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0C354CC4"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482F46">
        <w:rPr>
          <w:noProof/>
        </w:rPr>
        <w:t>13. Oktober 2026</w:t>
      </w:r>
      <w:r w:rsidR="00B04C5B">
        <w:fldChar w:fldCharType="end"/>
      </w:r>
    </w:p>
    <w:p w14:paraId="2DBB4071" w14:textId="43618324" w:rsidR="00636B31" w:rsidRPr="00CD3A9F" w:rsidRDefault="00636B31" w:rsidP="00636B31"/>
    <w:p w14:paraId="46DDBCF5" w14:textId="7048E6DC" w:rsidR="00636B31" w:rsidRPr="008E11E9" w:rsidRDefault="00636B31" w:rsidP="00636B31">
      <w:pPr>
        <w:rPr>
          <w:b/>
          <w:bCs/>
        </w:rPr>
      </w:pPr>
    </w:p>
    <w:p w14:paraId="1497D04D" w14:textId="297AF7AD" w:rsidR="008E11E9" w:rsidRPr="00C668D7" w:rsidRDefault="008E11E9" w:rsidP="008E11E9">
      <w:pPr>
        <w:rPr>
          <w:b/>
          <w:bCs/>
          <w:sz w:val="28"/>
          <w:szCs w:val="28"/>
        </w:rPr>
      </w:pPr>
      <w:r w:rsidRPr="00C668D7">
        <w:rPr>
          <w:b/>
          <w:bCs/>
          <w:sz w:val="28"/>
          <w:szCs w:val="28"/>
        </w:rPr>
        <w:t>Sichtbarkeit, Stärkung und Vernetzung der WIR-Lotsen-Projekte in Hessen</w:t>
      </w:r>
    </w:p>
    <w:p w14:paraId="7C074315" w14:textId="2B4541CA" w:rsidR="008E11E9" w:rsidRPr="008E11E9" w:rsidRDefault="008E11E9" w:rsidP="008E11E9">
      <w:pPr>
        <w:rPr>
          <w:b/>
          <w:bCs/>
        </w:rPr>
      </w:pPr>
      <w:r w:rsidRPr="008E11E9">
        <w:rPr>
          <w:b/>
          <w:bCs/>
        </w:rPr>
        <w:t>Am 26.September 2026 würdigt, ein landesweites Vernetzungstreffen das Engagement von über 1.200 WIR-Lotsen und schafft Raum für Austausch für gemeinsame Perspektiven</w:t>
      </w:r>
    </w:p>
    <w:p w14:paraId="11D23C32" w14:textId="51C5D1F8" w:rsidR="008E11E9" w:rsidRPr="008E11E9" w:rsidRDefault="008E11E9" w:rsidP="008E11E9">
      <w:r w:rsidRPr="008E11E9">
        <w:t>Die WIR-Integrationslotsen der Stadt Weiterstadt leisten einen wichtigen Beitrag zum gesellschaftlichen Zusammenhalt in unserer Stadt. Sie fördern Begegnungen, schaffen Räume für Austausch und Vernetzung und stärken das gegenseitige Verständnis zwischen Menschen unterschiedlicher Herkunft. Ihr Engagement ist ein wesentlicher Bestandteil eines vielfältigen, friedlichen und solidarischen Zusammenlebens.</w:t>
      </w:r>
    </w:p>
    <w:p w14:paraId="6B93D1ED" w14:textId="57A0B057" w:rsidR="008E11E9" w:rsidRPr="008E11E9" w:rsidRDefault="008E11E9" w:rsidP="008E11E9">
      <w:r w:rsidRPr="008E11E9">
        <w:t>Das Treffen in Frankfurt bot den ehrenamtlich tätigen WIR-Lotsen sowie den Koordinierenden die Gelegenheit, aktuelle Herausforderungen zu diskutieren, Erfahrungen auszutauschen und neue Impulse für ihre Arbeit zu entwickeln. Neben dem fachlichen Austausch stand insbesondere die Vernetzung untereinander im Mittelpunkt. Ziel ist es, die Zusammenarbeit zu fördern, bestehende Strukturen zu stärken und gemeinsam Perspektiven für die zukünftige Arbeit zu entwickeln.</w:t>
      </w:r>
    </w:p>
    <w:p w14:paraId="3395EC36" w14:textId="2847FD16" w:rsidR="008E11E9" w:rsidRPr="00C668D7" w:rsidRDefault="008E11E9" w:rsidP="008E11E9">
      <w:r w:rsidRPr="00C668D7">
        <w:t>Die Teilnahme von Heike Hofmann, Hessische Ministerin für Arbeit, Integration, Jugend und Soziales, war den anwesenden Lotsinnen und deren Koordinatorin Doris Morhard, Stadt Weiterstadt, eine besondere Freude. Ihre Anwesenheit unterstrich die Bedeutung des Engagements der WIR-Lotsen für den gesellschaftlichen Zusammenhalt in Hessen und bot Gelegenheit zum Austausch über die aktuellen Herausforderungen und zukünftigen Perspektiven der Projekte.</w:t>
      </w:r>
    </w:p>
    <w:p w14:paraId="4EBD7258" w14:textId="77777777" w:rsidR="008E11E9" w:rsidRPr="00250A6C" w:rsidRDefault="008E11E9" w:rsidP="008E11E9">
      <w:r>
        <w:t xml:space="preserve">Anliegen und Informationen gerne an: </w:t>
      </w:r>
      <w:hyperlink r:id="rId7" w:history="1">
        <w:r w:rsidRPr="005A1654">
          <w:rPr>
            <w:rStyle w:val="Hyperlink"/>
          </w:rPr>
          <w:t>wir.lotsen@ehrenamt-weiterstadt.de</w:t>
        </w:r>
      </w:hyperlink>
      <w:r>
        <w:t xml:space="preserve"> </w:t>
      </w:r>
    </w:p>
    <w:p w14:paraId="2BA6B1EB" w14:textId="55C0B69F" w:rsidR="00F4447A" w:rsidRDefault="00F4447A" w:rsidP="001C5D29">
      <w:pPr>
        <w:rPr>
          <w:b/>
          <w:sz w:val="28"/>
          <w:szCs w:val="28"/>
        </w:rPr>
      </w:pPr>
    </w:p>
    <w:p w14:paraId="7069F845" w14:textId="48B80EDB" w:rsidR="00482F46" w:rsidRPr="00636B31" w:rsidRDefault="00482F46" w:rsidP="001C5D29">
      <w:pPr>
        <w:rPr>
          <w:b/>
          <w:sz w:val="28"/>
          <w:szCs w:val="28"/>
        </w:rPr>
      </w:pPr>
      <w:r>
        <w:rPr>
          <w:b/>
          <w:noProof/>
          <w:sz w:val="28"/>
          <w:szCs w:val="28"/>
        </w:rPr>
        <w:lastRenderedPageBreak/>
        <w:drawing>
          <wp:inline distT="0" distB="0" distL="0" distR="0" wp14:anchorId="32A7F7EE" wp14:editId="581EB28E">
            <wp:extent cx="6105525" cy="343852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05525" cy="3438525"/>
                    </a:xfrm>
                    <a:prstGeom prst="rect">
                      <a:avLst/>
                    </a:prstGeom>
                    <a:noFill/>
                    <a:ln>
                      <a:noFill/>
                    </a:ln>
                  </pic:spPr>
                </pic:pic>
              </a:graphicData>
            </a:graphic>
          </wp:inline>
        </w:drawing>
      </w:r>
    </w:p>
    <w:sectPr w:rsidR="00482F46" w:rsidRPr="00636B31" w:rsidSect="00636B31">
      <w:headerReference w:type="default" r:id="rId9"/>
      <w:footerReference w:type="default" r:id="rId10"/>
      <w:pgSz w:w="11906" w:h="16838"/>
      <w:pgMar w:top="851" w:right="849"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9FE69" w14:textId="77777777" w:rsidR="00FC399F" w:rsidRDefault="00FC399F" w:rsidP="000F6B21">
      <w:pPr>
        <w:spacing w:after="0" w:line="240" w:lineRule="auto"/>
      </w:pPr>
      <w:r>
        <w:separator/>
      </w:r>
    </w:p>
  </w:endnote>
  <w:endnote w:type="continuationSeparator" w:id="0">
    <w:p w14:paraId="04C5DEFB" w14:textId="77777777" w:rsidR="00FC399F" w:rsidRDefault="00FC399F"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D605A" w14:textId="77777777" w:rsidR="00FC399F" w:rsidRDefault="00FC399F" w:rsidP="000F6B21">
      <w:pPr>
        <w:spacing w:after="0" w:line="240" w:lineRule="auto"/>
      </w:pPr>
      <w:r>
        <w:separator/>
      </w:r>
    </w:p>
  </w:footnote>
  <w:footnote w:type="continuationSeparator" w:id="0">
    <w:p w14:paraId="4576B0FA" w14:textId="77777777" w:rsidR="00FC399F" w:rsidRDefault="00FC399F"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9" name="Grafik 9"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47C0"/>
    <w:rsid w:val="000F6B21"/>
    <w:rsid w:val="00126B29"/>
    <w:rsid w:val="00127C25"/>
    <w:rsid w:val="00127F7D"/>
    <w:rsid w:val="00161E1B"/>
    <w:rsid w:val="00186A07"/>
    <w:rsid w:val="001A0BEB"/>
    <w:rsid w:val="001C2516"/>
    <w:rsid w:val="001C58E5"/>
    <w:rsid w:val="001C5D29"/>
    <w:rsid w:val="001D66A8"/>
    <w:rsid w:val="001D76CE"/>
    <w:rsid w:val="001E01FB"/>
    <w:rsid w:val="001E4374"/>
    <w:rsid w:val="001F26C5"/>
    <w:rsid w:val="001F2A7C"/>
    <w:rsid w:val="00234B9E"/>
    <w:rsid w:val="00235030"/>
    <w:rsid w:val="0024458F"/>
    <w:rsid w:val="002A7008"/>
    <w:rsid w:val="002B4470"/>
    <w:rsid w:val="002E198A"/>
    <w:rsid w:val="002E571E"/>
    <w:rsid w:val="00341B27"/>
    <w:rsid w:val="0034586B"/>
    <w:rsid w:val="003540C8"/>
    <w:rsid w:val="00385302"/>
    <w:rsid w:val="0038770A"/>
    <w:rsid w:val="003A4172"/>
    <w:rsid w:val="003B7CA8"/>
    <w:rsid w:val="003D6452"/>
    <w:rsid w:val="003E1DF1"/>
    <w:rsid w:val="00406ABE"/>
    <w:rsid w:val="004611CE"/>
    <w:rsid w:val="0047555E"/>
    <w:rsid w:val="00482F46"/>
    <w:rsid w:val="00483AED"/>
    <w:rsid w:val="005211BB"/>
    <w:rsid w:val="0059401F"/>
    <w:rsid w:val="005A56F6"/>
    <w:rsid w:val="005B04BC"/>
    <w:rsid w:val="005B4DE9"/>
    <w:rsid w:val="00610639"/>
    <w:rsid w:val="00621163"/>
    <w:rsid w:val="00636B31"/>
    <w:rsid w:val="00671E11"/>
    <w:rsid w:val="00671E2B"/>
    <w:rsid w:val="00696DD7"/>
    <w:rsid w:val="006D372F"/>
    <w:rsid w:val="006D701E"/>
    <w:rsid w:val="0072372F"/>
    <w:rsid w:val="007268E6"/>
    <w:rsid w:val="00770054"/>
    <w:rsid w:val="00774F79"/>
    <w:rsid w:val="007B62E5"/>
    <w:rsid w:val="007D1A91"/>
    <w:rsid w:val="007F528D"/>
    <w:rsid w:val="008353DB"/>
    <w:rsid w:val="00850ED4"/>
    <w:rsid w:val="0087103C"/>
    <w:rsid w:val="00872575"/>
    <w:rsid w:val="008743BE"/>
    <w:rsid w:val="0088461F"/>
    <w:rsid w:val="008A4944"/>
    <w:rsid w:val="008D33E6"/>
    <w:rsid w:val="008E11E9"/>
    <w:rsid w:val="008E26DC"/>
    <w:rsid w:val="00923EA5"/>
    <w:rsid w:val="0092612A"/>
    <w:rsid w:val="00932645"/>
    <w:rsid w:val="00976C6E"/>
    <w:rsid w:val="009A4BD6"/>
    <w:rsid w:val="009A6A71"/>
    <w:rsid w:val="009A7716"/>
    <w:rsid w:val="009C161E"/>
    <w:rsid w:val="009C2A27"/>
    <w:rsid w:val="009D1434"/>
    <w:rsid w:val="009D25CF"/>
    <w:rsid w:val="009E4624"/>
    <w:rsid w:val="009F2C66"/>
    <w:rsid w:val="009F4079"/>
    <w:rsid w:val="00A3552E"/>
    <w:rsid w:val="00AB7B3A"/>
    <w:rsid w:val="00AC7616"/>
    <w:rsid w:val="00B04C5B"/>
    <w:rsid w:val="00B60D8E"/>
    <w:rsid w:val="00B61AC2"/>
    <w:rsid w:val="00B7652E"/>
    <w:rsid w:val="00BB3D09"/>
    <w:rsid w:val="00BB6E29"/>
    <w:rsid w:val="00BB7527"/>
    <w:rsid w:val="00BE1B9C"/>
    <w:rsid w:val="00BF078D"/>
    <w:rsid w:val="00BF132E"/>
    <w:rsid w:val="00BF36AD"/>
    <w:rsid w:val="00C6193F"/>
    <w:rsid w:val="00C668D7"/>
    <w:rsid w:val="00C76951"/>
    <w:rsid w:val="00CB0160"/>
    <w:rsid w:val="00CB5EA7"/>
    <w:rsid w:val="00CE40F4"/>
    <w:rsid w:val="00CF3ED2"/>
    <w:rsid w:val="00D14453"/>
    <w:rsid w:val="00D267D4"/>
    <w:rsid w:val="00D27893"/>
    <w:rsid w:val="00D30499"/>
    <w:rsid w:val="00D327D2"/>
    <w:rsid w:val="00D3403F"/>
    <w:rsid w:val="00D36CA7"/>
    <w:rsid w:val="00D40677"/>
    <w:rsid w:val="00D45DCB"/>
    <w:rsid w:val="00D64668"/>
    <w:rsid w:val="00D6606A"/>
    <w:rsid w:val="00D76E1C"/>
    <w:rsid w:val="00DB39E2"/>
    <w:rsid w:val="00DB7F36"/>
    <w:rsid w:val="00DF73CC"/>
    <w:rsid w:val="00E04B7E"/>
    <w:rsid w:val="00E34B26"/>
    <w:rsid w:val="00E55FE3"/>
    <w:rsid w:val="00E675C4"/>
    <w:rsid w:val="00E879F7"/>
    <w:rsid w:val="00E96661"/>
    <w:rsid w:val="00EA4B04"/>
    <w:rsid w:val="00EA5066"/>
    <w:rsid w:val="00EF642C"/>
    <w:rsid w:val="00F249AE"/>
    <w:rsid w:val="00F30485"/>
    <w:rsid w:val="00F44447"/>
    <w:rsid w:val="00F4447A"/>
    <w:rsid w:val="00F55EC5"/>
    <w:rsid w:val="00F87492"/>
    <w:rsid w:val="00F903C1"/>
    <w:rsid w:val="00FC399F"/>
    <w:rsid w:val="00FC4A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wir.lotsen@ehrenamt-weiterstadt.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PM_Vorlage.dotx</Template>
  <TotalTime>0</TotalTime>
  <Pages>2</Pages>
  <Words>242</Words>
  <Characters>1525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Hamm, Frank</cp:lastModifiedBy>
  <cp:revision>5</cp:revision>
  <cp:lastPrinted>2026-03-25T13:01:00Z</cp:lastPrinted>
  <dcterms:created xsi:type="dcterms:W3CDTF">2026-10-01T08:27:00Z</dcterms:created>
  <dcterms:modified xsi:type="dcterms:W3CDTF">2026-10-13T14:44:00Z</dcterms:modified>
</cp:coreProperties>
</file>