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7AEA7" w14:textId="77777777" w:rsidR="00D27893" w:rsidRDefault="00D27893" w:rsidP="0087103C">
      <w:pPr>
        <w:spacing w:after="0" w:line="360" w:lineRule="auto"/>
        <w:jc w:val="right"/>
        <w:rPr>
          <w:b/>
          <w:sz w:val="28"/>
          <w:szCs w:val="28"/>
        </w:rPr>
      </w:pPr>
    </w:p>
    <w:p w14:paraId="5A941C20" w14:textId="77777777" w:rsidR="003540C8" w:rsidRDefault="003540C8" w:rsidP="000F6B21">
      <w:pPr>
        <w:spacing w:after="0" w:line="360" w:lineRule="auto"/>
        <w:jc w:val="right"/>
      </w:pPr>
    </w:p>
    <w:p w14:paraId="7F07E132" w14:textId="36104389"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5949B9">
        <w:rPr>
          <w:noProof/>
        </w:rPr>
        <w:t>24. Juni 2026</w:t>
      </w:r>
      <w:r w:rsidR="00B04C5B">
        <w:fldChar w:fldCharType="end"/>
      </w:r>
    </w:p>
    <w:p w14:paraId="6C5738BE" w14:textId="77777777" w:rsidR="00F55EC5" w:rsidRPr="00D27893" w:rsidRDefault="00F55EC5" w:rsidP="00E879F7">
      <w:pPr>
        <w:spacing w:after="0" w:line="360" w:lineRule="auto"/>
        <w:rPr>
          <w:sz w:val="28"/>
          <w:szCs w:val="28"/>
        </w:rPr>
      </w:pPr>
    </w:p>
    <w:p w14:paraId="5B58A2A2" w14:textId="77777777" w:rsidR="00C615AB" w:rsidRDefault="00C615AB" w:rsidP="00B7652E">
      <w:pPr>
        <w:spacing w:after="0" w:line="360" w:lineRule="auto"/>
        <w:rPr>
          <w:b/>
          <w:sz w:val="28"/>
          <w:szCs w:val="28"/>
        </w:rPr>
      </w:pPr>
    </w:p>
    <w:p w14:paraId="6928BB58" w14:textId="68F6B3B2" w:rsidR="00B7652E" w:rsidRDefault="00BC3D13" w:rsidP="00B7652E">
      <w:pPr>
        <w:spacing w:after="0" w:line="360" w:lineRule="auto"/>
        <w:rPr>
          <w:b/>
          <w:sz w:val="28"/>
          <w:szCs w:val="28"/>
        </w:rPr>
      </w:pPr>
      <w:r>
        <w:rPr>
          <w:b/>
          <w:sz w:val="28"/>
          <w:szCs w:val="28"/>
        </w:rPr>
        <w:t>Bilderbuchkino in der Stadtbücherei</w:t>
      </w:r>
    </w:p>
    <w:p w14:paraId="5AA81594" w14:textId="77777777" w:rsidR="00BC3D13" w:rsidRPr="00C615AB" w:rsidRDefault="00BC3D13" w:rsidP="00B7652E">
      <w:pPr>
        <w:spacing w:after="0" w:line="360" w:lineRule="auto"/>
        <w:rPr>
          <w:i/>
          <w:sz w:val="28"/>
          <w:szCs w:val="28"/>
        </w:rPr>
      </w:pPr>
      <w:r w:rsidRPr="00C615AB">
        <w:rPr>
          <w:i/>
          <w:sz w:val="28"/>
          <w:szCs w:val="28"/>
        </w:rPr>
        <w:t>In der Stadtbücherei werden Geschichten lebendig.</w:t>
      </w:r>
    </w:p>
    <w:p w14:paraId="7D50BD35" w14:textId="77777777" w:rsidR="00BC3D13" w:rsidRDefault="00BC3D13" w:rsidP="00BC3D13"/>
    <w:p w14:paraId="1D77906B" w14:textId="1F238B2F" w:rsidR="00BC3D13" w:rsidRDefault="00313A71" w:rsidP="00BC3D13">
      <w:r w:rsidRPr="00E43BD4">
        <w:rPr>
          <w:b/>
        </w:rPr>
        <w:t xml:space="preserve">Am </w:t>
      </w:r>
      <w:r w:rsidR="00CC3829" w:rsidRPr="00E43BD4">
        <w:rPr>
          <w:b/>
        </w:rPr>
        <w:t>Donnerstag</w:t>
      </w:r>
      <w:r w:rsidR="00FA1B15">
        <w:rPr>
          <w:b/>
        </w:rPr>
        <w:t xml:space="preserve">, </w:t>
      </w:r>
      <w:r w:rsidR="00C615AB">
        <w:rPr>
          <w:b/>
        </w:rPr>
        <w:t>0</w:t>
      </w:r>
      <w:r w:rsidR="00D05BE0">
        <w:rPr>
          <w:b/>
        </w:rPr>
        <w:t>5. November</w:t>
      </w:r>
      <w:r w:rsidR="0059086F">
        <w:rPr>
          <w:b/>
        </w:rPr>
        <w:t xml:space="preserve"> </w:t>
      </w:r>
      <w:r w:rsidR="00BC3D13" w:rsidRPr="00E43BD4">
        <w:rPr>
          <w:b/>
        </w:rPr>
        <w:t>um 15:00 Uhr, findet in der Stadtbücherei im Medienschiff ein Vorlesenachmittag statt.</w:t>
      </w:r>
      <w:r w:rsidR="00C2081D" w:rsidRPr="00E43BD4">
        <w:rPr>
          <w:b/>
        </w:rPr>
        <w:br/>
      </w:r>
      <w:r w:rsidR="00BC3D13">
        <w:t>Eingeladen sind alle Kinder ab 4 Jahren, die Spaß an Geschichten haben</w:t>
      </w:r>
      <w:r w:rsidR="00C2081D">
        <w:t xml:space="preserve"> und diese mit uns gemeinsam entdecken wollen</w:t>
      </w:r>
      <w:r w:rsidR="00BC3D13">
        <w:t>!</w:t>
      </w:r>
    </w:p>
    <w:p w14:paraId="23DE22DA" w14:textId="00A38955" w:rsidR="006E0782" w:rsidRDefault="004A383E" w:rsidP="00BC3D13">
      <w:r>
        <w:t xml:space="preserve">Das Bilderbuchkino verbindet die klassische Vorlesekunst mit großformatigen Illustrationen. Die Kinder können den Bildern folgen, während die Geschichte vorgelesen wird – ideal um die Fantasie anzuregen, die Sprachentwicklung zu fördern und Freude am Lesen zu wecken. </w:t>
      </w:r>
      <w:r w:rsidR="00BC3D13">
        <w:t xml:space="preserve">Anschließend </w:t>
      </w:r>
      <w:r w:rsidR="00713207">
        <w:t xml:space="preserve">kann noch </w:t>
      </w:r>
      <w:r w:rsidR="00BC3D13">
        <w:t>gemalt</w:t>
      </w:r>
      <w:r w:rsidR="006E0782">
        <w:t>,</w:t>
      </w:r>
      <w:r w:rsidR="00713207">
        <w:t xml:space="preserve"> gebastelt</w:t>
      </w:r>
      <w:r w:rsidR="00BC3D13">
        <w:t>, gelesen und gestöbert werden.</w:t>
      </w:r>
      <w:r w:rsidR="00C862C7">
        <w:br/>
      </w:r>
    </w:p>
    <w:p w14:paraId="1337A643" w14:textId="0A945903" w:rsidR="00BC3D13" w:rsidRPr="00D316F1" w:rsidRDefault="00BC3D13" w:rsidP="00C2081D">
      <w:pPr>
        <w:ind w:left="1418" w:hanging="1418"/>
        <w:rPr>
          <w:b/>
        </w:rPr>
      </w:pPr>
      <w:r w:rsidRPr="00D316F1">
        <w:rPr>
          <w:b/>
        </w:rPr>
        <w:t>Wann:</w:t>
      </w:r>
      <w:r w:rsidRPr="00D316F1">
        <w:rPr>
          <w:b/>
        </w:rPr>
        <w:tab/>
      </w:r>
      <w:r w:rsidR="00CC3829" w:rsidRPr="00D316F1">
        <w:rPr>
          <w:b/>
        </w:rPr>
        <w:t>Donnerstag</w:t>
      </w:r>
      <w:r w:rsidRPr="00D316F1">
        <w:rPr>
          <w:b/>
        </w:rPr>
        <w:t xml:space="preserve">, </w:t>
      </w:r>
      <w:r w:rsidR="00C615AB">
        <w:rPr>
          <w:b/>
        </w:rPr>
        <w:t>0</w:t>
      </w:r>
      <w:r w:rsidR="00D05BE0">
        <w:rPr>
          <w:b/>
        </w:rPr>
        <w:t>5</w:t>
      </w:r>
      <w:r w:rsidR="00C615AB">
        <w:rPr>
          <w:b/>
        </w:rPr>
        <w:t xml:space="preserve">. </w:t>
      </w:r>
      <w:r w:rsidR="00D05BE0">
        <w:rPr>
          <w:b/>
        </w:rPr>
        <w:t>Novem</w:t>
      </w:r>
      <w:r w:rsidR="00C615AB">
        <w:rPr>
          <w:b/>
        </w:rPr>
        <w:t xml:space="preserve">ber um </w:t>
      </w:r>
      <w:r w:rsidRPr="00D316F1">
        <w:rPr>
          <w:b/>
        </w:rPr>
        <w:t>15:00 Uhr</w:t>
      </w:r>
    </w:p>
    <w:p w14:paraId="58F2169B" w14:textId="59A29550" w:rsidR="00BC3D13" w:rsidRPr="00D316F1" w:rsidRDefault="00BC3D13" w:rsidP="00BC3D13">
      <w:pPr>
        <w:rPr>
          <w:b/>
        </w:rPr>
      </w:pPr>
      <w:r w:rsidRPr="00D316F1">
        <w:rPr>
          <w:b/>
        </w:rPr>
        <w:t>Wer:</w:t>
      </w:r>
      <w:r w:rsidRPr="00D316F1">
        <w:rPr>
          <w:b/>
        </w:rPr>
        <w:tab/>
      </w:r>
      <w:r w:rsidRPr="00D316F1">
        <w:rPr>
          <w:b/>
        </w:rPr>
        <w:tab/>
        <w:t>Kinder ab 4 Jahren mit Begleitperson</w:t>
      </w:r>
    </w:p>
    <w:p w14:paraId="318DDC5F" w14:textId="7CB03679" w:rsidR="007D1B1D" w:rsidRDefault="00D05BE0" w:rsidP="007D1B1D">
      <w:pPr>
        <w:autoSpaceDE w:val="0"/>
        <w:autoSpaceDN w:val="0"/>
        <w:adjustRightInd w:val="0"/>
        <w:rPr>
          <w:rFonts w:eastAsia="Times New Roman" w:cs="Arial"/>
          <w:sz w:val="20"/>
          <w:szCs w:val="20"/>
          <w:lang w:eastAsia="de-DE"/>
        </w:rPr>
      </w:pPr>
      <w:r w:rsidRPr="006E0782">
        <w:rPr>
          <w:rFonts w:eastAsia="Times New Roman" w:cs="Arial"/>
          <w:noProof/>
          <w:lang w:eastAsia="de-DE"/>
        </w:rPr>
        <w:drawing>
          <wp:anchor distT="0" distB="0" distL="114300" distR="114300" simplePos="0" relativeHeight="251658240" behindDoc="1" locked="0" layoutInCell="1" allowOverlap="1" wp14:anchorId="705115E5" wp14:editId="19F1F89B">
            <wp:simplePos x="0" y="0"/>
            <wp:positionH relativeFrom="margin">
              <wp:posOffset>-34290</wp:posOffset>
            </wp:positionH>
            <wp:positionV relativeFrom="margin">
              <wp:posOffset>5147310</wp:posOffset>
            </wp:positionV>
            <wp:extent cx="1468120" cy="187071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468120" cy="1870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0864" w:rsidRPr="00D316F1">
        <w:rPr>
          <w:b/>
        </w:rPr>
        <w:t>Was:</w:t>
      </w:r>
      <w:r w:rsidR="00100864" w:rsidRPr="00D316F1">
        <w:tab/>
      </w:r>
      <w:r w:rsidR="00725209" w:rsidRPr="00D316F1">
        <w:tab/>
      </w:r>
      <w:r>
        <w:rPr>
          <w:b/>
        </w:rPr>
        <w:t>Die neugierige kleine Hexe</w:t>
      </w:r>
      <w:r w:rsidR="00725209">
        <w:rPr>
          <w:rFonts w:eastAsia="Times New Roman" w:cs="Arial"/>
          <w:sz w:val="20"/>
          <w:szCs w:val="20"/>
          <w:lang w:eastAsia="de-DE"/>
        </w:rPr>
        <w:tab/>
      </w:r>
      <w:r w:rsidR="00725209">
        <w:rPr>
          <w:rFonts w:eastAsia="Times New Roman" w:cs="Arial"/>
          <w:sz w:val="20"/>
          <w:szCs w:val="20"/>
          <w:lang w:eastAsia="de-DE"/>
        </w:rPr>
        <w:tab/>
      </w:r>
      <w:r w:rsidR="00725209">
        <w:rPr>
          <w:rFonts w:eastAsia="Times New Roman" w:cs="Arial"/>
          <w:sz w:val="20"/>
          <w:szCs w:val="20"/>
          <w:lang w:eastAsia="de-DE"/>
        </w:rPr>
        <w:tab/>
      </w:r>
    </w:p>
    <w:p w14:paraId="51C5A30F" w14:textId="66261A0F" w:rsidR="00A02F4C" w:rsidRPr="007D1B1D" w:rsidRDefault="00D05BE0" w:rsidP="007D1B1D">
      <w:pPr>
        <w:autoSpaceDE w:val="0"/>
        <w:autoSpaceDN w:val="0"/>
        <w:adjustRightInd w:val="0"/>
        <w:rPr>
          <w:rFonts w:eastAsia="Times New Roman" w:cs="Arial"/>
          <w:b/>
          <w:bCs/>
          <w:sz w:val="20"/>
          <w:szCs w:val="20"/>
          <w:lang w:eastAsia="de-DE"/>
        </w:rPr>
      </w:pPr>
      <w:r>
        <w:rPr>
          <w:rFonts w:eastAsia="Times New Roman" w:cs="Arial"/>
          <w:noProof/>
          <w:lang w:eastAsia="de-DE"/>
        </w:rPr>
        <w:t>D</w:t>
      </w:r>
      <w:r w:rsidRPr="00D05BE0">
        <w:rPr>
          <w:rFonts w:eastAsia="Times New Roman" w:cs="Arial"/>
          <w:noProof/>
          <w:lang w:eastAsia="de-DE"/>
        </w:rPr>
        <w:t>ie kleine Hexe</w:t>
      </w:r>
      <w:r>
        <w:rPr>
          <w:rFonts w:eastAsia="Times New Roman" w:cs="Arial"/>
          <w:noProof/>
          <w:lang w:eastAsia="de-DE"/>
        </w:rPr>
        <w:t xml:space="preserve"> landet </w:t>
      </w:r>
      <w:r w:rsidRPr="00D05BE0">
        <w:rPr>
          <w:rFonts w:eastAsia="Times New Roman" w:cs="Arial"/>
          <w:noProof/>
          <w:lang w:eastAsia="de-DE"/>
        </w:rPr>
        <w:t>auf dem Dachboden eines unbekannten Hauses</w:t>
      </w:r>
      <w:r>
        <w:rPr>
          <w:rFonts w:eastAsia="Times New Roman" w:cs="Arial"/>
          <w:noProof/>
          <w:lang w:eastAsia="de-DE"/>
        </w:rPr>
        <w:t>. E</w:t>
      </w:r>
      <w:r w:rsidRPr="00D05BE0">
        <w:rPr>
          <w:rFonts w:eastAsia="Times New Roman" w:cs="Arial"/>
          <w:noProof/>
          <w:lang w:eastAsia="de-DE"/>
        </w:rPr>
        <w:t>ine spannende Erkundungstour</w:t>
      </w:r>
      <w:r>
        <w:rPr>
          <w:rFonts w:eastAsia="Times New Roman" w:cs="Arial"/>
          <w:noProof/>
          <w:lang w:eastAsia="de-DE"/>
        </w:rPr>
        <w:t xml:space="preserve"> beginnt. </w:t>
      </w:r>
      <w:r w:rsidRPr="00D05BE0">
        <w:rPr>
          <w:rFonts w:eastAsia="Times New Roman" w:cs="Arial"/>
          <w:noProof/>
          <w:lang w:eastAsia="de-DE"/>
        </w:rPr>
        <w:t>Sie ist auf der Suche nach jemandem, der ihren kaputten Besen reparieren kann. Dabei begegnet sie verschiedenen Hexen mit einzigartigen Fähigkeiten, von der Doktorhexe bis zur Bastelhexe, die letztendlich ihren Besen repariert.</w:t>
      </w:r>
    </w:p>
    <w:p w14:paraId="70E01658" w14:textId="52365B36" w:rsidR="00EC2584" w:rsidRPr="00D316F1" w:rsidRDefault="00EC2584" w:rsidP="008F4679">
      <w:pPr>
        <w:rPr>
          <w:b/>
        </w:rPr>
      </w:pPr>
    </w:p>
    <w:p w14:paraId="0EBCE9CA" w14:textId="77777777" w:rsidR="007D1B1D" w:rsidRDefault="007D1B1D" w:rsidP="008F4679">
      <w:pPr>
        <w:rPr>
          <w:b/>
        </w:rPr>
      </w:pPr>
    </w:p>
    <w:p w14:paraId="7D3F4A3B" w14:textId="77777777" w:rsidR="00D05BE0" w:rsidRDefault="00D05BE0" w:rsidP="008F4679">
      <w:pPr>
        <w:rPr>
          <w:b/>
        </w:rPr>
      </w:pPr>
    </w:p>
    <w:p w14:paraId="55CA3076" w14:textId="47EA294D" w:rsidR="00100864" w:rsidRPr="00D316F1" w:rsidRDefault="00100864" w:rsidP="008F4679">
      <w:r w:rsidRPr="00D316F1">
        <w:rPr>
          <w:b/>
        </w:rPr>
        <w:t>Wo:</w:t>
      </w:r>
      <w:r w:rsidR="00EC2584" w:rsidRPr="00D316F1">
        <w:rPr>
          <w:b/>
        </w:rPr>
        <w:tab/>
      </w:r>
      <w:r w:rsidR="00EC2584" w:rsidRPr="00D316F1">
        <w:rPr>
          <w:b/>
        </w:rPr>
        <w:tab/>
      </w:r>
      <w:r w:rsidRPr="00D316F1">
        <w:rPr>
          <w:b/>
        </w:rPr>
        <w:t>Stadtbücherei im Medienschiff</w:t>
      </w:r>
    </w:p>
    <w:p w14:paraId="48B20405" w14:textId="5178B936" w:rsidR="00127F7D" w:rsidRPr="00D316F1" w:rsidRDefault="00100864" w:rsidP="00F55EC5">
      <w:r w:rsidRPr="00D316F1">
        <w:rPr>
          <w:b/>
        </w:rPr>
        <w:t>Eintritt:</w:t>
      </w:r>
      <w:r w:rsidR="00EC2584" w:rsidRPr="00D316F1">
        <w:rPr>
          <w:b/>
        </w:rPr>
        <w:tab/>
      </w:r>
      <w:r w:rsidRPr="00D316F1">
        <w:rPr>
          <w:b/>
        </w:rPr>
        <w:t>Frei!</w:t>
      </w:r>
      <w:r w:rsidR="0022519A" w:rsidRPr="00D316F1">
        <w:rPr>
          <w:b/>
        </w:rPr>
        <w:t xml:space="preserve"> Kommt vorbei, wir freuen uns auf euch!</w:t>
      </w:r>
    </w:p>
    <w:sectPr w:rsidR="00127F7D" w:rsidRPr="00D316F1" w:rsidSect="003B7CA8">
      <w:headerReference w:type="default" r:id="rId8"/>
      <w:footerReference w:type="default" r:id="rId9"/>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A491A" w14:textId="77777777" w:rsidR="005919D3" w:rsidRDefault="005919D3" w:rsidP="000F6B21">
      <w:pPr>
        <w:spacing w:after="0" w:line="240" w:lineRule="auto"/>
      </w:pPr>
      <w:r>
        <w:separator/>
      </w:r>
    </w:p>
  </w:endnote>
  <w:endnote w:type="continuationSeparator" w:id="0">
    <w:p w14:paraId="458C5C28" w14:textId="77777777" w:rsidR="005919D3" w:rsidRDefault="005919D3"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9BEDE" w14:textId="77777777" w:rsidR="00E879F7" w:rsidRDefault="00E879F7" w:rsidP="000F6B21">
    <w:pPr>
      <w:pStyle w:val="Fuzeile"/>
      <w:tabs>
        <w:tab w:val="left" w:pos="4536"/>
      </w:tabs>
      <w:rPr>
        <w:sz w:val="18"/>
        <w:szCs w:val="18"/>
      </w:rPr>
    </w:pPr>
  </w:p>
  <w:p w14:paraId="2C4C179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2FC90C4D" wp14:editId="4EE9A057">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7E323753"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678156D2"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67ECB73D"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7F3E9026" w14:textId="77777777"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976C6E">
      <w:rPr>
        <w:sz w:val="18"/>
        <w:szCs w:val="18"/>
      </w:rPr>
      <w:t>Frank.hamm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3642" w14:textId="77777777" w:rsidR="005919D3" w:rsidRDefault="005919D3" w:rsidP="000F6B21">
      <w:pPr>
        <w:spacing w:after="0" w:line="240" w:lineRule="auto"/>
      </w:pPr>
      <w:r>
        <w:separator/>
      </w:r>
    </w:p>
  </w:footnote>
  <w:footnote w:type="continuationSeparator" w:id="0">
    <w:p w14:paraId="58D42322" w14:textId="77777777" w:rsidR="005919D3" w:rsidRDefault="005919D3"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1B55" w14:textId="77777777" w:rsidR="000849C2" w:rsidRDefault="0059401F"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70D4720" wp14:editId="336E769C">
          <wp:simplePos x="0" y="0"/>
          <wp:positionH relativeFrom="column">
            <wp:posOffset>3802380</wp:posOffset>
          </wp:positionH>
          <wp:positionV relativeFrom="paragraph">
            <wp:posOffset>111760</wp:posOffset>
          </wp:positionV>
          <wp:extent cx="2059305" cy="504825"/>
          <wp:effectExtent l="0" t="0" r="0" b="0"/>
          <wp:wrapTight wrapText="bothSides">
            <wp:wrapPolygon edited="0">
              <wp:start x="0" y="0"/>
              <wp:lineTo x="0" y="21192"/>
              <wp:lineTo x="21380" y="21192"/>
              <wp:lineTo x="21380" y="0"/>
              <wp:lineTo x="0" y="0"/>
            </wp:wrapPolygon>
          </wp:wrapTight>
          <wp:docPr id="2" name="Bild 1" descr="K:\Bürgermeister\Öffentlichkeitsarbeit\Homepage\Relaunch 2014\Logo_Weiterstadt_cmyk_10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Bürgermeister\Öffentlichkeitsarbeit\Homepage\Relaunch 2014\Logo_Weiterstadt_cmyk_10_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305"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714AAA"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504A6434"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ocumentProtection w:formatting="1" w:enforcement="0"/>
  <w:defaultTabStop w:val="709"/>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45169"/>
    <w:rsid w:val="000722D9"/>
    <w:rsid w:val="000766A0"/>
    <w:rsid w:val="000849C2"/>
    <w:rsid w:val="0009497F"/>
    <w:rsid w:val="00095A64"/>
    <w:rsid w:val="00097FC8"/>
    <w:rsid w:val="000A5011"/>
    <w:rsid w:val="000C18CD"/>
    <w:rsid w:val="000F4BBA"/>
    <w:rsid w:val="000F6B21"/>
    <w:rsid w:val="00100864"/>
    <w:rsid w:val="00127F7D"/>
    <w:rsid w:val="00141C3C"/>
    <w:rsid w:val="00161E1B"/>
    <w:rsid w:val="00186A07"/>
    <w:rsid w:val="001A2413"/>
    <w:rsid w:val="001C58E5"/>
    <w:rsid w:val="001E01FB"/>
    <w:rsid w:val="001F2A7C"/>
    <w:rsid w:val="0022519A"/>
    <w:rsid w:val="00235030"/>
    <w:rsid w:val="0024458F"/>
    <w:rsid w:val="00254E38"/>
    <w:rsid w:val="00261A2A"/>
    <w:rsid w:val="00275F76"/>
    <w:rsid w:val="00281A28"/>
    <w:rsid w:val="002A136E"/>
    <w:rsid w:val="002B4470"/>
    <w:rsid w:val="002E3E59"/>
    <w:rsid w:val="00313A71"/>
    <w:rsid w:val="00341B27"/>
    <w:rsid w:val="0034586B"/>
    <w:rsid w:val="003540C8"/>
    <w:rsid w:val="00360D8E"/>
    <w:rsid w:val="0038770A"/>
    <w:rsid w:val="003A4172"/>
    <w:rsid w:val="003B7CA8"/>
    <w:rsid w:val="003D6452"/>
    <w:rsid w:val="003E1DF1"/>
    <w:rsid w:val="003F32D5"/>
    <w:rsid w:val="00406ABE"/>
    <w:rsid w:val="00423632"/>
    <w:rsid w:val="004A383E"/>
    <w:rsid w:val="00500BA3"/>
    <w:rsid w:val="005720F3"/>
    <w:rsid w:val="0059086F"/>
    <w:rsid w:val="005919D3"/>
    <w:rsid w:val="0059401F"/>
    <w:rsid w:val="005949B9"/>
    <w:rsid w:val="005B04BC"/>
    <w:rsid w:val="00603F6F"/>
    <w:rsid w:val="00621163"/>
    <w:rsid w:val="00671E11"/>
    <w:rsid w:val="00696DD7"/>
    <w:rsid w:val="006D372F"/>
    <w:rsid w:val="006D701E"/>
    <w:rsid w:val="006E0782"/>
    <w:rsid w:val="00713207"/>
    <w:rsid w:val="00722586"/>
    <w:rsid w:val="0072372F"/>
    <w:rsid w:val="00725209"/>
    <w:rsid w:val="00770054"/>
    <w:rsid w:val="007B62E5"/>
    <w:rsid w:val="007D1A91"/>
    <w:rsid w:val="007D1B1D"/>
    <w:rsid w:val="007F528D"/>
    <w:rsid w:val="00820404"/>
    <w:rsid w:val="00850ED4"/>
    <w:rsid w:val="0087103C"/>
    <w:rsid w:val="00872575"/>
    <w:rsid w:val="008743BE"/>
    <w:rsid w:val="008930E0"/>
    <w:rsid w:val="008C02D7"/>
    <w:rsid w:val="008D33E6"/>
    <w:rsid w:val="008E152D"/>
    <w:rsid w:val="008E26DC"/>
    <w:rsid w:val="008F45E5"/>
    <w:rsid w:val="008F4679"/>
    <w:rsid w:val="00923EA5"/>
    <w:rsid w:val="00931D39"/>
    <w:rsid w:val="00932645"/>
    <w:rsid w:val="00946C06"/>
    <w:rsid w:val="00976C6E"/>
    <w:rsid w:val="009A4BD6"/>
    <w:rsid w:val="009A6A71"/>
    <w:rsid w:val="009A7716"/>
    <w:rsid w:val="009D1434"/>
    <w:rsid w:val="00A02F4C"/>
    <w:rsid w:val="00A126F9"/>
    <w:rsid w:val="00AB7B3A"/>
    <w:rsid w:val="00AC56ED"/>
    <w:rsid w:val="00B04C5B"/>
    <w:rsid w:val="00B52FFB"/>
    <w:rsid w:val="00B61AC2"/>
    <w:rsid w:val="00B7652E"/>
    <w:rsid w:val="00BB7527"/>
    <w:rsid w:val="00BC3D13"/>
    <w:rsid w:val="00BC7A53"/>
    <w:rsid w:val="00BD379F"/>
    <w:rsid w:val="00BE511D"/>
    <w:rsid w:val="00BF36AD"/>
    <w:rsid w:val="00C2081D"/>
    <w:rsid w:val="00C247D6"/>
    <w:rsid w:val="00C527FD"/>
    <w:rsid w:val="00C615AB"/>
    <w:rsid w:val="00C6193F"/>
    <w:rsid w:val="00C862C7"/>
    <w:rsid w:val="00CC3829"/>
    <w:rsid w:val="00CD0571"/>
    <w:rsid w:val="00CD5D9E"/>
    <w:rsid w:val="00CE40F4"/>
    <w:rsid w:val="00D05BE0"/>
    <w:rsid w:val="00D267D4"/>
    <w:rsid w:val="00D27893"/>
    <w:rsid w:val="00D30499"/>
    <w:rsid w:val="00D316F1"/>
    <w:rsid w:val="00D327D2"/>
    <w:rsid w:val="00D3403F"/>
    <w:rsid w:val="00D40677"/>
    <w:rsid w:val="00D524D9"/>
    <w:rsid w:val="00D6606A"/>
    <w:rsid w:val="00D855DF"/>
    <w:rsid w:val="00DB39E2"/>
    <w:rsid w:val="00DB7F36"/>
    <w:rsid w:val="00DF7B8B"/>
    <w:rsid w:val="00E1558F"/>
    <w:rsid w:val="00E34B26"/>
    <w:rsid w:val="00E43BD4"/>
    <w:rsid w:val="00E64352"/>
    <w:rsid w:val="00E879F7"/>
    <w:rsid w:val="00E96661"/>
    <w:rsid w:val="00EA4B04"/>
    <w:rsid w:val="00EC2584"/>
    <w:rsid w:val="00F05BD2"/>
    <w:rsid w:val="00F249AE"/>
    <w:rsid w:val="00F30485"/>
    <w:rsid w:val="00F55EC5"/>
    <w:rsid w:val="00F8105B"/>
    <w:rsid w:val="00FA1B15"/>
    <w:rsid w:val="00FA798A"/>
    <w:rsid w:val="00FC2C21"/>
    <w:rsid w:val="00FC5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EA2FD1C"/>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BC3D13"/>
    <w:rPr>
      <w:color w:val="0563C1" w:themeColor="hyperlink"/>
      <w:u w:val="single"/>
    </w:rPr>
  </w:style>
  <w:style w:type="paragraph" w:styleId="StandardWeb">
    <w:name w:val="Normal (Web)"/>
    <w:basedOn w:val="Standard"/>
    <w:uiPriority w:val="99"/>
    <w:unhideWhenUsed/>
    <w:rsid w:val="0022519A"/>
    <w:pPr>
      <w:spacing w:before="100" w:beforeAutospacing="1" w:after="100" w:afterAutospacing="1" w:line="240" w:lineRule="auto"/>
    </w:pPr>
    <w:rPr>
      <w:rFonts w:ascii="Times New Roman" w:eastAsiaTheme="minorHAnsi" w:hAnsi="Times New Roman"/>
      <w:sz w:val="24"/>
      <w:szCs w:val="24"/>
      <w:lang w:eastAsia="de-DE"/>
    </w:rPr>
  </w:style>
  <w:style w:type="character" w:styleId="Hervorhebung">
    <w:name w:val="Emphasis"/>
    <w:basedOn w:val="Absatz-Standardschriftart"/>
    <w:uiPriority w:val="20"/>
    <w:qFormat/>
    <w:rsid w:val="002251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748289">
      <w:bodyDiv w:val="1"/>
      <w:marLeft w:val="0"/>
      <w:marRight w:val="0"/>
      <w:marTop w:val="0"/>
      <w:marBottom w:val="0"/>
      <w:divBdr>
        <w:top w:val="none" w:sz="0" w:space="0" w:color="auto"/>
        <w:left w:val="none" w:sz="0" w:space="0" w:color="auto"/>
        <w:bottom w:val="none" w:sz="0" w:space="0" w:color="auto"/>
        <w:right w:val="none" w:sz="0" w:space="0" w:color="auto"/>
      </w:divBdr>
    </w:div>
    <w:div w:id="795174474">
      <w:bodyDiv w:val="1"/>
      <w:marLeft w:val="0"/>
      <w:marRight w:val="0"/>
      <w:marTop w:val="0"/>
      <w:marBottom w:val="0"/>
      <w:divBdr>
        <w:top w:val="none" w:sz="0" w:space="0" w:color="auto"/>
        <w:left w:val="none" w:sz="0" w:space="0" w:color="auto"/>
        <w:bottom w:val="none" w:sz="0" w:space="0" w:color="auto"/>
        <w:right w:val="none" w:sz="0" w:space="0" w:color="auto"/>
      </w:divBdr>
    </w:div>
    <w:div w:id="957758967">
      <w:bodyDiv w:val="1"/>
      <w:marLeft w:val="0"/>
      <w:marRight w:val="0"/>
      <w:marTop w:val="0"/>
      <w:marBottom w:val="0"/>
      <w:divBdr>
        <w:top w:val="none" w:sz="0" w:space="0" w:color="auto"/>
        <w:left w:val="none" w:sz="0" w:space="0" w:color="auto"/>
        <w:bottom w:val="none" w:sz="0" w:space="0" w:color="auto"/>
        <w:right w:val="none" w:sz="0" w:space="0" w:color="auto"/>
      </w:divBdr>
    </w:div>
    <w:div w:id="975599285">
      <w:bodyDiv w:val="1"/>
      <w:marLeft w:val="0"/>
      <w:marRight w:val="0"/>
      <w:marTop w:val="0"/>
      <w:marBottom w:val="0"/>
      <w:divBdr>
        <w:top w:val="none" w:sz="0" w:space="0" w:color="auto"/>
        <w:left w:val="none" w:sz="0" w:space="0" w:color="auto"/>
        <w:bottom w:val="none" w:sz="0" w:space="0" w:color="auto"/>
        <w:right w:val="none" w:sz="0" w:space="0" w:color="auto"/>
      </w:divBdr>
    </w:div>
    <w:div w:id="1003817162">
      <w:bodyDiv w:val="1"/>
      <w:marLeft w:val="0"/>
      <w:marRight w:val="0"/>
      <w:marTop w:val="0"/>
      <w:marBottom w:val="0"/>
      <w:divBdr>
        <w:top w:val="none" w:sz="0" w:space="0" w:color="auto"/>
        <w:left w:val="none" w:sz="0" w:space="0" w:color="auto"/>
        <w:bottom w:val="none" w:sz="0" w:space="0" w:color="auto"/>
        <w:right w:val="none" w:sz="0" w:space="0" w:color="auto"/>
      </w:divBdr>
    </w:div>
    <w:div w:id="1237127708">
      <w:bodyDiv w:val="1"/>
      <w:marLeft w:val="0"/>
      <w:marRight w:val="0"/>
      <w:marTop w:val="0"/>
      <w:marBottom w:val="0"/>
      <w:divBdr>
        <w:top w:val="none" w:sz="0" w:space="0" w:color="auto"/>
        <w:left w:val="none" w:sz="0" w:space="0" w:color="auto"/>
        <w:bottom w:val="none" w:sz="0" w:space="0" w:color="auto"/>
        <w:right w:val="none" w:sz="0" w:space="0" w:color="auto"/>
      </w:divBdr>
    </w:div>
    <w:div w:id="1534728775">
      <w:bodyDiv w:val="1"/>
      <w:marLeft w:val="0"/>
      <w:marRight w:val="0"/>
      <w:marTop w:val="0"/>
      <w:marBottom w:val="0"/>
      <w:divBdr>
        <w:top w:val="none" w:sz="0" w:space="0" w:color="auto"/>
        <w:left w:val="none" w:sz="0" w:space="0" w:color="auto"/>
        <w:bottom w:val="none" w:sz="0" w:space="0" w:color="auto"/>
        <w:right w:val="none" w:sz="0" w:space="0" w:color="auto"/>
      </w:divBdr>
    </w:div>
    <w:div w:id="181844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CD55AA-AF9F-4BFE-87C6-1A52DCE34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Template>
  <TotalTime>0</TotalTime>
  <Pages>1</Pages>
  <Words>176</Words>
  <Characters>1110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Rösch, Christina</cp:lastModifiedBy>
  <cp:revision>3</cp:revision>
  <cp:lastPrinted>2016-01-21T16:55:00Z</cp:lastPrinted>
  <dcterms:created xsi:type="dcterms:W3CDTF">2026-06-19T10:15:00Z</dcterms:created>
  <dcterms:modified xsi:type="dcterms:W3CDTF">2026-06-24T07:22:00Z</dcterms:modified>
</cp:coreProperties>
</file>