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626F28BD"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375779">
        <w:rPr>
          <w:noProof/>
        </w:rPr>
        <w:t>14.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56CC9026" w14:textId="77777777" w:rsidR="00375779" w:rsidRDefault="00375779" w:rsidP="001C5D29">
      <w:pPr>
        <w:rPr>
          <w:b/>
          <w:sz w:val="28"/>
          <w:szCs w:val="28"/>
        </w:rPr>
      </w:pPr>
      <w:r w:rsidRPr="00375779">
        <w:rPr>
          <w:b/>
          <w:sz w:val="28"/>
          <w:szCs w:val="28"/>
        </w:rPr>
        <w:t>Weiterstädter Bier begeistert beim Oktoberfest in Verneuil-sur-Seine</w:t>
      </w:r>
    </w:p>
    <w:p w14:paraId="0841B3B1" w14:textId="77777777" w:rsidR="00375779" w:rsidRDefault="00375779" w:rsidP="00EF3042">
      <w:pPr>
        <w:rPr>
          <w:bCs/>
          <w:i/>
          <w:iCs/>
          <w:sz w:val="28"/>
          <w:szCs w:val="28"/>
        </w:rPr>
      </w:pPr>
      <w:r w:rsidRPr="00375779">
        <w:rPr>
          <w:bCs/>
          <w:i/>
          <w:iCs/>
          <w:sz w:val="28"/>
          <w:szCs w:val="28"/>
        </w:rPr>
        <w:t>Petra Stiller mit Robert-</w:t>
      </w:r>
      <w:proofErr w:type="spellStart"/>
      <w:r w:rsidRPr="00375779">
        <w:rPr>
          <w:bCs/>
          <w:i/>
          <w:iCs/>
          <w:sz w:val="28"/>
          <w:szCs w:val="28"/>
        </w:rPr>
        <w:t>Hébras</w:t>
      </w:r>
      <w:proofErr w:type="spellEnd"/>
      <w:r w:rsidRPr="00375779">
        <w:rPr>
          <w:bCs/>
          <w:i/>
          <w:iCs/>
          <w:sz w:val="28"/>
          <w:szCs w:val="28"/>
        </w:rPr>
        <w:t>-Medaille für ihr langjähriges Engagement für die deutsch-französische Freundschaft ausgezeichnet</w:t>
      </w:r>
    </w:p>
    <w:p w14:paraId="5B23C1AD" w14:textId="77777777" w:rsidR="00375779" w:rsidRDefault="00375779" w:rsidP="00375779">
      <w:r>
        <w:t>Zum sechsten Mal hat die französische Partnerstadt Verneuil-sur-Seine zum traditionellen Oktoberfest eingeladen. Auf dem Marktplatz erwartete die Besucherinnen und Besucher ein vielfältiges Angebot regionaler Brauereien, ausgewählter Weine und kulinarischer Spezialitäten. Mit Kinderangeboten und einem abwechslungsreichen Musikprogramm wurde das Bierfest zu einem Treffpunkt für die ganze Familie.</w:t>
      </w:r>
    </w:p>
    <w:p w14:paraId="2D8124FD" w14:textId="704D50C4" w:rsidR="00375779" w:rsidRDefault="00375779" w:rsidP="00375779">
      <w:r>
        <w:t xml:space="preserve">Auch Weiterstadt war bei dem Fest vertreten: Fünf Mitglieder des Arbeitskreises Städtepartnerschaften hatten Darmstädter Bier mit nach Frankreich gebracht und schenkten dieses gemeinsam mit den Freunden des </w:t>
      </w:r>
      <w:proofErr w:type="spellStart"/>
      <w:r>
        <w:t>Verneuiller</w:t>
      </w:r>
      <w:proofErr w:type="spellEnd"/>
      <w:r>
        <w:t xml:space="preserve"> Partnerschaftskomitees aus. Die südhessische Spezialität erfreute sich großer Beliebtheit</w:t>
      </w:r>
      <w:r>
        <w:t xml:space="preserve"> - n</w:t>
      </w:r>
      <w:r>
        <w:t>och vor dem offiziellen Ende der Veranstaltung war das letzte Fass geleert.</w:t>
      </w:r>
    </w:p>
    <w:p w14:paraId="464128A1" w14:textId="77777777" w:rsidR="00375779" w:rsidRDefault="00375779" w:rsidP="00375779">
      <w:r>
        <w:t>Ein besonderer Höhepunkt des Oktoberfestes war die traditionelle Verleihung der Robert-</w:t>
      </w:r>
      <w:proofErr w:type="spellStart"/>
      <w:r>
        <w:t>Hébras</w:t>
      </w:r>
      <w:proofErr w:type="spellEnd"/>
      <w:r>
        <w:t xml:space="preserve">-Medaille durch die Stadt Verneuil-sur-Seine. Robert </w:t>
      </w:r>
      <w:proofErr w:type="spellStart"/>
      <w:r>
        <w:t>Hébras</w:t>
      </w:r>
      <w:proofErr w:type="spellEnd"/>
      <w:r>
        <w:t xml:space="preserve"> gehörte zu den wenigen Überlebenden des SS-Massakers von Oradour-sur-</w:t>
      </w:r>
      <w:proofErr w:type="spellStart"/>
      <w:r>
        <w:t>Glane</w:t>
      </w:r>
      <w:proofErr w:type="spellEnd"/>
      <w:r>
        <w:t xml:space="preserve"> und setzte sich sein Leben lang für die deutsch-französische Aussöhnung ein. Seine Enkelin Agathe </w:t>
      </w:r>
      <w:proofErr w:type="spellStart"/>
      <w:r>
        <w:t>Hébras</w:t>
      </w:r>
      <w:proofErr w:type="spellEnd"/>
      <w:r>
        <w:t xml:space="preserve"> führt dieses Vermächtnis fort.</w:t>
      </w:r>
    </w:p>
    <w:p w14:paraId="0FC4E8A8" w14:textId="77777777" w:rsidR="00375779" w:rsidRDefault="00375779" w:rsidP="00375779">
      <w:r>
        <w:t>In diesem Jahr wurde Petra Stiller mit der Medaille ausgezeichnet. Damit würdigte die französische Partnerstadt ihr jahrzehntelanges Engagement für die deutsch-französische Verständigung und Begegnung. Ein besonderer Schwerpunkt ihrer Arbeit liegt auf dem Austausch junger Menschen, unter anderem im Rahmen des Erasmus-Programms. Darüber hinaus engagiert sie sich für den jährlichen Austausch zwischen den Basketballern der SG Weiterstadt und des französischen Vereins VAC Basket.</w:t>
      </w:r>
    </w:p>
    <w:p w14:paraId="30AEF747" w14:textId="4C24E86E" w:rsidR="00EA1EB6" w:rsidRDefault="00375779" w:rsidP="00375779">
      <w:r>
        <w:t>So</w:t>
      </w:r>
      <w:r>
        <w:t xml:space="preserve"> vielfältig</w:t>
      </w:r>
      <w:r>
        <w:t xml:space="preserve"> kann</w:t>
      </w:r>
      <w:r>
        <w:t xml:space="preserve"> Städtepartnerschaft gelebt werden: gemeinsames Feiern, kulturelle</w:t>
      </w:r>
      <w:r>
        <w:t>r</w:t>
      </w:r>
      <w:r>
        <w:t xml:space="preserve"> Austausch und persönliche Begegnungen über Ländergrenzen hinweg. </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E198A"/>
    <w:rsid w:val="00341B27"/>
    <w:rsid w:val="0034586B"/>
    <w:rsid w:val="003540C8"/>
    <w:rsid w:val="00375779"/>
    <w:rsid w:val="0037743E"/>
    <w:rsid w:val="00380AED"/>
    <w:rsid w:val="00385302"/>
    <w:rsid w:val="0038770A"/>
    <w:rsid w:val="003A4172"/>
    <w:rsid w:val="003B7CA8"/>
    <w:rsid w:val="003D6452"/>
    <w:rsid w:val="003E1DF1"/>
    <w:rsid w:val="00406ABE"/>
    <w:rsid w:val="004611CE"/>
    <w:rsid w:val="0047555E"/>
    <w:rsid w:val="005211BB"/>
    <w:rsid w:val="0059401F"/>
    <w:rsid w:val="005A56F6"/>
    <w:rsid w:val="005B04BC"/>
    <w:rsid w:val="005B4DE9"/>
    <w:rsid w:val="005E29BF"/>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20D63"/>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282</Words>
  <Characters>1778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2</cp:revision>
  <cp:lastPrinted>2026-03-25T13:01:00Z</cp:lastPrinted>
  <dcterms:created xsi:type="dcterms:W3CDTF">2026-10-14T12:24:00Z</dcterms:created>
  <dcterms:modified xsi:type="dcterms:W3CDTF">2026-10-14T12:24:00Z</dcterms:modified>
</cp:coreProperties>
</file>