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40C7B" w14:textId="5AE8EEB2" w:rsidR="00FC07F6" w:rsidRPr="001F63E2" w:rsidRDefault="00B264BE" w:rsidP="00FC07F6">
      <w:pPr>
        <w:jc w:val="right"/>
        <w:rPr>
          <w:bCs/>
        </w:rPr>
      </w:pPr>
      <w:r>
        <w:rPr>
          <w:bCs/>
        </w:rPr>
        <w:t xml:space="preserve">Würzburg, </w:t>
      </w:r>
      <w:r w:rsidR="00A9415F">
        <w:rPr>
          <w:bCs/>
        </w:rPr>
        <w:t>28</w:t>
      </w:r>
      <w:r w:rsidR="00FB4C9C">
        <w:rPr>
          <w:bCs/>
        </w:rPr>
        <w:t xml:space="preserve">. </w:t>
      </w:r>
      <w:r w:rsidR="001269FB">
        <w:rPr>
          <w:bCs/>
        </w:rPr>
        <w:t>Oktober</w:t>
      </w:r>
      <w:r w:rsidR="00FB4C9C">
        <w:rPr>
          <w:bCs/>
        </w:rPr>
        <w:t xml:space="preserve"> 20</w:t>
      </w:r>
      <w:r w:rsidR="001269FB">
        <w:rPr>
          <w:bCs/>
        </w:rPr>
        <w:t>26</w:t>
      </w:r>
    </w:p>
    <w:p w14:paraId="2765B459" w14:textId="77777777" w:rsidR="00FB4C9C" w:rsidRDefault="00FB4C9C" w:rsidP="00FB4C9C"/>
    <w:p w14:paraId="03C48411" w14:textId="7A2858F4" w:rsidR="00FB4C9C" w:rsidRDefault="00BB481E" w:rsidP="00FB4C9C">
      <w:pPr>
        <w:rPr>
          <w:rStyle w:val="Fett"/>
          <w:sz w:val="32"/>
          <w:szCs w:val="32"/>
        </w:rPr>
      </w:pPr>
      <w:r>
        <w:rPr>
          <w:rStyle w:val="Fett"/>
          <w:sz w:val="32"/>
          <w:szCs w:val="32"/>
        </w:rPr>
        <w:t xml:space="preserve">Sabine Hümmer ist die neue </w:t>
      </w:r>
      <w:r w:rsidR="00EF6F96">
        <w:rPr>
          <w:rStyle w:val="Fett"/>
          <w:sz w:val="32"/>
          <w:szCs w:val="32"/>
        </w:rPr>
        <w:t xml:space="preserve">Leiterin </w:t>
      </w:r>
      <w:r>
        <w:rPr>
          <w:rStyle w:val="Fett"/>
          <w:sz w:val="32"/>
          <w:szCs w:val="32"/>
        </w:rPr>
        <w:t xml:space="preserve">des </w:t>
      </w:r>
      <w:r w:rsidR="00EF6F96">
        <w:rPr>
          <w:rStyle w:val="Fett"/>
          <w:sz w:val="32"/>
          <w:szCs w:val="32"/>
        </w:rPr>
        <w:t xml:space="preserve">Geschäftsbereichs </w:t>
      </w:r>
      <w:r>
        <w:rPr>
          <w:rStyle w:val="Fett"/>
          <w:sz w:val="32"/>
          <w:szCs w:val="32"/>
        </w:rPr>
        <w:t>Jugend und Familie am Landratsamt Würzburg</w:t>
      </w:r>
    </w:p>
    <w:p w14:paraId="250B2977" w14:textId="77777777" w:rsidR="00D664CC" w:rsidRDefault="00D664CC" w:rsidP="00FB4C9C">
      <w:pPr>
        <w:rPr>
          <w:rStyle w:val="Fett"/>
          <w:b w:val="0"/>
          <w:bCs w:val="0"/>
        </w:rPr>
      </w:pPr>
    </w:p>
    <w:p w14:paraId="53085398" w14:textId="6E6CF110" w:rsidR="00EF6F96" w:rsidRDefault="00EF6F96" w:rsidP="00EF6F96">
      <w:r w:rsidRPr="00EF6F96">
        <w:t xml:space="preserve">Sabine Hümmer ist die neue Leiterin des Amtes für Jugend und Familie am Landratsamt Würzburg. Hümmer hat ihre Beamtenlaufbahn 1986 bei der Stadt Würzburg begonnen und </w:t>
      </w:r>
      <w:r w:rsidR="001F63E2">
        <w:t>steht</w:t>
      </w:r>
      <w:r w:rsidRPr="00EF6F96">
        <w:t xml:space="preserve"> seit 2006 im Dienst des Landkreises. Die vergangenen zehn Jahre war die Oberverwaltungsrätin mit der Leitung der Kreiskämmerei betraut. Im Oktober hat sie die Leitung des Geschäftsbereichs </w:t>
      </w:r>
      <w:r w:rsidR="001F63E2">
        <w:t>Jugend und Familie</w:t>
      </w:r>
      <w:r w:rsidRPr="00EF6F96">
        <w:t xml:space="preserve"> übernommen.</w:t>
      </w:r>
    </w:p>
    <w:p w14:paraId="596E6CAC" w14:textId="77777777" w:rsidR="00EF6F96" w:rsidRPr="00EF6F96" w:rsidRDefault="00EF6F96" w:rsidP="00EF6F96"/>
    <w:p w14:paraId="4106AE22" w14:textId="01B9E891" w:rsidR="008C7532" w:rsidRPr="00EF6F96" w:rsidRDefault="00EF6F96" w:rsidP="00EF6F96">
      <w:r w:rsidRPr="00EF6F96">
        <w:t>Zu ihre</w:t>
      </w:r>
      <w:r w:rsidR="00A9415F">
        <w:t>m</w:t>
      </w:r>
      <w:r w:rsidRPr="00EF6F96">
        <w:t xml:space="preserve"> neuen Aufgabenbereich gehören unter anderem die sozialen Dienste mit den Bereichen Jugendhilfe, Erziehungsberatung und Pflegekinderdienst sowie die Jugend- und Familienarbeit. Letztere umfasst unter anderem die kommunale Jugendarbeit, den Ferienpass und </w:t>
      </w:r>
      <w:r w:rsidR="00990C91">
        <w:t>die Koordinierende Kinderschutzstelle (</w:t>
      </w:r>
      <w:r w:rsidRPr="00EF6F96">
        <w:t>KoKi-Netzwerk frühe Kindheit</w:t>
      </w:r>
      <w:r w:rsidR="00990C91">
        <w:t>)</w:t>
      </w:r>
      <w:r w:rsidRPr="00EF6F96">
        <w:t>. Weitere Zuständigkeiten sind die wirtschaftliche Jugendhilfe, der Vollzug des Unterhaltsvorschussgesetzes sowie die Arbeit der Verfahrenslotsin.</w:t>
      </w:r>
      <w:r w:rsidR="008C7532">
        <w:t xml:space="preserve"> „Ich danke Herrn Landrat Eberth dafür, dass er mir diese neue Aufgabe übertragen hat und für das in mich gesetzte Vertrauen“</w:t>
      </w:r>
      <w:r w:rsidR="001D4C15">
        <w:t>,</w:t>
      </w:r>
      <w:r w:rsidR="008C7532">
        <w:t xml:space="preserve"> so Sabine Hümmer. „Ich werde alles daransetzen, um die </w:t>
      </w:r>
      <w:r w:rsidR="00D41DFD">
        <w:t>a</w:t>
      </w:r>
      <w:r w:rsidR="008C7532">
        <w:t xml:space="preserve">n mich </w:t>
      </w:r>
      <w:r w:rsidR="00D41DFD">
        <w:t>gestellten</w:t>
      </w:r>
      <w:r w:rsidR="008C7532">
        <w:t xml:space="preserve"> Erwartungen zu erfüllen.“</w:t>
      </w:r>
    </w:p>
    <w:p w14:paraId="10826345" w14:textId="77777777" w:rsidR="002926D2" w:rsidRDefault="002926D2" w:rsidP="00974D5F">
      <w:pPr>
        <w:rPr>
          <w:rStyle w:val="Fett"/>
          <w:b w:val="0"/>
          <w:bCs w:val="0"/>
        </w:rPr>
      </w:pPr>
    </w:p>
    <w:p w14:paraId="7EABB198" w14:textId="3456974F" w:rsidR="00EF6F96" w:rsidRPr="00EF6F96" w:rsidRDefault="00EF6F96" w:rsidP="00EF6F96">
      <w:r w:rsidRPr="00EF6F96">
        <w:t>„Die Jugendhilfe und Familienarbeit sind zentrale Baustein</w:t>
      </w:r>
      <w:r>
        <w:t>e</w:t>
      </w:r>
      <w:r w:rsidRPr="00EF6F96">
        <w:t xml:space="preserve"> der </w:t>
      </w:r>
      <w:r w:rsidR="0057375D">
        <w:t xml:space="preserve">sozialen </w:t>
      </w:r>
      <w:r w:rsidRPr="00EF6F96">
        <w:t xml:space="preserve">Daseinsvorsorge. Ob bei Hilfen für Kinder und Jugendliche, </w:t>
      </w:r>
      <w:r w:rsidR="00CF3013">
        <w:t xml:space="preserve">finanzieller Unterstützung von Familien, </w:t>
      </w:r>
      <w:r w:rsidRPr="00EF6F96">
        <w:t xml:space="preserve">dem Einsatz von Pflegefamilien oder der Begleitung in Kita und Schule: Das Landratsamt ist ein verlässlicher Partner für die Menschen im Landkreis Würzburg“, </w:t>
      </w:r>
      <w:r w:rsidR="001F63E2">
        <w:t>sagt</w:t>
      </w:r>
      <w:r w:rsidRPr="00EF6F96">
        <w:t xml:space="preserve"> Landrat Thomas Eberth. „</w:t>
      </w:r>
      <w:r>
        <w:t xml:space="preserve">Sabine Hümmer </w:t>
      </w:r>
      <w:r w:rsidR="00CF3013">
        <w:t xml:space="preserve">hat in den vergangenen zehn Jahren als Leiterin der Kreiskämmerei wichtige Verantwortung für unseren Landkreis getragen. Dafür danke ich ihr herzlich und freue mich auf die weitere vertrauensvolle </w:t>
      </w:r>
      <w:r w:rsidRPr="00EF6F96">
        <w:t xml:space="preserve">Zusammenarbeit mit </w:t>
      </w:r>
      <w:r w:rsidR="00CF3013">
        <w:t>ihr in ihrer neuen Funktion</w:t>
      </w:r>
      <w:r w:rsidRPr="00EF6F96">
        <w:t>.“</w:t>
      </w:r>
    </w:p>
    <w:p w14:paraId="2450CFF0" w14:textId="613C0B88" w:rsidR="00C63218" w:rsidRDefault="00C63218" w:rsidP="00FB4C9C">
      <w:pPr>
        <w:rPr>
          <w:rStyle w:val="Fett"/>
          <w:b w:val="0"/>
          <w:bCs w:val="0"/>
        </w:rPr>
      </w:pPr>
    </w:p>
    <w:p w14:paraId="4B953F46" w14:textId="77777777" w:rsidR="001269FB" w:rsidRDefault="001269FB" w:rsidP="00FB4C9C">
      <w:pPr>
        <w:rPr>
          <w:rStyle w:val="Fett"/>
          <w:b w:val="0"/>
          <w:bCs w:val="0"/>
        </w:rPr>
      </w:pPr>
    </w:p>
    <w:p w14:paraId="4582A49C" w14:textId="77777777" w:rsidR="00974D5F" w:rsidRDefault="00974D5F" w:rsidP="00FB4C9C">
      <w:pPr>
        <w:rPr>
          <w:rStyle w:val="Fett"/>
          <w:b w:val="0"/>
          <w:bCs w:val="0"/>
        </w:rPr>
      </w:pPr>
    </w:p>
    <w:p w14:paraId="3802A67D" w14:textId="3328D3D9" w:rsidR="00974D5F" w:rsidRPr="00974D5F" w:rsidRDefault="00974D5F" w:rsidP="00FB4C9C">
      <w:pPr>
        <w:rPr>
          <w:rStyle w:val="Fett"/>
          <w:u w:val="single"/>
        </w:rPr>
      </w:pPr>
      <w:r w:rsidRPr="00974D5F">
        <w:rPr>
          <w:rStyle w:val="Fett"/>
          <w:u w:val="single"/>
        </w:rPr>
        <w:t>Bildunterschrift:</w:t>
      </w:r>
    </w:p>
    <w:p w14:paraId="70622090" w14:textId="77777777" w:rsidR="00974D5F" w:rsidRDefault="00974D5F" w:rsidP="00FB4C9C">
      <w:pPr>
        <w:rPr>
          <w:rStyle w:val="Fett"/>
          <w:b w:val="0"/>
          <w:bCs w:val="0"/>
        </w:rPr>
      </w:pPr>
    </w:p>
    <w:p w14:paraId="240F0343" w14:textId="15CCFF0B" w:rsidR="00974D5F" w:rsidRDefault="00FD488D" w:rsidP="00FB4C9C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 xml:space="preserve">Oberverwaltungsrätin </w:t>
      </w:r>
      <w:r w:rsidR="00BB481E">
        <w:rPr>
          <w:rStyle w:val="Fett"/>
          <w:b w:val="0"/>
          <w:bCs w:val="0"/>
        </w:rPr>
        <w:t xml:space="preserve">Sabine Hümmer ist die neue Leiterin des Amtes für Jugend und Familie </w:t>
      </w:r>
      <w:r w:rsidR="00974D5F">
        <w:rPr>
          <w:rStyle w:val="Fett"/>
          <w:b w:val="0"/>
          <w:bCs w:val="0"/>
        </w:rPr>
        <w:t xml:space="preserve">am Landratsamt Würzburg. Landrat Thomas Eberth gratuliert </w:t>
      </w:r>
      <w:r w:rsidR="00BB481E">
        <w:rPr>
          <w:rStyle w:val="Fett"/>
          <w:b w:val="0"/>
          <w:bCs w:val="0"/>
        </w:rPr>
        <w:t xml:space="preserve">ihr </w:t>
      </w:r>
      <w:r w:rsidR="00C63218">
        <w:rPr>
          <w:rStyle w:val="Fett"/>
          <w:b w:val="0"/>
          <w:bCs w:val="0"/>
        </w:rPr>
        <w:t xml:space="preserve">zur </w:t>
      </w:r>
      <w:r w:rsidR="00974D5F">
        <w:rPr>
          <w:rStyle w:val="Fett"/>
          <w:b w:val="0"/>
          <w:bCs w:val="0"/>
        </w:rPr>
        <w:t xml:space="preserve">Übernahme </w:t>
      </w:r>
      <w:r w:rsidR="00BB481E">
        <w:rPr>
          <w:rStyle w:val="Fett"/>
          <w:b w:val="0"/>
          <w:bCs w:val="0"/>
        </w:rPr>
        <w:t>des Geschäftsbereichs</w:t>
      </w:r>
      <w:r w:rsidR="00974D5F">
        <w:rPr>
          <w:rStyle w:val="Fett"/>
          <w:b w:val="0"/>
          <w:bCs w:val="0"/>
        </w:rPr>
        <w:t>.</w:t>
      </w:r>
    </w:p>
    <w:p w14:paraId="25827127" w14:textId="77777777" w:rsidR="00974D5F" w:rsidRDefault="00974D5F" w:rsidP="00FB4C9C">
      <w:pPr>
        <w:rPr>
          <w:rStyle w:val="Fett"/>
          <w:b w:val="0"/>
          <w:bCs w:val="0"/>
        </w:rPr>
      </w:pPr>
    </w:p>
    <w:p w14:paraId="4546F67B" w14:textId="47F3FC80" w:rsidR="00974D5F" w:rsidRPr="001D0DFC" w:rsidRDefault="00974D5F" w:rsidP="00FB4C9C">
      <w:pPr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>Foto: Christian Schuster</w:t>
      </w:r>
    </w:p>
    <w:sectPr w:rsidR="00974D5F" w:rsidRPr="001D0DFC" w:rsidSect="00C96098">
      <w:footerReference w:type="default" r:id="rId8"/>
      <w:headerReference w:type="first" r:id="rId9"/>
      <w:footerReference w:type="first" r:id="rId10"/>
      <w:pgSz w:w="11906" w:h="16838"/>
      <w:pgMar w:top="1417" w:right="850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4E461" w14:textId="77777777" w:rsidR="008F3C52" w:rsidRDefault="008F3C52" w:rsidP="009F0C05">
      <w:r>
        <w:separator/>
      </w:r>
    </w:p>
  </w:endnote>
  <w:endnote w:type="continuationSeparator" w:id="0">
    <w:p w14:paraId="26FDBF78" w14:textId="77777777" w:rsidR="008F3C52" w:rsidRDefault="008F3C52" w:rsidP="009F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B3B7C" w14:textId="77777777" w:rsidR="00621A56" w:rsidRPr="00FB4C9C" w:rsidRDefault="00FB4C9C" w:rsidP="00FB4C9C">
    <w:pPr>
      <w:pStyle w:val="Fuzeile"/>
      <w:rPr>
        <w:b/>
        <w:bCs/>
      </w:rPr>
    </w:pPr>
    <w:r w:rsidRPr="009E4E4C">
      <w:rPr>
        <w:sz w:val="18"/>
        <w:szCs w:val="18"/>
      </w:rPr>
      <w:t>LANDRATSAMT WÜRZBURG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hyperlink r:id="rId1" w:history="1">
      <w:r w:rsidRPr="009E4E4C">
        <w:rPr>
          <w:rStyle w:val="Hyperlink"/>
          <w:bCs/>
          <w:sz w:val="18"/>
          <w:szCs w:val="18"/>
        </w:rPr>
        <w:t>pressestelle@lra-wue.bayern.de</w:t>
      </w:r>
    </w:hyperlink>
    <w:r w:rsidRPr="009E4E4C">
      <w:rPr>
        <w:bCs/>
        <w:sz w:val="18"/>
        <w:szCs w:val="18"/>
      </w:rPr>
      <w:t>, www.landkreis-wuerzburg.de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19F66" w14:textId="7427DE28" w:rsidR="00D646B7" w:rsidRPr="001F63E2" w:rsidRDefault="00D646B7">
    <w:pPr>
      <w:pStyle w:val="Fuzeile"/>
      <w:rPr>
        <w:sz w:val="18"/>
        <w:szCs w:val="18"/>
      </w:rPr>
    </w:pPr>
    <w:r w:rsidRPr="009E4E4C">
      <w:rPr>
        <w:sz w:val="18"/>
        <w:szCs w:val="18"/>
      </w:rPr>
      <w:t>LANDRATSAMT WÜRZBURG</w:t>
    </w:r>
    <w:r w:rsidR="00D664CC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537B8B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D664CC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3ECB1" w14:textId="77777777" w:rsidR="008F3C52" w:rsidRDefault="008F3C52" w:rsidP="009F0C05">
      <w:r>
        <w:separator/>
      </w:r>
    </w:p>
  </w:footnote>
  <w:footnote w:type="continuationSeparator" w:id="0">
    <w:p w14:paraId="3BFC7DD2" w14:textId="77777777" w:rsidR="008F3C52" w:rsidRDefault="008F3C52" w:rsidP="009F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36280" w14:textId="77777777" w:rsidR="00621A56" w:rsidRPr="009E4E4C" w:rsidRDefault="00621A56" w:rsidP="00621A56">
    <w:pPr>
      <w:pStyle w:val="Fuzeile"/>
      <w:spacing w:line="500" w:lineRule="exact"/>
      <w:rPr>
        <w:b/>
        <w:bCs/>
        <w:color w:val="000000" w:themeColor="text1"/>
        <w:sz w:val="28"/>
        <w:szCs w:val="28"/>
      </w:rPr>
    </w:pPr>
    <w:r w:rsidRPr="009E4E4C">
      <w:rPr>
        <w:b/>
        <w:bCs/>
        <w:noProof/>
        <w:color w:val="000000" w:themeColor="text1"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 wp14:anchorId="1E28B028" wp14:editId="19FABBC9">
          <wp:simplePos x="0" y="0"/>
          <wp:positionH relativeFrom="margin">
            <wp:align>right</wp:align>
          </wp:positionH>
          <wp:positionV relativeFrom="paragraph">
            <wp:posOffset>59666</wp:posOffset>
          </wp:positionV>
          <wp:extent cx="2179411" cy="380532"/>
          <wp:effectExtent l="0" t="0" r="5080" b="635"/>
          <wp:wrapNone/>
          <wp:docPr id="2" name="Grafik 2" descr="Ein Bild, das Farbigkeit, Screensho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Farbigkeit, Screenshot, Grafiken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411" cy="38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E4C">
      <w:rPr>
        <w:bCs/>
        <w:color w:val="000000" w:themeColor="text1"/>
        <w:sz w:val="28"/>
        <w:szCs w:val="28"/>
      </w:rPr>
      <w:t>PRESSE- &amp; ÖFFENTLICHKEITSARBEIT</w:t>
    </w:r>
  </w:p>
  <w:p w14:paraId="203699F3" w14:textId="77777777" w:rsidR="00621A56" w:rsidRPr="009E4E4C" w:rsidRDefault="00621A56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</w:p>
  <w:p w14:paraId="69BCC3C2" w14:textId="77777777" w:rsidR="00621A56" w:rsidRPr="009E4E4C" w:rsidRDefault="00F72039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  <w:r w:rsidRPr="009E4E4C">
      <w:rPr>
        <w:b/>
        <w:bCs/>
        <w:noProof/>
        <w:spacing w:val="20"/>
        <w:lang w:eastAsia="de-DE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4302CBE9" wp14:editId="5D5584D5">
              <wp:simplePos x="0" y="0"/>
              <wp:positionH relativeFrom="column">
                <wp:posOffset>0</wp:posOffset>
              </wp:positionH>
              <wp:positionV relativeFrom="page">
                <wp:posOffset>1429385</wp:posOffset>
              </wp:positionV>
              <wp:extent cx="6120000" cy="0"/>
              <wp:effectExtent l="0" t="0" r="14605" b="12700"/>
              <wp:wrapTopAndBottom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53A01E" id="Gerade Verbindung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0,112.55pt" to="481.9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" strokecolor="black [3200]" strokeweight="1pt">
              <v:stroke joinstyle="miter"/>
              <w10:wrap type="topAndBottom" anchory="page"/>
              <w10:anchorlock/>
            </v:line>
          </w:pict>
        </mc:Fallback>
      </mc:AlternateContent>
    </w:r>
    <w:r w:rsidR="00621A56" w:rsidRPr="009E4E4C">
      <w:rPr>
        <w:bCs/>
        <w:spacing w:val="20"/>
      </w:rPr>
      <w:t>PRESSE</w:t>
    </w:r>
    <w:r w:rsidR="00B95BBD">
      <w:rPr>
        <w:bCs/>
        <w:spacing w:val="20"/>
      </w:rPr>
      <w:t>M</w:t>
    </w:r>
    <w:r w:rsidR="003C434A">
      <w:rPr>
        <w:bCs/>
        <w:spacing w:val="20"/>
      </w:rPr>
      <w:t>ITTEILUNG</w:t>
    </w:r>
  </w:p>
  <w:p w14:paraId="09AEEA6F" w14:textId="77777777" w:rsidR="00621A56" w:rsidRPr="009E4E4C" w:rsidRDefault="00621A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9AB"/>
    <w:multiLevelType w:val="hybridMultilevel"/>
    <w:tmpl w:val="895651B2"/>
    <w:lvl w:ilvl="0" w:tplc="D848BFF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F933816"/>
    <w:multiLevelType w:val="hybridMultilevel"/>
    <w:tmpl w:val="BE80E462"/>
    <w:lvl w:ilvl="0" w:tplc="5AC0D5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A3D50"/>
    <w:multiLevelType w:val="hybridMultilevel"/>
    <w:tmpl w:val="5B2E4F44"/>
    <w:lvl w:ilvl="0" w:tplc="75907C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E4F71"/>
    <w:multiLevelType w:val="hybridMultilevel"/>
    <w:tmpl w:val="CF86F6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34620"/>
    <w:multiLevelType w:val="hybridMultilevel"/>
    <w:tmpl w:val="E7E2546E"/>
    <w:lvl w:ilvl="0" w:tplc="8B62D6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345872">
    <w:abstractNumId w:val="2"/>
  </w:num>
  <w:num w:numId="2" w16cid:durableId="1440830720">
    <w:abstractNumId w:val="4"/>
  </w:num>
  <w:num w:numId="3" w16cid:durableId="913508269">
    <w:abstractNumId w:val="1"/>
  </w:num>
  <w:num w:numId="4" w16cid:durableId="978530660">
    <w:abstractNumId w:val="0"/>
  </w:num>
  <w:num w:numId="5" w16cid:durableId="1961111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BD6"/>
    <w:rsid w:val="000023FD"/>
    <w:rsid w:val="00016FC5"/>
    <w:rsid w:val="00044EA0"/>
    <w:rsid w:val="00060380"/>
    <w:rsid w:val="000739B6"/>
    <w:rsid w:val="00097476"/>
    <w:rsid w:val="000A3A46"/>
    <w:rsid w:val="000B1473"/>
    <w:rsid w:val="000B625E"/>
    <w:rsid w:val="000D7B6F"/>
    <w:rsid w:val="000F0AB7"/>
    <w:rsid w:val="000F688B"/>
    <w:rsid w:val="001269FB"/>
    <w:rsid w:val="00131253"/>
    <w:rsid w:val="001344B1"/>
    <w:rsid w:val="00136943"/>
    <w:rsid w:val="00140628"/>
    <w:rsid w:val="00156999"/>
    <w:rsid w:val="00165036"/>
    <w:rsid w:val="001A2F97"/>
    <w:rsid w:val="001C35C1"/>
    <w:rsid w:val="001D0DFC"/>
    <w:rsid w:val="001D4C15"/>
    <w:rsid w:val="001F2C14"/>
    <w:rsid w:val="001F34E2"/>
    <w:rsid w:val="001F63E2"/>
    <w:rsid w:val="00204B3F"/>
    <w:rsid w:val="00247F7B"/>
    <w:rsid w:val="00251254"/>
    <w:rsid w:val="002528D8"/>
    <w:rsid w:val="00257B13"/>
    <w:rsid w:val="00280079"/>
    <w:rsid w:val="002926D2"/>
    <w:rsid w:val="00297E18"/>
    <w:rsid w:val="002A197F"/>
    <w:rsid w:val="002E7432"/>
    <w:rsid w:val="002F3E17"/>
    <w:rsid w:val="002F6B5E"/>
    <w:rsid w:val="003078F6"/>
    <w:rsid w:val="00325B9C"/>
    <w:rsid w:val="00332F85"/>
    <w:rsid w:val="0034689D"/>
    <w:rsid w:val="00362042"/>
    <w:rsid w:val="00370F79"/>
    <w:rsid w:val="00375D72"/>
    <w:rsid w:val="00396141"/>
    <w:rsid w:val="003A4ADF"/>
    <w:rsid w:val="003C434A"/>
    <w:rsid w:val="003C4AED"/>
    <w:rsid w:val="003E5527"/>
    <w:rsid w:val="00406E0C"/>
    <w:rsid w:val="00425EBE"/>
    <w:rsid w:val="00427563"/>
    <w:rsid w:val="0043427E"/>
    <w:rsid w:val="00435611"/>
    <w:rsid w:val="00436159"/>
    <w:rsid w:val="004450EE"/>
    <w:rsid w:val="00453529"/>
    <w:rsid w:val="00454762"/>
    <w:rsid w:val="004607D2"/>
    <w:rsid w:val="00471180"/>
    <w:rsid w:val="00476C4D"/>
    <w:rsid w:val="00495EB0"/>
    <w:rsid w:val="004A5AF0"/>
    <w:rsid w:val="004D1E26"/>
    <w:rsid w:val="004F5258"/>
    <w:rsid w:val="0050389A"/>
    <w:rsid w:val="00512905"/>
    <w:rsid w:val="005274CE"/>
    <w:rsid w:val="00531BD6"/>
    <w:rsid w:val="00537B8B"/>
    <w:rsid w:val="00544499"/>
    <w:rsid w:val="00545C85"/>
    <w:rsid w:val="0057375D"/>
    <w:rsid w:val="00582E3D"/>
    <w:rsid w:val="00585278"/>
    <w:rsid w:val="00594C46"/>
    <w:rsid w:val="005D23D2"/>
    <w:rsid w:val="005E546B"/>
    <w:rsid w:val="005F1E0F"/>
    <w:rsid w:val="005F7FA4"/>
    <w:rsid w:val="006055B1"/>
    <w:rsid w:val="00621A56"/>
    <w:rsid w:val="006408DA"/>
    <w:rsid w:val="00650CC6"/>
    <w:rsid w:val="00660991"/>
    <w:rsid w:val="00662275"/>
    <w:rsid w:val="00665E3B"/>
    <w:rsid w:val="00676963"/>
    <w:rsid w:val="00677982"/>
    <w:rsid w:val="006819B1"/>
    <w:rsid w:val="00696CC1"/>
    <w:rsid w:val="006A0BA7"/>
    <w:rsid w:val="006A76F0"/>
    <w:rsid w:val="006B1C57"/>
    <w:rsid w:val="006B6771"/>
    <w:rsid w:val="006D3A2D"/>
    <w:rsid w:val="006D627F"/>
    <w:rsid w:val="006D79F7"/>
    <w:rsid w:val="006E71B6"/>
    <w:rsid w:val="006F631C"/>
    <w:rsid w:val="0074511B"/>
    <w:rsid w:val="00753327"/>
    <w:rsid w:val="00765DD0"/>
    <w:rsid w:val="007A1430"/>
    <w:rsid w:val="007B10FB"/>
    <w:rsid w:val="007C30B0"/>
    <w:rsid w:val="007D34C9"/>
    <w:rsid w:val="008158DF"/>
    <w:rsid w:val="008167FD"/>
    <w:rsid w:val="00820545"/>
    <w:rsid w:val="00825093"/>
    <w:rsid w:val="008250F8"/>
    <w:rsid w:val="00837B41"/>
    <w:rsid w:val="008448D8"/>
    <w:rsid w:val="00845514"/>
    <w:rsid w:val="00847AA8"/>
    <w:rsid w:val="008517AF"/>
    <w:rsid w:val="00854B02"/>
    <w:rsid w:val="00894A07"/>
    <w:rsid w:val="008C7532"/>
    <w:rsid w:val="008E476F"/>
    <w:rsid w:val="008F179E"/>
    <w:rsid w:val="008F3C52"/>
    <w:rsid w:val="00900CAF"/>
    <w:rsid w:val="0093263B"/>
    <w:rsid w:val="00947A1B"/>
    <w:rsid w:val="00963E1C"/>
    <w:rsid w:val="00974D5F"/>
    <w:rsid w:val="009837F0"/>
    <w:rsid w:val="00990C91"/>
    <w:rsid w:val="009A6D76"/>
    <w:rsid w:val="009E4E4C"/>
    <w:rsid w:val="009F0C05"/>
    <w:rsid w:val="00A0601B"/>
    <w:rsid w:val="00A167FA"/>
    <w:rsid w:val="00A25CE9"/>
    <w:rsid w:val="00A350AE"/>
    <w:rsid w:val="00A409DD"/>
    <w:rsid w:val="00A44EC6"/>
    <w:rsid w:val="00A5520E"/>
    <w:rsid w:val="00A57C41"/>
    <w:rsid w:val="00A62EBC"/>
    <w:rsid w:val="00A63CD9"/>
    <w:rsid w:val="00A72E8A"/>
    <w:rsid w:val="00A76F54"/>
    <w:rsid w:val="00A82B12"/>
    <w:rsid w:val="00A9415F"/>
    <w:rsid w:val="00AC0BAB"/>
    <w:rsid w:val="00AC2A01"/>
    <w:rsid w:val="00AC7185"/>
    <w:rsid w:val="00AE27FB"/>
    <w:rsid w:val="00AE644F"/>
    <w:rsid w:val="00AF21F5"/>
    <w:rsid w:val="00AF3E4E"/>
    <w:rsid w:val="00B01B7A"/>
    <w:rsid w:val="00B02914"/>
    <w:rsid w:val="00B0774C"/>
    <w:rsid w:val="00B209D2"/>
    <w:rsid w:val="00B23106"/>
    <w:rsid w:val="00B23289"/>
    <w:rsid w:val="00B23798"/>
    <w:rsid w:val="00B264BE"/>
    <w:rsid w:val="00B33650"/>
    <w:rsid w:val="00B44BE1"/>
    <w:rsid w:val="00B45A7B"/>
    <w:rsid w:val="00B4658E"/>
    <w:rsid w:val="00B5018B"/>
    <w:rsid w:val="00B63DB0"/>
    <w:rsid w:val="00B65CBF"/>
    <w:rsid w:val="00B71F52"/>
    <w:rsid w:val="00B95BBD"/>
    <w:rsid w:val="00BA5101"/>
    <w:rsid w:val="00BB4026"/>
    <w:rsid w:val="00BB481E"/>
    <w:rsid w:val="00BC3767"/>
    <w:rsid w:val="00BE683E"/>
    <w:rsid w:val="00BF7EFF"/>
    <w:rsid w:val="00C01426"/>
    <w:rsid w:val="00C32BC2"/>
    <w:rsid w:val="00C349E9"/>
    <w:rsid w:val="00C34A97"/>
    <w:rsid w:val="00C417DB"/>
    <w:rsid w:val="00C533B0"/>
    <w:rsid w:val="00C60605"/>
    <w:rsid w:val="00C6123C"/>
    <w:rsid w:val="00C63218"/>
    <w:rsid w:val="00C71A5B"/>
    <w:rsid w:val="00C93744"/>
    <w:rsid w:val="00C96098"/>
    <w:rsid w:val="00CA1DC5"/>
    <w:rsid w:val="00CB7237"/>
    <w:rsid w:val="00CD4A2A"/>
    <w:rsid w:val="00CF3013"/>
    <w:rsid w:val="00D1630F"/>
    <w:rsid w:val="00D30748"/>
    <w:rsid w:val="00D40178"/>
    <w:rsid w:val="00D41DFD"/>
    <w:rsid w:val="00D47B93"/>
    <w:rsid w:val="00D51427"/>
    <w:rsid w:val="00D646B7"/>
    <w:rsid w:val="00D664CC"/>
    <w:rsid w:val="00DA7BDC"/>
    <w:rsid w:val="00DB4ECA"/>
    <w:rsid w:val="00DB6256"/>
    <w:rsid w:val="00E00652"/>
    <w:rsid w:val="00E104C9"/>
    <w:rsid w:val="00E2447F"/>
    <w:rsid w:val="00E24D97"/>
    <w:rsid w:val="00E27326"/>
    <w:rsid w:val="00E322EF"/>
    <w:rsid w:val="00E32AEF"/>
    <w:rsid w:val="00E44187"/>
    <w:rsid w:val="00E4424A"/>
    <w:rsid w:val="00E5339F"/>
    <w:rsid w:val="00E62E61"/>
    <w:rsid w:val="00E837F3"/>
    <w:rsid w:val="00E86EAB"/>
    <w:rsid w:val="00EB6EC9"/>
    <w:rsid w:val="00ED7671"/>
    <w:rsid w:val="00EF0BB1"/>
    <w:rsid w:val="00EF3F28"/>
    <w:rsid w:val="00EF6F96"/>
    <w:rsid w:val="00EF7129"/>
    <w:rsid w:val="00F12152"/>
    <w:rsid w:val="00F17641"/>
    <w:rsid w:val="00F3016D"/>
    <w:rsid w:val="00F512D1"/>
    <w:rsid w:val="00F52D78"/>
    <w:rsid w:val="00F536B5"/>
    <w:rsid w:val="00F72039"/>
    <w:rsid w:val="00F923FF"/>
    <w:rsid w:val="00F97028"/>
    <w:rsid w:val="00FB4A3F"/>
    <w:rsid w:val="00FB4C9C"/>
    <w:rsid w:val="00FB57FE"/>
    <w:rsid w:val="00FC07F6"/>
    <w:rsid w:val="00FC1C68"/>
    <w:rsid w:val="00FD488D"/>
    <w:rsid w:val="00FE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2C745"/>
  <w15:chartTrackingRefBased/>
  <w15:docId w15:val="{C8A46DFD-C2DC-408D-B3C0-066EF2CF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4C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0C05"/>
  </w:style>
  <w:style w:type="paragraph" w:styleId="Fuzeile">
    <w:name w:val="footer"/>
    <w:basedOn w:val="Standard"/>
    <w:link w:val="Fu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0C05"/>
  </w:style>
  <w:style w:type="character" w:styleId="Hyperlink">
    <w:name w:val="Hyperlink"/>
    <w:basedOn w:val="Absatz-Standardschriftart"/>
    <w:uiPriority w:val="99"/>
    <w:unhideWhenUsed/>
    <w:rsid w:val="00621A56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0774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23798"/>
    <w:rPr>
      <w:color w:val="954F72" w:themeColor="followedHyperlink"/>
      <w:u w:val="single"/>
    </w:rPr>
  </w:style>
  <w:style w:type="character" w:styleId="Fett">
    <w:name w:val="Strong"/>
    <w:qFormat/>
    <w:rsid w:val="00FB4C9C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632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632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6321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632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63218"/>
    <w:rPr>
      <w:b/>
      <w:bCs/>
      <w:sz w:val="20"/>
      <w:szCs w:val="20"/>
    </w:rPr>
  </w:style>
  <w:style w:type="paragraph" w:styleId="StandardWeb">
    <w:name w:val="Normal (Web)"/>
    <w:basedOn w:val="Standard"/>
    <w:uiPriority w:val="99"/>
    <w:semiHidden/>
    <w:unhideWhenUsed/>
    <w:rsid w:val="00EF6F96"/>
    <w:rPr>
      <w:rFonts w:ascii="Times New Roman" w:hAnsi="Times New Roman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1F6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stelle@lra-wue.bayer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.schuster\Desktop\PM-Vorlage_2025-04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308BCF-48A3-468E-ABED-AC04F166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PM-Vorlage_2025-04</Template>
  <TotalTime>0</TotalTime>
  <Pages>1</Pages>
  <Words>285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Schuster, C.</dc:creator>
  <cp:keywords/>
  <dc:description/>
  <cp:lastModifiedBy>Schuster, C.</cp:lastModifiedBy>
  <cp:revision>5</cp:revision>
  <dcterms:created xsi:type="dcterms:W3CDTF">2026-10-26T13:16:00Z</dcterms:created>
  <dcterms:modified xsi:type="dcterms:W3CDTF">2026-10-28T09:10:00Z</dcterms:modified>
</cp:coreProperties>
</file>