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7871" w14:textId="77777777" w:rsidR="00251BDD" w:rsidRDefault="006C5A75">
      <w:pPr>
        <w:pStyle w:val="PMPressemitteilung"/>
      </w:pPr>
      <w:sdt>
        <w:sdtPr>
          <w:id w:val="-923638953"/>
          <w:lock w:val="sdtContentLocked"/>
          <w:placeholder>
            <w:docPart w:val="FD43BEC7E9C74B598DEDFB0D337C5975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55856529" w14:textId="07F2AE6C" w:rsidR="00612771" w:rsidRDefault="003F5BAA" w:rsidP="00612771">
      <w:pPr>
        <w:pStyle w:val="PMDatum"/>
      </w:pPr>
      <w:r>
        <w:t>1</w:t>
      </w:r>
      <w:r w:rsidR="007C6D72">
        <w:t>4</w:t>
      </w:r>
      <w:r>
        <w:t>.09.2026</w:t>
      </w:r>
    </w:p>
    <w:p w14:paraId="4A28D7A3" w14:textId="4B3E5714" w:rsidR="000B5531" w:rsidRDefault="000B5531" w:rsidP="000B5531">
      <w:pPr>
        <w:pStyle w:val="PM-Stichwort"/>
      </w:pPr>
      <w:r>
        <w:t>Landkreis - Kreis-Seniorenwohnheime</w:t>
      </w:r>
    </w:p>
    <w:p w14:paraId="781C149E" w14:textId="40BBA027" w:rsidR="003F5BAA" w:rsidRPr="003F5BAA" w:rsidRDefault="003F5BAA" w:rsidP="003F5BAA">
      <w:pPr>
        <w:pStyle w:val="PM-berschrif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B9F8F1" wp14:editId="55E1602B">
            <wp:simplePos x="0" y="0"/>
            <wp:positionH relativeFrom="margin">
              <wp:align>left</wp:align>
            </wp:positionH>
            <wp:positionV relativeFrom="paragraph">
              <wp:posOffset>572135</wp:posOffset>
            </wp:positionV>
            <wp:extent cx="4137660" cy="2239010"/>
            <wp:effectExtent l="0" t="0" r="0" b="8890"/>
            <wp:wrapTight wrapText="bothSides">
              <wp:wrapPolygon edited="0">
                <wp:start x="0" y="0"/>
                <wp:lineTo x="0" y="21502"/>
                <wp:lineTo x="21481" y="21502"/>
                <wp:lineTo x="21481" y="0"/>
                <wp:lineTo x="0" y="0"/>
              </wp:wrapPolygon>
            </wp:wrapTight>
            <wp:docPr id="1084090627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090627" name="Grafik 108409062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18 neue Auszubildende in den Kreis-Seniorenheimen</w:t>
      </w:r>
    </w:p>
    <w:p w14:paraId="724BF673" w14:textId="5D3FEAB5" w:rsidR="000B5531" w:rsidRDefault="000B5531" w:rsidP="000B5531">
      <w:r w:rsidRPr="000B5531">
        <w:rPr>
          <w:b/>
          <w:bCs/>
        </w:rPr>
        <w:t>Unterallgäu.</w:t>
      </w:r>
      <w:r>
        <w:t xml:space="preserve"> 18 neue Auszubildende starten in den Seniorenwohnheimen des Landkreises ins Berufsleben. Die drei Heime in </w:t>
      </w:r>
    </w:p>
    <w:p w14:paraId="7986B520" w14:textId="7D437C5B" w:rsidR="00FC5706" w:rsidRDefault="000B5531" w:rsidP="003F5BAA">
      <w:r w:rsidRPr="000B5531">
        <w:t>Babenhausen, Bad Wörishofen und Türkheim unter der Gesamtleitung vo</w:t>
      </w:r>
      <w:r>
        <w:t>n</w:t>
      </w:r>
      <w:r w:rsidRPr="000B5531">
        <w:t xml:space="preserve"> Petra Weiher </w:t>
      </w:r>
      <w:r>
        <w:t>veranstalteten</w:t>
      </w:r>
      <w:r w:rsidR="003F5BAA">
        <w:t xml:space="preserve"> jetzt</w:t>
      </w:r>
      <w:r>
        <w:t xml:space="preserve"> einen Willkommenstag für die neuen und alle anderen </w:t>
      </w:r>
      <w:r w:rsidR="003F5BAA">
        <w:t>Auszubildenden</w:t>
      </w:r>
      <w:r>
        <w:t xml:space="preserve">. Insgesamt werden </w:t>
      </w:r>
      <w:r w:rsidR="0014526D">
        <w:t>in</w:t>
      </w:r>
      <w:r>
        <w:t xml:space="preserve"> den Heimen</w:t>
      </w:r>
      <w:r w:rsidR="003F5BAA">
        <w:t xml:space="preserve"> ak</w:t>
      </w:r>
      <w:r w:rsidR="0014526D">
        <w:t xml:space="preserve">tuell </w:t>
      </w:r>
      <w:r w:rsidR="009C213E">
        <w:t xml:space="preserve">33 </w:t>
      </w:r>
      <w:r>
        <w:t xml:space="preserve">Nachwuchskräfte ausgebildet. Das Alter liegt zwischen 16 und 54 Jahren. Unter den Auszubildenden sind auch </w:t>
      </w:r>
      <w:r w:rsidR="009C213E">
        <w:t>18</w:t>
      </w:r>
      <w:r>
        <w:t xml:space="preserve"> junge Frauen aus Vietnam, die für die Ausbildung </w:t>
      </w:r>
      <w:r w:rsidR="003F5BAA">
        <w:t xml:space="preserve">zur Pflegefachkraft ins Unterallgäu </w:t>
      </w:r>
      <w:r w:rsidR="00F10A38">
        <w:t>gekommen sind</w:t>
      </w:r>
      <w:r>
        <w:t xml:space="preserve">. Beim Willkommenstag, organisiert von Ausbildungsleiter Alex Rieß, lernten sich die </w:t>
      </w:r>
      <w:r w:rsidR="00F10A38">
        <w:t xml:space="preserve">Auszubildenden </w:t>
      </w:r>
      <w:r>
        <w:t xml:space="preserve">kennen, </w:t>
      </w:r>
      <w:r w:rsidR="003F5BAA">
        <w:t xml:space="preserve">bekamen erste Informationen und grillten gemeinsam. </w:t>
      </w:r>
    </w:p>
    <w:p w14:paraId="4268DEA8" w14:textId="2B6A0CB3" w:rsidR="003F5BAA" w:rsidRPr="003F5BAA" w:rsidRDefault="003F5BAA" w:rsidP="003F5BAA">
      <w:pPr>
        <w:ind w:firstLine="708"/>
        <w:rPr>
          <w:i/>
          <w:iCs/>
        </w:rPr>
      </w:pPr>
      <w:r w:rsidRPr="003F5BAA">
        <w:rPr>
          <w:i/>
          <w:iCs/>
        </w:rPr>
        <w:t xml:space="preserve">Foto: Sarah Venus/Kreis-Seniorenwohnheim St. Martin </w:t>
      </w:r>
    </w:p>
    <w:sectPr w:rsidR="003F5BAA" w:rsidRPr="003F5BAA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6C40" w14:textId="77777777" w:rsidR="006C5A75" w:rsidRDefault="006C5A75">
      <w:r>
        <w:separator/>
      </w:r>
    </w:p>
    <w:p w14:paraId="2ABCAA05" w14:textId="77777777" w:rsidR="006C5A75" w:rsidRDefault="006C5A75"/>
    <w:p w14:paraId="22D34255" w14:textId="77777777" w:rsidR="006C5A75" w:rsidRDefault="006C5A75"/>
  </w:endnote>
  <w:endnote w:type="continuationSeparator" w:id="0">
    <w:p w14:paraId="49D2BCBC" w14:textId="77777777" w:rsidR="006C5A75" w:rsidRDefault="006C5A75">
      <w:r>
        <w:continuationSeparator/>
      </w:r>
    </w:p>
    <w:p w14:paraId="349F6159" w14:textId="77777777" w:rsidR="006C5A75" w:rsidRDefault="006C5A75"/>
    <w:p w14:paraId="61666022" w14:textId="77777777" w:rsidR="006C5A75" w:rsidRDefault="006C5A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78318" w14:textId="77777777" w:rsidR="006C5A75" w:rsidRDefault="006C5A75">
      <w:r>
        <w:separator/>
      </w:r>
    </w:p>
    <w:p w14:paraId="3DECD602" w14:textId="77777777" w:rsidR="006C5A75" w:rsidRDefault="006C5A75"/>
    <w:p w14:paraId="41DADD9A" w14:textId="77777777" w:rsidR="006C5A75" w:rsidRDefault="006C5A75"/>
  </w:footnote>
  <w:footnote w:type="continuationSeparator" w:id="0">
    <w:p w14:paraId="767E102F" w14:textId="77777777" w:rsidR="006C5A75" w:rsidRDefault="006C5A75">
      <w:r>
        <w:continuationSeparator/>
      </w:r>
    </w:p>
    <w:p w14:paraId="5D3FD402" w14:textId="77777777" w:rsidR="006C5A75" w:rsidRDefault="006C5A75"/>
    <w:p w14:paraId="74B53128" w14:textId="77777777" w:rsidR="006C5A75" w:rsidRDefault="006C5A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7849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1F6F59" wp14:editId="5AFF5311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47530C5B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F6F59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47530C5B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7354D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2293B0" wp14:editId="1988789E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25104F32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49592E8E" wp14:editId="7D5BDDF1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DBAFB44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09465232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69CC109E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54A6700A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10250607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7764FE93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78874AE7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795189B5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2293B0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25104F32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49592E8E" wp14:editId="7D5BDDF1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DBAFB44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09465232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69CC109E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54A6700A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10250607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7764FE93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78874AE7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795189B5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84251801">
    <w:abstractNumId w:val="0"/>
  </w:num>
  <w:num w:numId="2" w16cid:durableId="229775446">
    <w:abstractNumId w:val="0"/>
  </w:num>
  <w:num w:numId="3" w16cid:durableId="986860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531"/>
    <w:rsid w:val="000B5531"/>
    <w:rsid w:val="0014526D"/>
    <w:rsid w:val="00206741"/>
    <w:rsid w:val="00251BDD"/>
    <w:rsid w:val="003F5BAA"/>
    <w:rsid w:val="00612771"/>
    <w:rsid w:val="00626219"/>
    <w:rsid w:val="006C5A75"/>
    <w:rsid w:val="007C6D72"/>
    <w:rsid w:val="00845D6E"/>
    <w:rsid w:val="008835B2"/>
    <w:rsid w:val="009C213E"/>
    <w:rsid w:val="00F10A38"/>
    <w:rsid w:val="00FC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33C8CA55"/>
  <w15:docId w15:val="{5673B2B5-DD11-4C55-9A2A-B32976A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D43BEC7E9C74B598DEDFB0D337C59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1E12E2-FA36-4628-8ACF-B22769C399B4}"/>
      </w:docPartPr>
      <w:docPartBody>
        <w:p w:rsidR="00202723" w:rsidRDefault="00202723">
          <w:pPr>
            <w:pStyle w:val="FD43BEC7E9C74B598DEDFB0D337C5975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23"/>
    <w:rsid w:val="00202723"/>
    <w:rsid w:val="00206741"/>
    <w:rsid w:val="006054BC"/>
    <w:rsid w:val="0062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FD43BEC7E9C74B598DEDFB0D337C5975">
    <w:name w:val="FD43BEC7E9C74B598DEDFB0D337C59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1</Pages>
  <Words>119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Rustler Sylvia</dc:creator>
  <cp:keywords/>
  <dc:description/>
  <cp:lastModifiedBy>Rustler Sylvia</cp:lastModifiedBy>
  <cp:revision>5</cp:revision>
  <cp:lastPrinted>2011-08-10T11:15:00Z</cp:lastPrinted>
  <dcterms:created xsi:type="dcterms:W3CDTF">2026-09-10T09:39:00Z</dcterms:created>
  <dcterms:modified xsi:type="dcterms:W3CDTF">2026-09-14T08:47:00Z</dcterms:modified>
</cp:coreProperties>
</file>