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701" w:bottomFromText="567"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19"/>
      </w:tblGrid>
      <w:tr w:rsidR="007E7E62" w:rsidRPr="00BF097C" w14:paraId="3BE1A079" w14:textId="77777777" w:rsidTr="00FC389C">
        <w:trPr>
          <w:trHeight w:val="567"/>
        </w:trPr>
        <w:tc>
          <w:tcPr>
            <w:tcW w:w="4819" w:type="dxa"/>
            <w:tcBorders>
              <w:top w:val="nil"/>
              <w:left w:val="nil"/>
              <w:bottom w:val="nil"/>
              <w:right w:val="nil"/>
            </w:tcBorders>
          </w:tcPr>
          <w:p w14:paraId="684BB813" w14:textId="77777777" w:rsidR="007E7E62" w:rsidRPr="00F02A8B" w:rsidRDefault="007E7E62" w:rsidP="00FC389C">
            <w:pPr>
              <w:spacing w:line="240" w:lineRule="auto"/>
              <w:rPr>
                <w:sz w:val="13"/>
                <w:szCs w:val="13"/>
              </w:rPr>
            </w:pPr>
          </w:p>
        </w:tc>
      </w:tr>
      <w:tr w:rsidR="007E7E62" w:rsidRPr="00BF097C" w14:paraId="02DEB65A" w14:textId="77777777" w:rsidTr="00FC389C">
        <w:trPr>
          <w:trHeight w:val="1871"/>
        </w:trPr>
        <w:tc>
          <w:tcPr>
            <w:tcW w:w="4819" w:type="dxa"/>
            <w:tcBorders>
              <w:top w:val="nil"/>
              <w:left w:val="nil"/>
              <w:bottom w:val="nil"/>
              <w:right w:val="nil"/>
            </w:tcBorders>
          </w:tcPr>
          <w:p w14:paraId="59D60731" w14:textId="77777777" w:rsidR="008C3F92" w:rsidRPr="00AF6BEB" w:rsidRDefault="008C3F92" w:rsidP="00FC389C">
            <w:pPr>
              <w:rPr>
                <w:noProof/>
                <w:lang w:eastAsia="de-DE"/>
              </w:rPr>
            </w:pPr>
          </w:p>
        </w:tc>
      </w:tr>
    </w:tbl>
    <w:tbl>
      <w:tblPr>
        <w:tblpPr w:leftFromText="142" w:rightFromText="142" w:vertAnchor="page" w:horzAnchor="margin" w:tblpXSpec="right" w:tblpY="2553"/>
        <w:tblOverlap w:val="never"/>
        <w:tblW w:w="0" w:type="auto"/>
        <w:tblLayout w:type="fixed"/>
        <w:tblCellMar>
          <w:left w:w="0" w:type="dxa"/>
          <w:right w:w="0" w:type="dxa"/>
        </w:tblCellMar>
        <w:tblLook w:val="0000" w:firstRow="0" w:lastRow="0" w:firstColumn="0" w:lastColumn="0" w:noHBand="0" w:noVBand="0"/>
      </w:tblPr>
      <w:tblGrid>
        <w:gridCol w:w="2892"/>
      </w:tblGrid>
      <w:tr w:rsidR="008C3F92" w:rsidRPr="00591350" w14:paraId="70741146" w14:textId="77777777" w:rsidTr="003A55FE">
        <w:trPr>
          <w:cantSplit/>
          <w:trHeight w:hRule="exact" w:val="3969"/>
        </w:trPr>
        <w:tc>
          <w:tcPr>
            <w:tcW w:w="2892" w:type="dxa"/>
          </w:tcPr>
          <w:p w14:paraId="35063C1D" w14:textId="77777777" w:rsidR="000F6829" w:rsidRDefault="00B1493F" w:rsidP="003A55FE">
            <w:pPr>
              <w:spacing w:after="110" w:line="220" w:lineRule="atLeast"/>
              <w:rPr>
                <w:sz w:val="16"/>
                <w:szCs w:val="16"/>
              </w:rPr>
            </w:pPr>
            <w:bookmarkStart w:id="0" w:name="Amt"/>
            <w:bookmarkEnd w:id="0"/>
            <w:r>
              <w:rPr>
                <w:b/>
                <w:bCs/>
                <w:sz w:val="16"/>
                <w:szCs w:val="16"/>
              </w:rPr>
              <w:t>Pressestelle</w:t>
            </w:r>
            <w:r w:rsidR="003A55FE">
              <w:rPr>
                <w:b/>
                <w:bCs/>
                <w:sz w:val="16"/>
                <w:szCs w:val="16"/>
              </w:rPr>
              <w:br/>
            </w:r>
            <w:bookmarkStart w:id="1" w:name="Abteilung"/>
            <w:bookmarkEnd w:id="1"/>
            <w:r>
              <w:rPr>
                <w:sz w:val="16"/>
                <w:szCs w:val="16"/>
              </w:rPr>
              <w:t>Büro des Oberbürgermeisters</w:t>
            </w:r>
          </w:p>
          <w:p w14:paraId="4B3CFED3" w14:textId="77777777" w:rsidR="000F6829" w:rsidRDefault="00B1493F" w:rsidP="003A55FE">
            <w:pPr>
              <w:spacing w:after="110" w:line="220" w:lineRule="atLeast"/>
              <w:rPr>
                <w:sz w:val="16"/>
                <w:szCs w:val="16"/>
              </w:rPr>
            </w:pPr>
            <w:bookmarkStart w:id="2" w:name="Strasse"/>
            <w:bookmarkEnd w:id="2"/>
            <w:r>
              <w:rPr>
                <w:sz w:val="16"/>
                <w:szCs w:val="16"/>
              </w:rPr>
              <w:t>Marktstraße 18</w:t>
            </w:r>
          </w:p>
          <w:p w14:paraId="7E08D0C5" w14:textId="34F28407" w:rsidR="00210775" w:rsidRDefault="000F6829" w:rsidP="003A55FE">
            <w:pPr>
              <w:spacing w:after="110" w:line="220" w:lineRule="atLeast"/>
              <w:rPr>
                <w:sz w:val="16"/>
                <w:szCs w:val="16"/>
              </w:rPr>
            </w:pPr>
            <w:r>
              <w:rPr>
                <w:sz w:val="16"/>
                <w:szCs w:val="16"/>
              </w:rPr>
              <w:t>Ansprechpartner</w:t>
            </w:r>
            <w:r>
              <w:rPr>
                <w:sz w:val="16"/>
                <w:szCs w:val="16"/>
              </w:rPr>
              <w:br/>
            </w:r>
            <w:bookmarkStart w:id="3" w:name="Vname"/>
            <w:bookmarkEnd w:id="3"/>
            <w:r w:rsidR="003B5FAF">
              <w:rPr>
                <w:b/>
                <w:bCs/>
                <w:sz w:val="16"/>
                <w:szCs w:val="16"/>
              </w:rPr>
              <w:t>Andreas Bracht</w:t>
            </w:r>
            <w:bookmarkStart w:id="4" w:name="NName"/>
            <w:bookmarkEnd w:id="4"/>
            <w:r>
              <w:rPr>
                <w:sz w:val="16"/>
                <w:szCs w:val="16"/>
              </w:rPr>
              <w:br/>
              <w:t>T</w:t>
            </w:r>
            <w:r w:rsidR="00210775">
              <w:rPr>
                <w:sz w:val="16"/>
                <w:szCs w:val="16"/>
              </w:rPr>
              <w:t xml:space="preserve"> </w:t>
            </w:r>
            <w:bookmarkStart w:id="5" w:name="Phone"/>
            <w:bookmarkEnd w:id="5"/>
            <w:r w:rsidR="00B1493F">
              <w:rPr>
                <w:sz w:val="16"/>
                <w:szCs w:val="16"/>
              </w:rPr>
              <w:t xml:space="preserve">+49 7132 35 </w:t>
            </w:r>
            <w:r w:rsidR="00DF6565">
              <w:rPr>
                <w:sz w:val="16"/>
                <w:szCs w:val="16"/>
              </w:rPr>
              <w:t>1003</w:t>
            </w:r>
            <w:r w:rsidR="00210775">
              <w:rPr>
                <w:sz w:val="16"/>
                <w:szCs w:val="16"/>
              </w:rPr>
              <w:br/>
            </w:r>
            <w:bookmarkStart w:id="6" w:name="Fax"/>
            <w:bookmarkStart w:id="7" w:name="EMail"/>
            <w:bookmarkEnd w:id="6"/>
            <w:bookmarkEnd w:id="7"/>
            <w:r w:rsidR="00F05EB4">
              <w:rPr>
                <w:sz w:val="16"/>
                <w:szCs w:val="16"/>
              </w:rPr>
              <w:t>andreas.bracht</w:t>
            </w:r>
            <w:r w:rsidR="00B1493F">
              <w:rPr>
                <w:sz w:val="16"/>
                <w:szCs w:val="16"/>
              </w:rPr>
              <w:t>@</w:t>
            </w:r>
            <w:r w:rsidR="00F05EB4">
              <w:rPr>
                <w:sz w:val="16"/>
                <w:szCs w:val="16"/>
              </w:rPr>
              <w:t>n</w:t>
            </w:r>
            <w:r w:rsidR="00B1493F">
              <w:rPr>
                <w:sz w:val="16"/>
                <w:szCs w:val="16"/>
              </w:rPr>
              <w:t>eckarsulm.de</w:t>
            </w:r>
          </w:p>
          <w:p w14:paraId="333E19E4" w14:textId="74EC496E" w:rsidR="00210775" w:rsidRPr="00210775" w:rsidRDefault="00210775" w:rsidP="00AF3A08">
            <w:pPr>
              <w:spacing w:after="110" w:line="220" w:lineRule="atLeast"/>
              <w:rPr>
                <w:sz w:val="16"/>
                <w:szCs w:val="16"/>
              </w:rPr>
            </w:pPr>
            <w:r>
              <w:rPr>
                <w:sz w:val="16"/>
                <w:szCs w:val="16"/>
              </w:rPr>
              <w:t xml:space="preserve">Datum </w:t>
            </w:r>
            <w:r w:rsidR="001A0250">
              <w:rPr>
                <w:b/>
                <w:bCs/>
                <w:sz w:val="16"/>
                <w:szCs w:val="16"/>
              </w:rPr>
              <w:fldChar w:fldCharType="begin"/>
            </w:r>
            <w:r w:rsidR="001A0250">
              <w:rPr>
                <w:b/>
                <w:bCs/>
                <w:sz w:val="16"/>
                <w:szCs w:val="16"/>
              </w:rPr>
              <w:instrText xml:space="preserve"> TIME \@ "dd.MM.yyyy" </w:instrText>
            </w:r>
            <w:r w:rsidR="001A0250">
              <w:rPr>
                <w:b/>
                <w:bCs/>
                <w:sz w:val="16"/>
                <w:szCs w:val="16"/>
              </w:rPr>
              <w:fldChar w:fldCharType="separate"/>
            </w:r>
            <w:r w:rsidR="00F35EE7">
              <w:rPr>
                <w:b/>
                <w:bCs/>
                <w:noProof/>
                <w:sz w:val="16"/>
                <w:szCs w:val="16"/>
              </w:rPr>
              <w:t>29.10.2026</w:t>
            </w:r>
            <w:r w:rsidR="001A0250">
              <w:rPr>
                <w:b/>
                <w:bCs/>
                <w:sz w:val="16"/>
                <w:szCs w:val="16"/>
              </w:rPr>
              <w:fldChar w:fldCharType="end"/>
            </w:r>
          </w:p>
        </w:tc>
      </w:tr>
    </w:tbl>
    <w:p w14:paraId="2FC79547" w14:textId="77777777" w:rsidR="009946B2" w:rsidRPr="004E6A4A" w:rsidRDefault="009946B2" w:rsidP="00E80DC4">
      <w:pPr>
        <w:snapToGrid/>
        <w:spacing w:line="280" w:lineRule="auto"/>
        <w:textAlignment w:val="auto"/>
        <w:rPr>
          <w:rFonts w:eastAsia="Times New Roman" w:cs="TheSansOffice-Regular"/>
          <w:color w:val="FF0000"/>
          <w:szCs w:val="22"/>
          <w:lang w:eastAsia="de-DE"/>
        </w:rPr>
      </w:pPr>
    </w:p>
    <w:p w14:paraId="63CFAF58" w14:textId="6895A0F4" w:rsidR="00FB7FF2" w:rsidRDefault="00B1493F" w:rsidP="00FB7FF2">
      <w:pPr>
        <w:snapToGrid/>
        <w:spacing w:line="240" w:lineRule="auto"/>
        <w:textAlignment w:val="auto"/>
        <w:rPr>
          <w:rFonts w:eastAsia="Times New Roman" w:cs="TheSansOffice-Regular"/>
          <w:b/>
          <w:color w:val="auto"/>
          <w:sz w:val="24"/>
          <w:szCs w:val="24"/>
          <w:lang w:eastAsia="de-DE"/>
        </w:rPr>
      </w:pPr>
      <w:r w:rsidRPr="008A2C32">
        <w:rPr>
          <w:rFonts w:eastAsia="Times New Roman" w:cs="TheSansOffice-Regular"/>
          <w:b/>
          <w:color w:val="auto"/>
          <w:sz w:val="24"/>
          <w:szCs w:val="24"/>
          <w:lang w:eastAsia="de-DE"/>
        </w:rPr>
        <w:t xml:space="preserve">Presse-Information Nr. </w:t>
      </w:r>
      <w:r w:rsidR="001C1742">
        <w:rPr>
          <w:rFonts w:eastAsia="Times New Roman" w:cs="TheSansOffice-Regular"/>
          <w:b/>
          <w:color w:val="auto"/>
          <w:sz w:val="24"/>
          <w:szCs w:val="24"/>
          <w:lang w:eastAsia="de-DE"/>
        </w:rPr>
        <w:t>20</w:t>
      </w:r>
      <w:r w:rsidR="00F35EE7">
        <w:rPr>
          <w:rFonts w:eastAsia="Times New Roman" w:cs="TheSansOffice-Regular"/>
          <w:b/>
          <w:color w:val="auto"/>
          <w:sz w:val="24"/>
          <w:szCs w:val="24"/>
          <w:lang w:eastAsia="de-DE"/>
        </w:rPr>
        <w:t>1</w:t>
      </w:r>
      <w:r w:rsidR="00F178B3">
        <w:rPr>
          <w:rFonts w:eastAsia="Times New Roman" w:cs="TheSansOffice-Regular"/>
          <w:b/>
          <w:color w:val="auto"/>
          <w:sz w:val="24"/>
          <w:szCs w:val="24"/>
          <w:lang w:eastAsia="de-DE"/>
        </w:rPr>
        <w:t>/</w:t>
      </w:r>
      <w:r w:rsidRPr="008A2C32">
        <w:rPr>
          <w:rFonts w:eastAsia="Times New Roman" w:cs="TheSansOffice-Regular"/>
          <w:b/>
          <w:color w:val="auto"/>
          <w:sz w:val="24"/>
          <w:szCs w:val="24"/>
          <w:lang w:eastAsia="de-DE"/>
        </w:rPr>
        <w:t>202</w:t>
      </w:r>
      <w:r w:rsidR="00BC07E3">
        <w:rPr>
          <w:rFonts w:eastAsia="Times New Roman" w:cs="TheSansOffice-Regular"/>
          <w:b/>
          <w:color w:val="auto"/>
          <w:sz w:val="24"/>
          <w:szCs w:val="24"/>
          <w:lang w:eastAsia="de-DE"/>
        </w:rPr>
        <w:t>6</w:t>
      </w:r>
      <w:r w:rsidR="008C44D0" w:rsidRPr="008A2C32">
        <w:rPr>
          <w:rFonts w:eastAsia="Times New Roman" w:cs="TheSansOffice-Regular"/>
          <w:b/>
          <w:color w:val="auto"/>
          <w:sz w:val="24"/>
          <w:szCs w:val="24"/>
          <w:lang w:eastAsia="de-DE"/>
        </w:rPr>
        <w:tab/>
      </w:r>
    </w:p>
    <w:p w14:paraId="6C3B67FC" w14:textId="77777777" w:rsidR="004D6ED8" w:rsidRDefault="004D6ED8" w:rsidP="004D6ED8">
      <w:pPr>
        <w:rPr>
          <w:b/>
        </w:rPr>
      </w:pPr>
    </w:p>
    <w:p w14:paraId="0ED39196" w14:textId="77777777" w:rsidR="00F35EE7" w:rsidRDefault="00F35EE7" w:rsidP="00F35EE7">
      <w:pPr>
        <w:rPr>
          <w:b/>
          <w:bCs/>
          <w:sz w:val="24"/>
          <w:szCs w:val="24"/>
        </w:rPr>
      </w:pPr>
    </w:p>
    <w:p w14:paraId="02853084" w14:textId="2B5FA1EB" w:rsidR="00F35EE7" w:rsidRDefault="00F35EE7" w:rsidP="00F35EE7">
      <w:pPr>
        <w:rPr>
          <w:b/>
          <w:bCs/>
          <w:sz w:val="24"/>
          <w:szCs w:val="24"/>
        </w:rPr>
      </w:pPr>
      <w:r>
        <w:rPr>
          <w:b/>
          <w:bCs/>
          <w:sz w:val="24"/>
          <w:szCs w:val="24"/>
        </w:rPr>
        <w:t>700 Bürger „ab 70“ feiern beim Seniorennachmittag der Stadt Neckarsulm</w:t>
      </w:r>
    </w:p>
    <w:p w14:paraId="4AA2E8BB" w14:textId="77777777" w:rsidR="00F35EE7" w:rsidRDefault="00F35EE7" w:rsidP="00F35EE7">
      <w:pPr>
        <w:rPr>
          <w:b/>
          <w:sz w:val="24"/>
        </w:rPr>
      </w:pPr>
      <w:r>
        <w:rPr>
          <w:b/>
          <w:sz w:val="24"/>
        </w:rPr>
        <w:t xml:space="preserve">Senioren erleben fröhliches Fest mit Chorgesang und Blasmusik </w:t>
      </w:r>
    </w:p>
    <w:p w14:paraId="3497B05A" w14:textId="77777777" w:rsidR="00F35EE7" w:rsidRDefault="00F35EE7" w:rsidP="00F35EE7">
      <w:pPr>
        <w:rPr>
          <w:sz w:val="24"/>
          <w:szCs w:val="24"/>
        </w:rPr>
      </w:pPr>
    </w:p>
    <w:p w14:paraId="66C7314A" w14:textId="6584D978" w:rsidR="00F35EE7" w:rsidRDefault="00F35EE7" w:rsidP="00F35EE7">
      <w:pPr>
        <w:rPr>
          <w:sz w:val="24"/>
          <w:szCs w:val="24"/>
        </w:rPr>
      </w:pPr>
      <w:r>
        <w:rPr>
          <w:sz w:val="24"/>
          <w:szCs w:val="24"/>
        </w:rPr>
        <w:t xml:space="preserve">Bei der traditionellen Seniorenfeier der Stadt Neckarsulm in der Ballei-Sporthalle erlebten rund 700 Bürgerinnen und Bürger ab 70 Jahren einen </w:t>
      </w:r>
      <w:r w:rsidRPr="00746637">
        <w:rPr>
          <w:b/>
          <w:bCs/>
          <w:sz w:val="24"/>
          <w:szCs w:val="24"/>
        </w:rPr>
        <w:t>vergnüglichen, unterhaltsamen Nachmittag mit Musik und Gesang</w:t>
      </w:r>
      <w:r>
        <w:rPr>
          <w:sz w:val="24"/>
          <w:szCs w:val="24"/>
        </w:rPr>
        <w:t xml:space="preserve">. Oberbürgermeister Steffen Hertwig begrüßte die Besucherinnen und Besucher und freute sich über einen vollen Saal mit vielen gut gelaunten Gesichtern. Die </w:t>
      </w:r>
      <w:r w:rsidRPr="00F47B9E">
        <w:rPr>
          <w:b/>
          <w:bCs/>
          <w:sz w:val="24"/>
          <w:szCs w:val="24"/>
        </w:rPr>
        <w:t>Mühlwiesen</w:t>
      </w:r>
      <w:r>
        <w:rPr>
          <w:b/>
          <w:bCs/>
          <w:sz w:val="24"/>
          <w:szCs w:val="24"/>
        </w:rPr>
        <w:t>-</w:t>
      </w:r>
      <w:r w:rsidRPr="00F47B9E">
        <w:rPr>
          <w:b/>
          <w:bCs/>
          <w:sz w:val="24"/>
          <w:szCs w:val="24"/>
        </w:rPr>
        <w:t>Musikanten</w:t>
      </w:r>
      <w:r>
        <w:rPr>
          <w:b/>
          <w:bCs/>
          <w:sz w:val="24"/>
          <w:szCs w:val="24"/>
        </w:rPr>
        <w:t xml:space="preserve"> des Musikvereins </w:t>
      </w:r>
      <w:proofErr w:type="spellStart"/>
      <w:r>
        <w:rPr>
          <w:b/>
          <w:bCs/>
          <w:sz w:val="24"/>
          <w:szCs w:val="24"/>
        </w:rPr>
        <w:t>Binswangen</w:t>
      </w:r>
      <w:proofErr w:type="spellEnd"/>
      <w:r>
        <w:rPr>
          <w:b/>
          <w:bCs/>
          <w:sz w:val="24"/>
          <w:szCs w:val="24"/>
        </w:rPr>
        <w:t xml:space="preserve"> e.V. </w:t>
      </w:r>
      <w:r>
        <w:rPr>
          <w:sz w:val="24"/>
          <w:szCs w:val="24"/>
        </w:rPr>
        <w:t xml:space="preserve">unter der Leitung von Klaus Kohler umrahmten die Feier mit traditioneller Blasmusik. Für zusätzliche musikalische Unterhaltung sorgte das </w:t>
      </w:r>
      <w:r w:rsidRPr="007A18A6">
        <w:rPr>
          <w:b/>
          <w:bCs/>
          <w:sz w:val="24"/>
          <w:szCs w:val="24"/>
        </w:rPr>
        <w:t>„Frühstücks-</w:t>
      </w:r>
      <w:proofErr w:type="spellStart"/>
      <w:r w:rsidRPr="007A18A6">
        <w:rPr>
          <w:b/>
          <w:bCs/>
          <w:sz w:val="24"/>
          <w:szCs w:val="24"/>
        </w:rPr>
        <w:t>Chörle</w:t>
      </w:r>
      <w:proofErr w:type="spellEnd"/>
      <w:r w:rsidRPr="007A18A6">
        <w:rPr>
          <w:b/>
          <w:bCs/>
          <w:sz w:val="24"/>
          <w:szCs w:val="24"/>
        </w:rPr>
        <w:t>“</w:t>
      </w:r>
      <w:r>
        <w:rPr>
          <w:sz w:val="24"/>
          <w:szCs w:val="24"/>
        </w:rPr>
        <w:t>. Das Chorprojekt feierte bei der Seniorenfeier im vergangenen Jahr Premiere und wird von dem Musikpädagogen Patrick Bach und dem Geschäftsführer des Vereins „</w:t>
      </w:r>
      <w:proofErr w:type="spellStart"/>
      <w:r>
        <w:rPr>
          <w:sz w:val="24"/>
          <w:szCs w:val="24"/>
        </w:rPr>
        <w:t>Kreatief</w:t>
      </w:r>
      <w:proofErr w:type="spellEnd"/>
      <w:r>
        <w:rPr>
          <w:sz w:val="24"/>
          <w:szCs w:val="24"/>
        </w:rPr>
        <w:t xml:space="preserve"> – Kultur im Unterland e.V.“, Martin Renner, geleitet. </w:t>
      </w:r>
      <w:r w:rsidRPr="00746637">
        <w:rPr>
          <w:b/>
          <w:bCs/>
          <w:sz w:val="24"/>
          <w:szCs w:val="24"/>
        </w:rPr>
        <w:t>Martin Renner</w:t>
      </w:r>
      <w:r>
        <w:rPr>
          <w:sz w:val="24"/>
          <w:szCs w:val="24"/>
        </w:rPr>
        <w:t xml:space="preserve"> führte auch als </w:t>
      </w:r>
      <w:r w:rsidRPr="00746637">
        <w:rPr>
          <w:b/>
          <w:bCs/>
          <w:sz w:val="24"/>
          <w:szCs w:val="24"/>
        </w:rPr>
        <w:t>Moderator</w:t>
      </w:r>
      <w:r>
        <w:rPr>
          <w:sz w:val="24"/>
          <w:szCs w:val="24"/>
        </w:rPr>
        <w:t xml:space="preserve"> durch das Programm.</w:t>
      </w:r>
    </w:p>
    <w:p w14:paraId="7548FE63" w14:textId="77777777" w:rsidR="00F35EE7" w:rsidRDefault="00F35EE7" w:rsidP="00F35EE7">
      <w:pPr>
        <w:rPr>
          <w:sz w:val="24"/>
          <w:szCs w:val="24"/>
        </w:rPr>
      </w:pPr>
    </w:p>
    <w:p w14:paraId="02BACF2F" w14:textId="3A554BC8" w:rsidR="00F35EE7" w:rsidRDefault="00F35EE7" w:rsidP="00F35EE7">
      <w:pPr>
        <w:rPr>
          <w:sz w:val="24"/>
          <w:szCs w:val="24"/>
        </w:rPr>
      </w:pPr>
      <w:r>
        <w:rPr>
          <w:sz w:val="24"/>
          <w:szCs w:val="24"/>
        </w:rPr>
        <w:t>OB Steffen Hertwig nahm die Seniorenfeier zum Anlass, der älteren Generation für ihre Arbeits- und Lebensleistung zu danken: „Sie haben in Ihren Familien, an Ihren Arbeitsplätzen oder im ehrenamtlichen Engagement Steine errichtet, Wege geebnet und das Fundament für all das gelegt, was Neckarsulm heute ausmacht. Sie haben Neckarsulm über Jahrzehnte hinweg mit viel Herzblut gestaltet und geprägt.“</w:t>
      </w:r>
    </w:p>
    <w:p w14:paraId="0EBB928C" w14:textId="77777777" w:rsidR="00F35EE7" w:rsidRDefault="00F35EE7" w:rsidP="00F35EE7">
      <w:pPr>
        <w:rPr>
          <w:sz w:val="24"/>
          <w:szCs w:val="24"/>
        </w:rPr>
      </w:pPr>
    </w:p>
    <w:p w14:paraId="53AAF5BF" w14:textId="0C5407CA" w:rsidR="00F35EE7" w:rsidRDefault="00F35EE7" w:rsidP="00F35EE7">
      <w:pPr>
        <w:rPr>
          <w:sz w:val="24"/>
          <w:szCs w:val="24"/>
        </w:rPr>
      </w:pPr>
      <w:r>
        <w:rPr>
          <w:sz w:val="24"/>
          <w:szCs w:val="24"/>
        </w:rPr>
        <w:t xml:space="preserve">Aktuell befinde sich Neckarsulm in „wirtschaftlich herausfordernden Zeiten“, stellte Steffen Hertwig fest. Beispielhaft nannte der Oberbürgermeister die Diskussion um den Erhalt des Audi Werks Neckarsulm und die angespannte Haushaltssituation. „Wir müssen den Gürtel deutlich enger schnallen. Das wird sich in verschiedenen Bereichen auswirken und auch für die Bürger spürbar sein.“ </w:t>
      </w:r>
    </w:p>
    <w:p w14:paraId="7275932D" w14:textId="77777777" w:rsidR="00F35EE7" w:rsidRDefault="00F35EE7" w:rsidP="00F35EE7">
      <w:pPr>
        <w:rPr>
          <w:b/>
          <w:bCs/>
          <w:sz w:val="24"/>
          <w:szCs w:val="24"/>
        </w:rPr>
      </w:pPr>
    </w:p>
    <w:p w14:paraId="60A278A7" w14:textId="4CF1C73F" w:rsidR="00F35EE7" w:rsidRPr="00746637" w:rsidRDefault="00F35EE7" w:rsidP="00F35EE7">
      <w:pPr>
        <w:rPr>
          <w:b/>
          <w:bCs/>
          <w:sz w:val="24"/>
          <w:szCs w:val="24"/>
        </w:rPr>
      </w:pPr>
      <w:r>
        <w:rPr>
          <w:b/>
          <w:bCs/>
          <w:sz w:val="24"/>
          <w:szCs w:val="24"/>
        </w:rPr>
        <w:t xml:space="preserve">OB Steffen Hertwig mit großartiger Neuigkeit: „Unser </w:t>
      </w:r>
      <w:proofErr w:type="spellStart"/>
      <w:r>
        <w:rPr>
          <w:b/>
          <w:bCs/>
          <w:sz w:val="24"/>
          <w:szCs w:val="24"/>
        </w:rPr>
        <w:t>AQUAtoll</w:t>
      </w:r>
      <w:proofErr w:type="spellEnd"/>
      <w:r>
        <w:rPr>
          <w:b/>
          <w:bCs/>
          <w:sz w:val="24"/>
          <w:szCs w:val="24"/>
        </w:rPr>
        <w:t xml:space="preserve"> wird saniert“  </w:t>
      </w:r>
    </w:p>
    <w:p w14:paraId="53FB8E76" w14:textId="77777777" w:rsidR="00F35EE7" w:rsidRDefault="00F35EE7" w:rsidP="00F35EE7">
      <w:pPr>
        <w:rPr>
          <w:sz w:val="24"/>
          <w:szCs w:val="24"/>
        </w:rPr>
      </w:pPr>
      <w:r>
        <w:rPr>
          <w:sz w:val="24"/>
          <w:szCs w:val="24"/>
        </w:rPr>
        <w:t xml:space="preserve">Steffen Hertwig hatte aber auch eine erfreuliche Nachricht mitgebracht: „Unser </w:t>
      </w:r>
      <w:proofErr w:type="spellStart"/>
      <w:r>
        <w:rPr>
          <w:sz w:val="24"/>
          <w:szCs w:val="24"/>
        </w:rPr>
        <w:t>AQUAtoll</w:t>
      </w:r>
      <w:proofErr w:type="spellEnd"/>
      <w:r>
        <w:rPr>
          <w:sz w:val="24"/>
          <w:szCs w:val="24"/>
        </w:rPr>
        <w:t xml:space="preserve"> wird wieder saniert und absehbar neu eröffnet.“ Der Gemeinderat stimmte in seiner jüngsten </w:t>
      </w:r>
      <w:r>
        <w:rPr>
          <w:sz w:val="24"/>
          <w:szCs w:val="24"/>
        </w:rPr>
        <w:lastRenderedPageBreak/>
        <w:t xml:space="preserve">Sitzung dem Verkauf des Geländes an die PL </w:t>
      </w:r>
      <w:proofErr w:type="spellStart"/>
      <w:r>
        <w:rPr>
          <w:sz w:val="24"/>
          <w:szCs w:val="24"/>
        </w:rPr>
        <w:t>ImmoInvest</w:t>
      </w:r>
      <w:proofErr w:type="spellEnd"/>
      <w:r>
        <w:rPr>
          <w:sz w:val="24"/>
          <w:szCs w:val="24"/>
        </w:rPr>
        <w:t xml:space="preserve"> GmbH, vertreten durch Piyer Lahdo, zu. „Der private Investor wird unser beliebtes Bad erneuern und plant dort später zusätzlich den Bau eines modernen Hotels.“ Diese „großartigen Neuigkeiten für Neckarsulm und die gesamte Region“ quittierten die Festbesucher mit spontanem Applaus. „Das zeigt: Unsere Stadt blickt nach vorne, bleibt attraktiv und lebendig“, bekräftigte Steffen Hertwig. </w:t>
      </w:r>
    </w:p>
    <w:p w14:paraId="361D5DA2" w14:textId="77777777" w:rsidR="00F35EE7" w:rsidRDefault="00F35EE7" w:rsidP="00F35EE7">
      <w:pPr>
        <w:rPr>
          <w:b/>
          <w:bCs/>
          <w:sz w:val="24"/>
          <w:szCs w:val="24"/>
        </w:rPr>
      </w:pPr>
    </w:p>
    <w:p w14:paraId="74951F01" w14:textId="239C16A4" w:rsidR="00F35EE7" w:rsidRPr="00F76880" w:rsidRDefault="00F35EE7" w:rsidP="00F35EE7">
      <w:pPr>
        <w:rPr>
          <w:b/>
          <w:bCs/>
          <w:sz w:val="24"/>
          <w:szCs w:val="24"/>
        </w:rPr>
      </w:pPr>
      <w:r>
        <w:rPr>
          <w:b/>
          <w:bCs/>
          <w:sz w:val="24"/>
          <w:szCs w:val="24"/>
        </w:rPr>
        <w:t>„Frühstücks-</w:t>
      </w:r>
      <w:proofErr w:type="spellStart"/>
      <w:r>
        <w:rPr>
          <w:b/>
          <w:bCs/>
          <w:sz w:val="24"/>
          <w:szCs w:val="24"/>
        </w:rPr>
        <w:t>Chörle</w:t>
      </w:r>
      <w:proofErr w:type="spellEnd"/>
      <w:r>
        <w:rPr>
          <w:b/>
          <w:bCs/>
          <w:sz w:val="24"/>
          <w:szCs w:val="24"/>
        </w:rPr>
        <w:t xml:space="preserve">“ lädt zum Mitsingen ein </w:t>
      </w:r>
    </w:p>
    <w:p w14:paraId="17D356E9" w14:textId="77777777" w:rsidR="00F35EE7" w:rsidRDefault="00F35EE7" w:rsidP="00F35EE7">
      <w:pPr>
        <w:rPr>
          <w:sz w:val="24"/>
          <w:szCs w:val="24"/>
        </w:rPr>
      </w:pPr>
      <w:r>
        <w:rPr>
          <w:sz w:val="24"/>
          <w:szCs w:val="24"/>
        </w:rPr>
        <w:t>Zum Mitsingen und Mitklatschen lud das „Frühstücks-</w:t>
      </w:r>
      <w:proofErr w:type="spellStart"/>
      <w:r>
        <w:rPr>
          <w:sz w:val="24"/>
          <w:szCs w:val="24"/>
        </w:rPr>
        <w:t>Chörle</w:t>
      </w:r>
      <w:proofErr w:type="spellEnd"/>
      <w:r>
        <w:rPr>
          <w:sz w:val="24"/>
          <w:szCs w:val="24"/>
        </w:rPr>
        <w:t xml:space="preserve">“ ein. Der Chor stimmte </w:t>
      </w:r>
      <w:r w:rsidRPr="007A18A6">
        <w:rPr>
          <w:b/>
          <w:bCs/>
          <w:sz w:val="24"/>
          <w:szCs w:val="24"/>
        </w:rPr>
        <w:t>deutsche und englische Popklassiker</w:t>
      </w:r>
      <w:r>
        <w:rPr>
          <w:sz w:val="24"/>
          <w:szCs w:val="24"/>
        </w:rPr>
        <w:t xml:space="preserve"> an, darunter den Karat-Song „Über sieben Brücken musst Du gehen“ und den Beatles-Hit „Hey Jude“. Auch der Klassiker „Im schönsten Wiesengrunde“ durfte nicht fehlen. Das beliebte Volkslied des Heimatdichters Wilhelm Ganzhorn erklang in der zum Stadtjubiläum „1250 Jahre Neckarsulm“ neu arrangierten Fassung. </w:t>
      </w:r>
    </w:p>
    <w:p w14:paraId="0474C702" w14:textId="77777777" w:rsidR="00F35EE7" w:rsidRDefault="00F35EE7" w:rsidP="00F35EE7">
      <w:pPr>
        <w:rPr>
          <w:sz w:val="24"/>
          <w:szCs w:val="24"/>
        </w:rPr>
      </w:pPr>
    </w:p>
    <w:p w14:paraId="21B9F1B4" w14:textId="1F9DD157" w:rsidR="00F35EE7" w:rsidRDefault="00F35EE7" w:rsidP="00F35EE7">
      <w:pPr>
        <w:rPr>
          <w:sz w:val="24"/>
          <w:szCs w:val="24"/>
        </w:rPr>
      </w:pPr>
      <w:r>
        <w:rPr>
          <w:sz w:val="24"/>
          <w:szCs w:val="24"/>
        </w:rPr>
        <w:t>Das „Frühstücks-</w:t>
      </w:r>
      <w:proofErr w:type="spellStart"/>
      <w:r>
        <w:rPr>
          <w:sz w:val="24"/>
          <w:szCs w:val="24"/>
        </w:rPr>
        <w:t>Chörle</w:t>
      </w:r>
      <w:proofErr w:type="spellEnd"/>
      <w:r>
        <w:rPr>
          <w:sz w:val="24"/>
          <w:szCs w:val="24"/>
        </w:rPr>
        <w:t xml:space="preserve">“ trifft sich </w:t>
      </w:r>
      <w:r w:rsidRPr="007A18A6">
        <w:rPr>
          <w:b/>
          <w:bCs/>
          <w:sz w:val="24"/>
          <w:szCs w:val="24"/>
        </w:rPr>
        <w:t>jeden Donnerstag von 9 bis 10 Uhr</w:t>
      </w:r>
      <w:r>
        <w:rPr>
          <w:sz w:val="24"/>
          <w:szCs w:val="24"/>
        </w:rPr>
        <w:t xml:space="preserve"> im </w:t>
      </w:r>
      <w:proofErr w:type="spellStart"/>
      <w:r w:rsidRPr="000673CA">
        <w:rPr>
          <w:sz w:val="24"/>
          <w:szCs w:val="24"/>
        </w:rPr>
        <w:t>HerzMahl</w:t>
      </w:r>
      <w:proofErr w:type="spellEnd"/>
      <w:r w:rsidRPr="000673CA">
        <w:rPr>
          <w:sz w:val="24"/>
          <w:szCs w:val="24"/>
        </w:rPr>
        <w:t xml:space="preserve"> </w:t>
      </w:r>
      <w:proofErr w:type="spellStart"/>
      <w:r w:rsidRPr="000673CA">
        <w:rPr>
          <w:sz w:val="24"/>
          <w:szCs w:val="24"/>
        </w:rPr>
        <w:t>Rettermarkt</w:t>
      </w:r>
      <w:proofErr w:type="spellEnd"/>
      <w:r w:rsidRPr="000673CA">
        <w:rPr>
          <w:sz w:val="24"/>
          <w:szCs w:val="24"/>
        </w:rPr>
        <w:t xml:space="preserve"> &amp; </w:t>
      </w:r>
      <w:proofErr w:type="spellStart"/>
      <w:r w:rsidRPr="000673CA">
        <w:rPr>
          <w:sz w:val="24"/>
          <w:szCs w:val="24"/>
        </w:rPr>
        <w:t>Rettercafé</w:t>
      </w:r>
      <w:proofErr w:type="spellEnd"/>
      <w:r>
        <w:rPr>
          <w:sz w:val="24"/>
          <w:szCs w:val="24"/>
        </w:rPr>
        <w:t xml:space="preserve">, Urbanstraße 10, zur </w:t>
      </w:r>
      <w:r w:rsidRPr="007A18A6">
        <w:rPr>
          <w:b/>
          <w:bCs/>
          <w:sz w:val="24"/>
          <w:szCs w:val="24"/>
        </w:rPr>
        <w:t>öffentlichen Probe</w:t>
      </w:r>
      <w:r>
        <w:rPr>
          <w:sz w:val="24"/>
          <w:szCs w:val="24"/>
        </w:rPr>
        <w:t xml:space="preserve">. Interessierte sind herzlich zum Mitsingen eingeladen.     </w:t>
      </w:r>
    </w:p>
    <w:p w14:paraId="0BD64229" w14:textId="77777777" w:rsidR="00F35EE7" w:rsidRDefault="00F35EE7" w:rsidP="00F35EE7">
      <w:pPr>
        <w:rPr>
          <w:b/>
          <w:bCs/>
          <w:sz w:val="24"/>
          <w:szCs w:val="24"/>
        </w:rPr>
      </w:pPr>
    </w:p>
    <w:p w14:paraId="757A3DAF" w14:textId="0F034762" w:rsidR="00F35EE7" w:rsidRDefault="00F35EE7" w:rsidP="00F35EE7">
      <w:pPr>
        <w:rPr>
          <w:b/>
          <w:bCs/>
          <w:sz w:val="24"/>
          <w:szCs w:val="24"/>
        </w:rPr>
      </w:pPr>
      <w:r>
        <w:rPr>
          <w:b/>
          <w:bCs/>
          <w:sz w:val="24"/>
          <w:szCs w:val="24"/>
        </w:rPr>
        <w:t xml:space="preserve">OB Steffen Hertwig ehrt älteste Besucher </w:t>
      </w:r>
    </w:p>
    <w:p w14:paraId="77A65946" w14:textId="77777777" w:rsidR="00F35EE7" w:rsidRDefault="00F35EE7" w:rsidP="00F35EE7">
      <w:pPr>
        <w:rPr>
          <w:sz w:val="24"/>
          <w:szCs w:val="24"/>
        </w:rPr>
      </w:pPr>
      <w:r>
        <w:rPr>
          <w:sz w:val="24"/>
          <w:szCs w:val="24"/>
        </w:rPr>
        <w:t xml:space="preserve">Im Mittelpunkt standen wieder die traditionellen Ehrungen. Als älteste Teilnehmerin mit </w:t>
      </w:r>
    </w:p>
    <w:p w14:paraId="6D9D64B9" w14:textId="35B4E447" w:rsidR="00F35EE7" w:rsidRDefault="00F35EE7" w:rsidP="00F35EE7">
      <w:pPr>
        <w:rPr>
          <w:sz w:val="24"/>
        </w:rPr>
      </w:pPr>
      <w:r w:rsidRPr="00D83D76">
        <w:rPr>
          <w:sz w:val="24"/>
          <w:szCs w:val="24"/>
        </w:rPr>
        <w:t>10</w:t>
      </w:r>
      <w:r>
        <w:rPr>
          <w:sz w:val="24"/>
          <w:szCs w:val="24"/>
        </w:rPr>
        <w:t>1</w:t>
      </w:r>
      <w:r w:rsidRPr="00D83D76">
        <w:rPr>
          <w:sz w:val="24"/>
          <w:szCs w:val="24"/>
        </w:rPr>
        <w:t xml:space="preserve"> Jahren</w:t>
      </w:r>
      <w:r>
        <w:rPr>
          <w:sz w:val="24"/>
          <w:szCs w:val="24"/>
        </w:rPr>
        <w:t xml:space="preserve"> wurde </w:t>
      </w:r>
      <w:r w:rsidRPr="009255B3">
        <w:rPr>
          <w:b/>
          <w:bCs/>
          <w:sz w:val="24"/>
          <w:szCs w:val="24"/>
        </w:rPr>
        <w:t>Wilhelmine Hamrich</w:t>
      </w:r>
      <w:r>
        <w:rPr>
          <w:sz w:val="24"/>
          <w:szCs w:val="24"/>
        </w:rPr>
        <w:t xml:space="preserve"> </w:t>
      </w:r>
      <w:r>
        <w:rPr>
          <w:sz w:val="24"/>
        </w:rPr>
        <w:t xml:space="preserve">geehrt. Ältester Besucher mit 102 Jahren war </w:t>
      </w:r>
      <w:r>
        <w:rPr>
          <w:b/>
          <w:bCs/>
          <w:sz w:val="24"/>
        </w:rPr>
        <w:t>Rolf Bach</w:t>
      </w:r>
      <w:r>
        <w:rPr>
          <w:sz w:val="24"/>
        </w:rPr>
        <w:t xml:space="preserve">. Steffen Hertwig überreichte den beiden Senioren einen Blumenstrauß beziehungsweise ein Weinpräsent. </w:t>
      </w:r>
    </w:p>
    <w:p w14:paraId="139B6FEB" w14:textId="77777777" w:rsidR="00F35EE7" w:rsidRDefault="00F35EE7" w:rsidP="00F35EE7">
      <w:pPr>
        <w:rPr>
          <w:sz w:val="24"/>
        </w:rPr>
      </w:pPr>
    </w:p>
    <w:p w14:paraId="4A2DFAAD" w14:textId="43BBB855" w:rsidR="00F35EE7" w:rsidRDefault="00F35EE7" w:rsidP="00F35EE7">
      <w:pPr>
        <w:rPr>
          <w:sz w:val="24"/>
          <w:szCs w:val="24"/>
        </w:rPr>
      </w:pPr>
      <w:r>
        <w:rPr>
          <w:sz w:val="24"/>
        </w:rPr>
        <w:t xml:space="preserve">Darüber hinaus wurden drei </w:t>
      </w:r>
      <w:r w:rsidRPr="007A18A6">
        <w:rPr>
          <w:b/>
          <w:bCs/>
          <w:sz w:val="24"/>
        </w:rPr>
        <w:t>Neckarsulmer Einkaufsgutscheine</w:t>
      </w:r>
      <w:r>
        <w:rPr>
          <w:sz w:val="24"/>
        </w:rPr>
        <w:t xml:space="preserve"> unter den Besuchern verlost. Ein </w:t>
      </w:r>
      <w:r w:rsidRPr="007A18A6">
        <w:rPr>
          <w:b/>
          <w:bCs/>
          <w:sz w:val="24"/>
        </w:rPr>
        <w:t>gemeinsames Abendessen</w:t>
      </w:r>
      <w:r>
        <w:rPr>
          <w:sz w:val="24"/>
        </w:rPr>
        <w:t xml:space="preserve"> beendete den gelungenen Nachmittag. Anschließend </w:t>
      </w:r>
      <w:r>
        <w:rPr>
          <w:sz w:val="24"/>
          <w:szCs w:val="24"/>
        </w:rPr>
        <w:t xml:space="preserve">brachte ein </w:t>
      </w:r>
      <w:r w:rsidRPr="007A18A6">
        <w:rPr>
          <w:b/>
          <w:bCs/>
          <w:sz w:val="24"/>
          <w:szCs w:val="24"/>
        </w:rPr>
        <w:t>kostenloser Busdienst</w:t>
      </w:r>
      <w:r>
        <w:rPr>
          <w:sz w:val="24"/>
          <w:szCs w:val="24"/>
        </w:rPr>
        <w:t xml:space="preserve"> die Besucher sicher nach Hause. </w:t>
      </w:r>
      <w:r>
        <w:rPr>
          <w:sz w:val="24"/>
        </w:rPr>
        <w:t xml:space="preserve">Für die Organisation der Veranstaltung, die Zusammenstellung des Programms und die Betreuung der Gäste dankte Steffen Hertwig der Quartiersmanagerin Andrea Förster und allen Helferinnen und Helfern. </w:t>
      </w:r>
      <w:r>
        <w:rPr>
          <w:sz w:val="24"/>
          <w:szCs w:val="24"/>
        </w:rPr>
        <w:t xml:space="preserve"> </w:t>
      </w:r>
    </w:p>
    <w:p w14:paraId="60F6A739" w14:textId="77777777" w:rsidR="00F35EE7" w:rsidRDefault="00F35EE7" w:rsidP="00F35EE7">
      <w:pPr>
        <w:rPr>
          <w:sz w:val="24"/>
          <w:szCs w:val="24"/>
        </w:rPr>
      </w:pPr>
    </w:p>
    <w:p w14:paraId="134AF199" w14:textId="77777777" w:rsidR="00F35EE7" w:rsidRDefault="00F35EE7" w:rsidP="00F35EE7">
      <w:pPr>
        <w:rPr>
          <w:sz w:val="24"/>
          <w:szCs w:val="24"/>
        </w:rPr>
      </w:pPr>
    </w:p>
    <w:p w14:paraId="717A1084" w14:textId="77777777" w:rsidR="00F35EE7" w:rsidRDefault="00F35EE7" w:rsidP="00F35EE7">
      <w:pPr>
        <w:pBdr>
          <w:top w:val="single" w:sz="4" w:space="1" w:color="auto"/>
          <w:left w:val="single" w:sz="4" w:space="4" w:color="auto"/>
          <w:bottom w:val="single" w:sz="4" w:space="1" w:color="auto"/>
          <w:right w:val="single" w:sz="4" w:space="4" w:color="auto"/>
        </w:pBdr>
        <w:rPr>
          <w:b/>
          <w:bCs/>
          <w:sz w:val="24"/>
          <w:szCs w:val="24"/>
        </w:rPr>
      </w:pPr>
      <w:r>
        <w:rPr>
          <w:b/>
          <w:bCs/>
          <w:sz w:val="24"/>
          <w:szCs w:val="24"/>
        </w:rPr>
        <w:t xml:space="preserve">Nächste Seniorenfeier am 16. November 2027 </w:t>
      </w:r>
    </w:p>
    <w:p w14:paraId="72D89DD9" w14:textId="77777777" w:rsidR="00F35EE7" w:rsidRDefault="00F35EE7" w:rsidP="00F35EE7">
      <w:pPr>
        <w:pBdr>
          <w:top w:val="single" w:sz="4" w:space="1" w:color="auto"/>
          <w:left w:val="single" w:sz="4" w:space="4" w:color="auto"/>
          <w:bottom w:val="single" w:sz="4" w:space="1" w:color="auto"/>
          <w:right w:val="single" w:sz="4" w:space="4" w:color="auto"/>
        </w:pBdr>
        <w:rPr>
          <w:sz w:val="24"/>
          <w:szCs w:val="24"/>
        </w:rPr>
      </w:pPr>
      <w:r>
        <w:rPr>
          <w:sz w:val="24"/>
          <w:szCs w:val="24"/>
        </w:rPr>
        <w:t xml:space="preserve">Bürgerinnen und Bürger ab 70 Jahren können sich schon den Termin für die </w:t>
      </w:r>
      <w:r w:rsidRPr="0090639E">
        <w:rPr>
          <w:sz w:val="24"/>
          <w:szCs w:val="24"/>
        </w:rPr>
        <w:t>Seniorenfeier im kommenden Jahr</w:t>
      </w:r>
      <w:r>
        <w:rPr>
          <w:sz w:val="24"/>
          <w:szCs w:val="24"/>
        </w:rPr>
        <w:t xml:space="preserve"> vormerken. Die </w:t>
      </w:r>
      <w:r w:rsidRPr="0090639E">
        <w:rPr>
          <w:b/>
          <w:bCs/>
          <w:sz w:val="24"/>
          <w:szCs w:val="24"/>
        </w:rPr>
        <w:t>nächste Seniorenfeier</w:t>
      </w:r>
      <w:r>
        <w:rPr>
          <w:sz w:val="24"/>
          <w:szCs w:val="24"/>
        </w:rPr>
        <w:t xml:space="preserve"> findet </w:t>
      </w:r>
      <w:r w:rsidRPr="0090639E">
        <w:rPr>
          <w:b/>
          <w:bCs/>
          <w:sz w:val="24"/>
          <w:szCs w:val="24"/>
        </w:rPr>
        <w:t xml:space="preserve">am 16. November 2027 in der Ballei-Sporthalle </w:t>
      </w:r>
      <w:r>
        <w:rPr>
          <w:sz w:val="24"/>
          <w:szCs w:val="24"/>
        </w:rPr>
        <w:t xml:space="preserve">statt. </w:t>
      </w:r>
      <w:r w:rsidRPr="0090639E">
        <w:rPr>
          <w:b/>
          <w:bCs/>
          <w:sz w:val="24"/>
          <w:szCs w:val="24"/>
        </w:rPr>
        <w:t>Zu dieser Veranstaltung lädt die Stadt Neckarsulm wieder per Veröffentlichung im „Neckarsulm Journal“ ein.</w:t>
      </w:r>
      <w:r>
        <w:rPr>
          <w:sz w:val="24"/>
          <w:szCs w:val="24"/>
        </w:rPr>
        <w:t xml:space="preserve"> Das persönliche Einladungsschreiben von OB Steffen Hertwig mit Anmeldeformular zum Ausschneiden wird frühzeitig im Journal abgedruckt. (</w:t>
      </w:r>
      <w:proofErr w:type="spellStart"/>
      <w:r>
        <w:rPr>
          <w:sz w:val="24"/>
          <w:szCs w:val="24"/>
        </w:rPr>
        <w:t>snp</w:t>
      </w:r>
      <w:proofErr w:type="spellEnd"/>
      <w:r>
        <w:rPr>
          <w:sz w:val="24"/>
          <w:szCs w:val="24"/>
        </w:rPr>
        <w:t xml:space="preserve">) </w:t>
      </w:r>
    </w:p>
    <w:p w14:paraId="7B2C7E72" w14:textId="77777777" w:rsidR="00F35EE7" w:rsidRDefault="00F35EE7" w:rsidP="00F35EE7">
      <w:pPr>
        <w:rPr>
          <w:sz w:val="24"/>
          <w:szCs w:val="24"/>
        </w:rPr>
      </w:pPr>
    </w:p>
    <w:p w14:paraId="08D330D3" w14:textId="77777777" w:rsidR="00F35EE7" w:rsidRDefault="00F35EE7" w:rsidP="00F35EE7">
      <w:pPr>
        <w:rPr>
          <w:b/>
          <w:bCs/>
          <w:sz w:val="24"/>
          <w:szCs w:val="24"/>
        </w:rPr>
      </w:pPr>
    </w:p>
    <w:p w14:paraId="74FBDBEA" w14:textId="3D232870" w:rsidR="00F35EE7" w:rsidRDefault="00F35EE7" w:rsidP="00F35EE7">
      <w:pPr>
        <w:rPr>
          <w:b/>
          <w:bCs/>
          <w:sz w:val="24"/>
          <w:szCs w:val="24"/>
        </w:rPr>
      </w:pPr>
      <w:r>
        <w:rPr>
          <w:b/>
          <w:bCs/>
          <w:sz w:val="24"/>
          <w:szCs w:val="24"/>
        </w:rPr>
        <w:t>Bildunterzeilen:</w:t>
      </w:r>
    </w:p>
    <w:p w14:paraId="7D308DA0" w14:textId="77777777" w:rsidR="00F35EE7" w:rsidRDefault="00F35EE7" w:rsidP="00F35EE7">
      <w:pPr>
        <w:rPr>
          <w:sz w:val="24"/>
        </w:rPr>
      </w:pPr>
      <w:r w:rsidRPr="00684049">
        <w:rPr>
          <w:sz w:val="24"/>
          <w:szCs w:val="24"/>
        </w:rPr>
        <w:t xml:space="preserve">(Bild </w:t>
      </w:r>
      <w:r>
        <w:rPr>
          <w:sz w:val="24"/>
          <w:szCs w:val="24"/>
        </w:rPr>
        <w:t xml:space="preserve">Besucher) </w:t>
      </w:r>
      <w:r>
        <w:rPr>
          <w:sz w:val="24"/>
        </w:rPr>
        <w:t>Rund700 Bürgerinnen und Bürger ab 70 Jahren besuchten die traditionelle Seniorenfeier der Stadt Neckarsulm in der Ballei.</w:t>
      </w:r>
    </w:p>
    <w:p w14:paraId="4AB62970" w14:textId="77777777" w:rsidR="00F35EE7" w:rsidRDefault="00F35EE7" w:rsidP="00F35EE7">
      <w:pPr>
        <w:rPr>
          <w:sz w:val="24"/>
        </w:rPr>
      </w:pPr>
      <w:r>
        <w:rPr>
          <w:sz w:val="24"/>
        </w:rPr>
        <w:lastRenderedPageBreak/>
        <w:t xml:space="preserve">(Bild W. </w:t>
      </w:r>
      <w:proofErr w:type="spellStart"/>
      <w:r>
        <w:rPr>
          <w:sz w:val="24"/>
        </w:rPr>
        <w:t>Hamrich</w:t>
      </w:r>
      <w:proofErr w:type="spellEnd"/>
      <w:r>
        <w:rPr>
          <w:sz w:val="24"/>
        </w:rPr>
        <w:t xml:space="preserve">) OB Steffen Hertwig ehrte Wilhelmine Hamrich (101) als älteste Teilnehmerin und überreichte ihr einen Blumenstrauß.  </w:t>
      </w:r>
    </w:p>
    <w:p w14:paraId="36DA5AB0" w14:textId="77777777" w:rsidR="00F35EE7" w:rsidRDefault="00F35EE7" w:rsidP="00F35EE7">
      <w:pPr>
        <w:rPr>
          <w:sz w:val="24"/>
        </w:rPr>
      </w:pPr>
    </w:p>
    <w:p w14:paraId="49608055" w14:textId="2904C3DA" w:rsidR="00F35EE7" w:rsidRDefault="00F35EE7" w:rsidP="00F35EE7">
      <w:pPr>
        <w:rPr>
          <w:sz w:val="24"/>
        </w:rPr>
      </w:pPr>
      <w:r>
        <w:rPr>
          <w:sz w:val="24"/>
        </w:rPr>
        <w:t xml:space="preserve">(Bild R. Bach) Als ältester Teilnehmer mit 102 Jahren wurde Rolf Bach geehrt. Er erhielt ein Weinpräsent aus den Händen von OB Steffen Hertwig.             </w:t>
      </w:r>
    </w:p>
    <w:p w14:paraId="16282422" w14:textId="77777777" w:rsidR="00F35EE7" w:rsidRDefault="00F35EE7" w:rsidP="00F35EE7">
      <w:pPr>
        <w:rPr>
          <w:b/>
          <w:bCs/>
          <w:sz w:val="24"/>
          <w:szCs w:val="24"/>
        </w:rPr>
      </w:pPr>
    </w:p>
    <w:p w14:paraId="1CFEEB5E" w14:textId="77777777" w:rsidR="00F35EE7" w:rsidRDefault="00F35EE7" w:rsidP="00F35EE7">
      <w:pPr>
        <w:rPr>
          <w:sz w:val="24"/>
          <w:szCs w:val="24"/>
        </w:rPr>
      </w:pPr>
      <w:r>
        <w:rPr>
          <w:sz w:val="24"/>
          <w:szCs w:val="24"/>
        </w:rPr>
        <w:t xml:space="preserve">  </w:t>
      </w:r>
    </w:p>
    <w:p w14:paraId="7A9845C5" w14:textId="77777777" w:rsidR="00F35EE7" w:rsidRPr="002966DE" w:rsidRDefault="00F35EE7" w:rsidP="00F35EE7">
      <w:pPr>
        <w:rPr>
          <w:sz w:val="24"/>
          <w:szCs w:val="24"/>
        </w:rPr>
      </w:pPr>
    </w:p>
    <w:p w14:paraId="70A59839" w14:textId="77777777" w:rsidR="001C1742" w:rsidRDefault="001C1742" w:rsidP="001C1742">
      <w:pPr>
        <w:spacing w:before="100" w:beforeAutospacing="1" w:after="100" w:afterAutospacing="1" w:line="240" w:lineRule="auto"/>
        <w:outlineLvl w:val="0"/>
        <w:rPr>
          <w:rFonts w:eastAsia="Times New Roman" w:cs="Calibri"/>
          <w:b/>
          <w:bCs/>
          <w:kern w:val="36"/>
          <w:sz w:val="24"/>
          <w:szCs w:val="24"/>
          <w:lang w:eastAsia="de-DE"/>
        </w:rPr>
      </w:pPr>
    </w:p>
    <w:sectPr w:rsidR="001C1742" w:rsidSect="00D82120">
      <w:headerReference w:type="default" r:id="rId8"/>
      <w:headerReference w:type="first" r:id="rId9"/>
      <w:footerReference w:type="first" r:id="rId10"/>
      <w:type w:val="continuous"/>
      <w:pgSz w:w="11907" w:h="16840" w:code="9"/>
      <w:pgMar w:top="2552" w:right="567" w:bottom="1985" w:left="1418" w:header="85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E1A6D" w14:textId="77777777" w:rsidR="004044F1" w:rsidRDefault="004044F1">
      <w:r>
        <w:separator/>
      </w:r>
    </w:p>
  </w:endnote>
  <w:endnote w:type="continuationSeparator" w:id="0">
    <w:p w14:paraId="32A0682C" w14:textId="77777777" w:rsidR="004044F1" w:rsidRDefault="00404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panose1 w:val="020B0503040302060204"/>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Roman (Überschriften">
    <w:altName w:val="Times New Roman"/>
    <w:charset w:val="00"/>
    <w:family w:val="roman"/>
    <w:pitch w:val="default"/>
  </w:font>
  <w:font w:name="TheSansOffice-Regular">
    <w:altName w:val="Calibri"/>
    <w:panose1 w:val="00000000000000000000"/>
    <w:charset w:val="00"/>
    <w:family w:val="swiss"/>
    <w:notTrueType/>
    <w:pitch w:val="default"/>
    <w:sig w:usb0="00000003" w:usb1="00000000" w:usb2="00000000" w:usb3="00000000" w:csb0="00000001" w:csb1="00000000"/>
  </w:font>
  <w:font w:name="TheSansOffice-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E69A" w14:textId="77777777" w:rsidR="00E92444" w:rsidRDefault="00CB30B2">
    <w:pPr>
      <w:pStyle w:val="Fuzeile"/>
    </w:pPr>
    <w:r>
      <w:rPr>
        <w:noProof/>
        <w:lang w:eastAsia="de-DE"/>
      </w:rPr>
      <mc:AlternateContent>
        <mc:Choice Requires="wps">
          <w:drawing>
            <wp:anchor distT="0" distB="0" distL="114300" distR="114300" simplePos="0" relativeHeight="251659264" behindDoc="0" locked="0" layoutInCell="1" allowOverlap="0" wp14:anchorId="23C9DD1B" wp14:editId="12341E64">
              <wp:simplePos x="0" y="0"/>
              <wp:positionH relativeFrom="page">
                <wp:posOffset>6156960</wp:posOffset>
              </wp:positionH>
              <wp:positionV relativeFrom="page">
                <wp:posOffset>9613265</wp:posOffset>
              </wp:positionV>
              <wp:extent cx="1044000" cy="720000"/>
              <wp:effectExtent l="0" t="0" r="3810" b="4445"/>
              <wp:wrapNone/>
              <wp:docPr id="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9DD1B" id="_x0000_t202" coordsize="21600,21600" o:spt="202" path="m,l,21600r21600,l21600,xe">
              <v:stroke joinstyle="miter"/>
              <v:path gradientshapeok="t" o:connecttype="rect"/>
            </v:shapetype>
            <v:shape id="Textfeld 8" o:spid="_x0000_s1026" type="#_x0000_t202" style="position:absolute;margin-left:484.8pt;margin-top:756.95pt;width:82.2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" o:allowoverlap="f" stroked="f" strokeweight=".5pt">
              <v:textbox inset="0,0,0,0">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v:textbox>
              <w10:wrap anchorx="page" anchory="page"/>
            </v:shape>
          </w:pict>
        </mc:Fallback>
      </mc:AlternateContent>
    </w:r>
    <w:r>
      <w:rPr>
        <w:noProof/>
        <w:lang w:eastAsia="de-DE"/>
      </w:rPr>
      <mc:AlternateContent>
        <mc:Choice Requires="wps">
          <w:drawing>
            <wp:anchor distT="0" distB="0" distL="114300" distR="114300" simplePos="0" relativeHeight="251657216" behindDoc="0" locked="0" layoutInCell="1" allowOverlap="0" wp14:anchorId="747EA40A" wp14:editId="3967F8F0">
              <wp:simplePos x="0" y="0"/>
              <wp:positionH relativeFrom="page">
                <wp:posOffset>3168650</wp:posOffset>
              </wp:positionH>
              <wp:positionV relativeFrom="page">
                <wp:posOffset>9613265</wp:posOffset>
              </wp:positionV>
              <wp:extent cx="2325600" cy="720000"/>
              <wp:effectExtent l="0" t="0" r="0" b="4445"/>
              <wp:wrapNone/>
              <wp:docPr id="5"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6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EA40A" id="_x0000_s1027" type="#_x0000_t202" style="position:absolute;margin-left:249.5pt;margin-top:756.95pt;width:183.1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" o:allowoverlap="f" stroked="f" strokeweight=".5pt">
              <v:textbox inset="0,0,0,0">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v:textbox>
              <w10:wrap anchorx="page" anchory="page"/>
            </v:shape>
          </w:pict>
        </mc:Fallback>
      </mc:AlternateContent>
    </w:r>
    <w:r w:rsidR="00841799">
      <w:rPr>
        <w:noProof/>
        <w:lang w:eastAsia="de-DE"/>
      </w:rPr>
      <mc:AlternateContent>
        <mc:Choice Requires="wps">
          <w:drawing>
            <wp:anchor distT="0" distB="0" distL="114300" distR="114300" simplePos="0" relativeHeight="251653120" behindDoc="0" locked="0" layoutInCell="1" allowOverlap="0" wp14:anchorId="64C5D8D7" wp14:editId="151C9F27">
              <wp:simplePos x="0" y="0"/>
              <wp:positionH relativeFrom="column">
                <wp:posOffset>1270</wp:posOffset>
              </wp:positionH>
              <wp:positionV relativeFrom="page">
                <wp:posOffset>9613900</wp:posOffset>
              </wp:positionV>
              <wp:extent cx="1760400" cy="720000"/>
              <wp:effectExtent l="0" t="0" r="0" b="4445"/>
              <wp:wrapNone/>
              <wp:docPr id="1"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4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5D8D7" id="_x0000_s1028" type="#_x0000_t202" style="position:absolute;margin-left:.1pt;margin-top:757pt;width:138.6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" o:allowoverlap="f" stroked="f" strokeweight=".5pt">
              <v:textbox inset="0,0,0,0">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FB3D3" w14:textId="77777777" w:rsidR="004044F1" w:rsidRDefault="004044F1">
      <w:r>
        <w:separator/>
      </w:r>
    </w:p>
  </w:footnote>
  <w:footnote w:type="continuationSeparator" w:id="0">
    <w:p w14:paraId="16DCB431" w14:textId="77777777" w:rsidR="004044F1" w:rsidRDefault="00404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16D" w14:textId="77777777" w:rsidR="00C93DFE" w:rsidRPr="00D016C8" w:rsidRDefault="00C93DFE">
    <w:pPr>
      <w:pStyle w:val="Kopfzeile"/>
      <w:jc w:val="right"/>
      <w:rPr>
        <w:sz w:val="12"/>
        <w:szCs w:val="12"/>
      </w:rPr>
    </w:pPr>
    <w:r w:rsidRPr="00D016C8">
      <w:rPr>
        <w:sz w:val="12"/>
        <w:szCs w:val="12"/>
      </w:rPr>
      <w:t xml:space="preserve">Seite </w:t>
    </w:r>
    <w:r w:rsidRPr="00D016C8">
      <w:rPr>
        <w:sz w:val="12"/>
        <w:szCs w:val="12"/>
      </w:rPr>
      <w:fldChar w:fldCharType="begin"/>
    </w:r>
    <w:r w:rsidRPr="00D016C8">
      <w:rPr>
        <w:sz w:val="12"/>
        <w:szCs w:val="12"/>
      </w:rPr>
      <w:instrText>PAGE</w:instrText>
    </w:r>
    <w:r w:rsidRPr="00D016C8">
      <w:rPr>
        <w:sz w:val="12"/>
        <w:szCs w:val="12"/>
      </w:rPr>
      <w:fldChar w:fldCharType="separate"/>
    </w:r>
    <w:r w:rsidR="00C16CBA">
      <w:rPr>
        <w:noProof/>
        <w:sz w:val="12"/>
        <w:szCs w:val="12"/>
      </w:rPr>
      <w:t>2</w:t>
    </w:r>
    <w:r w:rsidRPr="00D016C8">
      <w:rPr>
        <w:sz w:val="12"/>
        <w:szCs w:val="12"/>
      </w:rPr>
      <w:fldChar w:fldCharType="end"/>
    </w:r>
    <w:r w:rsidRPr="00D016C8">
      <w:rPr>
        <w:sz w:val="12"/>
        <w:szCs w:val="12"/>
      </w:rPr>
      <w:t xml:space="preserve"> von </w:t>
    </w:r>
    <w:r w:rsidRPr="00D016C8">
      <w:rPr>
        <w:sz w:val="12"/>
        <w:szCs w:val="12"/>
      </w:rPr>
      <w:fldChar w:fldCharType="begin"/>
    </w:r>
    <w:r w:rsidRPr="00D016C8">
      <w:rPr>
        <w:sz w:val="12"/>
        <w:szCs w:val="12"/>
      </w:rPr>
      <w:instrText>NUMPAGES</w:instrText>
    </w:r>
    <w:r w:rsidRPr="00D016C8">
      <w:rPr>
        <w:sz w:val="12"/>
        <w:szCs w:val="12"/>
      </w:rPr>
      <w:fldChar w:fldCharType="separate"/>
    </w:r>
    <w:r w:rsidR="00C16CBA">
      <w:rPr>
        <w:noProof/>
        <w:sz w:val="12"/>
        <w:szCs w:val="12"/>
      </w:rPr>
      <w:t>2</w:t>
    </w:r>
    <w:r w:rsidRPr="00D016C8">
      <w:rPr>
        <w:sz w:val="12"/>
        <w:szCs w:val="12"/>
      </w:rPr>
      <w:fldChar w:fldCharType="end"/>
    </w:r>
  </w:p>
  <w:p w14:paraId="0F2B0625" w14:textId="77777777" w:rsidR="006B547B" w:rsidRPr="008C6269" w:rsidRDefault="006B547B" w:rsidP="008C6269">
    <w:pPr>
      <w:pStyle w:val="Kopfzeile"/>
      <w:jc w:val="right"/>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41FF" w14:textId="77777777" w:rsidR="004E0FAE" w:rsidRDefault="00772E33" w:rsidP="00DA1FB7">
    <w:pPr>
      <w:pStyle w:val="Kopfzeile"/>
    </w:pPr>
    <w:r>
      <w:rPr>
        <w:noProof/>
        <w:lang w:eastAsia="de-DE"/>
      </w:rPr>
      <mc:AlternateContent>
        <mc:Choice Requires="wps">
          <w:drawing>
            <wp:anchor distT="0" distB="0" distL="114300" distR="114300" simplePos="0" relativeHeight="251661312" behindDoc="0" locked="0" layoutInCell="1" allowOverlap="1" wp14:anchorId="60C8D3F2" wp14:editId="1377D132">
              <wp:simplePos x="0" y="0"/>
              <wp:positionH relativeFrom="page">
                <wp:posOffset>180340</wp:posOffset>
              </wp:positionH>
              <wp:positionV relativeFrom="page">
                <wp:posOffset>3600450</wp:posOffset>
              </wp:positionV>
              <wp:extent cx="1800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6AAC8B" id="Gerader Verbinder 3"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rgEAANM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" strokecolor="black [3213]" strokeweight=".5pt">
              <v:stroke joinstyle="miter"/>
              <w10:wrap anchorx="page" anchory="page"/>
            </v:line>
          </w:pict>
        </mc:Fallback>
      </mc:AlternateContent>
    </w:r>
    <w:r w:rsidR="00FF584D">
      <w:rPr>
        <w:noProof/>
        <w:lang w:eastAsia="de-DE"/>
      </w:rPr>
      <w:drawing>
        <wp:anchor distT="0" distB="0" distL="114300" distR="114300" simplePos="0" relativeHeight="251655168" behindDoc="0" locked="0" layoutInCell="1" allowOverlap="1" wp14:anchorId="76A11C50" wp14:editId="1DC82F43">
          <wp:simplePos x="0" y="0"/>
          <wp:positionH relativeFrom="column">
            <wp:posOffset>4252502</wp:posOffset>
          </wp:positionH>
          <wp:positionV relativeFrom="paragraph">
            <wp:posOffset>-393690</wp:posOffset>
          </wp:positionV>
          <wp:extent cx="2185759" cy="121288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3270" cy="122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CF"/>
    <w:multiLevelType w:val="multilevel"/>
    <w:tmpl w:val="C68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4FC"/>
    <w:multiLevelType w:val="hybridMultilevel"/>
    <w:tmpl w:val="DA629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2D0286"/>
    <w:multiLevelType w:val="hybridMultilevel"/>
    <w:tmpl w:val="0874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D428E"/>
    <w:multiLevelType w:val="multilevel"/>
    <w:tmpl w:val="16E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6176E"/>
    <w:multiLevelType w:val="hybridMultilevel"/>
    <w:tmpl w:val="27006E34"/>
    <w:lvl w:ilvl="0" w:tplc="04070001">
      <w:start w:val="1"/>
      <w:numFmt w:val="bullet"/>
      <w:lvlText w:val=""/>
      <w:lvlJc w:val="left"/>
      <w:pPr>
        <w:tabs>
          <w:tab w:val="num" w:pos="790"/>
        </w:tabs>
        <w:ind w:left="790" w:hanging="360"/>
      </w:pPr>
      <w:rPr>
        <w:rFonts w:ascii="Symbol" w:hAnsi="Symbol" w:hint="default"/>
      </w:rPr>
    </w:lvl>
    <w:lvl w:ilvl="1" w:tplc="04070003" w:tentative="1">
      <w:start w:val="1"/>
      <w:numFmt w:val="bullet"/>
      <w:lvlText w:val="o"/>
      <w:lvlJc w:val="left"/>
      <w:pPr>
        <w:tabs>
          <w:tab w:val="num" w:pos="1510"/>
        </w:tabs>
        <w:ind w:left="1510" w:hanging="360"/>
      </w:pPr>
      <w:rPr>
        <w:rFonts w:ascii="Courier New" w:hAnsi="Courier New" w:cs="Courier New" w:hint="default"/>
      </w:rPr>
    </w:lvl>
    <w:lvl w:ilvl="2" w:tplc="04070005" w:tentative="1">
      <w:start w:val="1"/>
      <w:numFmt w:val="bullet"/>
      <w:lvlText w:val=""/>
      <w:lvlJc w:val="left"/>
      <w:pPr>
        <w:tabs>
          <w:tab w:val="num" w:pos="2230"/>
        </w:tabs>
        <w:ind w:left="2230" w:hanging="360"/>
      </w:pPr>
      <w:rPr>
        <w:rFonts w:ascii="Wingdings" w:hAnsi="Wingdings" w:hint="default"/>
      </w:rPr>
    </w:lvl>
    <w:lvl w:ilvl="3" w:tplc="04070001" w:tentative="1">
      <w:start w:val="1"/>
      <w:numFmt w:val="bullet"/>
      <w:lvlText w:val=""/>
      <w:lvlJc w:val="left"/>
      <w:pPr>
        <w:tabs>
          <w:tab w:val="num" w:pos="2950"/>
        </w:tabs>
        <w:ind w:left="2950" w:hanging="360"/>
      </w:pPr>
      <w:rPr>
        <w:rFonts w:ascii="Symbol" w:hAnsi="Symbol" w:hint="default"/>
      </w:rPr>
    </w:lvl>
    <w:lvl w:ilvl="4" w:tplc="04070003" w:tentative="1">
      <w:start w:val="1"/>
      <w:numFmt w:val="bullet"/>
      <w:lvlText w:val="o"/>
      <w:lvlJc w:val="left"/>
      <w:pPr>
        <w:tabs>
          <w:tab w:val="num" w:pos="3670"/>
        </w:tabs>
        <w:ind w:left="3670" w:hanging="360"/>
      </w:pPr>
      <w:rPr>
        <w:rFonts w:ascii="Courier New" w:hAnsi="Courier New" w:cs="Courier New" w:hint="default"/>
      </w:rPr>
    </w:lvl>
    <w:lvl w:ilvl="5" w:tplc="04070005" w:tentative="1">
      <w:start w:val="1"/>
      <w:numFmt w:val="bullet"/>
      <w:lvlText w:val=""/>
      <w:lvlJc w:val="left"/>
      <w:pPr>
        <w:tabs>
          <w:tab w:val="num" w:pos="4390"/>
        </w:tabs>
        <w:ind w:left="4390" w:hanging="360"/>
      </w:pPr>
      <w:rPr>
        <w:rFonts w:ascii="Wingdings" w:hAnsi="Wingdings" w:hint="default"/>
      </w:rPr>
    </w:lvl>
    <w:lvl w:ilvl="6" w:tplc="04070001" w:tentative="1">
      <w:start w:val="1"/>
      <w:numFmt w:val="bullet"/>
      <w:lvlText w:val=""/>
      <w:lvlJc w:val="left"/>
      <w:pPr>
        <w:tabs>
          <w:tab w:val="num" w:pos="5110"/>
        </w:tabs>
        <w:ind w:left="5110" w:hanging="360"/>
      </w:pPr>
      <w:rPr>
        <w:rFonts w:ascii="Symbol" w:hAnsi="Symbol" w:hint="default"/>
      </w:rPr>
    </w:lvl>
    <w:lvl w:ilvl="7" w:tplc="04070003" w:tentative="1">
      <w:start w:val="1"/>
      <w:numFmt w:val="bullet"/>
      <w:lvlText w:val="o"/>
      <w:lvlJc w:val="left"/>
      <w:pPr>
        <w:tabs>
          <w:tab w:val="num" w:pos="5830"/>
        </w:tabs>
        <w:ind w:left="5830" w:hanging="360"/>
      </w:pPr>
      <w:rPr>
        <w:rFonts w:ascii="Courier New" w:hAnsi="Courier New" w:cs="Courier New" w:hint="default"/>
      </w:rPr>
    </w:lvl>
    <w:lvl w:ilvl="8" w:tplc="04070005" w:tentative="1">
      <w:start w:val="1"/>
      <w:numFmt w:val="bullet"/>
      <w:lvlText w:val=""/>
      <w:lvlJc w:val="left"/>
      <w:pPr>
        <w:tabs>
          <w:tab w:val="num" w:pos="6550"/>
        </w:tabs>
        <w:ind w:left="6550" w:hanging="360"/>
      </w:pPr>
      <w:rPr>
        <w:rFonts w:ascii="Wingdings" w:hAnsi="Wingdings" w:hint="default"/>
      </w:rPr>
    </w:lvl>
  </w:abstractNum>
  <w:abstractNum w:abstractNumId="5" w15:restartNumberingAfterBreak="0">
    <w:nsid w:val="0B642ADE"/>
    <w:multiLevelType w:val="multilevel"/>
    <w:tmpl w:val="8E7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35C2D"/>
    <w:multiLevelType w:val="multilevel"/>
    <w:tmpl w:val="FA8E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91059"/>
    <w:multiLevelType w:val="hybridMultilevel"/>
    <w:tmpl w:val="B9906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783DBC"/>
    <w:multiLevelType w:val="multilevel"/>
    <w:tmpl w:val="1CE6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91EFE"/>
    <w:multiLevelType w:val="hybridMultilevel"/>
    <w:tmpl w:val="94A89C8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0" w15:restartNumberingAfterBreak="0">
    <w:nsid w:val="238B41E5"/>
    <w:multiLevelType w:val="hybridMultilevel"/>
    <w:tmpl w:val="4060F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72236B"/>
    <w:multiLevelType w:val="multilevel"/>
    <w:tmpl w:val="0C3E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7670D"/>
    <w:multiLevelType w:val="multilevel"/>
    <w:tmpl w:val="3D46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C5C35"/>
    <w:multiLevelType w:val="hybridMultilevel"/>
    <w:tmpl w:val="5FB41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4E405B"/>
    <w:multiLevelType w:val="hybridMultilevel"/>
    <w:tmpl w:val="0F9046DC"/>
    <w:lvl w:ilvl="0" w:tplc="04070001">
      <w:start w:val="1"/>
      <w:numFmt w:val="bullet"/>
      <w:lvlText w:val=""/>
      <w:lvlJc w:val="left"/>
      <w:pPr>
        <w:ind w:left="985" w:hanging="360"/>
      </w:pPr>
      <w:rPr>
        <w:rFonts w:ascii="Symbol" w:hAnsi="Symbol" w:hint="default"/>
      </w:rPr>
    </w:lvl>
    <w:lvl w:ilvl="1" w:tplc="04070003" w:tentative="1">
      <w:start w:val="1"/>
      <w:numFmt w:val="bullet"/>
      <w:lvlText w:val="o"/>
      <w:lvlJc w:val="left"/>
      <w:pPr>
        <w:ind w:left="1705" w:hanging="360"/>
      </w:pPr>
      <w:rPr>
        <w:rFonts w:ascii="Courier New" w:hAnsi="Courier New" w:cs="Courier New" w:hint="default"/>
      </w:rPr>
    </w:lvl>
    <w:lvl w:ilvl="2" w:tplc="04070005" w:tentative="1">
      <w:start w:val="1"/>
      <w:numFmt w:val="bullet"/>
      <w:lvlText w:val=""/>
      <w:lvlJc w:val="left"/>
      <w:pPr>
        <w:ind w:left="2425" w:hanging="360"/>
      </w:pPr>
      <w:rPr>
        <w:rFonts w:ascii="Wingdings" w:hAnsi="Wingdings" w:hint="default"/>
      </w:rPr>
    </w:lvl>
    <w:lvl w:ilvl="3" w:tplc="04070001" w:tentative="1">
      <w:start w:val="1"/>
      <w:numFmt w:val="bullet"/>
      <w:lvlText w:val=""/>
      <w:lvlJc w:val="left"/>
      <w:pPr>
        <w:ind w:left="3145" w:hanging="360"/>
      </w:pPr>
      <w:rPr>
        <w:rFonts w:ascii="Symbol" w:hAnsi="Symbol" w:hint="default"/>
      </w:rPr>
    </w:lvl>
    <w:lvl w:ilvl="4" w:tplc="04070003" w:tentative="1">
      <w:start w:val="1"/>
      <w:numFmt w:val="bullet"/>
      <w:lvlText w:val="o"/>
      <w:lvlJc w:val="left"/>
      <w:pPr>
        <w:ind w:left="3865" w:hanging="360"/>
      </w:pPr>
      <w:rPr>
        <w:rFonts w:ascii="Courier New" w:hAnsi="Courier New" w:cs="Courier New" w:hint="default"/>
      </w:rPr>
    </w:lvl>
    <w:lvl w:ilvl="5" w:tplc="04070005" w:tentative="1">
      <w:start w:val="1"/>
      <w:numFmt w:val="bullet"/>
      <w:lvlText w:val=""/>
      <w:lvlJc w:val="left"/>
      <w:pPr>
        <w:ind w:left="4585" w:hanging="360"/>
      </w:pPr>
      <w:rPr>
        <w:rFonts w:ascii="Wingdings" w:hAnsi="Wingdings" w:hint="default"/>
      </w:rPr>
    </w:lvl>
    <w:lvl w:ilvl="6" w:tplc="04070001" w:tentative="1">
      <w:start w:val="1"/>
      <w:numFmt w:val="bullet"/>
      <w:lvlText w:val=""/>
      <w:lvlJc w:val="left"/>
      <w:pPr>
        <w:ind w:left="5305" w:hanging="360"/>
      </w:pPr>
      <w:rPr>
        <w:rFonts w:ascii="Symbol" w:hAnsi="Symbol" w:hint="default"/>
      </w:rPr>
    </w:lvl>
    <w:lvl w:ilvl="7" w:tplc="04070003" w:tentative="1">
      <w:start w:val="1"/>
      <w:numFmt w:val="bullet"/>
      <w:lvlText w:val="o"/>
      <w:lvlJc w:val="left"/>
      <w:pPr>
        <w:ind w:left="6025" w:hanging="360"/>
      </w:pPr>
      <w:rPr>
        <w:rFonts w:ascii="Courier New" w:hAnsi="Courier New" w:cs="Courier New" w:hint="default"/>
      </w:rPr>
    </w:lvl>
    <w:lvl w:ilvl="8" w:tplc="04070005" w:tentative="1">
      <w:start w:val="1"/>
      <w:numFmt w:val="bullet"/>
      <w:lvlText w:val=""/>
      <w:lvlJc w:val="left"/>
      <w:pPr>
        <w:ind w:left="6745" w:hanging="360"/>
      </w:pPr>
      <w:rPr>
        <w:rFonts w:ascii="Wingdings" w:hAnsi="Wingdings" w:hint="default"/>
      </w:rPr>
    </w:lvl>
  </w:abstractNum>
  <w:abstractNum w:abstractNumId="15" w15:restartNumberingAfterBreak="0">
    <w:nsid w:val="2B3C67E7"/>
    <w:multiLevelType w:val="hybridMultilevel"/>
    <w:tmpl w:val="04162830"/>
    <w:lvl w:ilvl="0" w:tplc="04070001">
      <w:start w:val="1"/>
      <w:numFmt w:val="bullet"/>
      <w:lvlText w:val=""/>
      <w:lvlJc w:val="left"/>
      <w:pPr>
        <w:ind w:left="881" w:hanging="360"/>
      </w:pPr>
      <w:rPr>
        <w:rFonts w:ascii="Symbol" w:hAnsi="Symbol" w:hint="default"/>
      </w:rPr>
    </w:lvl>
    <w:lvl w:ilvl="1" w:tplc="04070003" w:tentative="1">
      <w:start w:val="1"/>
      <w:numFmt w:val="bullet"/>
      <w:lvlText w:val="o"/>
      <w:lvlJc w:val="left"/>
      <w:pPr>
        <w:ind w:left="1601" w:hanging="360"/>
      </w:pPr>
      <w:rPr>
        <w:rFonts w:ascii="Courier New" w:hAnsi="Courier New" w:cs="Courier New" w:hint="default"/>
      </w:rPr>
    </w:lvl>
    <w:lvl w:ilvl="2" w:tplc="04070005" w:tentative="1">
      <w:start w:val="1"/>
      <w:numFmt w:val="bullet"/>
      <w:lvlText w:val=""/>
      <w:lvlJc w:val="left"/>
      <w:pPr>
        <w:ind w:left="2321" w:hanging="360"/>
      </w:pPr>
      <w:rPr>
        <w:rFonts w:ascii="Wingdings" w:hAnsi="Wingdings" w:hint="default"/>
      </w:rPr>
    </w:lvl>
    <w:lvl w:ilvl="3" w:tplc="04070001" w:tentative="1">
      <w:start w:val="1"/>
      <w:numFmt w:val="bullet"/>
      <w:lvlText w:val=""/>
      <w:lvlJc w:val="left"/>
      <w:pPr>
        <w:ind w:left="3041" w:hanging="360"/>
      </w:pPr>
      <w:rPr>
        <w:rFonts w:ascii="Symbol" w:hAnsi="Symbol" w:hint="default"/>
      </w:rPr>
    </w:lvl>
    <w:lvl w:ilvl="4" w:tplc="04070003" w:tentative="1">
      <w:start w:val="1"/>
      <w:numFmt w:val="bullet"/>
      <w:lvlText w:val="o"/>
      <w:lvlJc w:val="left"/>
      <w:pPr>
        <w:ind w:left="3761" w:hanging="360"/>
      </w:pPr>
      <w:rPr>
        <w:rFonts w:ascii="Courier New" w:hAnsi="Courier New" w:cs="Courier New" w:hint="default"/>
      </w:rPr>
    </w:lvl>
    <w:lvl w:ilvl="5" w:tplc="04070005" w:tentative="1">
      <w:start w:val="1"/>
      <w:numFmt w:val="bullet"/>
      <w:lvlText w:val=""/>
      <w:lvlJc w:val="left"/>
      <w:pPr>
        <w:ind w:left="4481" w:hanging="360"/>
      </w:pPr>
      <w:rPr>
        <w:rFonts w:ascii="Wingdings" w:hAnsi="Wingdings" w:hint="default"/>
      </w:rPr>
    </w:lvl>
    <w:lvl w:ilvl="6" w:tplc="04070001" w:tentative="1">
      <w:start w:val="1"/>
      <w:numFmt w:val="bullet"/>
      <w:lvlText w:val=""/>
      <w:lvlJc w:val="left"/>
      <w:pPr>
        <w:ind w:left="5201" w:hanging="360"/>
      </w:pPr>
      <w:rPr>
        <w:rFonts w:ascii="Symbol" w:hAnsi="Symbol" w:hint="default"/>
      </w:rPr>
    </w:lvl>
    <w:lvl w:ilvl="7" w:tplc="04070003" w:tentative="1">
      <w:start w:val="1"/>
      <w:numFmt w:val="bullet"/>
      <w:lvlText w:val="o"/>
      <w:lvlJc w:val="left"/>
      <w:pPr>
        <w:ind w:left="5921" w:hanging="360"/>
      </w:pPr>
      <w:rPr>
        <w:rFonts w:ascii="Courier New" w:hAnsi="Courier New" w:cs="Courier New" w:hint="default"/>
      </w:rPr>
    </w:lvl>
    <w:lvl w:ilvl="8" w:tplc="04070005" w:tentative="1">
      <w:start w:val="1"/>
      <w:numFmt w:val="bullet"/>
      <w:lvlText w:val=""/>
      <w:lvlJc w:val="left"/>
      <w:pPr>
        <w:ind w:left="6641" w:hanging="360"/>
      </w:pPr>
      <w:rPr>
        <w:rFonts w:ascii="Wingdings" w:hAnsi="Wingdings" w:hint="default"/>
      </w:rPr>
    </w:lvl>
  </w:abstractNum>
  <w:abstractNum w:abstractNumId="16" w15:restartNumberingAfterBreak="0">
    <w:nsid w:val="32727529"/>
    <w:multiLevelType w:val="hybridMultilevel"/>
    <w:tmpl w:val="DFE8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F747F7"/>
    <w:multiLevelType w:val="hybridMultilevel"/>
    <w:tmpl w:val="24E6E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0F411F"/>
    <w:multiLevelType w:val="hybridMultilevel"/>
    <w:tmpl w:val="218EC754"/>
    <w:lvl w:ilvl="0" w:tplc="04070001">
      <w:start w:val="1"/>
      <w:numFmt w:val="bullet"/>
      <w:lvlText w:val=""/>
      <w:lvlJc w:val="left"/>
      <w:pPr>
        <w:ind w:left="824" w:hanging="360"/>
      </w:pPr>
      <w:rPr>
        <w:rFonts w:ascii="Symbol" w:hAnsi="Symbol" w:hint="default"/>
      </w:rPr>
    </w:lvl>
    <w:lvl w:ilvl="1" w:tplc="04070003" w:tentative="1">
      <w:start w:val="1"/>
      <w:numFmt w:val="bullet"/>
      <w:lvlText w:val="o"/>
      <w:lvlJc w:val="left"/>
      <w:pPr>
        <w:ind w:left="1544" w:hanging="360"/>
      </w:pPr>
      <w:rPr>
        <w:rFonts w:ascii="Courier New" w:hAnsi="Courier New" w:cs="Courier New" w:hint="default"/>
      </w:rPr>
    </w:lvl>
    <w:lvl w:ilvl="2" w:tplc="04070005" w:tentative="1">
      <w:start w:val="1"/>
      <w:numFmt w:val="bullet"/>
      <w:lvlText w:val=""/>
      <w:lvlJc w:val="left"/>
      <w:pPr>
        <w:ind w:left="2264" w:hanging="360"/>
      </w:pPr>
      <w:rPr>
        <w:rFonts w:ascii="Wingdings" w:hAnsi="Wingdings" w:hint="default"/>
      </w:rPr>
    </w:lvl>
    <w:lvl w:ilvl="3" w:tplc="04070001" w:tentative="1">
      <w:start w:val="1"/>
      <w:numFmt w:val="bullet"/>
      <w:lvlText w:val=""/>
      <w:lvlJc w:val="left"/>
      <w:pPr>
        <w:ind w:left="2984" w:hanging="360"/>
      </w:pPr>
      <w:rPr>
        <w:rFonts w:ascii="Symbol" w:hAnsi="Symbol" w:hint="default"/>
      </w:rPr>
    </w:lvl>
    <w:lvl w:ilvl="4" w:tplc="04070003" w:tentative="1">
      <w:start w:val="1"/>
      <w:numFmt w:val="bullet"/>
      <w:lvlText w:val="o"/>
      <w:lvlJc w:val="left"/>
      <w:pPr>
        <w:ind w:left="3704" w:hanging="360"/>
      </w:pPr>
      <w:rPr>
        <w:rFonts w:ascii="Courier New" w:hAnsi="Courier New" w:cs="Courier New" w:hint="default"/>
      </w:rPr>
    </w:lvl>
    <w:lvl w:ilvl="5" w:tplc="04070005" w:tentative="1">
      <w:start w:val="1"/>
      <w:numFmt w:val="bullet"/>
      <w:lvlText w:val=""/>
      <w:lvlJc w:val="left"/>
      <w:pPr>
        <w:ind w:left="4424" w:hanging="360"/>
      </w:pPr>
      <w:rPr>
        <w:rFonts w:ascii="Wingdings" w:hAnsi="Wingdings" w:hint="default"/>
      </w:rPr>
    </w:lvl>
    <w:lvl w:ilvl="6" w:tplc="04070001" w:tentative="1">
      <w:start w:val="1"/>
      <w:numFmt w:val="bullet"/>
      <w:lvlText w:val=""/>
      <w:lvlJc w:val="left"/>
      <w:pPr>
        <w:ind w:left="5144" w:hanging="360"/>
      </w:pPr>
      <w:rPr>
        <w:rFonts w:ascii="Symbol" w:hAnsi="Symbol" w:hint="default"/>
      </w:rPr>
    </w:lvl>
    <w:lvl w:ilvl="7" w:tplc="04070003" w:tentative="1">
      <w:start w:val="1"/>
      <w:numFmt w:val="bullet"/>
      <w:lvlText w:val="o"/>
      <w:lvlJc w:val="left"/>
      <w:pPr>
        <w:ind w:left="5864" w:hanging="360"/>
      </w:pPr>
      <w:rPr>
        <w:rFonts w:ascii="Courier New" w:hAnsi="Courier New" w:cs="Courier New" w:hint="default"/>
      </w:rPr>
    </w:lvl>
    <w:lvl w:ilvl="8" w:tplc="04070005" w:tentative="1">
      <w:start w:val="1"/>
      <w:numFmt w:val="bullet"/>
      <w:lvlText w:val=""/>
      <w:lvlJc w:val="left"/>
      <w:pPr>
        <w:ind w:left="6584" w:hanging="360"/>
      </w:pPr>
      <w:rPr>
        <w:rFonts w:ascii="Wingdings" w:hAnsi="Wingdings" w:hint="default"/>
      </w:rPr>
    </w:lvl>
  </w:abstractNum>
  <w:abstractNum w:abstractNumId="19" w15:restartNumberingAfterBreak="0">
    <w:nsid w:val="48214B0E"/>
    <w:multiLevelType w:val="hybridMultilevel"/>
    <w:tmpl w:val="43C8B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C32411"/>
    <w:multiLevelType w:val="hybridMultilevel"/>
    <w:tmpl w:val="CAB8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A0154D"/>
    <w:multiLevelType w:val="hybridMultilevel"/>
    <w:tmpl w:val="D0F85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72B51A4"/>
    <w:multiLevelType w:val="hybridMultilevel"/>
    <w:tmpl w:val="7896B5E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3" w15:restartNumberingAfterBreak="0">
    <w:nsid w:val="5BD835C3"/>
    <w:multiLevelType w:val="hybridMultilevel"/>
    <w:tmpl w:val="6870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C17B65"/>
    <w:multiLevelType w:val="hybridMultilevel"/>
    <w:tmpl w:val="27DCA5E2"/>
    <w:lvl w:ilvl="0" w:tplc="6ACEBC2A">
      <w:start w:val="1"/>
      <w:numFmt w:val="bullet"/>
      <w:lvlText w:val="•"/>
      <w:lvlJc w:val="left"/>
      <w:pPr>
        <w:ind w:left="720" w:hanging="360"/>
      </w:pPr>
    </w:lvl>
    <w:lvl w:ilvl="1" w:tplc="337CAE08">
      <w:numFmt w:val="decimal"/>
      <w:lvlText w:val=""/>
      <w:lvlJc w:val="left"/>
    </w:lvl>
    <w:lvl w:ilvl="2" w:tplc="FBD6CABE">
      <w:numFmt w:val="decimal"/>
      <w:lvlText w:val=""/>
      <w:lvlJc w:val="left"/>
    </w:lvl>
    <w:lvl w:ilvl="3" w:tplc="63869202">
      <w:numFmt w:val="decimal"/>
      <w:lvlText w:val=""/>
      <w:lvlJc w:val="left"/>
    </w:lvl>
    <w:lvl w:ilvl="4" w:tplc="D86C5394">
      <w:numFmt w:val="decimal"/>
      <w:lvlText w:val=""/>
      <w:lvlJc w:val="left"/>
    </w:lvl>
    <w:lvl w:ilvl="5" w:tplc="E8A0D386">
      <w:numFmt w:val="decimal"/>
      <w:lvlText w:val=""/>
      <w:lvlJc w:val="left"/>
    </w:lvl>
    <w:lvl w:ilvl="6" w:tplc="5C5A871C">
      <w:numFmt w:val="decimal"/>
      <w:lvlText w:val=""/>
      <w:lvlJc w:val="left"/>
    </w:lvl>
    <w:lvl w:ilvl="7" w:tplc="BD3C301A">
      <w:numFmt w:val="decimal"/>
      <w:lvlText w:val=""/>
      <w:lvlJc w:val="left"/>
    </w:lvl>
    <w:lvl w:ilvl="8" w:tplc="B1662ED4">
      <w:numFmt w:val="decimal"/>
      <w:lvlText w:val=""/>
      <w:lvlJc w:val="left"/>
    </w:lvl>
  </w:abstractNum>
  <w:abstractNum w:abstractNumId="25" w15:restartNumberingAfterBreak="0">
    <w:nsid w:val="6D1E76EC"/>
    <w:multiLevelType w:val="hybridMultilevel"/>
    <w:tmpl w:val="C924E380"/>
    <w:lvl w:ilvl="0" w:tplc="04070001">
      <w:start w:val="1"/>
      <w:numFmt w:val="bullet"/>
      <w:lvlText w:val=""/>
      <w:lvlJc w:val="left"/>
      <w:pPr>
        <w:ind w:left="1043" w:hanging="360"/>
      </w:pPr>
      <w:rPr>
        <w:rFonts w:ascii="Symbol" w:hAnsi="Symbol" w:hint="default"/>
      </w:rPr>
    </w:lvl>
    <w:lvl w:ilvl="1" w:tplc="04070003" w:tentative="1">
      <w:start w:val="1"/>
      <w:numFmt w:val="bullet"/>
      <w:lvlText w:val="o"/>
      <w:lvlJc w:val="left"/>
      <w:pPr>
        <w:ind w:left="1763" w:hanging="360"/>
      </w:pPr>
      <w:rPr>
        <w:rFonts w:ascii="Courier New" w:hAnsi="Courier New" w:cs="Courier New" w:hint="default"/>
      </w:rPr>
    </w:lvl>
    <w:lvl w:ilvl="2" w:tplc="04070005" w:tentative="1">
      <w:start w:val="1"/>
      <w:numFmt w:val="bullet"/>
      <w:lvlText w:val=""/>
      <w:lvlJc w:val="left"/>
      <w:pPr>
        <w:ind w:left="2483" w:hanging="360"/>
      </w:pPr>
      <w:rPr>
        <w:rFonts w:ascii="Wingdings" w:hAnsi="Wingdings" w:hint="default"/>
      </w:rPr>
    </w:lvl>
    <w:lvl w:ilvl="3" w:tplc="04070001" w:tentative="1">
      <w:start w:val="1"/>
      <w:numFmt w:val="bullet"/>
      <w:lvlText w:val=""/>
      <w:lvlJc w:val="left"/>
      <w:pPr>
        <w:ind w:left="3203" w:hanging="360"/>
      </w:pPr>
      <w:rPr>
        <w:rFonts w:ascii="Symbol" w:hAnsi="Symbol" w:hint="default"/>
      </w:rPr>
    </w:lvl>
    <w:lvl w:ilvl="4" w:tplc="04070003" w:tentative="1">
      <w:start w:val="1"/>
      <w:numFmt w:val="bullet"/>
      <w:lvlText w:val="o"/>
      <w:lvlJc w:val="left"/>
      <w:pPr>
        <w:ind w:left="3923" w:hanging="360"/>
      </w:pPr>
      <w:rPr>
        <w:rFonts w:ascii="Courier New" w:hAnsi="Courier New" w:cs="Courier New" w:hint="default"/>
      </w:rPr>
    </w:lvl>
    <w:lvl w:ilvl="5" w:tplc="04070005" w:tentative="1">
      <w:start w:val="1"/>
      <w:numFmt w:val="bullet"/>
      <w:lvlText w:val=""/>
      <w:lvlJc w:val="left"/>
      <w:pPr>
        <w:ind w:left="4643" w:hanging="360"/>
      </w:pPr>
      <w:rPr>
        <w:rFonts w:ascii="Wingdings" w:hAnsi="Wingdings" w:hint="default"/>
      </w:rPr>
    </w:lvl>
    <w:lvl w:ilvl="6" w:tplc="04070001" w:tentative="1">
      <w:start w:val="1"/>
      <w:numFmt w:val="bullet"/>
      <w:lvlText w:val=""/>
      <w:lvlJc w:val="left"/>
      <w:pPr>
        <w:ind w:left="5363" w:hanging="360"/>
      </w:pPr>
      <w:rPr>
        <w:rFonts w:ascii="Symbol" w:hAnsi="Symbol" w:hint="default"/>
      </w:rPr>
    </w:lvl>
    <w:lvl w:ilvl="7" w:tplc="04070003" w:tentative="1">
      <w:start w:val="1"/>
      <w:numFmt w:val="bullet"/>
      <w:lvlText w:val="o"/>
      <w:lvlJc w:val="left"/>
      <w:pPr>
        <w:ind w:left="6083" w:hanging="360"/>
      </w:pPr>
      <w:rPr>
        <w:rFonts w:ascii="Courier New" w:hAnsi="Courier New" w:cs="Courier New" w:hint="default"/>
      </w:rPr>
    </w:lvl>
    <w:lvl w:ilvl="8" w:tplc="04070005" w:tentative="1">
      <w:start w:val="1"/>
      <w:numFmt w:val="bullet"/>
      <w:lvlText w:val=""/>
      <w:lvlJc w:val="left"/>
      <w:pPr>
        <w:ind w:left="6803" w:hanging="360"/>
      </w:pPr>
      <w:rPr>
        <w:rFonts w:ascii="Wingdings" w:hAnsi="Wingdings" w:hint="default"/>
      </w:rPr>
    </w:lvl>
  </w:abstractNum>
  <w:abstractNum w:abstractNumId="26" w15:restartNumberingAfterBreak="0">
    <w:nsid w:val="6FFE24D6"/>
    <w:multiLevelType w:val="hybridMultilevel"/>
    <w:tmpl w:val="C5BA22C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72CB1993"/>
    <w:multiLevelType w:val="hybridMultilevel"/>
    <w:tmpl w:val="A7CCB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6437827">
    <w:abstractNumId w:val="7"/>
  </w:num>
  <w:num w:numId="2" w16cid:durableId="1772122680">
    <w:abstractNumId w:val="13"/>
  </w:num>
  <w:num w:numId="3" w16cid:durableId="758790469">
    <w:abstractNumId w:val="20"/>
  </w:num>
  <w:num w:numId="4" w16cid:durableId="1554193538">
    <w:abstractNumId w:val="22"/>
  </w:num>
  <w:num w:numId="5" w16cid:durableId="871456046">
    <w:abstractNumId w:val="1"/>
  </w:num>
  <w:num w:numId="6" w16cid:durableId="712656957">
    <w:abstractNumId w:val="9"/>
  </w:num>
  <w:num w:numId="7" w16cid:durableId="1644773604">
    <w:abstractNumId w:val="19"/>
  </w:num>
  <w:num w:numId="8" w16cid:durableId="1228759415">
    <w:abstractNumId w:val="4"/>
  </w:num>
  <w:num w:numId="9" w16cid:durableId="1388603544">
    <w:abstractNumId w:val="21"/>
  </w:num>
  <w:num w:numId="10" w16cid:durableId="2140801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80278">
    <w:abstractNumId w:val="25"/>
  </w:num>
  <w:num w:numId="12" w16cid:durableId="696080295">
    <w:abstractNumId w:val="2"/>
  </w:num>
  <w:num w:numId="13" w16cid:durableId="910772519">
    <w:abstractNumId w:val="16"/>
  </w:num>
  <w:num w:numId="14" w16cid:durableId="1748650312">
    <w:abstractNumId w:val="10"/>
  </w:num>
  <w:num w:numId="15" w16cid:durableId="2010711931">
    <w:abstractNumId w:val="14"/>
  </w:num>
  <w:num w:numId="16" w16cid:durableId="36897763">
    <w:abstractNumId w:val="0"/>
  </w:num>
  <w:num w:numId="17" w16cid:durableId="1183668700">
    <w:abstractNumId w:val="11"/>
  </w:num>
  <w:num w:numId="18" w16cid:durableId="1188638661">
    <w:abstractNumId w:val="6"/>
  </w:num>
  <w:num w:numId="19" w16cid:durableId="483009179">
    <w:abstractNumId w:val="8"/>
  </w:num>
  <w:num w:numId="20" w16cid:durableId="741374105">
    <w:abstractNumId w:val="5"/>
  </w:num>
  <w:num w:numId="21" w16cid:durableId="345786757">
    <w:abstractNumId w:val="3"/>
  </w:num>
  <w:num w:numId="22" w16cid:durableId="1047074339">
    <w:abstractNumId w:val="27"/>
  </w:num>
  <w:num w:numId="23" w16cid:durableId="189153573">
    <w:abstractNumId w:val="26"/>
  </w:num>
  <w:num w:numId="24" w16cid:durableId="726804456">
    <w:abstractNumId w:val="24"/>
    <w:lvlOverride w:ilvl="0">
      <w:startOverride w:val="1"/>
    </w:lvlOverride>
  </w:num>
  <w:num w:numId="25" w16cid:durableId="370035114">
    <w:abstractNumId w:val="17"/>
  </w:num>
  <w:num w:numId="26" w16cid:durableId="385374849">
    <w:abstractNumId w:val="23"/>
  </w:num>
  <w:num w:numId="27" w16cid:durableId="1161776237">
    <w:abstractNumId w:val="18"/>
  </w:num>
  <w:num w:numId="28" w16cid:durableId="816802690">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93F"/>
    <w:rsid w:val="00000784"/>
    <w:rsid w:val="00002029"/>
    <w:rsid w:val="00002950"/>
    <w:rsid w:val="00002C8D"/>
    <w:rsid w:val="00003DE2"/>
    <w:rsid w:val="00003EEE"/>
    <w:rsid w:val="00004681"/>
    <w:rsid w:val="00004EB3"/>
    <w:rsid w:val="00005057"/>
    <w:rsid w:val="000053C2"/>
    <w:rsid w:val="0000782C"/>
    <w:rsid w:val="0000789D"/>
    <w:rsid w:val="00010054"/>
    <w:rsid w:val="00011597"/>
    <w:rsid w:val="00011605"/>
    <w:rsid w:val="00011808"/>
    <w:rsid w:val="00011B08"/>
    <w:rsid w:val="000127D1"/>
    <w:rsid w:val="00014F16"/>
    <w:rsid w:val="00014FE9"/>
    <w:rsid w:val="000153F6"/>
    <w:rsid w:val="000176F0"/>
    <w:rsid w:val="00017A8B"/>
    <w:rsid w:val="000222E3"/>
    <w:rsid w:val="0002304E"/>
    <w:rsid w:val="000230A2"/>
    <w:rsid w:val="000233F5"/>
    <w:rsid w:val="00023A69"/>
    <w:rsid w:val="00024210"/>
    <w:rsid w:val="0002655F"/>
    <w:rsid w:val="00027371"/>
    <w:rsid w:val="0002763B"/>
    <w:rsid w:val="00031788"/>
    <w:rsid w:val="00032176"/>
    <w:rsid w:val="0003615E"/>
    <w:rsid w:val="00036CC3"/>
    <w:rsid w:val="00037159"/>
    <w:rsid w:val="0003792B"/>
    <w:rsid w:val="00041371"/>
    <w:rsid w:val="0004192E"/>
    <w:rsid w:val="00044698"/>
    <w:rsid w:val="000455D0"/>
    <w:rsid w:val="00045739"/>
    <w:rsid w:val="0004585E"/>
    <w:rsid w:val="00046AE4"/>
    <w:rsid w:val="00047826"/>
    <w:rsid w:val="00050260"/>
    <w:rsid w:val="00052126"/>
    <w:rsid w:val="00054D4E"/>
    <w:rsid w:val="000551CD"/>
    <w:rsid w:val="0005555B"/>
    <w:rsid w:val="0005722B"/>
    <w:rsid w:val="00057A38"/>
    <w:rsid w:val="00057E16"/>
    <w:rsid w:val="0006008F"/>
    <w:rsid w:val="00060FDA"/>
    <w:rsid w:val="000633D3"/>
    <w:rsid w:val="000650E4"/>
    <w:rsid w:val="00065193"/>
    <w:rsid w:val="00067AFA"/>
    <w:rsid w:val="000705C0"/>
    <w:rsid w:val="0007117C"/>
    <w:rsid w:val="00071725"/>
    <w:rsid w:val="00071DF8"/>
    <w:rsid w:val="0007201F"/>
    <w:rsid w:val="00073380"/>
    <w:rsid w:val="00075545"/>
    <w:rsid w:val="00075AC2"/>
    <w:rsid w:val="00075C17"/>
    <w:rsid w:val="00076345"/>
    <w:rsid w:val="000767E1"/>
    <w:rsid w:val="000804CF"/>
    <w:rsid w:val="000809ED"/>
    <w:rsid w:val="0008170B"/>
    <w:rsid w:val="00082F02"/>
    <w:rsid w:val="0008336C"/>
    <w:rsid w:val="0008339F"/>
    <w:rsid w:val="000837FC"/>
    <w:rsid w:val="00083B05"/>
    <w:rsid w:val="0008565D"/>
    <w:rsid w:val="00085A2F"/>
    <w:rsid w:val="00085F12"/>
    <w:rsid w:val="00086D9E"/>
    <w:rsid w:val="000871DB"/>
    <w:rsid w:val="000877CB"/>
    <w:rsid w:val="000902DA"/>
    <w:rsid w:val="000904B4"/>
    <w:rsid w:val="00090517"/>
    <w:rsid w:val="0009117C"/>
    <w:rsid w:val="0009181D"/>
    <w:rsid w:val="00091A91"/>
    <w:rsid w:val="00091BB7"/>
    <w:rsid w:val="000933B6"/>
    <w:rsid w:val="0009380C"/>
    <w:rsid w:val="00093D62"/>
    <w:rsid w:val="000941B7"/>
    <w:rsid w:val="00094628"/>
    <w:rsid w:val="00094EFD"/>
    <w:rsid w:val="0009622D"/>
    <w:rsid w:val="0009636E"/>
    <w:rsid w:val="000964FA"/>
    <w:rsid w:val="00096852"/>
    <w:rsid w:val="000969F7"/>
    <w:rsid w:val="0009728C"/>
    <w:rsid w:val="00097892"/>
    <w:rsid w:val="000A20AC"/>
    <w:rsid w:val="000A20F2"/>
    <w:rsid w:val="000A217F"/>
    <w:rsid w:val="000A3513"/>
    <w:rsid w:val="000A3C99"/>
    <w:rsid w:val="000A6E3D"/>
    <w:rsid w:val="000A6E52"/>
    <w:rsid w:val="000A72A1"/>
    <w:rsid w:val="000A7304"/>
    <w:rsid w:val="000A732D"/>
    <w:rsid w:val="000A7A72"/>
    <w:rsid w:val="000B018F"/>
    <w:rsid w:val="000B21D7"/>
    <w:rsid w:val="000B2656"/>
    <w:rsid w:val="000B32CE"/>
    <w:rsid w:val="000B5CDC"/>
    <w:rsid w:val="000B5E8E"/>
    <w:rsid w:val="000B6B56"/>
    <w:rsid w:val="000C0374"/>
    <w:rsid w:val="000C0CCC"/>
    <w:rsid w:val="000C0D3B"/>
    <w:rsid w:val="000C18CB"/>
    <w:rsid w:val="000C23F0"/>
    <w:rsid w:val="000C3FF2"/>
    <w:rsid w:val="000C3FF3"/>
    <w:rsid w:val="000C41B8"/>
    <w:rsid w:val="000C48E4"/>
    <w:rsid w:val="000C7847"/>
    <w:rsid w:val="000C7CAE"/>
    <w:rsid w:val="000D06AF"/>
    <w:rsid w:val="000D0CF2"/>
    <w:rsid w:val="000D0E47"/>
    <w:rsid w:val="000D13C9"/>
    <w:rsid w:val="000D1C26"/>
    <w:rsid w:val="000D23D5"/>
    <w:rsid w:val="000D24FF"/>
    <w:rsid w:val="000D2634"/>
    <w:rsid w:val="000D3C2B"/>
    <w:rsid w:val="000D3FDA"/>
    <w:rsid w:val="000D4260"/>
    <w:rsid w:val="000D71F0"/>
    <w:rsid w:val="000E1B3A"/>
    <w:rsid w:val="000E1C72"/>
    <w:rsid w:val="000E27FF"/>
    <w:rsid w:val="000E3CF3"/>
    <w:rsid w:val="000E3E7C"/>
    <w:rsid w:val="000E438D"/>
    <w:rsid w:val="000E56DE"/>
    <w:rsid w:val="000E605E"/>
    <w:rsid w:val="000E61CE"/>
    <w:rsid w:val="000E6488"/>
    <w:rsid w:val="000E6AA7"/>
    <w:rsid w:val="000E712D"/>
    <w:rsid w:val="000E7275"/>
    <w:rsid w:val="000F1D35"/>
    <w:rsid w:val="000F1F02"/>
    <w:rsid w:val="000F2F04"/>
    <w:rsid w:val="000F4755"/>
    <w:rsid w:val="000F5596"/>
    <w:rsid w:val="000F57A8"/>
    <w:rsid w:val="000F6048"/>
    <w:rsid w:val="000F6829"/>
    <w:rsid w:val="00102882"/>
    <w:rsid w:val="00102E2C"/>
    <w:rsid w:val="001034CD"/>
    <w:rsid w:val="00103C98"/>
    <w:rsid w:val="0010419C"/>
    <w:rsid w:val="00104A4E"/>
    <w:rsid w:val="0010513D"/>
    <w:rsid w:val="001053A1"/>
    <w:rsid w:val="001059CC"/>
    <w:rsid w:val="001060D8"/>
    <w:rsid w:val="0010614E"/>
    <w:rsid w:val="00106836"/>
    <w:rsid w:val="00107A22"/>
    <w:rsid w:val="00110F4A"/>
    <w:rsid w:val="00111308"/>
    <w:rsid w:val="00113392"/>
    <w:rsid w:val="00114314"/>
    <w:rsid w:val="0011536D"/>
    <w:rsid w:val="00120A8D"/>
    <w:rsid w:val="0012144A"/>
    <w:rsid w:val="001215A1"/>
    <w:rsid w:val="0012190E"/>
    <w:rsid w:val="00122056"/>
    <w:rsid w:val="00124E1C"/>
    <w:rsid w:val="00124E26"/>
    <w:rsid w:val="001271A8"/>
    <w:rsid w:val="00130027"/>
    <w:rsid w:val="00130AFA"/>
    <w:rsid w:val="001313EC"/>
    <w:rsid w:val="001314B1"/>
    <w:rsid w:val="00131B28"/>
    <w:rsid w:val="0013306F"/>
    <w:rsid w:val="00133A6A"/>
    <w:rsid w:val="0013790C"/>
    <w:rsid w:val="001409E3"/>
    <w:rsid w:val="00143292"/>
    <w:rsid w:val="00144078"/>
    <w:rsid w:val="00144EE3"/>
    <w:rsid w:val="00145157"/>
    <w:rsid w:val="001462BC"/>
    <w:rsid w:val="00147238"/>
    <w:rsid w:val="00150542"/>
    <w:rsid w:val="00150C71"/>
    <w:rsid w:val="001520D5"/>
    <w:rsid w:val="001528F2"/>
    <w:rsid w:val="00153255"/>
    <w:rsid w:val="001543CB"/>
    <w:rsid w:val="00157A02"/>
    <w:rsid w:val="001611D2"/>
    <w:rsid w:val="00162C13"/>
    <w:rsid w:val="00162C90"/>
    <w:rsid w:val="00163043"/>
    <w:rsid w:val="00163E7E"/>
    <w:rsid w:val="001643F7"/>
    <w:rsid w:val="0016497B"/>
    <w:rsid w:val="00164C4D"/>
    <w:rsid w:val="00166079"/>
    <w:rsid w:val="00166CCD"/>
    <w:rsid w:val="00167365"/>
    <w:rsid w:val="00167F68"/>
    <w:rsid w:val="00170A18"/>
    <w:rsid w:val="00170DE4"/>
    <w:rsid w:val="0017107A"/>
    <w:rsid w:val="001710F7"/>
    <w:rsid w:val="00171351"/>
    <w:rsid w:val="001713BD"/>
    <w:rsid w:val="00171B88"/>
    <w:rsid w:val="001724E8"/>
    <w:rsid w:val="001727AB"/>
    <w:rsid w:val="001728C9"/>
    <w:rsid w:val="00172F25"/>
    <w:rsid w:val="00174CB3"/>
    <w:rsid w:val="00176008"/>
    <w:rsid w:val="00176AE7"/>
    <w:rsid w:val="001775F2"/>
    <w:rsid w:val="001803CF"/>
    <w:rsid w:val="00180D02"/>
    <w:rsid w:val="00181379"/>
    <w:rsid w:val="0018179B"/>
    <w:rsid w:val="00181E26"/>
    <w:rsid w:val="0018323B"/>
    <w:rsid w:val="0018488D"/>
    <w:rsid w:val="00185707"/>
    <w:rsid w:val="00185773"/>
    <w:rsid w:val="001858F5"/>
    <w:rsid w:val="00187B0E"/>
    <w:rsid w:val="001916F1"/>
    <w:rsid w:val="00191E5C"/>
    <w:rsid w:val="001936F6"/>
    <w:rsid w:val="00193CB9"/>
    <w:rsid w:val="00193F22"/>
    <w:rsid w:val="00195DCD"/>
    <w:rsid w:val="00197A67"/>
    <w:rsid w:val="001A0250"/>
    <w:rsid w:val="001A100C"/>
    <w:rsid w:val="001A1189"/>
    <w:rsid w:val="001A1350"/>
    <w:rsid w:val="001A1462"/>
    <w:rsid w:val="001A1650"/>
    <w:rsid w:val="001A3E35"/>
    <w:rsid w:val="001A51D8"/>
    <w:rsid w:val="001A788E"/>
    <w:rsid w:val="001A7CA5"/>
    <w:rsid w:val="001B0019"/>
    <w:rsid w:val="001B184B"/>
    <w:rsid w:val="001B1B3A"/>
    <w:rsid w:val="001B2CF1"/>
    <w:rsid w:val="001B4C69"/>
    <w:rsid w:val="001B4C89"/>
    <w:rsid w:val="001B4D17"/>
    <w:rsid w:val="001B5D16"/>
    <w:rsid w:val="001B65FB"/>
    <w:rsid w:val="001B6902"/>
    <w:rsid w:val="001B7F2C"/>
    <w:rsid w:val="001B7F9C"/>
    <w:rsid w:val="001C1742"/>
    <w:rsid w:val="001C1FC4"/>
    <w:rsid w:val="001C27A7"/>
    <w:rsid w:val="001C3FDB"/>
    <w:rsid w:val="001C4894"/>
    <w:rsid w:val="001C4F01"/>
    <w:rsid w:val="001C5434"/>
    <w:rsid w:val="001C5901"/>
    <w:rsid w:val="001C59C3"/>
    <w:rsid w:val="001C5C54"/>
    <w:rsid w:val="001C63DC"/>
    <w:rsid w:val="001C718D"/>
    <w:rsid w:val="001D03FF"/>
    <w:rsid w:val="001D0A72"/>
    <w:rsid w:val="001D1CE8"/>
    <w:rsid w:val="001D1D9F"/>
    <w:rsid w:val="001D1E0E"/>
    <w:rsid w:val="001D33CF"/>
    <w:rsid w:val="001D55F2"/>
    <w:rsid w:val="001D78A3"/>
    <w:rsid w:val="001E00E4"/>
    <w:rsid w:val="001E0837"/>
    <w:rsid w:val="001E0B0E"/>
    <w:rsid w:val="001E1020"/>
    <w:rsid w:val="001E16B9"/>
    <w:rsid w:val="001E1B5E"/>
    <w:rsid w:val="001E1FEF"/>
    <w:rsid w:val="001E223D"/>
    <w:rsid w:val="001E57FA"/>
    <w:rsid w:val="001E714B"/>
    <w:rsid w:val="001F0B95"/>
    <w:rsid w:val="001F0EE8"/>
    <w:rsid w:val="001F1102"/>
    <w:rsid w:val="001F19A8"/>
    <w:rsid w:val="001F26BE"/>
    <w:rsid w:val="001F290B"/>
    <w:rsid w:val="001F2C06"/>
    <w:rsid w:val="001F3082"/>
    <w:rsid w:val="001F3D8F"/>
    <w:rsid w:val="001F43AE"/>
    <w:rsid w:val="001F4DF1"/>
    <w:rsid w:val="001F5F0A"/>
    <w:rsid w:val="001F5F22"/>
    <w:rsid w:val="001F6359"/>
    <w:rsid w:val="001F72DE"/>
    <w:rsid w:val="001F75C3"/>
    <w:rsid w:val="001F797A"/>
    <w:rsid w:val="001F7FED"/>
    <w:rsid w:val="0020184E"/>
    <w:rsid w:val="00202318"/>
    <w:rsid w:val="00202732"/>
    <w:rsid w:val="0020374D"/>
    <w:rsid w:val="002039A2"/>
    <w:rsid w:val="0020402C"/>
    <w:rsid w:val="00205732"/>
    <w:rsid w:val="00206087"/>
    <w:rsid w:val="00206114"/>
    <w:rsid w:val="00206241"/>
    <w:rsid w:val="00207E3C"/>
    <w:rsid w:val="00210775"/>
    <w:rsid w:val="00211395"/>
    <w:rsid w:val="00211CF5"/>
    <w:rsid w:val="00212CA7"/>
    <w:rsid w:val="00213A7F"/>
    <w:rsid w:val="0021523C"/>
    <w:rsid w:val="00215785"/>
    <w:rsid w:val="002161B9"/>
    <w:rsid w:val="00216554"/>
    <w:rsid w:val="00217931"/>
    <w:rsid w:val="00217C20"/>
    <w:rsid w:val="00220D67"/>
    <w:rsid w:val="00221C25"/>
    <w:rsid w:val="002227CB"/>
    <w:rsid w:val="00223040"/>
    <w:rsid w:val="00223069"/>
    <w:rsid w:val="00223CAC"/>
    <w:rsid w:val="00224265"/>
    <w:rsid w:val="00224400"/>
    <w:rsid w:val="00224C17"/>
    <w:rsid w:val="00224D77"/>
    <w:rsid w:val="002259DB"/>
    <w:rsid w:val="0022668A"/>
    <w:rsid w:val="00227C6F"/>
    <w:rsid w:val="00230AA9"/>
    <w:rsid w:val="00230D6B"/>
    <w:rsid w:val="002316E6"/>
    <w:rsid w:val="00232388"/>
    <w:rsid w:val="002345C5"/>
    <w:rsid w:val="00235357"/>
    <w:rsid w:val="002354B4"/>
    <w:rsid w:val="00236926"/>
    <w:rsid w:val="00236B87"/>
    <w:rsid w:val="00237325"/>
    <w:rsid w:val="00241A03"/>
    <w:rsid w:val="00242589"/>
    <w:rsid w:val="00242D39"/>
    <w:rsid w:val="00244892"/>
    <w:rsid w:val="00245D44"/>
    <w:rsid w:val="002476D7"/>
    <w:rsid w:val="0024795E"/>
    <w:rsid w:val="00247BCE"/>
    <w:rsid w:val="00247FD6"/>
    <w:rsid w:val="0025064F"/>
    <w:rsid w:val="0025071F"/>
    <w:rsid w:val="00251142"/>
    <w:rsid w:val="00252383"/>
    <w:rsid w:val="002523C9"/>
    <w:rsid w:val="00252C77"/>
    <w:rsid w:val="002549ED"/>
    <w:rsid w:val="002554FB"/>
    <w:rsid w:val="0025566B"/>
    <w:rsid w:val="00255C20"/>
    <w:rsid w:val="00256D68"/>
    <w:rsid w:val="002629CB"/>
    <w:rsid w:val="00262A47"/>
    <w:rsid w:val="00262BF6"/>
    <w:rsid w:val="002633CA"/>
    <w:rsid w:val="00264205"/>
    <w:rsid w:val="00265298"/>
    <w:rsid w:val="002706E7"/>
    <w:rsid w:val="00270932"/>
    <w:rsid w:val="00272D7E"/>
    <w:rsid w:val="00273114"/>
    <w:rsid w:val="0027341B"/>
    <w:rsid w:val="0027380C"/>
    <w:rsid w:val="00273AAB"/>
    <w:rsid w:val="00274782"/>
    <w:rsid w:val="00274DFB"/>
    <w:rsid w:val="00274F1B"/>
    <w:rsid w:val="002754CB"/>
    <w:rsid w:val="00275514"/>
    <w:rsid w:val="00275B99"/>
    <w:rsid w:val="00275CBD"/>
    <w:rsid w:val="00277960"/>
    <w:rsid w:val="00277B17"/>
    <w:rsid w:val="00277E00"/>
    <w:rsid w:val="00280342"/>
    <w:rsid w:val="00280407"/>
    <w:rsid w:val="00280A69"/>
    <w:rsid w:val="0028143F"/>
    <w:rsid w:val="00281518"/>
    <w:rsid w:val="0028234E"/>
    <w:rsid w:val="002836B2"/>
    <w:rsid w:val="00283F0C"/>
    <w:rsid w:val="00292182"/>
    <w:rsid w:val="002928F1"/>
    <w:rsid w:val="00292DBC"/>
    <w:rsid w:val="00292F9C"/>
    <w:rsid w:val="00294C41"/>
    <w:rsid w:val="002951FE"/>
    <w:rsid w:val="00295710"/>
    <w:rsid w:val="0029785C"/>
    <w:rsid w:val="002A0CD7"/>
    <w:rsid w:val="002A1AD4"/>
    <w:rsid w:val="002A5541"/>
    <w:rsid w:val="002A5904"/>
    <w:rsid w:val="002A598B"/>
    <w:rsid w:val="002A6068"/>
    <w:rsid w:val="002A60A6"/>
    <w:rsid w:val="002A61AA"/>
    <w:rsid w:val="002A6AF9"/>
    <w:rsid w:val="002A6F5E"/>
    <w:rsid w:val="002A760C"/>
    <w:rsid w:val="002A7CB7"/>
    <w:rsid w:val="002A7F7B"/>
    <w:rsid w:val="002B07E0"/>
    <w:rsid w:val="002B0F56"/>
    <w:rsid w:val="002B2A42"/>
    <w:rsid w:val="002B36AF"/>
    <w:rsid w:val="002B3C9B"/>
    <w:rsid w:val="002B4375"/>
    <w:rsid w:val="002B45CA"/>
    <w:rsid w:val="002B51F9"/>
    <w:rsid w:val="002B5B1E"/>
    <w:rsid w:val="002B5D4D"/>
    <w:rsid w:val="002B6C4F"/>
    <w:rsid w:val="002B70D1"/>
    <w:rsid w:val="002B7472"/>
    <w:rsid w:val="002C0EC9"/>
    <w:rsid w:val="002C22F2"/>
    <w:rsid w:val="002C2B96"/>
    <w:rsid w:val="002C4373"/>
    <w:rsid w:val="002C495A"/>
    <w:rsid w:val="002C558A"/>
    <w:rsid w:val="002C5E8F"/>
    <w:rsid w:val="002C6182"/>
    <w:rsid w:val="002C6704"/>
    <w:rsid w:val="002D0171"/>
    <w:rsid w:val="002D0568"/>
    <w:rsid w:val="002D08DA"/>
    <w:rsid w:val="002D1636"/>
    <w:rsid w:val="002D178F"/>
    <w:rsid w:val="002D29B6"/>
    <w:rsid w:val="002D3D1F"/>
    <w:rsid w:val="002D3F46"/>
    <w:rsid w:val="002D71AE"/>
    <w:rsid w:val="002E00E5"/>
    <w:rsid w:val="002E03FA"/>
    <w:rsid w:val="002E0A5F"/>
    <w:rsid w:val="002E1265"/>
    <w:rsid w:val="002E1A4E"/>
    <w:rsid w:val="002E473A"/>
    <w:rsid w:val="002E67AB"/>
    <w:rsid w:val="002E71DE"/>
    <w:rsid w:val="002E7791"/>
    <w:rsid w:val="002E79BF"/>
    <w:rsid w:val="002F0512"/>
    <w:rsid w:val="002F28B7"/>
    <w:rsid w:val="002F2ADB"/>
    <w:rsid w:val="002F3985"/>
    <w:rsid w:val="002F3E61"/>
    <w:rsid w:val="002F467D"/>
    <w:rsid w:val="002F48F2"/>
    <w:rsid w:val="002F520D"/>
    <w:rsid w:val="002F550E"/>
    <w:rsid w:val="002F6C7C"/>
    <w:rsid w:val="002F7149"/>
    <w:rsid w:val="002F75A5"/>
    <w:rsid w:val="002F7BD9"/>
    <w:rsid w:val="0030007E"/>
    <w:rsid w:val="0030023E"/>
    <w:rsid w:val="0030094B"/>
    <w:rsid w:val="00300BBE"/>
    <w:rsid w:val="0030112A"/>
    <w:rsid w:val="0030268E"/>
    <w:rsid w:val="00302C0A"/>
    <w:rsid w:val="0030456E"/>
    <w:rsid w:val="0030560A"/>
    <w:rsid w:val="003059EF"/>
    <w:rsid w:val="003065F7"/>
    <w:rsid w:val="0031094B"/>
    <w:rsid w:val="0031287D"/>
    <w:rsid w:val="00312E04"/>
    <w:rsid w:val="00313E94"/>
    <w:rsid w:val="00314133"/>
    <w:rsid w:val="0031522E"/>
    <w:rsid w:val="0031535C"/>
    <w:rsid w:val="003157C8"/>
    <w:rsid w:val="0031612F"/>
    <w:rsid w:val="003176BE"/>
    <w:rsid w:val="0032006A"/>
    <w:rsid w:val="0032076A"/>
    <w:rsid w:val="0032354F"/>
    <w:rsid w:val="00324211"/>
    <w:rsid w:val="0032567D"/>
    <w:rsid w:val="00325A4C"/>
    <w:rsid w:val="00325E29"/>
    <w:rsid w:val="00325E9A"/>
    <w:rsid w:val="00326696"/>
    <w:rsid w:val="003325AF"/>
    <w:rsid w:val="00332813"/>
    <w:rsid w:val="00332E3E"/>
    <w:rsid w:val="00333141"/>
    <w:rsid w:val="00333B61"/>
    <w:rsid w:val="003346DF"/>
    <w:rsid w:val="00335B41"/>
    <w:rsid w:val="003362DA"/>
    <w:rsid w:val="00336796"/>
    <w:rsid w:val="00337F99"/>
    <w:rsid w:val="00342BCF"/>
    <w:rsid w:val="00344D28"/>
    <w:rsid w:val="00344D91"/>
    <w:rsid w:val="0034513F"/>
    <w:rsid w:val="00345F83"/>
    <w:rsid w:val="00346784"/>
    <w:rsid w:val="00346BC9"/>
    <w:rsid w:val="00352E5F"/>
    <w:rsid w:val="003534A5"/>
    <w:rsid w:val="00355359"/>
    <w:rsid w:val="003565F3"/>
    <w:rsid w:val="003569FD"/>
    <w:rsid w:val="00357105"/>
    <w:rsid w:val="00362112"/>
    <w:rsid w:val="00362E2F"/>
    <w:rsid w:val="003638EB"/>
    <w:rsid w:val="00364B31"/>
    <w:rsid w:val="00365907"/>
    <w:rsid w:val="00365B6E"/>
    <w:rsid w:val="00366BFB"/>
    <w:rsid w:val="00367261"/>
    <w:rsid w:val="00367C67"/>
    <w:rsid w:val="00367F23"/>
    <w:rsid w:val="00370ACE"/>
    <w:rsid w:val="00370EE0"/>
    <w:rsid w:val="003714CC"/>
    <w:rsid w:val="00371785"/>
    <w:rsid w:val="00372EC4"/>
    <w:rsid w:val="003742A0"/>
    <w:rsid w:val="0037488D"/>
    <w:rsid w:val="003752EF"/>
    <w:rsid w:val="00375934"/>
    <w:rsid w:val="003769E6"/>
    <w:rsid w:val="003775D8"/>
    <w:rsid w:val="00377F07"/>
    <w:rsid w:val="00381279"/>
    <w:rsid w:val="003823CC"/>
    <w:rsid w:val="00382E42"/>
    <w:rsid w:val="00383D54"/>
    <w:rsid w:val="003846BA"/>
    <w:rsid w:val="00384758"/>
    <w:rsid w:val="00386609"/>
    <w:rsid w:val="003873DC"/>
    <w:rsid w:val="003878A4"/>
    <w:rsid w:val="00393810"/>
    <w:rsid w:val="0039429C"/>
    <w:rsid w:val="00394B3C"/>
    <w:rsid w:val="00395E35"/>
    <w:rsid w:val="00396948"/>
    <w:rsid w:val="003A0B66"/>
    <w:rsid w:val="003A2637"/>
    <w:rsid w:val="003A290A"/>
    <w:rsid w:val="003A338A"/>
    <w:rsid w:val="003A3A6F"/>
    <w:rsid w:val="003A536B"/>
    <w:rsid w:val="003A55FE"/>
    <w:rsid w:val="003A5A7E"/>
    <w:rsid w:val="003A6CF8"/>
    <w:rsid w:val="003A7390"/>
    <w:rsid w:val="003A76C3"/>
    <w:rsid w:val="003B15B6"/>
    <w:rsid w:val="003B2206"/>
    <w:rsid w:val="003B2723"/>
    <w:rsid w:val="003B288E"/>
    <w:rsid w:val="003B296B"/>
    <w:rsid w:val="003B2B66"/>
    <w:rsid w:val="003B3D63"/>
    <w:rsid w:val="003B3E72"/>
    <w:rsid w:val="003B4471"/>
    <w:rsid w:val="003B4820"/>
    <w:rsid w:val="003B5FAF"/>
    <w:rsid w:val="003B69E1"/>
    <w:rsid w:val="003B7E32"/>
    <w:rsid w:val="003C0096"/>
    <w:rsid w:val="003C1137"/>
    <w:rsid w:val="003C17FE"/>
    <w:rsid w:val="003C19B6"/>
    <w:rsid w:val="003C259E"/>
    <w:rsid w:val="003C3CF5"/>
    <w:rsid w:val="003C4276"/>
    <w:rsid w:val="003C4F14"/>
    <w:rsid w:val="003C5057"/>
    <w:rsid w:val="003C5D33"/>
    <w:rsid w:val="003C7F11"/>
    <w:rsid w:val="003D017B"/>
    <w:rsid w:val="003D0C4B"/>
    <w:rsid w:val="003D294E"/>
    <w:rsid w:val="003D4978"/>
    <w:rsid w:val="003D5C1D"/>
    <w:rsid w:val="003D62DE"/>
    <w:rsid w:val="003D70C9"/>
    <w:rsid w:val="003D7FC9"/>
    <w:rsid w:val="003E0179"/>
    <w:rsid w:val="003E0285"/>
    <w:rsid w:val="003E1366"/>
    <w:rsid w:val="003E172A"/>
    <w:rsid w:val="003E1B7E"/>
    <w:rsid w:val="003E2163"/>
    <w:rsid w:val="003E2B0E"/>
    <w:rsid w:val="003E3AA4"/>
    <w:rsid w:val="003E4397"/>
    <w:rsid w:val="003E6AF5"/>
    <w:rsid w:val="003E7CE7"/>
    <w:rsid w:val="003E7D26"/>
    <w:rsid w:val="003F052F"/>
    <w:rsid w:val="003F0A22"/>
    <w:rsid w:val="003F0F0E"/>
    <w:rsid w:val="003F0FF8"/>
    <w:rsid w:val="003F10F7"/>
    <w:rsid w:val="003F2261"/>
    <w:rsid w:val="003F245B"/>
    <w:rsid w:val="003F2E6E"/>
    <w:rsid w:val="003F353C"/>
    <w:rsid w:val="003F4516"/>
    <w:rsid w:val="003F4E88"/>
    <w:rsid w:val="003F56F1"/>
    <w:rsid w:val="003F5A86"/>
    <w:rsid w:val="003F7F03"/>
    <w:rsid w:val="00403131"/>
    <w:rsid w:val="004042B8"/>
    <w:rsid w:val="004044F1"/>
    <w:rsid w:val="00405F52"/>
    <w:rsid w:val="00406118"/>
    <w:rsid w:val="004077D5"/>
    <w:rsid w:val="004109EC"/>
    <w:rsid w:val="00410B32"/>
    <w:rsid w:val="00411041"/>
    <w:rsid w:val="00411524"/>
    <w:rsid w:val="00411966"/>
    <w:rsid w:val="00412591"/>
    <w:rsid w:val="0041284B"/>
    <w:rsid w:val="00412DB7"/>
    <w:rsid w:val="00413603"/>
    <w:rsid w:val="00414424"/>
    <w:rsid w:val="004147B1"/>
    <w:rsid w:val="00415432"/>
    <w:rsid w:val="0042116A"/>
    <w:rsid w:val="0042187F"/>
    <w:rsid w:val="0042231E"/>
    <w:rsid w:val="00422419"/>
    <w:rsid w:val="00423494"/>
    <w:rsid w:val="00423605"/>
    <w:rsid w:val="004252A1"/>
    <w:rsid w:val="00425A7F"/>
    <w:rsid w:val="004274DD"/>
    <w:rsid w:val="004323F4"/>
    <w:rsid w:val="0043456D"/>
    <w:rsid w:val="00434610"/>
    <w:rsid w:val="00434B19"/>
    <w:rsid w:val="004351CE"/>
    <w:rsid w:val="004361CC"/>
    <w:rsid w:val="0043763D"/>
    <w:rsid w:val="0043794B"/>
    <w:rsid w:val="00437F6F"/>
    <w:rsid w:val="00441022"/>
    <w:rsid w:val="004412C1"/>
    <w:rsid w:val="00441C2E"/>
    <w:rsid w:val="00441FB8"/>
    <w:rsid w:val="0044239B"/>
    <w:rsid w:val="00442D72"/>
    <w:rsid w:val="00442E9B"/>
    <w:rsid w:val="00443137"/>
    <w:rsid w:val="00443765"/>
    <w:rsid w:val="00443D20"/>
    <w:rsid w:val="00444AD1"/>
    <w:rsid w:val="004472E4"/>
    <w:rsid w:val="00451679"/>
    <w:rsid w:val="004518D3"/>
    <w:rsid w:val="0045343F"/>
    <w:rsid w:val="004546C7"/>
    <w:rsid w:val="00454788"/>
    <w:rsid w:val="00454974"/>
    <w:rsid w:val="0045505B"/>
    <w:rsid w:val="00455D48"/>
    <w:rsid w:val="0045684A"/>
    <w:rsid w:val="00456C3D"/>
    <w:rsid w:val="00456E15"/>
    <w:rsid w:val="00457825"/>
    <w:rsid w:val="004606A3"/>
    <w:rsid w:val="00461533"/>
    <w:rsid w:val="00462A4E"/>
    <w:rsid w:val="004642CE"/>
    <w:rsid w:val="00465183"/>
    <w:rsid w:val="00465887"/>
    <w:rsid w:val="00467CAA"/>
    <w:rsid w:val="00470446"/>
    <w:rsid w:val="0047149A"/>
    <w:rsid w:val="00472F65"/>
    <w:rsid w:val="004744E1"/>
    <w:rsid w:val="004747EF"/>
    <w:rsid w:val="00476F5E"/>
    <w:rsid w:val="00477952"/>
    <w:rsid w:val="00477D3F"/>
    <w:rsid w:val="00480C9A"/>
    <w:rsid w:val="00480D27"/>
    <w:rsid w:val="004812AE"/>
    <w:rsid w:val="004820D0"/>
    <w:rsid w:val="0048239B"/>
    <w:rsid w:val="00482BAB"/>
    <w:rsid w:val="00483C3F"/>
    <w:rsid w:val="00483E18"/>
    <w:rsid w:val="00483FE6"/>
    <w:rsid w:val="00484A60"/>
    <w:rsid w:val="00484DE4"/>
    <w:rsid w:val="00484F07"/>
    <w:rsid w:val="004858EF"/>
    <w:rsid w:val="00485D06"/>
    <w:rsid w:val="004902B3"/>
    <w:rsid w:val="0049064C"/>
    <w:rsid w:val="004910E4"/>
    <w:rsid w:val="004920CE"/>
    <w:rsid w:val="004928B8"/>
    <w:rsid w:val="004928FF"/>
    <w:rsid w:val="00493685"/>
    <w:rsid w:val="00494889"/>
    <w:rsid w:val="004961BE"/>
    <w:rsid w:val="004A0E98"/>
    <w:rsid w:val="004A1CBE"/>
    <w:rsid w:val="004A2549"/>
    <w:rsid w:val="004A3EDA"/>
    <w:rsid w:val="004A507C"/>
    <w:rsid w:val="004A64E7"/>
    <w:rsid w:val="004A6F1B"/>
    <w:rsid w:val="004A7397"/>
    <w:rsid w:val="004B0093"/>
    <w:rsid w:val="004B2768"/>
    <w:rsid w:val="004B2A78"/>
    <w:rsid w:val="004B3BCF"/>
    <w:rsid w:val="004B3E28"/>
    <w:rsid w:val="004B4687"/>
    <w:rsid w:val="004B5678"/>
    <w:rsid w:val="004B5E9F"/>
    <w:rsid w:val="004B5FD0"/>
    <w:rsid w:val="004B618A"/>
    <w:rsid w:val="004B73DE"/>
    <w:rsid w:val="004C0E88"/>
    <w:rsid w:val="004C1965"/>
    <w:rsid w:val="004C1B11"/>
    <w:rsid w:val="004C284A"/>
    <w:rsid w:val="004C329E"/>
    <w:rsid w:val="004C3F08"/>
    <w:rsid w:val="004C5E93"/>
    <w:rsid w:val="004C6D70"/>
    <w:rsid w:val="004C706A"/>
    <w:rsid w:val="004C747D"/>
    <w:rsid w:val="004D1763"/>
    <w:rsid w:val="004D1A30"/>
    <w:rsid w:val="004D1C3D"/>
    <w:rsid w:val="004D2287"/>
    <w:rsid w:val="004D2957"/>
    <w:rsid w:val="004D6A06"/>
    <w:rsid w:val="004D6D46"/>
    <w:rsid w:val="004D6ED8"/>
    <w:rsid w:val="004D7144"/>
    <w:rsid w:val="004D7275"/>
    <w:rsid w:val="004E013D"/>
    <w:rsid w:val="004E0707"/>
    <w:rsid w:val="004E0F4F"/>
    <w:rsid w:val="004E0FAE"/>
    <w:rsid w:val="004E315A"/>
    <w:rsid w:val="004E3366"/>
    <w:rsid w:val="004E38D8"/>
    <w:rsid w:val="004E5995"/>
    <w:rsid w:val="004E59E9"/>
    <w:rsid w:val="004E5FD5"/>
    <w:rsid w:val="004E6A22"/>
    <w:rsid w:val="004E6A4A"/>
    <w:rsid w:val="004E757E"/>
    <w:rsid w:val="004E76C0"/>
    <w:rsid w:val="004E7BAE"/>
    <w:rsid w:val="004F04D9"/>
    <w:rsid w:val="004F324A"/>
    <w:rsid w:val="004F364A"/>
    <w:rsid w:val="004F42C5"/>
    <w:rsid w:val="004F4C28"/>
    <w:rsid w:val="004F4DD2"/>
    <w:rsid w:val="004F554D"/>
    <w:rsid w:val="004F5A7B"/>
    <w:rsid w:val="00500279"/>
    <w:rsid w:val="00501201"/>
    <w:rsid w:val="005036AD"/>
    <w:rsid w:val="00504D39"/>
    <w:rsid w:val="00504F2A"/>
    <w:rsid w:val="0050608A"/>
    <w:rsid w:val="00506DCC"/>
    <w:rsid w:val="005072C6"/>
    <w:rsid w:val="005073E1"/>
    <w:rsid w:val="00507749"/>
    <w:rsid w:val="0051011D"/>
    <w:rsid w:val="00511005"/>
    <w:rsid w:val="00511E3A"/>
    <w:rsid w:val="005122CF"/>
    <w:rsid w:val="005149F2"/>
    <w:rsid w:val="0051622F"/>
    <w:rsid w:val="00516537"/>
    <w:rsid w:val="00522769"/>
    <w:rsid w:val="00522A25"/>
    <w:rsid w:val="00522E64"/>
    <w:rsid w:val="00522FBA"/>
    <w:rsid w:val="005249CE"/>
    <w:rsid w:val="00526CCE"/>
    <w:rsid w:val="00526F45"/>
    <w:rsid w:val="005271C3"/>
    <w:rsid w:val="00527C93"/>
    <w:rsid w:val="005301BA"/>
    <w:rsid w:val="0053169C"/>
    <w:rsid w:val="00532141"/>
    <w:rsid w:val="005371B0"/>
    <w:rsid w:val="00540050"/>
    <w:rsid w:val="00540DDA"/>
    <w:rsid w:val="00541C68"/>
    <w:rsid w:val="00542EF2"/>
    <w:rsid w:val="005430D9"/>
    <w:rsid w:val="00543A5C"/>
    <w:rsid w:val="00544428"/>
    <w:rsid w:val="00544454"/>
    <w:rsid w:val="00544DCC"/>
    <w:rsid w:val="0054596D"/>
    <w:rsid w:val="00547410"/>
    <w:rsid w:val="00547B27"/>
    <w:rsid w:val="005505FD"/>
    <w:rsid w:val="00550AFE"/>
    <w:rsid w:val="0055127D"/>
    <w:rsid w:val="00552894"/>
    <w:rsid w:val="00554262"/>
    <w:rsid w:val="00555A54"/>
    <w:rsid w:val="005568F0"/>
    <w:rsid w:val="00557F1D"/>
    <w:rsid w:val="00560FF4"/>
    <w:rsid w:val="005615BB"/>
    <w:rsid w:val="005633EE"/>
    <w:rsid w:val="00564050"/>
    <w:rsid w:val="00565586"/>
    <w:rsid w:val="00566826"/>
    <w:rsid w:val="00567BE4"/>
    <w:rsid w:val="00572660"/>
    <w:rsid w:val="00573F30"/>
    <w:rsid w:val="0057447A"/>
    <w:rsid w:val="005747AE"/>
    <w:rsid w:val="00575EEA"/>
    <w:rsid w:val="00576951"/>
    <w:rsid w:val="00576A11"/>
    <w:rsid w:val="00576B50"/>
    <w:rsid w:val="0057750A"/>
    <w:rsid w:val="00577707"/>
    <w:rsid w:val="005800DE"/>
    <w:rsid w:val="005828D8"/>
    <w:rsid w:val="00582D9E"/>
    <w:rsid w:val="00583334"/>
    <w:rsid w:val="0058357F"/>
    <w:rsid w:val="00585F1D"/>
    <w:rsid w:val="00587D1F"/>
    <w:rsid w:val="00590F80"/>
    <w:rsid w:val="00591274"/>
    <w:rsid w:val="00591350"/>
    <w:rsid w:val="00591F3E"/>
    <w:rsid w:val="00593914"/>
    <w:rsid w:val="00593CD3"/>
    <w:rsid w:val="0059432C"/>
    <w:rsid w:val="00594429"/>
    <w:rsid w:val="00595D0A"/>
    <w:rsid w:val="0059692E"/>
    <w:rsid w:val="00597065"/>
    <w:rsid w:val="005A023C"/>
    <w:rsid w:val="005A0BA0"/>
    <w:rsid w:val="005A0E15"/>
    <w:rsid w:val="005A1A0D"/>
    <w:rsid w:val="005A1FEA"/>
    <w:rsid w:val="005A3642"/>
    <w:rsid w:val="005A39C6"/>
    <w:rsid w:val="005A4174"/>
    <w:rsid w:val="005A4617"/>
    <w:rsid w:val="005A564E"/>
    <w:rsid w:val="005A67BE"/>
    <w:rsid w:val="005A71E5"/>
    <w:rsid w:val="005A74C8"/>
    <w:rsid w:val="005B137C"/>
    <w:rsid w:val="005B25E0"/>
    <w:rsid w:val="005B287C"/>
    <w:rsid w:val="005B49DB"/>
    <w:rsid w:val="005B5758"/>
    <w:rsid w:val="005B5BC9"/>
    <w:rsid w:val="005B77F3"/>
    <w:rsid w:val="005B784B"/>
    <w:rsid w:val="005B7D27"/>
    <w:rsid w:val="005C0148"/>
    <w:rsid w:val="005C0279"/>
    <w:rsid w:val="005C07A6"/>
    <w:rsid w:val="005C18DF"/>
    <w:rsid w:val="005C2F07"/>
    <w:rsid w:val="005C54BE"/>
    <w:rsid w:val="005C6345"/>
    <w:rsid w:val="005C6571"/>
    <w:rsid w:val="005C6776"/>
    <w:rsid w:val="005C6F71"/>
    <w:rsid w:val="005C7574"/>
    <w:rsid w:val="005D0664"/>
    <w:rsid w:val="005D1225"/>
    <w:rsid w:val="005D13E0"/>
    <w:rsid w:val="005D1DEE"/>
    <w:rsid w:val="005D2101"/>
    <w:rsid w:val="005D27A2"/>
    <w:rsid w:val="005D3F9A"/>
    <w:rsid w:val="005D42EB"/>
    <w:rsid w:val="005D43DF"/>
    <w:rsid w:val="005D57D4"/>
    <w:rsid w:val="005D6D54"/>
    <w:rsid w:val="005D7017"/>
    <w:rsid w:val="005D7892"/>
    <w:rsid w:val="005E0EE9"/>
    <w:rsid w:val="005E1C4F"/>
    <w:rsid w:val="005E3602"/>
    <w:rsid w:val="005E3E0B"/>
    <w:rsid w:val="005E5307"/>
    <w:rsid w:val="005E5451"/>
    <w:rsid w:val="005E5E3C"/>
    <w:rsid w:val="005E699E"/>
    <w:rsid w:val="005E6FCA"/>
    <w:rsid w:val="005F0AB9"/>
    <w:rsid w:val="005F0EC7"/>
    <w:rsid w:val="005F21B4"/>
    <w:rsid w:val="005F23CF"/>
    <w:rsid w:val="005F3ED0"/>
    <w:rsid w:val="005F5808"/>
    <w:rsid w:val="005F5D4A"/>
    <w:rsid w:val="005F5DB0"/>
    <w:rsid w:val="005F6FAE"/>
    <w:rsid w:val="0060062A"/>
    <w:rsid w:val="006010AD"/>
    <w:rsid w:val="00601A61"/>
    <w:rsid w:val="00603DEF"/>
    <w:rsid w:val="00604C56"/>
    <w:rsid w:val="00604EAA"/>
    <w:rsid w:val="006059B7"/>
    <w:rsid w:val="00606630"/>
    <w:rsid w:val="00606BD2"/>
    <w:rsid w:val="00607164"/>
    <w:rsid w:val="00610BD4"/>
    <w:rsid w:val="006116BB"/>
    <w:rsid w:val="006119B9"/>
    <w:rsid w:val="00611BB5"/>
    <w:rsid w:val="00613236"/>
    <w:rsid w:val="00614532"/>
    <w:rsid w:val="00615CC4"/>
    <w:rsid w:val="00616EA3"/>
    <w:rsid w:val="00617883"/>
    <w:rsid w:val="00617C25"/>
    <w:rsid w:val="00622D24"/>
    <w:rsid w:val="00622FB5"/>
    <w:rsid w:val="006235AF"/>
    <w:rsid w:val="00623A8A"/>
    <w:rsid w:val="00624766"/>
    <w:rsid w:val="00624CAA"/>
    <w:rsid w:val="00625520"/>
    <w:rsid w:val="00626063"/>
    <w:rsid w:val="00627EB9"/>
    <w:rsid w:val="00627F00"/>
    <w:rsid w:val="006304D7"/>
    <w:rsid w:val="006308D0"/>
    <w:rsid w:val="006310EE"/>
    <w:rsid w:val="00631373"/>
    <w:rsid w:val="00631420"/>
    <w:rsid w:val="00631AFD"/>
    <w:rsid w:val="00633380"/>
    <w:rsid w:val="00633535"/>
    <w:rsid w:val="00633DBD"/>
    <w:rsid w:val="00634B03"/>
    <w:rsid w:val="00634C0F"/>
    <w:rsid w:val="00635C8C"/>
    <w:rsid w:val="00636D4F"/>
    <w:rsid w:val="00637AB0"/>
    <w:rsid w:val="00640866"/>
    <w:rsid w:val="00641049"/>
    <w:rsid w:val="00642905"/>
    <w:rsid w:val="00642A12"/>
    <w:rsid w:val="00642FC3"/>
    <w:rsid w:val="00643D66"/>
    <w:rsid w:val="00643F02"/>
    <w:rsid w:val="00645246"/>
    <w:rsid w:val="0064672B"/>
    <w:rsid w:val="00647305"/>
    <w:rsid w:val="00647409"/>
    <w:rsid w:val="006509C1"/>
    <w:rsid w:val="00651F7D"/>
    <w:rsid w:val="006531FA"/>
    <w:rsid w:val="00653349"/>
    <w:rsid w:val="00653992"/>
    <w:rsid w:val="00653DA5"/>
    <w:rsid w:val="00654993"/>
    <w:rsid w:val="00656E79"/>
    <w:rsid w:val="00657CF1"/>
    <w:rsid w:val="00661AA1"/>
    <w:rsid w:val="00661F2C"/>
    <w:rsid w:val="006624D2"/>
    <w:rsid w:val="00662814"/>
    <w:rsid w:val="00662DAC"/>
    <w:rsid w:val="00662E41"/>
    <w:rsid w:val="00663CD5"/>
    <w:rsid w:val="00664ADA"/>
    <w:rsid w:val="00665ADB"/>
    <w:rsid w:val="00666998"/>
    <w:rsid w:val="00667130"/>
    <w:rsid w:val="00670B78"/>
    <w:rsid w:val="00671003"/>
    <w:rsid w:val="006711D8"/>
    <w:rsid w:val="00674258"/>
    <w:rsid w:val="006745DA"/>
    <w:rsid w:val="006746C0"/>
    <w:rsid w:val="006753BC"/>
    <w:rsid w:val="00675938"/>
    <w:rsid w:val="00677170"/>
    <w:rsid w:val="00677CB0"/>
    <w:rsid w:val="00681949"/>
    <w:rsid w:val="00681978"/>
    <w:rsid w:val="00682665"/>
    <w:rsid w:val="0068277C"/>
    <w:rsid w:val="00682808"/>
    <w:rsid w:val="00683189"/>
    <w:rsid w:val="0068421E"/>
    <w:rsid w:val="00685BB3"/>
    <w:rsid w:val="00686EC2"/>
    <w:rsid w:val="00690547"/>
    <w:rsid w:val="006916A5"/>
    <w:rsid w:val="006918E2"/>
    <w:rsid w:val="00691D99"/>
    <w:rsid w:val="00692FF8"/>
    <w:rsid w:val="006944E9"/>
    <w:rsid w:val="006A0817"/>
    <w:rsid w:val="006A0D11"/>
    <w:rsid w:val="006A16C1"/>
    <w:rsid w:val="006A1E92"/>
    <w:rsid w:val="006A279C"/>
    <w:rsid w:val="006A5CDC"/>
    <w:rsid w:val="006A634A"/>
    <w:rsid w:val="006B1397"/>
    <w:rsid w:val="006B1741"/>
    <w:rsid w:val="006B27A3"/>
    <w:rsid w:val="006B2F65"/>
    <w:rsid w:val="006B3D75"/>
    <w:rsid w:val="006B4B8A"/>
    <w:rsid w:val="006B547B"/>
    <w:rsid w:val="006B5B64"/>
    <w:rsid w:val="006B5C48"/>
    <w:rsid w:val="006B6681"/>
    <w:rsid w:val="006C1237"/>
    <w:rsid w:val="006C298F"/>
    <w:rsid w:val="006C2C34"/>
    <w:rsid w:val="006C30A7"/>
    <w:rsid w:val="006C3EBB"/>
    <w:rsid w:val="006C588F"/>
    <w:rsid w:val="006C6305"/>
    <w:rsid w:val="006C7D4B"/>
    <w:rsid w:val="006D00F6"/>
    <w:rsid w:val="006D0A9E"/>
    <w:rsid w:val="006D11A0"/>
    <w:rsid w:val="006D24A1"/>
    <w:rsid w:val="006D33A9"/>
    <w:rsid w:val="006D3E1A"/>
    <w:rsid w:val="006D40E7"/>
    <w:rsid w:val="006D4B23"/>
    <w:rsid w:val="006D5CE0"/>
    <w:rsid w:val="006D6107"/>
    <w:rsid w:val="006D6AD0"/>
    <w:rsid w:val="006E07E3"/>
    <w:rsid w:val="006E0989"/>
    <w:rsid w:val="006E0C5C"/>
    <w:rsid w:val="006E20A6"/>
    <w:rsid w:val="006E27F7"/>
    <w:rsid w:val="006E2839"/>
    <w:rsid w:val="006E44DB"/>
    <w:rsid w:val="006E4FB7"/>
    <w:rsid w:val="006E50DF"/>
    <w:rsid w:val="006E5A67"/>
    <w:rsid w:val="006E61B5"/>
    <w:rsid w:val="006E679E"/>
    <w:rsid w:val="006E759A"/>
    <w:rsid w:val="006E7AB1"/>
    <w:rsid w:val="006F04E8"/>
    <w:rsid w:val="006F0C28"/>
    <w:rsid w:val="006F11B2"/>
    <w:rsid w:val="006F1B29"/>
    <w:rsid w:val="006F2EDE"/>
    <w:rsid w:val="006F357B"/>
    <w:rsid w:val="006F415F"/>
    <w:rsid w:val="006F4293"/>
    <w:rsid w:val="006F4493"/>
    <w:rsid w:val="006F5CE1"/>
    <w:rsid w:val="006F6174"/>
    <w:rsid w:val="006F620E"/>
    <w:rsid w:val="00700286"/>
    <w:rsid w:val="007004B3"/>
    <w:rsid w:val="0070127C"/>
    <w:rsid w:val="00701CE2"/>
    <w:rsid w:val="00701DA7"/>
    <w:rsid w:val="00702289"/>
    <w:rsid w:val="00702A1A"/>
    <w:rsid w:val="00702C6F"/>
    <w:rsid w:val="00702EC1"/>
    <w:rsid w:val="00703B2C"/>
    <w:rsid w:val="00703D75"/>
    <w:rsid w:val="00705159"/>
    <w:rsid w:val="00705710"/>
    <w:rsid w:val="007064CF"/>
    <w:rsid w:val="00706D3F"/>
    <w:rsid w:val="007117F6"/>
    <w:rsid w:val="00712809"/>
    <w:rsid w:val="00712E01"/>
    <w:rsid w:val="007130FF"/>
    <w:rsid w:val="007135DA"/>
    <w:rsid w:val="00714F79"/>
    <w:rsid w:val="00716166"/>
    <w:rsid w:val="00716A5C"/>
    <w:rsid w:val="0071798A"/>
    <w:rsid w:val="0072050D"/>
    <w:rsid w:val="00720C44"/>
    <w:rsid w:val="0072207E"/>
    <w:rsid w:val="0072349F"/>
    <w:rsid w:val="00723D9D"/>
    <w:rsid w:val="00724122"/>
    <w:rsid w:val="00724CB2"/>
    <w:rsid w:val="0072651E"/>
    <w:rsid w:val="00726C5C"/>
    <w:rsid w:val="007277B0"/>
    <w:rsid w:val="0072786D"/>
    <w:rsid w:val="007304A6"/>
    <w:rsid w:val="00731D25"/>
    <w:rsid w:val="00731F02"/>
    <w:rsid w:val="007336ED"/>
    <w:rsid w:val="00733A3D"/>
    <w:rsid w:val="00733CFD"/>
    <w:rsid w:val="00734109"/>
    <w:rsid w:val="00735C5F"/>
    <w:rsid w:val="0073713F"/>
    <w:rsid w:val="00737EB2"/>
    <w:rsid w:val="00740705"/>
    <w:rsid w:val="007418A2"/>
    <w:rsid w:val="0074196B"/>
    <w:rsid w:val="00741AD8"/>
    <w:rsid w:val="00742B51"/>
    <w:rsid w:val="00742E5F"/>
    <w:rsid w:val="007431E6"/>
    <w:rsid w:val="0074397F"/>
    <w:rsid w:val="0074404B"/>
    <w:rsid w:val="00745FB1"/>
    <w:rsid w:val="00746034"/>
    <w:rsid w:val="00746EEF"/>
    <w:rsid w:val="00751E15"/>
    <w:rsid w:val="00751F52"/>
    <w:rsid w:val="007528B3"/>
    <w:rsid w:val="007533DC"/>
    <w:rsid w:val="007536F1"/>
    <w:rsid w:val="007542BA"/>
    <w:rsid w:val="00756648"/>
    <w:rsid w:val="00756F72"/>
    <w:rsid w:val="00761396"/>
    <w:rsid w:val="0076289D"/>
    <w:rsid w:val="0076459F"/>
    <w:rsid w:val="007668A6"/>
    <w:rsid w:val="00766DB6"/>
    <w:rsid w:val="00767B40"/>
    <w:rsid w:val="0077042E"/>
    <w:rsid w:val="007707B9"/>
    <w:rsid w:val="00771CB0"/>
    <w:rsid w:val="00772E33"/>
    <w:rsid w:val="00773342"/>
    <w:rsid w:val="00773D9E"/>
    <w:rsid w:val="0077468B"/>
    <w:rsid w:val="0077513D"/>
    <w:rsid w:val="007754A7"/>
    <w:rsid w:val="00777334"/>
    <w:rsid w:val="0078011D"/>
    <w:rsid w:val="007807FF"/>
    <w:rsid w:val="00780A98"/>
    <w:rsid w:val="00781459"/>
    <w:rsid w:val="0078152F"/>
    <w:rsid w:val="007815CA"/>
    <w:rsid w:val="007842EA"/>
    <w:rsid w:val="0078476F"/>
    <w:rsid w:val="00784CE1"/>
    <w:rsid w:val="0078677B"/>
    <w:rsid w:val="00786D64"/>
    <w:rsid w:val="0078738B"/>
    <w:rsid w:val="007875BB"/>
    <w:rsid w:val="00791262"/>
    <w:rsid w:val="007922F4"/>
    <w:rsid w:val="0079284D"/>
    <w:rsid w:val="00792B39"/>
    <w:rsid w:val="00793294"/>
    <w:rsid w:val="007939C8"/>
    <w:rsid w:val="007947DA"/>
    <w:rsid w:val="0079630A"/>
    <w:rsid w:val="00796556"/>
    <w:rsid w:val="00797378"/>
    <w:rsid w:val="007A0970"/>
    <w:rsid w:val="007A2750"/>
    <w:rsid w:val="007A2BCD"/>
    <w:rsid w:val="007A446D"/>
    <w:rsid w:val="007A5899"/>
    <w:rsid w:val="007A61A8"/>
    <w:rsid w:val="007A655D"/>
    <w:rsid w:val="007A7B41"/>
    <w:rsid w:val="007B0073"/>
    <w:rsid w:val="007B17FA"/>
    <w:rsid w:val="007B227A"/>
    <w:rsid w:val="007B25D3"/>
    <w:rsid w:val="007B317D"/>
    <w:rsid w:val="007B39CE"/>
    <w:rsid w:val="007B3C59"/>
    <w:rsid w:val="007B40B6"/>
    <w:rsid w:val="007B4726"/>
    <w:rsid w:val="007B4CF0"/>
    <w:rsid w:val="007B697B"/>
    <w:rsid w:val="007C1387"/>
    <w:rsid w:val="007C33A6"/>
    <w:rsid w:val="007C3E43"/>
    <w:rsid w:val="007C50CD"/>
    <w:rsid w:val="007C6571"/>
    <w:rsid w:val="007C69BA"/>
    <w:rsid w:val="007C7380"/>
    <w:rsid w:val="007C77A3"/>
    <w:rsid w:val="007D0DA1"/>
    <w:rsid w:val="007D2F7E"/>
    <w:rsid w:val="007D30B0"/>
    <w:rsid w:val="007D3F43"/>
    <w:rsid w:val="007D4897"/>
    <w:rsid w:val="007D51BD"/>
    <w:rsid w:val="007D5601"/>
    <w:rsid w:val="007D5DCF"/>
    <w:rsid w:val="007D5F96"/>
    <w:rsid w:val="007D668C"/>
    <w:rsid w:val="007D745D"/>
    <w:rsid w:val="007D79E9"/>
    <w:rsid w:val="007D7E4A"/>
    <w:rsid w:val="007E0C76"/>
    <w:rsid w:val="007E15CF"/>
    <w:rsid w:val="007E51C6"/>
    <w:rsid w:val="007E640E"/>
    <w:rsid w:val="007E6506"/>
    <w:rsid w:val="007E6E4D"/>
    <w:rsid w:val="007E7926"/>
    <w:rsid w:val="007E7E62"/>
    <w:rsid w:val="007F0764"/>
    <w:rsid w:val="007F0E15"/>
    <w:rsid w:val="007F109A"/>
    <w:rsid w:val="007F1336"/>
    <w:rsid w:val="007F2374"/>
    <w:rsid w:val="007F3933"/>
    <w:rsid w:val="007F40B1"/>
    <w:rsid w:val="007F50CB"/>
    <w:rsid w:val="007F5B7C"/>
    <w:rsid w:val="007F5E7C"/>
    <w:rsid w:val="007F5E9B"/>
    <w:rsid w:val="007F7FD3"/>
    <w:rsid w:val="008005A0"/>
    <w:rsid w:val="008006F9"/>
    <w:rsid w:val="00800AFF"/>
    <w:rsid w:val="00800D34"/>
    <w:rsid w:val="008014CA"/>
    <w:rsid w:val="0080205A"/>
    <w:rsid w:val="00802E6D"/>
    <w:rsid w:val="008040B6"/>
    <w:rsid w:val="008040F4"/>
    <w:rsid w:val="008042F7"/>
    <w:rsid w:val="00804838"/>
    <w:rsid w:val="008050CD"/>
    <w:rsid w:val="0080566C"/>
    <w:rsid w:val="00806C40"/>
    <w:rsid w:val="00807E47"/>
    <w:rsid w:val="00810BEC"/>
    <w:rsid w:val="00811547"/>
    <w:rsid w:val="008121F7"/>
    <w:rsid w:val="00812D4F"/>
    <w:rsid w:val="00813FB3"/>
    <w:rsid w:val="00815ADC"/>
    <w:rsid w:val="0081611A"/>
    <w:rsid w:val="00816961"/>
    <w:rsid w:val="0082068B"/>
    <w:rsid w:val="008207EF"/>
    <w:rsid w:val="00820BA8"/>
    <w:rsid w:val="00822427"/>
    <w:rsid w:val="00822B41"/>
    <w:rsid w:val="00822F81"/>
    <w:rsid w:val="008232FB"/>
    <w:rsid w:val="008233D4"/>
    <w:rsid w:val="00823FDB"/>
    <w:rsid w:val="0082438C"/>
    <w:rsid w:val="00824548"/>
    <w:rsid w:val="00825299"/>
    <w:rsid w:val="00826002"/>
    <w:rsid w:val="00826C4C"/>
    <w:rsid w:val="008274ED"/>
    <w:rsid w:val="008306F5"/>
    <w:rsid w:val="00830801"/>
    <w:rsid w:val="00831F6F"/>
    <w:rsid w:val="008322E0"/>
    <w:rsid w:val="0083405D"/>
    <w:rsid w:val="00834452"/>
    <w:rsid w:val="00835188"/>
    <w:rsid w:val="008356DB"/>
    <w:rsid w:val="00836C5A"/>
    <w:rsid w:val="00837083"/>
    <w:rsid w:val="00837AAF"/>
    <w:rsid w:val="00841799"/>
    <w:rsid w:val="008418CC"/>
    <w:rsid w:val="00841D0C"/>
    <w:rsid w:val="00842B88"/>
    <w:rsid w:val="00842FC2"/>
    <w:rsid w:val="00843E7C"/>
    <w:rsid w:val="0084424C"/>
    <w:rsid w:val="008454D4"/>
    <w:rsid w:val="00845E38"/>
    <w:rsid w:val="00846517"/>
    <w:rsid w:val="008478C4"/>
    <w:rsid w:val="00850499"/>
    <w:rsid w:val="00850ED2"/>
    <w:rsid w:val="008519D5"/>
    <w:rsid w:val="00852558"/>
    <w:rsid w:val="008535FB"/>
    <w:rsid w:val="0085374F"/>
    <w:rsid w:val="0085419A"/>
    <w:rsid w:val="00854E35"/>
    <w:rsid w:val="008557BC"/>
    <w:rsid w:val="00856AAF"/>
    <w:rsid w:val="00860C77"/>
    <w:rsid w:val="0086176A"/>
    <w:rsid w:val="00861B97"/>
    <w:rsid w:val="00861BFA"/>
    <w:rsid w:val="008636DE"/>
    <w:rsid w:val="00863899"/>
    <w:rsid w:val="00866445"/>
    <w:rsid w:val="008668AC"/>
    <w:rsid w:val="00867F5E"/>
    <w:rsid w:val="0087311E"/>
    <w:rsid w:val="00873621"/>
    <w:rsid w:val="00873A85"/>
    <w:rsid w:val="0087426F"/>
    <w:rsid w:val="0087472E"/>
    <w:rsid w:val="008757FD"/>
    <w:rsid w:val="00875BA6"/>
    <w:rsid w:val="008779FC"/>
    <w:rsid w:val="00880C53"/>
    <w:rsid w:val="008821B9"/>
    <w:rsid w:val="008822E2"/>
    <w:rsid w:val="0088274F"/>
    <w:rsid w:val="00885131"/>
    <w:rsid w:val="0088563C"/>
    <w:rsid w:val="00887446"/>
    <w:rsid w:val="008875C5"/>
    <w:rsid w:val="0089074F"/>
    <w:rsid w:val="00891BB0"/>
    <w:rsid w:val="00891F92"/>
    <w:rsid w:val="008920B1"/>
    <w:rsid w:val="00893928"/>
    <w:rsid w:val="00894F4D"/>
    <w:rsid w:val="00895124"/>
    <w:rsid w:val="008958EB"/>
    <w:rsid w:val="00895930"/>
    <w:rsid w:val="00896449"/>
    <w:rsid w:val="00897926"/>
    <w:rsid w:val="00897C2E"/>
    <w:rsid w:val="008A0B1F"/>
    <w:rsid w:val="008A0BDA"/>
    <w:rsid w:val="008A0E32"/>
    <w:rsid w:val="008A118B"/>
    <w:rsid w:val="008A18DC"/>
    <w:rsid w:val="008A2BE4"/>
    <w:rsid w:val="008A2C32"/>
    <w:rsid w:val="008A340F"/>
    <w:rsid w:val="008A404D"/>
    <w:rsid w:val="008A41BB"/>
    <w:rsid w:val="008A4346"/>
    <w:rsid w:val="008A44AF"/>
    <w:rsid w:val="008A467C"/>
    <w:rsid w:val="008A7318"/>
    <w:rsid w:val="008A7459"/>
    <w:rsid w:val="008B12EC"/>
    <w:rsid w:val="008B18A4"/>
    <w:rsid w:val="008B18B5"/>
    <w:rsid w:val="008B2AA2"/>
    <w:rsid w:val="008B3443"/>
    <w:rsid w:val="008B3C05"/>
    <w:rsid w:val="008B3EF0"/>
    <w:rsid w:val="008B5DE6"/>
    <w:rsid w:val="008B6C0B"/>
    <w:rsid w:val="008B7244"/>
    <w:rsid w:val="008B74D3"/>
    <w:rsid w:val="008B7ADE"/>
    <w:rsid w:val="008C03D5"/>
    <w:rsid w:val="008C15E1"/>
    <w:rsid w:val="008C1F4F"/>
    <w:rsid w:val="008C3AEB"/>
    <w:rsid w:val="008C3CAE"/>
    <w:rsid w:val="008C3F92"/>
    <w:rsid w:val="008C44D0"/>
    <w:rsid w:val="008C5D18"/>
    <w:rsid w:val="008C6269"/>
    <w:rsid w:val="008D17FD"/>
    <w:rsid w:val="008D2FEF"/>
    <w:rsid w:val="008D5C56"/>
    <w:rsid w:val="008D64DA"/>
    <w:rsid w:val="008D7A72"/>
    <w:rsid w:val="008E019D"/>
    <w:rsid w:val="008E08B8"/>
    <w:rsid w:val="008E098E"/>
    <w:rsid w:val="008E0A1A"/>
    <w:rsid w:val="008E0A3C"/>
    <w:rsid w:val="008E1069"/>
    <w:rsid w:val="008E13F6"/>
    <w:rsid w:val="008E1B54"/>
    <w:rsid w:val="008E2818"/>
    <w:rsid w:val="008E2F64"/>
    <w:rsid w:val="008E3C05"/>
    <w:rsid w:val="008E3EBD"/>
    <w:rsid w:val="008E4BD0"/>
    <w:rsid w:val="008E4DD5"/>
    <w:rsid w:val="008E5186"/>
    <w:rsid w:val="008E5445"/>
    <w:rsid w:val="008E66D3"/>
    <w:rsid w:val="008E717E"/>
    <w:rsid w:val="008E763F"/>
    <w:rsid w:val="008E78B2"/>
    <w:rsid w:val="008E7C52"/>
    <w:rsid w:val="008E7CFE"/>
    <w:rsid w:val="008E7E1A"/>
    <w:rsid w:val="008F07ED"/>
    <w:rsid w:val="008F219E"/>
    <w:rsid w:val="008F2471"/>
    <w:rsid w:val="008F28E0"/>
    <w:rsid w:val="008F2C1C"/>
    <w:rsid w:val="008F2F4F"/>
    <w:rsid w:val="008F33C2"/>
    <w:rsid w:val="008F3E54"/>
    <w:rsid w:val="008F4F3C"/>
    <w:rsid w:val="008F61A8"/>
    <w:rsid w:val="008F6899"/>
    <w:rsid w:val="008F6EBD"/>
    <w:rsid w:val="008F761D"/>
    <w:rsid w:val="008F784B"/>
    <w:rsid w:val="008F7E03"/>
    <w:rsid w:val="008F7E57"/>
    <w:rsid w:val="008F7F24"/>
    <w:rsid w:val="009005EF"/>
    <w:rsid w:val="0090067B"/>
    <w:rsid w:val="00902635"/>
    <w:rsid w:val="00903064"/>
    <w:rsid w:val="00903729"/>
    <w:rsid w:val="00904115"/>
    <w:rsid w:val="00904ABE"/>
    <w:rsid w:val="00904ACF"/>
    <w:rsid w:val="009055A6"/>
    <w:rsid w:val="00906567"/>
    <w:rsid w:val="00907F01"/>
    <w:rsid w:val="00910F87"/>
    <w:rsid w:val="00911F54"/>
    <w:rsid w:val="00912016"/>
    <w:rsid w:val="0091220F"/>
    <w:rsid w:val="00912605"/>
    <w:rsid w:val="0091270E"/>
    <w:rsid w:val="00912C7D"/>
    <w:rsid w:val="00915675"/>
    <w:rsid w:val="00915DD9"/>
    <w:rsid w:val="0091680E"/>
    <w:rsid w:val="0092126B"/>
    <w:rsid w:val="00921776"/>
    <w:rsid w:val="00921946"/>
    <w:rsid w:val="00921D60"/>
    <w:rsid w:val="00921E0F"/>
    <w:rsid w:val="0092203E"/>
    <w:rsid w:val="009245C7"/>
    <w:rsid w:val="00926F13"/>
    <w:rsid w:val="00926FCA"/>
    <w:rsid w:val="00927361"/>
    <w:rsid w:val="00930145"/>
    <w:rsid w:val="009307F7"/>
    <w:rsid w:val="00930C7B"/>
    <w:rsid w:val="0093231D"/>
    <w:rsid w:val="009325CF"/>
    <w:rsid w:val="0093279C"/>
    <w:rsid w:val="00932F35"/>
    <w:rsid w:val="00934799"/>
    <w:rsid w:val="00934F0D"/>
    <w:rsid w:val="009350CE"/>
    <w:rsid w:val="0093597C"/>
    <w:rsid w:val="00935A3C"/>
    <w:rsid w:val="0093697C"/>
    <w:rsid w:val="0093772B"/>
    <w:rsid w:val="00937F8E"/>
    <w:rsid w:val="009407C6"/>
    <w:rsid w:val="009416B2"/>
    <w:rsid w:val="0094232C"/>
    <w:rsid w:val="00942FCD"/>
    <w:rsid w:val="00943294"/>
    <w:rsid w:val="009435AE"/>
    <w:rsid w:val="00944DF7"/>
    <w:rsid w:val="00945C06"/>
    <w:rsid w:val="00950FC8"/>
    <w:rsid w:val="00951594"/>
    <w:rsid w:val="00951BE6"/>
    <w:rsid w:val="009526CF"/>
    <w:rsid w:val="009528B9"/>
    <w:rsid w:val="00953808"/>
    <w:rsid w:val="00953C6F"/>
    <w:rsid w:val="00954534"/>
    <w:rsid w:val="00954D73"/>
    <w:rsid w:val="00954E0C"/>
    <w:rsid w:val="00955412"/>
    <w:rsid w:val="00956750"/>
    <w:rsid w:val="00956BB1"/>
    <w:rsid w:val="00956E12"/>
    <w:rsid w:val="00960172"/>
    <w:rsid w:val="00960A89"/>
    <w:rsid w:val="009610C9"/>
    <w:rsid w:val="00962217"/>
    <w:rsid w:val="00964259"/>
    <w:rsid w:val="00964691"/>
    <w:rsid w:val="00964701"/>
    <w:rsid w:val="0096490C"/>
    <w:rsid w:val="00965211"/>
    <w:rsid w:val="0096699E"/>
    <w:rsid w:val="009677FB"/>
    <w:rsid w:val="00967A48"/>
    <w:rsid w:val="00967B8F"/>
    <w:rsid w:val="00970494"/>
    <w:rsid w:val="00970B8F"/>
    <w:rsid w:val="00971F85"/>
    <w:rsid w:val="009720AD"/>
    <w:rsid w:val="00973BFC"/>
    <w:rsid w:val="0097622B"/>
    <w:rsid w:val="009769F4"/>
    <w:rsid w:val="00976BCB"/>
    <w:rsid w:val="00977671"/>
    <w:rsid w:val="009802E4"/>
    <w:rsid w:val="0098118A"/>
    <w:rsid w:val="00981BF1"/>
    <w:rsid w:val="00982D6A"/>
    <w:rsid w:val="00984AAF"/>
    <w:rsid w:val="00985065"/>
    <w:rsid w:val="00990269"/>
    <w:rsid w:val="0099190C"/>
    <w:rsid w:val="00991A5A"/>
    <w:rsid w:val="00991E0B"/>
    <w:rsid w:val="00992B01"/>
    <w:rsid w:val="009944C9"/>
    <w:rsid w:val="009946B2"/>
    <w:rsid w:val="0099504F"/>
    <w:rsid w:val="009956A7"/>
    <w:rsid w:val="00996FB3"/>
    <w:rsid w:val="009978DE"/>
    <w:rsid w:val="00997A20"/>
    <w:rsid w:val="00997D4E"/>
    <w:rsid w:val="00997EAE"/>
    <w:rsid w:val="00997F71"/>
    <w:rsid w:val="009A1712"/>
    <w:rsid w:val="009A177B"/>
    <w:rsid w:val="009A3A09"/>
    <w:rsid w:val="009A5DCE"/>
    <w:rsid w:val="009A7206"/>
    <w:rsid w:val="009A75E7"/>
    <w:rsid w:val="009B05F6"/>
    <w:rsid w:val="009B0B9A"/>
    <w:rsid w:val="009B2713"/>
    <w:rsid w:val="009B3604"/>
    <w:rsid w:val="009B360C"/>
    <w:rsid w:val="009B396D"/>
    <w:rsid w:val="009B3D1D"/>
    <w:rsid w:val="009B4051"/>
    <w:rsid w:val="009B4997"/>
    <w:rsid w:val="009B519F"/>
    <w:rsid w:val="009B5231"/>
    <w:rsid w:val="009B545B"/>
    <w:rsid w:val="009B6440"/>
    <w:rsid w:val="009B6871"/>
    <w:rsid w:val="009B6E17"/>
    <w:rsid w:val="009C0434"/>
    <w:rsid w:val="009C0883"/>
    <w:rsid w:val="009C0B20"/>
    <w:rsid w:val="009C0E15"/>
    <w:rsid w:val="009C0FC6"/>
    <w:rsid w:val="009C1FE0"/>
    <w:rsid w:val="009C2B42"/>
    <w:rsid w:val="009C31A5"/>
    <w:rsid w:val="009C3A9F"/>
    <w:rsid w:val="009C4127"/>
    <w:rsid w:val="009C546A"/>
    <w:rsid w:val="009C5A14"/>
    <w:rsid w:val="009C5F87"/>
    <w:rsid w:val="009C64FF"/>
    <w:rsid w:val="009C7730"/>
    <w:rsid w:val="009D0404"/>
    <w:rsid w:val="009D08EB"/>
    <w:rsid w:val="009D10BD"/>
    <w:rsid w:val="009D1289"/>
    <w:rsid w:val="009D16E0"/>
    <w:rsid w:val="009D375A"/>
    <w:rsid w:val="009D49F5"/>
    <w:rsid w:val="009D4B43"/>
    <w:rsid w:val="009D5380"/>
    <w:rsid w:val="009D562E"/>
    <w:rsid w:val="009D5A98"/>
    <w:rsid w:val="009D68A7"/>
    <w:rsid w:val="009D69F9"/>
    <w:rsid w:val="009D6EF9"/>
    <w:rsid w:val="009D7060"/>
    <w:rsid w:val="009D72F2"/>
    <w:rsid w:val="009D7485"/>
    <w:rsid w:val="009D79E9"/>
    <w:rsid w:val="009E026E"/>
    <w:rsid w:val="009E0A07"/>
    <w:rsid w:val="009E0F25"/>
    <w:rsid w:val="009E2CDA"/>
    <w:rsid w:val="009E2F81"/>
    <w:rsid w:val="009E3022"/>
    <w:rsid w:val="009E40C3"/>
    <w:rsid w:val="009E5151"/>
    <w:rsid w:val="009E75A1"/>
    <w:rsid w:val="009E7C20"/>
    <w:rsid w:val="009F0FAD"/>
    <w:rsid w:val="009F1158"/>
    <w:rsid w:val="009F1FB6"/>
    <w:rsid w:val="009F253D"/>
    <w:rsid w:val="009F2D24"/>
    <w:rsid w:val="009F3887"/>
    <w:rsid w:val="009F38E1"/>
    <w:rsid w:val="009F3CE3"/>
    <w:rsid w:val="009F45E3"/>
    <w:rsid w:val="009F6322"/>
    <w:rsid w:val="009F6328"/>
    <w:rsid w:val="009F6B6F"/>
    <w:rsid w:val="00A00304"/>
    <w:rsid w:val="00A009B7"/>
    <w:rsid w:val="00A037BC"/>
    <w:rsid w:val="00A04BB5"/>
    <w:rsid w:val="00A05893"/>
    <w:rsid w:val="00A068EF"/>
    <w:rsid w:val="00A071D3"/>
    <w:rsid w:val="00A07772"/>
    <w:rsid w:val="00A115D7"/>
    <w:rsid w:val="00A11EAF"/>
    <w:rsid w:val="00A127BF"/>
    <w:rsid w:val="00A12DCC"/>
    <w:rsid w:val="00A13957"/>
    <w:rsid w:val="00A14BC1"/>
    <w:rsid w:val="00A15BC1"/>
    <w:rsid w:val="00A1705E"/>
    <w:rsid w:val="00A17CCE"/>
    <w:rsid w:val="00A17EA0"/>
    <w:rsid w:val="00A20FE7"/>
    <w:rsid w:val="00A22D64"/>
    <w:rsid w:val="00A22FC7"/>
    <w:rsid w:val="00A23165"/>
    <w:rsid w:val="00A232E9"/>
    <w:rsid w:val="00A234ED"/>
    <w:rsid w:val="00A23932"/>
    <w:rsid w:val="00A24095"/>
    <w:rsid w:val="00A25C65"/>
    <w:rsid w:val="00A262D1"/>
    <w:rsid w:val="00A2640C"/>
    <w:rsid w:val="00A30038"/>
    <w:rsid w:val="00A31E4F"/>
    <w:rsid w:val="00A33078"/>
    <w:rsid w:val="00A33BE6"/>
    <w:rsid w:val="00A34AD2"/>
    <w:rsid w:val="00A35DE4"/>
    <w:rsid w:val="00A37147"/>
    <w:rsid w:val="00A413A2"/>
    <w:rsid w:val="00A42765"/>
    <w:rsid w:val="00A42921"/>
    <w:rsid w:val="00A43282"/>
    <w:rsid w:val="00A43652"/>
    <w:rsid w:val="00A43DB4"/>
    <w:rsid w:val="00A441D6"/>
    <w:rsid w:val="00A4485A"/>
    <w:rsid w:val="00A44B14"/>
    <w:rsid w:val="00A45939"/>
    <w:rsid w:val="00A467AB"/>
    <w:rsid w:val="00A46CEC"/>
    <w:rsid w:val="00A50A34"/>
    <w:rsid w:val="00A51CA3"/>
    <w:rsid w:val="00A53611"/>
    <w:rsid w:val="00A54D23"/>
    <w:rsid w:val="00A56EE1"/>
    <w:rsid w:val="00A56F04"/>
    <w:rsid w:val="00A610E2"/>
    <w:rsid w:val="00A63D5D"/>
    <w:rsid w:val="00A65FCD"/>
    <w:rsid w:val="00A66072"/>
    <w:rsid w:val="00A6715D"/>
    <w:rsid w:val="00A67E7C"/>
    <w:rsid w:val="00A717E6"/>
    <w:rsid w:val="00A73226"/>
    <w:rsid w:val="00A7560C"/>
    <w:rsid w:val="00A76926"/>
    <w:rsid w:val="00A76D27"/>
    <w:rsid w:val="00A801FC"/>
    <w:rsid w:val="00A80C46"/>
    <w:rsid w:val="00A81D6B"/>
    <w:rsid w:val="00A83386"/>
    <w:rsid w:val="00A839C7"/>
    <w:rsid w:val="00A84012"/>
    <w:rsid w:val="00A86D17"/>
    <w:rsid w:val="00A879CA"/>
    <w:rsid w:val="00A90190"/>
    <w:rsid w:val="00A90496"/>
    <w:rsid w:val="00A90937"/>
    <w:rsid w:val="00A91216"/>
    <w:rsid w:val="00A92338"/>
    <w:rsid w:val="00A93519"/>
    <w:rsid w:val="00A94A3C"/>
    <w:rsid w:val="00A962FA"/>
    <w:rsid w:val="00A9757A"/>
    <w:rsid w:val="00AA0E06"/>
    <w:rsid w:val="00AA0E49"/>
    <w:rsid w:val="00AA0F90"/>
    <w:rsid w:val="00AA11EE"/>
    <w:rsid w:val="00AA2E6D"/>
    <w:rsid w:val="00AA33D7"/>
    <w:rsid w:val="00AA51F7"/>
    <w:rsid w:val="00AA5320"/>
    <w:rsid w:val="00AA5FF9"/>
    <w:rsid w:val="00AA726D"/>
    <w:rsid w:val="00AB04D6"/>
    <w:rsid w:val="00AB5925"/>
    <w:rsid w:val="00AB626F"/>
    <w:rsid w:val="00AB701E"/>
    <w:rsid w:val="00AC04B1"/>
    <w:rsid w:val="00AC076A"/>
    <w:rsid w:val="00AC1538"/>
    <w:rsid w:val="00AC1575"/>
    <w:rsid w:val="00AC3E51"/>
    <w:rsid w:val="00AC3FA2"/>
    <w:rsid w:val="00AC451C"/>
    <w:rsid w:val="00AC499B"/>
    <w:rsid w:val="00AC6306"/>
    <w:rsid w:val="00AC6B06"/>
    <w:rsid w:val="00AD014F"/>
    <w:rsid w:val="00AD0223"/>
    <w:rsid w:val="00AD0A09"/>
    <w:rsid w:val="00AD1951"/>
    <w:rsid w:val="00AD1B01"/>
    <w:rsid w:val="00AD371A"/>
    <w:rsid w:val="00AD4877"/>
    <w:rsid w:val="00AD4AF3"/>
    <w:rsid w:val="00AD6082"/>
    <w:rsid w:val="00AE0423"/>
    <w:rsid w:val="00AE1E74"/>
    <w:rsid w:val="00AE2D5D"/>
    <w:rsid w:val="00AE2EAA"/>
    <w:rsid w:val="00AE32A8"/>
    <w:rsid w:val="00AE32B1"/>
    <w:rsid w:val="00AE37E6"/>
    <w:rsid w:val="00AE388C"/>
    <w:rsid w:val="00AE4893"/>
    <w:rsid w:val="00AE48E8"/>
    <w:rsid w:val="00AE6541"/>
    <w:rsid w:val="00AE7988"/>
    <w:rsid w:val="00AE7A4F"/>
    <w:rsid w:val="00AE7CF0"/>
    <w:rsid w:val="00AF0504"/>
    <w:rsid w:val="00AF12C0"/>
    <w:rsid w:val="00AF1B96"/>
    <w:rsid w:val="00AF20A3"/>
    <w:rsid w:val="00AF289E"/>
    <w:rsid w:val="00AF2AED"/>
    <w:rsid w:val="00AF2B12"/>
    <w:rsid w:val="00AF38D3"/>
    <w:rsid w:val="00AF3A08"/>
    <w:rsid w:val="00AF3D14"/>
    <w:rsid w:val="00AF4173"/>
    <w:rsid w:val="00AF49BD"/>
    <w:rsid w:val="00AF5025"/>
    <w:rsid w:val="00AF5368"/>
    <w:rsid w:val="00AF5ACC"/>
    <w:rsid w:val="00AF6C57"/>
    <w:rsid w:val="00AF7587"/>
    <w:rsid w:val="00AF7892"/>
    <w:rsid w:val="00B00247"/>
    <w:rsid w:val="00B004FB"/>
    <w:rsid w:val="00B0074A"/>
    <w:rsid w:val="00B02A8E"/>
    <w:rsid w:val="00B040AE"/>
    <w:rsid w:val="00B04F5F"/>
    <w:rsid w:val="00B055C5"/>
    <w:rsid w:val="00B057DF"/>
    <w:rsid w:val="00B058A9"/>
    <w:rsid w:val="00B06747"/>
    <w:rsid w:val="00B06B99"/>
    <w:rsid w:val="00B06C2D"/>
    <w:rsid w:val="00B071E6"/>
    <w:rsid w:val="00B10173"/>
    <w:rsid w:val="00B11BB8"/>
    <w:rsid w:val="00B11FF5"/>
    <w:rsid w:val="00B12C1C"/>
    <w:rsid w:val="00B1369B"/>
    <w:rsid w:val="00B13739"/>
    <w:rsid w:val="00B141F8"/>
    <w:rsid w:val="00B144F5"/>
    <w:rsid w:val="00B147A2"/>
    <w:rsid w:val="00B1493F"/>
    <w:rsid w:val="00B1592E"/>
    <w:rsid w:val="00B15A42"/>
    <w:rsid w:val="00B20870"/>
    <w:rsid w:val="00B218F9"/>
    <w:rsid w:val="00B21E38"/>
    <w:rsid w:val="00B22B02"/>
    <w:rsid w:val="00B2348C"/>
    <w:rsid w:val="00B237F1"/>
    <w:rsid w:val="00B23A07"/>
    <w:rsid w:val="00B24204"/>
    <w:rsid w:val="00B244B1"/>
    <w:rsid w:val="00B25B6D"/>
    <w:rsid w:val="00B27C9D"/>
    <w:rsid w:val="00B30EC5"/>
    <w:rsid w:val="00B33705"/>
    <w:rsid w:val="00B3392C"/>
    <w:rsid w:val="00B33D6B"/>
    <w:rsid w:val="00B347A8"/>
    <w:rsid w:val="00B37215"/>
    <w:rsid w:val="00B37672"/>
    <w:rsid w:val="00B37E46"/>
    <w:rsid w:val="00B40177"/>
    <w:rsid w:val="00B40D49"/>
    <w:rsid w:val="00B4171A"/>
    <w:rsid w:val="00B42DAF"/>
    <w:rsid w:val="00B4301F"/>
    <w:rsid w:val="00B46188"/>
    <w:rsid w:val="00B46D6E"/>
    <w:rsid w:val="00B47BD8"/>
    <w:rsid w:val="00B51032"/>
    <w:rsid w:val="00B517EB"/>
    <w:rsid w:val="00B51976"/>
    <w:rsid w:val="00B528AE"/>
    <w:rsid w:val="00B54ED1"/>
    <w:rsid w:val="00B550FE"/>
    <w:rsid w:val="00B55A77"/>
    <w:rsid w:val="00B56B64"/>
    <w:rsid w:val="00B6087C"/>
    <w:rsid w:val="00B60AFD"/>
    <w:rsid w:val="00B60DEC"/>
    <w:rsid w:val="00B61483"/>
    <w:rsid w:val="00B61CDB"/>
    <w:rsid w:val="00B640AD"/>
    <w:rsid w:val="00B650C1"/>
    <w:rsid w:val="00B67D97"/>
    <w:rsid w:val="00B70A4E"/>
    <w:rsid w:val="00B70ABF"/>
    <w:rsid w:val="00B721E1"/>
    <w:rsid w:val="00B7287F"/>
    <w:rsid w:val="00B74881"/>
    <w:rsid w:val="00B768A1"/>
    <w:rsid w:val="00B77292"/>
    <w:rsid w:val="00B77D6C"/>
    <w:rsid w:val="00B77EAD"/>
    <w:rsid w:val="00B807A2"/>
    <w:rsid w:val="00B813D9"/>
    <w:rsid w:val="00B81452"/>
    <w:rsid w:val="00B83846"/>
    <w:rsid w:val="00B83F46"/>
    <w:rsid w:val="00B852FE"/>
    <w:rsid w:val="00B868BD"/>
    <w:rsid w:val="00B86B4B"/>
    <w:rsid w:val="00B86BD9"/>
    <w:rsid w:val="00B90073"/>
    <w:rsid w:val="00B92214"/>
    <w:rsid w:val="00B93BBD"/>
    <w:rsid w:val="00B948C0"/>
    <w:rsid w:val="00B953D0"/>
    <w:rsid w:val="00B9561B"/>
    <w:rsid w:val="00B97677"/>
    <w:rsid w:val="00B97A10"/>
    <w:rsid w:val="00B97F09"/>
    <w:rsid w:val="00BA0E16"/>
    <w:rsid w:val="00BA1570"/>
    <w:rsid w:val="00BA2531"/>
    <w:rsid w:val="00BA267B"/>
    <w:rsid w:val="00BA36FD"/>
    <w:rsid w:val="00BA461D"/>
    <w:rsid w:val="00BA6BA6"/>
    <w:rsid w:val="00BB02AB"/>
    <w:rsid w:val="00BB0786"/>
    <w:rsid w:val="00BB091F"/>
    <w:rsid w:val="00BB0B68"/>
    <w:rsid w:val="00BB0CD9"/>
    <w:rsid w:val="00BB0D27"/>
    <w:rsid w:val="00BB17D7"/>
    <w:rsid w:val="00BB198A"/>
    <w:rsid w:val="00BB2873"/>
    <w:rsid w:val="00BB2FDB"/>
    <w:rsid w:val="00BB3AB4"/>
    <w:rsid w:val="00BB4DF8"/>
    <w:rsid w:val="00BB5423"/>
    <w:rsid w:val="00BB5BC5"/>
    <w:rsid w:val="00BB6186"/>
    <w:rsid w:val="00BB67CD"/>
    <w:rsid w:val="00BB7342"/>
    <w:rsid w:val="00BB7E0E"/>
    <w:rsid w:val="00BC07E3"/>
    <w:rsid w:val="00BC116C"/>
    <w:rsid w:val="00BC225B"/>
    <w:rsid w:val="00BC2813"/>
    <w:rsid w:val="00BC3110"/>
    <w:rsid w:val="00BC31B1"/>
    <w:rsid w:val="00BC44B0"/>
    <w:rsid w:val="00BC4553"/>
    <w:rsid w:val="00BC5A66"/>
    <w:rsid w:val="00BC62D2"/>
    <w:rsid w:val="00BD0A1E"/>
    <w:rsid w:val="00BD3F8F"/>
    <w:rsid w:val="00BD4901"/>
    <w:rsid w:val="00BD4FA6"/>
    <w:rsid w:val="00BD5529"/>
    <w:rsid w:val="00BE16A3"/>
    <w:rsid w:val="00BE2584"/>
    <w:rsid w:val="00BE296D"/>
    <w:rsid w:val="00BE2C7F"/>
    <w:rsid w:val="00BE3156"/>
    <w:rsid w:val="00BE3363"/>
    <w:rsid w:val="00BE36D5"/>
    <w:rsid w:val="00BE3A54"/>
    <w:rsid w:val="00BE3EC9"/>
    <w:rsid w:val="00BE458D"/>
    <w:rsid w:val="00BE57BA"/>
    <w:rsid w:val="00BE660F"/>
    <w:rsid w:val="00BE697F"/>
    <w:rsid w:val="00BE6FFB"/>
    <w:rsid w:val="00BE7662"/>
    <w:rsid w:val="00BE7C6D"/>
    <w:rsid w:val="00BF0065"/>
    <w:rsid w:val="00BF087D"/>
    <w:rsid w:val="00BF0F06"/>
    <w:rsid w:val="00BF1AF7"/>
    <w:rsid w:val="00BF210D"/>
    <w:rsid w:val="00BF2623"/>
    <w:rsid w:val="00BF2A8A"/>
    <w:rsid w:val="00BF578A"/>
    <w:rsid w:val="00BF5B02"/>
    <w:rsid w:val="00BF5BE5"/>
    <w:rsid w:val="00BF6443"/>
    <w:rsid w:val="00BF677E"/>
    <w:rsid w:val="00BF7BC0"/>
    <w:rsid w:val="00C00356"/>
    <w:rsid w:val="00C0078D"/>
    <w:rsid w:val="00C01175"/>
    <w:rsid w:val="00C02C51"/>
    <w:rsid w:val="00C046A0"/>
    <w:rsid w:val="00C054DD"/>
    <w:rsid w:val="00C05C88"/>
    <w:rsid w:val="00C05F91"/>
    <w:rsid w:val="00C06762"/>
    <w:rsid w:val="00C0702C"/>
    <w:rsid w:val="00C07484"/>
    <w:rsid w:val="00C1048A"/>
    <w:rsid w:val="00C10664"/>
    <w:rsid w:val="00C12FB9"/>
    <w:rsid w:val="00C1310E"/>
    <w:rsid w:val="00C13194"/>
    <w:rsid w:val="00C14393"/>
    <w:rsid w:val="00C1460D"/>
    <w:rsid w:val="00C14AC2"/>
    <w:rsid w:val="00C16CBA"/>
    <w:rsid w:val="00C17448"/>
    <w:rsid w:val="00C17688"/>
    <w:rsid w:val="00C206C9"/>
    <w:rsid w:val="00C20AE5"/>
    <w:rsid w:val="00C20C94"/>
    <w:rsid w:val="00C20E14"/>
    <w:rsid w:val="00C21AEC"/>
    <w:rsid w:val="00C23897"/>
    <w:rsid w:val="00C2492C"/>
    <w:rsid w:val="00C25B30"/>
    <w:rsid w:val="00C2600A"/>
    <w:rsid w:val="00C262AC"/>
    <w:rsid w:val="00C26679"/>
    <w:rsid w:val="00C26A07"/>
    <w:rsid w:val="00C27C9C"/>
    <w:rsid w:val="00C329A9"/>
    <w:rsid w:val="00C32B90"/>
    <w:rsid w:val="00C3338B"/>
    <w:rsid w:val="00C33743"/>
    <w:rsid w:val="00C34AF7"/>
    <w:rsid w:val="00C364FE"/>
    <w:rsid w:val="00C36FE6"/>
    <w:rsid w:val="00C37576"/>
    <w:rsid w:val="00C40F80"/>
    <w:rsid w:val="00C41228"/>
    <w:rsid w:val="00C4390A"/>
    <w:rsid w:val="00C439A7"/>
    <w:rsid w:val="00C43B44"/>
    <w:rsid w:val="00C44956"/>
    <w:rsid w:val="00C451C9"/>
    <w:rsid w:val="00C462B2"/>
    <w:rsid w:val="00C46D5F"/>
    <w:rsid w:val="00C4746C"/>
    <w:rsid w:val="00C479A9"/>
    <w:rsid w:val="00C47AEA"/>
    <w:rsid w:val="00C5012A"/>
    <w:rsid w:val="00C51180"/>
    <w:rsid w:val="00C5135E"/>
    <w:rsid w:val="00C51725"/>
    <w:rsid w:val="00C52D51"/>
    <w:rsid w:val="00C535B0"/>
    <w:rsid w:val="00C53994"/>
    <w:rsid w:val="00C5473C"/>
    <w:rsid w:val="00C5479B"/>
    <w:rsid w:val="00C5585B"/>
    <w:rsid w:val="00C566C4"/>
    <w:rsid w:val="00C57303"/>
    <w:rsid w:val="00C57C05"/>
    <w:rsid w:val="00C626A6"/>
    <w:rsid w:val="00C62C73"/>
    <w:rsid w:val="00C64821"/>
    <w:rsid w:val="00C651AA"/>
    <w:rsid w:val="00C66437"/>
    <w:rsid w:val="00C6669A"/>
    <w:rsid w:val="00C67DE8"/>
    <w:rsid w:val="00C71EA3"/>
    <w:rsid w:val="00C732CB"/>
    <w:rsid w:val="00C74B7F"/>
    <w:rsid w:val="00C7543F"/>
    <w:rsid w:val="00C759AE"/>
    <w:rsid w:val="00C76B45"/>
    <w:rsid w:val="00C81000"/>
    <w:rsid w:val="00C81D98"/>
    <w:rsid w:val="00C81DA7"/>
    <w:rsid w:val="00C8368E"/>
    <w:rsid w:val="00C83EAC"/>
    <w:rsid w:val="00C843AB"/>
    <w:rsid w:val="00C85100"/>
    <w:rsid w:val="00C85219"/>
    <w:rsid w:val="00C854A4"/>
    <w:rsid w:val="00C85B19"/>
    <w:rsid w:val="00C85F8B"/>
    <w:rsid w:val="00C860D8"/>
    <w:rsid w:val="00C8733B"/>
    <w:rsid w:val="00C875ED"/>
    <w:rsid w:val="00C9037E"/>
    <w:rsid w:val="00C91DCF"/>
    <w:rsid w:val="00C920BE"/>
    <w:rsid w:val="00C92619"/>
    <w:rsid w:val="00C9278A"/>
    <w:rsid w:val="00C92FB4"/>
    <w:rsid w:val="00C93DFE"/>
    <w:rsid w:val="00C93F42"/>
    <w:rsid w:val="00C9446A"/>
    <w:rsid w:val="00C95A3B"/>
    <w:rsid w:val="00C971ED"/>
    <w:rsid w:val="00C973C3"/>
    <w:rsid w:val="00C97617"/>
    <w:rsid w:val="00C97EB6"/>
    <w:rsid w:val="00CA2563"/>
    <w:rsid w:val="00CA2EBD"/>
    <w:rsid w:val="00CA36B1"/>
    <w:rsid w:val="00CA6439"/>
    <w:rsid w:val="00CA68C3"/>
    <w:rsid w:val="00CA6AD4"/>
    <w:rsid w:val="00CA70B6"/>
    <w:rsid w:val="00CA713D"/>
    <w:rsid w:val="00CA7AB3"/>
    <w:rsid w:val="00CB072C"/>
    <w:rsid w:val="00CB2603"/>
    <w:rsid w:val="00CB2677"/>
    <w:rsid w:val="00CB2DF6"/>
    <w:rsid w:val="00CB30B2"/>
    <w:rsid w:val="00CB3945"/>
    <w:rsid w:val="00CB461A"/>
    <w:rsid w:val="00CB4CD4"/>
    <w:rsid w:val="00CB4E9F"/>
    <w:rsid w:val="00CB4F5E"/>
    <w:rsid w:val="00CB53F7"/>
    <w:rsid w:val="00CB5530"/>
    <w:rsid w:val="00CB59F7"/>
    <w:rsid w:val="00CB69F0"/>
    <w:rsid w:val="00CB74F9"/>
    <w:rsid w:val="00CC01FA"/>
    <w:rsid w:val="00CC0B31"/>
    <w:rsid w:val="00CC1A1E"/>
    <w:rsid w:val="00CC1BD3"/>
    <w:rsid w:val="00CC279C"/>
    <w:rsid w:val="00CC329E"/>
    <w:rsid w:val="00CC5B24"/>
    <w:rsid w:val="00CC650E"/>
    <w:rsid w:val="00CC71B7"/>
    <w:rsid w:val="00CC75D7"/>
    <w:rsid w:val="00CD0185"/>
    <w:rsid w:val="00CD019F"/>
    <w:rsid w:val="00CD0811"/>
    <w:rsid w:val="00CD1F8B"/>
    <w:rsid w:val="00CD2715"/>
    <w:rsid w:val="00CD2979"/>
    <w:rsid w:val="00CD2B0A"/>
    <w:rsid w:val="00CD2FB9"/>
    <w:rsid w:val="00CD3BE8"/>
    <w:rsid w:val="00CD4867"/>
    <w:rsid w:val="00CD4D76"/>
    <w:rsid w:val="00CD5B28"/>
    <w:rsid w:val="00CD7303"/>
    <w:rsid w:val="00CD7731"/>
    <w:rsid w:val="00CD7A62"/>
    <w:rsid w:val="00CD7AF9"/>
    <w:rsid w:val="00CD7F68"/>
    <w:rsid w:val="00CE06F3"/>
    <w:rsid w:val="00CE15AE"/>
    <w:rsid w:val="00CE2FA7"/>
    <w:rsid w:val="00CE41F0"/>
    <w:rsid w:val="00CE430B"/>
    <w:rsid w:val="00CE48BC"/>
    <w:rsid w:val="00CE4F4A"/>
    <w:rsid w:val="00CE6623"/>
    <w:rsid w:val="00CE71EA"/>
    <w:rsid w:val="00CE7A02"/>
    <w:rsid w:val="00CF04E6"/>
    <w:rsid w:val="00CF0FE9"/>
    <w:rsid w:val="00CF24AB"/>
    <w:rsid w:val="00CF2CB4"/>
    <w:rsid w:val="00CF3D88"/>
    <w:rsid w:val="00CF3EC1"/>
    <w:rsid w:val="00CF4245"/>
    <w:rsid w:val="00CF4704"/>
    <w:rsid w:val="00CF5188"/>
    <w:rsid w:val="00CF5232"/>
    <w:rsid w:val="00CF5394"/>
    <w:rsid w:val="00CF5D13"/>
    <w:rsid w:val="00D016C8"/>
    <w:rsid w:val="00D01952"/>
    <w:rsid w:val="00D02B44"/>
    <w:rsid w:val="00D044C4"/>
    <w:rsid w:val="00D07664"/>
    <w:rsid w:val="00D10A69"/>
    <w:rsid w:val="00D115BC"/>
    <w:rsid w:val="00D11EF6"/>
    <w:rsid w:val="00D136EA"/>
    <w:rsid w:val="00D146FF"/>
    <w:rsid w:val="00D14AE2"/>
    <w:rsid w:val="00D162E7"/>
    <w:rsid w:val="00D17218"/>
    <w:rsid w:val="00D21242"/>
    <w:rsid w:val="00D2145B"/>
    <w:rsid w:val="00D220DD"/>
    <w:rsid w:val="00D24502"/>
    <w:rsid w:val="00D263F5"/>
    <w:rsid w:val="00D27233"/>
    <w:rsid w:val="00D2759D"/>
    <w:rsid w:val="00D31E08"/>
    <w:rsid w:val="00D32B4B"/>
    <w:rsid w:val="00D32CFD"/>
    <w:rsid w:val="00D33118"/>
    <w:rsid w:val="00D358FB"/>
    <w:rsid w:val="00D35DDE"/>
    <w:rsid w:val="00D3613B"/>
    <w:rsid w:val="00D367C0"/>
    <w:rsid w:val="00D37843"/>
    <w:rsid w:val="00D37C51"/>
    <w:rsid w:val="00D420F0"/>
    <w:rsid w:val="00D4213F"/>
    <w:rsid w:val="00D4369A"/>
    <w:rsid w:val="00D43921"/>
    <w:rsid w:val="00D44D70"/>
    <w:rsid w:val="00D45978"/>
    <w:rsid w:val="00D4651B"/>
    <w:rsid w:val="00D503F8"/>
    <w:rsid w:val="00D519D4"/>
    <w:rsid w:val="00D53F27"/>
    <w:rsid w:val="00D54166"/>
    <w:rsid w:val="00D543B9"/>
    <w:rsid w:val="00D5482A"/>
    <w:rsid w:val="00D5586B"/>
    <w:rsid w:val="00D55BE7"/>
    <w:rsid w:val="00D56CB4"/>
    <w:rsid w:val="00D57B07"/>
    <w:rsid w:val="00D631FB"/>
    <w:rsid w:val="00D63CD7"/>
    <w:rsid w:val="00D64BDF"/>
    <w:rsid w:val="00D64C91"/>
    <w:rsid w:val="00D64E97"/>
    <w:rsid w:val="00D654AF"/>
    <w:rsid w:val="00D65E66"/>
    <w:rsid w:val="00D65F5B"/>
    <w:rsid w:val="00D66017"/>
    <w:rsid w:val="00D6609F"/>
    <w:rsid w:val="00D664C5"/>
    <w:rsid w:val="00D66C92"/>
    <w:rsid w:val="00D7170A"/>
    <w:rsid w:val="00D71DAB"/>
    <w:rsid w:val="00D733B5"/>
    <w:rsid w:val="00D735B6"/>
    <w:rsid w:val="00D73878"/>
    <w:rsid w:val="00D77F86"/>
    <w:rsid w:val="00D805F6"/>
    <w:rsid w:val="00D82120"/>
    <w:rsid w:val="00D821B3"/>
    <w:rsid w:val="00D83AF7"/>
    <w:rsid w:val="00D83E56"/>
    <w:rsid w:val="00D840B5"/>
    <w:rsid w:val="00D85B7A"/>
    <w:rsid w:val="00D85C64"/>
    <w:rsid w:val="00D85DF7"/>
    <w:rsid w:val="00D86B6A"/>
    <w:rsid w:val="00D86D44"/>
    <w:rsid w:val="00D90700"/>
    <w:rsid w:val="00D91162"/>
    <w:rsid w:val="00D931D8"/>
    <w:rsid w:val="00D94015"/>
    <w:rsid w:val="00D9631F"/>
    <w:rsid w:val="00D97768"/>
    <w:rsid w:val="00DA04AE"/>
    <w:rsid w:val="00DA0BE0"/>
    <w:rsid w:val="00DA1B31"/>
    <w:rsid w:val="00DA1B6C"/>
    <w:rsid w:val="00DA1FB7"/>
    <w:rsid w:val="00DA2C90"/>
    <w:rsid w:val="00DA5EAA"/>
    <w:rsid w:val="00DA5F30"/>
    <w:rsid w:val="00DA61EF"/>
    <w:rsid w:val="00DA6250"/>
    <w:rsid w:val="00DA6CD4"/>
    <w:rsid w:val="00DA7875"/>
    <w:rsid w:val="00DA7ED5"/>
    <w:rsid w:val="00DB054F"/>
    <w:rsid w:val="00DB09FD"/>
    <w:rsid w:val="00DB2904"/>
    <w:rsid w:val="00DB2BA6"/>
    <w:rsid w:val="00DB330C"/>
    <w:rsid w:val="00DB3A49"/>
    <w:rsid w:val="00DB4D42"/>
    <w:rsid w:val="00DB5707"/>
    <w:rsid w:val="00DB5E5B"/>
    <w:rsid w:val="00DB7CE0"/>
    <w:rsid w:val="00DC0648"/>
    <w:rsid w:val="00DC0E2E"/>
    <w:rsid w:val="00DC1501"/>
    <w:rsid w:val="00DC2677"/>
    <w:rsid w:val="00DC2F9A"/>
    <w:rsid w:val="00DC3CAF"/>
    <w:rsid w:val="00DC45AF"/>
    <w:rsid w:val="00DC47F1"/>
    <w:rsid w:val="00DC532B"/>
    <w:rsid w:val="00DC5544"/>
    <w:rsid w:val="00DC5ADD"/>
    <w:rsid w:val="00DC7BC7"/>
    <w:rsid w:val="00DD0C33"/>
    <w:rsid w:val="00DD1C09"/>
    <w:rsid w:val="00DD1EB3"/>
    <w:rsid w:val="00DD28FD"/>
    <w:rsid w:val="00DD38CB"/>
    <w:rsid w:val="00DD488B"/>
    <w:rsid w:val="00DD67E4"/>
    <w:rsid w:val="00DD742C"/>
    <w:rsid w:val="00DE0E26"/>
    <w:rsid w:val="00DE1E0C"/>
    <w:rsid w:val="00DE2287"/>
    <w:rsid w:val="00DE3317"/>
    <w:rsid w:val="00DE3839"/>
    <w:rsid w:val="00DE3C38"/>
    <w:rsid w:val="00DE3D72"/>
    <w:rsid w:val="00DE3EB2"/>
    <w:rsid w:val="00DE503D"/>
    <w:rsid w:val="00DE5BF1"/>
    <w:rsid w:val="00DE6DE6"/>
    <w:rsid w:val="00DE71DD"/>
    <w:rsid w:val="00DE74D9"/>
    <w:rsid w:val="00DE7880"/>
    <w:rsid w:val="00DF00FB"/>
    <w:rsid w:val="00DF0BA4"/>
    <w:rsid w:val="00DF19F0"/>
    <w:rsid w:val="00DF2760"/>
    <w:rsid w:val="00DF291E"/>
    <w:rsid w:val="00DF41CD"/>
    <w:rsid w:val="00DF5335"/>
    <w:rsid w:val="00DF5AAF"/>
    <w:rsid w:val="00DF5ACB"/>
    <w:rsid w:val="00DF6565"/>
    <w:rsid w:val="00DF7677"/>
    <w:rsid w:val="00DF7DAC"/>
    <w:rsid w:val="00E0270A"/>
    <w:rsid w:val="00E03101"/>
    <w:rsid w:val="00E03475"/>
    <w:rsid w:val="00E0373D"/>
    <w:rsid w:val="00E0750C"/>
    <w:rsid w:val="00E101A4"/>
    <w:rsid w:val="00E10972"/>
    <w:rsid w:val="00E1106D"/>
    <w:rsid w:val="00E119EE"/>
    <w:rsid w:val="00E12BBF"/>
    <w:rsid w:val="00E1324A"/>
    <w:rsid w:val="00E13C27"/>
    <w:rsid w:val="00E146B8"/>
    <w:rsid w:val="00E14851"/>
    <w:rsid w:val="00E149E6"/>
    <w:rsid w:val="00E15143"/>
    <w:rsid w:val="00E15F78"/>
    <w:rsid w:val="00E16810"/>
    <w:rsid w:val="00E16D2F"/>
    <w:rsid w:val="00E17408"/>
    <w:rsid w:val="00E20FF9"/>
    <w:rsid w:val="00E24EA5"/>
    <w:rsid w:val="00E25D9F"/>
    <w:rsid w:val="00E25DA4"/>
    <w:rsid w:val="00E26C0C"/>
    <w:rsid w:val="00E26C4F"/>
    <w:rsid w:val="00E32D69"/>
    <w:rsid w:val="00E33ABE"/>
    <w:rsid w:val="00E34479"/>
    <w:rsid w:val="00E345C3"/>
    <w:rsid w:val="00E34A8C"/>
    <w:rsid w:val="00E35735"/>
    <w:rsid w:val="00E3599C"/>
    <w:rsid w:val="00E35DE5"/>
    <w:rsid w:val="00E365A2"/>
    <w:rsid w:val="00E377E7"/>
    <w:rsid w:val="00E43A95"/>
    <w:rsid w:val="00E45C7F"/>
    <w:rsid w:val="00E45E4C"/>
    <w:rsid w:val="00E46191"/>
    <w:rsid w:val="00E467B4"/>
    <w:rsid w:val="00E46EA4"/>
    <w:rsid w:val="00E47293"/>
    <w:rsid w:val="00E4773F"/>
    <w:rsid w:val="00E5044F"/>
    <w:rsid w:val="00E51D04"/>
    <w:rsid w:val="00E52968"/>
    <w:rsid w:val="00E534E3"/>
    <w:rsid w:val="00E53F1C"/>
    <w:rsid w:val="00E53F25"/>
    <w:rsid w:val="00E54D29"/>
    <w:rsid w:val="00E56521"/>
    <w:rsid w:val="00E61C2D"/>
    <w:rsid w:val="00E6236D"/>
    <w:rsid w:val="00E62601"/>
    <w:rsid w:val="00E631A5"/>
    <w:rsid w:val="00E66C72"/>
    <w:rsid w:val="00E67D8C"/>
    <w:rsid w:val="00E7005E"/>
    <w:rsid w:val="00E714F7"/>
    <w:rsid w:val="00E71568"/>
    <w:rsid w:val="00E715F5"/>
    <w:rsid w:val="00E71AAA"/>
    <w:rsid w:val="00E71CCE"/>
    <w:rsid w:val="00E72284"/>
    <w:rsid w:val="00E73D5E"/>
    <w:rsid w:val="00E74390"/>
    <w:rsid w:val="00E7519A"/>
    <w:rsid w:val="00E7534C"/>
    <w:rsid w:val="00E7556B"/>
    <w:rsid w:val="00E75A45"/>
    <w:rsid w:val="00E7687A"/>
    <w:rsid w:val="00E76E69"/>
    <w:rsid w:val="00E801F5"/>
    <w:rsid w:val="00E803D9"/>
    <w:rsid w:val="00E805F2"/>
    <w:rsid w:val="00E80788"/>
    <w:rsid w:val="00E80DC4"/>
    <w:rsid w:val="00E810D0"/>
    <w:rsid w:val="00E81D98"/>
    <w:rsid w:val="00E82A01"/>
    <w:rsid w:val="00E85178"/>
    <w:rsid w:val="00E8745E"/>
    <w:rsid w:val="00E90AEF"/>
    <w:rsid w:val="00E90E3F"/>
    <w:rsid w:val="00E91D11"/>
    <w:rsid w:val="00E92444"/>
    <w:rsid w:val="00E93809"/>
    <w:rsid w:val="00E9592F"/>
    <w:rsid w:val="00E97DC8"/>
    <w:rsid w:val="00EA0E7D"/>
    <w:rsid w:val="00EA1407"/>
    <w:rsid w:val="00EA2963"/>
    <w:rsid w:val="00EA34BF"/>
    <w:rsid w:val="00EA5F4B"/>
    <w:rsid w:val="00EB01AD"/>
    <w:rsid w:val="00EB22D3"/>
    <w:rsid w:val="00EB2B9C"/>
    <w:rsid w:val="00EB3E9F"/>
    <w:rsid w:val="00EB597A"/>
    <w:rsid w:val="00EB5FF2"/>
    <w:rsid w:val="00EB735E"/>
    <w:rsid w:val="00EB7B0F"/>
    <w:rsid w:val="00EB7EED"/>
    <w:rsid w:val="00EC008F"/>
    <w:rsid w:val="00EC0F9A"/>
    <w:rsid w:val="00EC113D"/>
    <w:rsid w:val="00EC18F1"/>
    <w:rsid w:val="00EC3096"/>
    <w:rsid w:val="00EC3FE1"/>
    <w:rsid w:val="00EC7F2E"/>
    <w:rsid w:val="00ED0443"/>
    <w:rsid w:val="00ED07E8"/>
    <w:rsid w:val="00ED1EE7"/>
    <w:rsid w:val="00ED3440"/>
    <w:rsid w:val="00ED48D7"/>
    <w:rsid w:val="00ED6114"/>
    <w:rsid w:val="00ED63E8"/>
    <w:rsid w:val="00ED6D39"/>
    <w:rsid w:val="00ED7619"/>
    <w:rsid w:val="00EE0607"/>
    <w:rsid w:val="00EE094D"/>
    <w:rsid w:val="00EE0F5A"/>
    <w:rsid w:val="00EE131D"/>
    <w:rsid w:val="00EE19A0"/>
    <w:rsid w:val="00EE26E8"/>
    <w:rsid w:val="00EE3569"/>
    <w:rsid w:val="00EE4527"/>
    <w:rsid w:val="00EE53D3"/>
    <w:rsid w:val="00EE69F1"/>
    <w:rsid w:val="00EE735E"/>
    <w:rsid w:val="00EF0E1A"/>
    <w:rsid w:val="00EF0FD1"/>
    <w:rsid w:val="00EF25B8"/>
    <w:rsid w:val="00EF3F8C"/>
    <w:rsid w:val="00EF53C7"/>
    <w:rsid w:val="00EF56BF"/>
    <w:rsid w:val="00EF59A9"/>
    <w:rsid w:val="00EF6F8B"/>
    <w:rsid w:val="00F00551"/>
    <w:rsid w:val="00F019AE"/>
    <w:rsid w:val="00F027F1"/>
    <w:rsid w:val="00F02A8B"/>
    <w:rsid w:val="00F02F01"/>
    <w:rsid w:val="00F03915"/>
    <w:rsid w:val="00F043B7"/>
    <w:rsid w:val="00F05524"/>
    <w:rsid w:val="00F05CF5"/>
    <w:rsid w:val="00F05EB4"/>
    <w:rsid w:val="00F06420"/>
    <w:rsid w:val="00F06EF7"/>
    <w:rsid w:val="00F077D6"/>
    <w:rsid w:val="00F07BC7"/>
    <w:rsid w:val="00F07DE1"/>
    <w:rsid w:val="00F107BE"/>
    <w:rsid w:val="00F12645"/>
    <w:rsid w:val="00F126A5"/>
    <w:rsid w:val="00F126C2"/>
    <w:rsid w:val="00F13AAE"/>
    <w:rsid w:val="00F1463F"/>
    <w:rsid w:val="00F150AB"/>
    <w:rsid w:val="00F15F6F"/>
    <w:rsid w:val="00F15F87"/>
    <w:rsid w:val="00F174C9"/>
    <w:rsid w:val="00F17882"/>
    <w:rsid w:val="00F1788B"/>
    <w:rsid w:val="00F178B3"/>
    <w:rsid w:val="00F227B2"/>
    <w:rsid w:val="00F22F62"/>
    <w:rsid w:val="00F2504A"/>
    <w:rsid w:val="00F25D9F"/>
    <w:rsid w:val="00F30527"/>
    <w:rsid w:val="00F31064"/>
    <w:rsid w:val="00F312B2"/>
    <w:rsid w:val="00F325E0"/>
    <w:rsid w:val="00F33AA4"/>
    <w:rsid w:val="00F33E7D"/>
    <w:rsid w:val="00F3464D"/>
    <w:rsid w:val="00F35150"/>
    <w:rsid w:val="00F35EE7"/>
    <w:rsid w:val="00F40BA8"/>
    <w:rsid w:val="00F4112C"/>
    <w:rsid w:val="00F42906"/>
    <w:rsid w:val="00F43C92"/>
    <w:rsid w:val="00F43CF3"/>
    <w:rsid w:val="00F50325"/>
    <w:rsid w:val="00F506CF"/>
    <w:rsid w:val="00F53A6F"/>
    <w:rsid w:val="00F53B5E"/>
    <w:rsid w:val="00F559FD"/>
    <w:rsid w:val="00F55A8F"/>
    <w:rsid w:val="00F567EC"/>
    <w:rsid w:val="00F578DF"/>
    <w:rsid w:val="00F579F7"/>
    <w:rsid w:val="00F60393"/>
    <w:rsid w:val="00F60EC6"/>
    <w:rsid w:val="00F60F5B"/>
    <w:rsid w:val="00F611F4"/>
    <w:rsid w:val="00F62AEC"/>
    <w:rsid w:val="00F66718"/>
    <w:rsid w:val="00F669D8"/>
    <w:rsid w:val="00F702FF"/>
    <w:rsid w:val="00F71480"/>
    <w:rsid w:val="00F72302"/>
    <w:rsid w:val="00F76273"/>
    <w:rsid w:val="00F76B1E"/>
    <w:rsid w:val="00F77021"/>
    <w:rsid w:val="00F776B7"/>
    <w:rsid w:val="00F80337"/>
    <w:rsid w:val="00F823FB"/>
    <w:rsid w:val="00F83492"/>
    <w:rsid w:val="00F834CE"/>
    <w:rsid w:val="00F83C9A"/>
    <w:rsid w:val="00F84136"/>
    <w:rsid w:val="00F85E07"/>
    <w:rsid w:val="00F86832"/>
    <w:rsid w:val="00F86EA8"/>
    <w:rsid w:val="00F87A63"/>
    <w:rsid w:val="00F92387"/>
    <w:rsid w:val="00F93CFF"/>
    <w:rsid w:val="00F94258"/>
    <w:rsid w:val="00F95B19"/>
    <w:rsid w:val="00F97D93"/>
    <w:rsid w:val="00FA21AA"/>
    <w:rsid w:val="00FA22CB"/>
    <w:rsid w:val="00FA289E"/>
    <w:rsid w:val="00FA682E"/>
    <w:rsid w:val="00FA7B81"/>
    <w:rsid w:val="00FA7C94"/>
    <w:rsid w:val="00FA7CED"/>
    <w:rsid w:val="00FB01CC"/>
    <w:rsid w:val="00FB0208"/>
    <w:rsid w:val="00FB09BE"/>
    <w:rsid w:val="00FB0AD7"/>
    <w:rsid w:val="00FB1E74"/>
    <w:rsid w:val="00FB2814"/>
    <w:rsid w:val="00FB30AA"/>
    <w:rsid w:val="00FB38B9"/>
    <w:rsid w:val="00FB3A96"/>
    <w:rsid w:val="00FB5C63"/>
    <w:rsid w:val="00FB5D54"/>
    <w:rsid w:val="00FB732F"/>
    <w:rsid w:val="00FB7FF2"/>
    <w:rsid w:val="00FC0BB6"/>
    <w:rsid w:val="00FC0D8B"/>
    <w:rsid w:val="00FC1E73"/>
    <w:rsid w:val="00FC3142"/>
    <w:rsid w:val="00FC36AA"/>
    <w:rsid w:val="00FC389C"/>
    <w:rsid w:val="00FC5403"/>
    <w:rsid w:val="00FC5BD8"/>
    <w:rsid w:val="00FC6D74"/>
    <w:rsid w:val="00FD1A68"/>
    <w:rsid w:val="00FD22F5"/>
    <w:rsid w:val="00FD24AB"/>
    <w:rsid w:val="00FD2E56"/>
    <w:rsid w:val="00FD3DD5"/>
    <w:rsid w:val="00FD4BA8"/>
    <w:rsid w:val="00FD57C4"/>
    <w:rsid w:val="00FD5DC4"/>
    <w:rsid w:val="00FD5EA9"/>
    <w:rsid w:val="00FD6FF2"/>
    <w:rsid w:val="00FD7160"/>
    <w:rsid w:val="00FD7A05"/>
    <w:rsid w:val="00FE4735"/>
    <w:rsid w:val="00FE53BD"/>
    <w:rsid w:val="00FE5AB8"/>
    <w:rsid w:val="00FF03B0"/>
    <w:rsid w:val="00FF04E3"/>
    <w:rsid w:val="00FF06D7"/>
    <w:rsid w:val="00FF0ED7"/>
    <w:rsid w:val="00FF301E"/>
    <w:rsid w:val="00FF317B"/>
    <w:rsid w:val="00FF4264"/>
    <w:rsid w:val="00FF5082"/>
    <w:rsid w:val="00FF584D"/>
    <w:rsid w:val="00FF5EAC"/>
    <w:rsid w:val="00FF6685"/>
    <w:rsid w:val="00FF71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EE1C4"/>
  <w15:docId w15:val="{C3064E69-AA73-484F-B968-DA15396A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DC4"/>
    <w:pPr>
      <w:autoSpaceDE w:val="0"/>
      <w:autoSpaceDN w:val="0"/>
      <w:adjustRightInd w:val="0"/>
      <w:snapToGrid w:val="0"/>
      <w:spacing w:line="280" w:lineRule="atLeast"/>
      <w:textAlignment w:val="center"/>
    </w:pPr>
    <w:rPr>
      <w:rFonts w:ascii="TheSansOffice" w:eastAsiaTheme="minorHAnsi" w:hAnsi="TheSansOffice" w:cs="Arial"/>
      <w:color w:val="000000"/>
      <w:sz w:val="22"/>
      <w:lang w:eastAsia="en-US"/>
    </w:rPr>
  </w:style>
  <w:style w:type="paragraph" w:styleId="berschrift1">
    <w:name w:val="heading 1"/>
    <w:basedOn w:val="Standard"/>
    <w:next w:val="Standard"/>
    <w:link w:val="berschrift1Zchn"/>
    <w:uiPriority w:val="9"/>
    <w:qFormat/>
    <w:pPr>
      <w:keepNext/>
      <w:spacing w:before="100"/>
      <w:outlineLvl w:val="0"/>
    </w:pPr>
    <w:rPr>
      <w:sz w:val="32"/>
      <w:lang w:val="fr-FR"/>
    </w:rPr>
  </w:style>
  <w:style w:type="paragraph" w:styleId="berschrift2">
    <w:name w:val="heading 2"/>
    <w:basedOn w:val="Standard"/>
    <w:next w:val="Standard"/>
    <w:link w:val="berschrift2Zchn"/>
    <w:uiPriority w:val="9"/>
    <w:qFormat/>
    <w:pPr>
      <w:keepNext/>
      <w:spacing w:before="240" w:line="240" w:lineRule="atLeast"/>
      <w:ind w:left="709"/>
      <w:jc w:val="right"/>
      <w:outlineLvl w:val="1"/>
    </w:pPr>
  </w:style>
  <w:style w:type="paragraph" w:styleId="berschrift3">
    <w:name w:val="heading 3"/>
    <w:basedOn w:val="Standard"/>
    <w:next w:val="Standard"/>
    <w:link w:val="berschrift3Zchn"/>
    <w:uiPriority w:val="9"/>
    <w:qFormat/>
    <w:pPr>
      <w:keepNext/>
      <w:ind w:right="-3"/>
      <w:outlineLvl w:val="2"/>
    </w:pPr>
    <w:rPr>
      <w:b/>
      <w:sz w:val="24"/>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table" w:customStyle="1"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C93DFE"/>
    <w:rPr>
      <w:rFonts w:ascii="Arial" w:hAnsi="Arial"/>
      <w:sz w:val="22"/>
    </w:rPr>
  </w:style>
  <w:style w:type="character" w:customStyle="1" w:styleId="FuzeileZchn">
    <w:name w:val="Fußzeile Zchn"/>
    <w:link w:val="Fuzeile"/>
    <w:uiPriority w:val="99"/>
    <w:rsid w:val="00E92444"/>
    <w:rPr>
      <w:rFonts w:ascii="Arial" w:hAnsi="Arial"/>
      <w:sz w:val="22"/>
    </w:rPr>
  </w:style>
  <w:style w:type="paragraph" w:styleId="Sprechblasentext">
    <w:name w:val="Balloon Text"/>
    <w:basedOn w:val="Standard"/>
    <w:link w:val="SprechblasentextZchn"/>
    <w:rsid w:val="00D83E56"/>
    <w:rPr>
      <w:rFonts w:ascii="Times New Roman" w:hAnsi="Times New Roman"/>
      <w:sz w:val="18"/>
      <w:szCs w:val="18"/>
    </w:rPr>
  </w:style>
  <w:style w:type="character" w:customStyle="1" w:styleId="SprechblasentextZchn">
    <w:name w:val="Sprechblasentext Zchn"/>
    <w:basedOn w:val="Absatz-Standardschriftart"/>
    <w:link w:val="Sprechblasentext"/>
    <w:rsid w:val="00D83E56"/>
    <w:rPr>
      <w:sz w:val="18"/>
      <w:szCs w:val="18"/>
    </w:rPr>
  </w:style>
  <w:style w:type="paragraph" w:customStyle="1" w:styleId="Betreff">
    <w:name w:val="Betreff"/>
    <w:basedOn w:val="Standard"/>
    <w:next w:val="Standard"/>
    <w:qFormat/>
    <w:rsid w:val="0092203E"/>
    <w:pPr>
      <w:spacing w:before="120" w:after="480"/>
    </w:pPr>
    <w:rPr>
      <w:b/>
    </w:rPr>
  </w:style>
  <w:style w:type="character" w:styleId="Hyperlink">
    <w:name w:val="Hyperlink"/>
    <w:basedOn w:val="Absatz-Standardschriftart"/>
    <w:uiPriority w:val="99"/>
    <w:rsid w:val="00210775"/>
    <w:rPr>
      <w:color w:val="001871" w:themeColor="hyperlink"/>
      <w:u w:val="single"/>
    </w:rPr>
  </w:style>
  <w:style w:type="character" w:customStyle="1" w:styleId="NichtaufgelsteErwhnung1">
    <w:name w:val="Nicht aufgelöste Erwähnung1"/>
    <w:basedOn w:val="Absatz-Standardschriftart"/>
    <w:uiPriority w:val="99"/>
    <w:semiHidden/>
    <w:unhideWhenUsed/>
    <w:rsid w:val="00210775"/>
    <w:rPr>
      <w:color w:val="605E5C"/>
      <w:shd w:val="clear" w:color="auto" w:fill="E1DFDD"/>
    </w:rPr>
  </w:style>
  <w:style w:type="paragraph" w:styleId="Listenabsatz">
    <w:name w:val="List Paragraph"/>
    <w:basedOn w:val="Standard"/>
    <w:uiPriority w:val="34"/>
    <w:qFormat/>
    <w:rsid w:val="001060D8"/>
    <w:pPr>
      <w:autoSpaceDE/>
      <w:autoSpaceDN/>
      <w:adjustRightInd/>
      <w:snapToGrid/>
      <w:spacing w:after="200" w:line="276" w:lineRule="auto"/>
      <w:ind w:left="720"/>
      <w:contextualSpacing/>
      <w:textAlignment w:val="auto"/>
    </w:pPr>
    <w:rPr>
      <w:rFonts w:asciiTheme="minorHAnsi" w:hAnsiTheme="minorHAnsi" w:cstheme="minorBidi"/>
      <w:color w:val="auto"/>
      <w:szCs w:val="22"/>
    </w:rPr>
  </w:style>
  <w:style w:type="paragraph" w:styleId="NurText">
    <w:name w:val="Plain Text"/>
    <w:basedOn w:val="Standard"/>
    <w:link w:val="NurTextZchn"/>
    <w:uiPriority w:val="99"/>
    <w:semiHidden/>
    <w:unhideWhenUsed/>
    <w:rsid w:val="00C81000"/>
    <w:pPr>
      <w:autoSpaceDE/>
      <w:autoSpaceDN/>
      <w:adjustRightInd/>
      <w:snapToGrid/>
      <w:spacing w:line="240" w:lineRule="auto"/>
      <w:textAlignment w:val="auto"/>
    </w:pPr>
    <w:rPr>
      <w:rFonts w:ascii="Arial" w:hAnsi="Arial"/>
      <w:szCs w:val="22"/>
    </w:rPr>
  </w:style>
  <w:style w:type="character" w:customStyle="1" w:styleId="NurTextZchn">
    <w:name w:val="Nur Text Zchn"/>
    <w:basedOn w:val="Absatz-Standardschriftart"/>
    <w:link w:val="NurText"/>
    <w:uiPriority w:val="99"/>
    <w:semiHidden/>
    <w:rsid w:val="00C81000"/>
    <w:rPr>
      <w:rFonts w:ascii="Arial" w:eastAsiaTheme="minorHAnsi" w:hAnsi="Arial" w:cs="Arial"/>
      <w:color w:val="000000"/>
      <w:sz w:val="22"/>
      <w:szCs w:val="22"/>
      <w:lang w:eastAsia="en-US"/>
    </w:rPr>
  </w:style>
  <w:style w:type="character" w:customStyle="1" w:styleId="berschrift1Zchn">
    <w:name w:val="Überschrift 1 Zchn"/>
    <w:basedOn w:val="Absatz-Standardschriftart"/>
    <w:link w:val="berschrift1"/>
    <w:uiPriority w:val="9"/>
    <w:rsid w:val="00835188"/>
    <w:rPr>
      <w:rFonts w:ascii="TheSansOffice" w:eastAsiaTheme="minorHAnsi" w:hAnsi="TheSansOffice" w:cs="Arial"/>
      <w:color w:val="000000"/>
      <w:sz w:val="32"/>
      <w:lang w:val="fr-FR" w:eastAsia="en-US"/>
    </w:rPr>
  </w:style>
  <w:style w:type="paragraph" w:styleId="StandardWeb">
    <w:name w:val="Normal (Web)"/>
    <w:basedOn w:val="Standard"/>
    <w:uiPriority w:val="99"/>
    <w:unhideWhenUsed/>
    <w:rsid w:val="00835188"/>
    <w:pPr>
      <w:autoSpaceDE/>
      <w:autoSpaceDN/>
      <w:adjustRightInd/>
      <w:snapToGrid/>
      <w:spacing w:before="100" w:beforeAutospacing="1" w:after="100" w:afterAutospacing="1" w:line="240" w:lineRule="auto"/>
      <w:textAlignment w:val="auto"/>
    </w:pPr>
    <w:rPr>
      <w:rFonts w:ascii="Times New Roman" w:hAnsi="Times New Roman" w:cs="Times New Roman"/>
      <w:color w:val="auto"/>
      <w:sz w:val="24"/>
      <w:szCs w:val="24"/>
      <w:lang w:eastAsia="de-DE"/>
    </w:rPr>
  </w:style>
  <w:style w:type="character" w:styleId="Fett">
    <w:name w:val="Strong"/>
    <w:basedOn w:val="Absatz-Standardschriftart"/>
    <w:uiPriority w:val="22"/>
    <w:qFormat/>
    <w:rsid w:val="00835188"/>
    <w:rPr>
      <w:b/>
      <w:bCs/>
    </w:rPr>
  </w:style>
  <w:style w:type="paragraph" w:styleId="Titel">
    <w:name w:val="Title"/>
    <w:basedOn w:val="Standard"/>
    <w:link w:val="TitelZchn"/>
    <w:qFormat/>
    <w:rsid w:val="00A962FA"/>
    <w:pPr>
      <w:autoSpaceDE/>
      <w:autoSpaceDN/>
      <w:adjustRightInd/>
      <w:snapToGrid/>
      <w:spacing w:line="240" w:lineRule="auto"/>
      <w:jc w:val="center"/>
      <w:textAlignment w:val="auto"/>
    </w:pPr>
    <w:rPr>
      <w:rFonts w:ascii="Arial" w:eastAsia="Times New Roman" w:hAnsi="Arial" w:cs="Times New Roman"/>
      <w:b/>
      <w:color w:val="auto"/>
      <w:sz w:val="28"/>
      <w:lang w:eastAsia="de-DE"/>
    </w:rPr>
  </w:style>
  <w:style w:type="character" w:customStyle="1" w:styleId="TitelZchn">
    <w:name w:val="Titel Zchn"/>
    <w:basedOn w:val="Absatz-Standardschriftart"/>
    <w:link w:val="Titel"/>
    <w:rsid w:val="00A962FA"/>
    <w:rPr>
      <w:rFonts w:ascii="Arial" w:hAnsi="Arial"/>
      <w:b/>
      <w:sz w:val="28"/>
    </w:rPr>
  </w:style>
  <w:style w:type="paragraph" w:customStyle="1" w:styleId="Default">
    <w:name w:val="Default"/>
    <w:rsid w:val="00DB2904"/>
    <w:pPr>
      <w:autoSpaceDE w:val="0"/>
      <w:autoSpaceDN w:val="0"/>
      <w:adjustRightInd w:val="0"/>
    </w:pPr>
    <w:rPr>
      <w:rFonts w:ascii="Calibri" w:eastAsiaTheme="minorHAnsi" w:hAnsi="Calibri" w:cs="Calibri"/>
      <w:color w:val="000000"/>
      <w:sz w:val="24"/>
      <w:szCs w:val="24"/>
      <w:lang w:eastAsia="en-US"/>
    </w:rPr>
  </w:style>
  <w:style w:type="paragraph" w:customStyle="1" w:styleId="BW1Standard">
    <w:name w:val="BW_1Standard"/>
    <w:link w:val="BW1StandardZchn"/>
    <w:qFormat/>
    <w:rsid w:val="00090517"/>
    <w:pPr>
      <w:spacing w:line="360" w:lineRule="atLeast"/>
    </w:pPr>
    <w:rPr>
      <w:rFonts w:ascii="Arial" w:eastAsiaTheme="minorHAnsi" w:hAnsi="Arial" w:cs="Arial"/>
      <w:kern w:val="20"/>
      <w:sz w:val="24"/>
      <w:szCs w:val="24"/>
      <w:lang w:eastAsia="en-US"/>
    </w:rPr>
  </w:style>
  <w:style w:type="character" w:customStyle="1" w:styleId="BW1StandardZchn">
    <w:name w:val="BW_1Standard Zchn"/>
    <w:basedOn w:val="Absatz-Standardschriftart"/>
    <w:link w:val="BW1Standard"/>
    <w:rsid w:val="00090517"/>
    <w:rPr>
      <w:rFonts w:ascii="Arial" w:eastAsiaTheme="minorHAnsi" w:hAnsi="Arial" w:cs="Arial"/>
      <w:kern w:val="20"/>
      <w:sz w:val="24"/>
      <w:szCs w:val="24"/>
      <w:lang w:eastAsia="en-US"/>
    </w:rPr>
  </w:style>
  <w:style w:type="paragraph" w:customStyle="1" w:styleId="BITFlietextmitAbsatz">
    <w:name w:val="BIT Fließtext mit Absatz"/>
    <w:basedOn w:val="Standard"/>
    <w:qFormat/>
    <w:rsid w:val="00345F83"/>
    <w:pPr>
      <w:autoSpaceDE/>
      <w:autoSpaceDN/>
      <w:adjustRightInd/>
      <w:snapToGrid/>
      <w:spacing w:after="284" w:line="284" w:lineRule="exact"/>
      <w:textAlignment w:val="auto"/>
    </w:pPr>
    <w:rPr>
      <w:rFonts w:eastAsia="TheSansOffice" w:cs="Times New Roman"/>
      <w:color w:val="auto"/>
      <w:sz w:val="18"/>
      <w:szCs w:val="22"/>
    </w:rPr>
  </w:style>
  <w:style w:type="paragraph" w:customStyle="1" w:styleId="BITAbbinder">
    <w:name w:val="BIT Abbinder"/>
    <w:basedOn w:val="Standard"/>
    <w:qFormat/>
    <w:rsid w:val="00345F83"/>
    <w:pPr>
      <w:autoSpaceDE/>
      <w:autoSpaceDN/>
      <w:adjustRightInd/>
      <w:snapToGrid/>
      <w:spacing w:line="240" w:lineRule="atLeast"/>
      <w:textAlignment w:val="auto"/>
    </w:pPr>
    <w:rPr>
      <w:rFonts w:eastAsia="TheSansOffice" w:cs="Times New Roman"/>
      <w:color w:val="auto"/>
      <w:sz w:val="15"/>
      <w:szCs w:val="15"/>
    </w:rPr>
  </w:style>
  <w:style w:type="paragraph" w:styleId="KeinLeerraum">
    <w:name w:val="No Spacing"/>
    <w:uiPriority w:val="1"/>
    <w:qFormat/>
    <w:rsid w:val="00875BA6"/>
    <w:rPr>
      <w:rFonts w:asciiTheme="minorHAnsi" w:eastAsiaTheme="minorHAnsi" w:hAnsiTheme="minorHAnsi" w:cstheme="minorBidi"/>
      <w:kern w:val="2"/>
      <w:sz w:val="22"/>
      <w:szCs w:val="22"/>
      <w:lang w:eastAsia="en-US"/>
      <w14:ligatures w14:val="standardContextual"/>
    </w:rPr>
  </w:style>
  <w:style w:type="paragraph" w:styleId="HTMLVorformatiert">
    <w:name w:val="HTML Preformatted"/>
    <w:basedOn w:val="Standard"/>
    <w:link w:val="HTMLVorformatiertZchn"/>
    <w:uiPriority w:val="99"/>
    <w:unhideWhenUsed/>
    <w:rsid w:val="00CC3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napToGrid/>
      <w:spacing w:line="240" w:lineRule="auto"/>
      <w:textAlignment w:val="auto"/>
    </w:pPr>
    <w:rPr>
      <w:rFonts w:ascii="Courier New" w:eastAsia="Times New Roman" w:hAnsi="Courier New" w:cs="Courier New"/>
      <w:color w:val="auto"/>
      <w:sz w:val="20"/>
      <w:lang w:eastAsia="de-DE"/>
    </w:rPr>
  </w:style>
  <w:style w:type="character" w:customStyle="1" w:styleId="HTMLVorformatiertZchn">
    <w:name w:val="HTML Vorformatiert Zchn"/>
    <w:basedOn w:val="Absatz-Standardschriftart"/>
    <w:link w:val="HTMLVorformatiert"/>
    <w:uiPriority w:val="99"/>
    <w:rsid w:val="00CC329E"/>
    <w:rPr>
      <w:rFonts w:ascii="Courier New" w:hAnsi="Courier New" w:cs="Courier New"/>
    </w:rPr>
  </w:style>
  <w:style w:type="paragraph" w:customStyle="1" w:styleId="paragraph">
    <w:name w:val="paragraph"/>
    <w:basedOn w:val="Standard"/>
    <w:rsid w:val="008C03D5"/>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normaltextrun">
    <w:name w:val="normaltextrun"/>
    <w:basedOn w:val="Absatz-Standardschriftart"/>
    <w:rsid w:val="008C03D5"/>
  </w:style>
  <w:style w:type="character" w:customStyle="1" w:styleId="eop">
    <w:name w:val="eop"/>
    <w:basedOn w:val="Absatz-Standardschriftart"/>
    <w:rsid w:val="008C03D5"/>
  </w:style>
  <w:style w:type="paragraph" w:customStyle="1" w:styleId="heading3">
    <w:name w:val="heading3"/>
    <w:basedOn w:val="Standard"/>
    <w:rsid w:val="000230A2"/>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berschrift2Zchn">
    <w:name w:val="Überschrift 2 Zchn"/>
    <w:basedOn w:val="Absatz-Standardschriftart"/>
    <w:link w:val="berschrift2"/>
    <w:uiPriority w:val="9"/>
    <w:rsid w:val="00904ACF"/>
    <w:rPr>
      <w:rFonts w:ascii="TheSansOffice" w:eastAsiaTheme="minorHAnsi" w:hAnsi="TheSansOffice" w:cs="Arial"/>
      <w:color w:val="000000"/>
      <w:sz w:val="22"/>
      <w:lang w:eastAsia="en-US"/>
    </w:rPr>
  </w:style>
  <w:style w:type="character" w:customStyle="1" w:styleId="Flietext2">
    <w:name w:val="Fließtext (2)_"/>
    <w:basedOn w:val="Absatz-Standardschriftart"/>
    <w:link w:val="Flietext20"/>
    <w:rsid w:val="008E2F64"/>
    <w:rPr>
      <w:rFonts w:ascii="Calibri" w:eastAsia="Calibri" w:hAnsi="Calibri" w:cs="Calibri"/>
      <w:shd w:val="clear" w:color="auto" w:fill="FFFFFF"/>
    </w:rPr>
  </w:style>
  <w:style w:type="paragraph" w:customStyle="1" w:styleId="Flietext20">
    <w:name w:val="Fließtext (2)"/>
    <w:basedOn w:val="Standard"/>
    <w:link w:val="Flietext2"/>
    <w:rsid w:val="008E2F64"/>
    <w:pPr>
      <w:widowControl w:val="0"/>
      <w:shd w:val="clear" w:color="auto" w:fill="FFFFFF"/>
      <w:autoSpaceDE/>
      <w:autoSpaceDN/>
      <w:adjustRightInd/>
      <w:snapToGrid/>
      <w:spacing w:line="0" w:lineRule="atLeast"/>
      <w:textAlignment w:val="auto"/>
    </w:pPr>
    <w:rPr>
      <w:rFonts w:ascii="Calibri" w:eastAsia="Calibri" w:hAnsi="Calibri" w:cs="Calibri"/>
      <w:color w:val="auto"/>
      <w:sz w:val="20"/>
      <w:lang w:eastAsia="de-DE"/>
    </w:rPr>
  </w:style>
  <w:style w:type="character" w:styleId="NichtaufgelsteErwhnung">
    <w:name w:val="Unresolved Mention"/>
    <w:basedOn w:val="Absatz-Standardschriftart"/>
    <w:uiPriority w:val="99"/>
    <w:semiHidden/>
    <w:unhideWhenUsed/>
    <w:rsid w:val="00B244B1"/>
    <w:rPr>
      <w:color w:val="605E5C"/>
      <w:shd w:val="clear" w:color="auto" w:fill="E1DFDD"/>
    </w:rPr>
  </w:style>
  <w:style w:type="paragraph" w:customStyle="1" w:styleId="pf0">
    <w:name w:val="pf0"/>
    <w:basedOn w:val="Standard"/>
    <w:rsid w:val="00BA1570"/>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BA1570"/>
    <w:rPr>
      <w:rFonts w:ascii="Segoe UI" w:hAnsi="Segoe UI" w:cs="Segoe UI" w:hint="default"/>
      <w:sz w:val="18"/>
      <w:szCs w:val="18"/>
    </w:rPr>
  </w:style>
  <w:style w:type="paragraph" w:customStyle="1" w:styleId="berschrift20">
    <w:name w:val="Überschrift2"/>
    <w:basedOn w:val="Standard"/>
    <w:qFormat/>
    <w:rsid w:val="00BF2623"/>
    <w:pPr>
      <w:autoSpaceDE/>
      <w:autoSpaceDN/>
      <w:adjustRightInd/>
      <w:snapToGrid/>
      <w:spacing w:before="240" w:after="480" w:line="320" w:lineRule="atLeast"/>
      <w:ind w:right="-2128"/>
      <w:textAlignment w:val="auto"/>
    </w:pPr>
    <w:rPr>
      <w:rFonts w:ascii="Microsoft Sans Serif" w:eastAsia="Times" w:hAnsi="Microsoft Sans Serif" w:cs="Times New Roman"/>
      <w:color w:val="auto"/>
      <w:sz w:val="28"/>
      <w:szCs w:val="28"/>
      <w:lang w:eastAsia="de-DE"/>
    </w:rPr>
  </w:style>
  <w:style w:type="paragraph" w:customStyle="1" w:styleId="Einleitung">
    <w:name w:val="Einleitung"/>
    <w:basedOn w:val="berschrift3"/>
    <w:next w:val="Standard"/>
    <w:qFormat/>
    <w:rsid w:val="00BF2623"/>
    <w:pPr>
      <w:keepLines/>
      <w:autoSpaceDE/>
      <w:autoSpaceDN/>
      <w:adjustRightInd/>
      <w:snapToGrid/>
      <w:spacing w:before="240" w:after="480" w:line="320" w:lineRule="atLeast"/>
      <w:ind w:right="-2128"/>
      <w:textAlignment w:val="auto"/>
      <w:textboxTightWrap w:val="lastLineOnly"/>
      <w:outlineLvl w:val="0"/>
    </w:pPr>
    <w:rPr>
      <w:rFonts w:ascii="Microsoft Sans Serif" w:eastAsiaTheme="majorEastAsia" w:hAnsi="Microsoft Sans Serif" w:cs="Times New Roman (Überschriften"/>
      <w:bCs/>
      <w:color w:val="auto"/>
      <w:spacing w:val="20"/>
      <w:sz w:val="22"/>
      <w:szCs w:val="24"/>
      <w:lang w:eastAsia="de-DE"/>
    </w:rPr>
  </w:style>
  <w:style w:type="character" w:customStyle="1" w:styleId="berschrift3Zchn">
    <w:name w:val="Überschrift 3 Zchn"/>
    <w:basedOn w:val="Absatz-Standardschriftart"/>
    <w:link w:val="berschrift3"/>
    <w:uiPriority w:val="9"/>
    <w:rsid w:val="006D24A1"/>
    <w:rPr>
      <w:rFonts w:ascii="TheSansOffice" w:eastAsiaTheme="minorHAnsi" w:hAnsi="TheSansOffice" w:cs="Arial"/>
      <w:b/>
      <w:color w:val="000000"/>
      <w:sz w:val="24"/>
      <w:lang w:eastAsia="en-US"/>
    </w:rPr>
  </w:style>
  <w:style w:type="character" w:styleId="Hervorhebung">
    <w:name w:val="Emphasis"/>
    <w:basedOn w:val="Absatz-Standardschriftart"/>
    <w:uiPriority w:val="20"/>
    <w:qFormat/>
    <w:rsid w:val="001710F7"/>
    <w:rPr>
      <w:i/>
      <w:iCs/>
    </w:rPr>
  </w:style>
  <w:style w:type="character" w:customStyle="1" w:styleId="oypena">
    <w:name w:val="oypena"/>
    <w:basedOn w:val="Absatz-Standardschriftart"/>
    <w:rsid w:val="00AD1B01"/>
  </w:style>
  <w:style w:type="paragraph" w:styleId="Textkrper2">
    <w:name w:val="Body Text 2"/>
    <w:basedOn w:val="Standard"/>
    <w:link w:val="Textkrper2Zchn"/>
    <w:semiHidden/>
    <w:unhideWhenUsed/>
    <w:rsid w:val="009C31A5"/>
    <w:pPr>
      <w:spacing w:after="120" w:line="480" w:lineRule="auto"/>
    </w:pPr>
  </w:style>
  <w:style w:type="character" w:customStyle="1" w:styleId="Textkrper2Zchn">
    <w:name w:val="Textkörper 2 Zchn"/>
    <w:basedOn w:val="Absatz-Standardschriftart"/>
    <w:link w:val="Textkrper2"/>
    <w:semiHidden/>
    <w:rsid w:val="009C31A5"/>
    <w:rPr>
      <w:rFonts w:ascii="TheSansOffice" w:eastAsiaTheme="minorHAnsi" w:hAnsi="TheSansOffice" w:cs="Arial"/>
      <w:color w:val="000000"/>
      <w:sz w:val="22"/>
      <w:lang w:eastAsia="en-US"/>
    </w:rPr>
  </w:style>
  <w:style w:type="paragraph" w:styleId="Textkrper">
    <w:name w:val="Body Text"/>
    <w:basedOn w:val="Standard"/>
    <w:link w:val="TextkrperZchn"/>
    <w:semiHidden/>
    <w:unhideWhenUsed/>
    <w:rsid w:val="00EE26E8"/>
    <w:pPr>
      <w:spacing w:after="120"/>
    </w:pPr>
  </w:style>
  <w:style w:type="character" w:customStyle="1" w:styleId="TextkrperZchn">
    <w:name w:val="Textkörper Zchn"/>
    <w:basedOn w:val="Absatz-Standardschriftart"/>
    <w:link w:val="Textkrper"/>
    <w:semiHidden/>
    <w:rsid w:val="00EE26E8"/>
    <w:rPr>
      <w:rFonts w:ascii="TheSansOffice" w:eastAsiaTheme="minorHAnsi" w:hAnsi="TheSansOffice" w:cs="Arial"/>
      <w:color w:val="000000"/>
      <w:sz w:val="22"/>
      <w:lang w:eastAsia="en-US"/>
    </w:rPr>
  </w:style>
  <w:style w:type="character" w:styleId="Kommentarzeichen">
    <w:name w:val="annotation reference"/>
    <w:basedOn w:val="Absatz-Standardschriftart"/>
    <w:uiPriority w:val="99"/>
    <w:semiHidden/>
    <w:unhideWhenUsed/>
    <w:rsid w:val="002554FB"/>
    <w:rPr>
      <w:sz w:val="16"/>
      <w:szCs w:val="16"/>
    </w:rPr>
  </w:style>
  <w:style w:type="table" w:styleId="Tabellenraster">
    <w:name w:val="Table Grid"/>
    <w:basedOn w:val="NormaleTabelle"/>
    <w:uiPriority w:val="39"/>
    <w:rsid w:val="002D3F4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591756">
      <w:bodyDiv w:val="1"/>
      <w:marLeft w:val="0"/>
      <w:marRight w:val="0"/>
      <w:marTop w:val="0"/>
      <w:marBottom w:val="0"/>
      <w:divBdr>
        <w:top w:val="none" w:sz="0" w:space="0" w:color="auto"/>
        <w:left w:val="none" w:sz="0" w:space="0" w:color="auto"/>
        <w:bottom w:val="none" w:sz="0" w:space="0" w:color="auto"/>
        <w:right w:val="none" w:sz="0" w:space="0" w:color="auto"/>
      </w:divBdr>
    </w:div>
    <w:div w:id="698971077">
      <w:bodyDiv w:val="1"/>
      <w:marLeft w:val="0"/>
      <w:marRight w:val="0"/>
      <w:marTop w:val="0"/>
      <w:marBottom w:val="0"/>
      <w:divBdr>
        <w:top w:val="none" w:sz="0" w:space="0" w:color="auto"/>
        <w:left w:val="none" w:sz="0" w:space="0" w:color="auto"/>
        <w:bottom w:val="none" w:sz="0" w:space="0" w:color="auto"/>
        <w:right w:val="none" w:sz="0" w:space="0" w:color="auto"/>
      </w:divBdr>
    </w:div>
    <w:div w:id="769281420">
      <w:bodyDiv w:val="1"/>
      <w:marLeft w:val="0"/>
      <w:marRight w:val="0"/>
      <w:marTop w:val="0"/>
      <w:marBottom w:val="0"/>
      <w:divBdr>
        <w:top w:val="none" w:sz="0" w:space="0" w:color="auto"/>
        <w:left w:val="none" w:sz="0" w:space="0" w:color="auto"/>
        <w:bottom w:val="none" w:sz="0" w:space="0" w:color="auto"/>
        <w:right w:val="none" w:sz="0" w:space="0" w:color="auto"/>
      </w:divBdr>
    </w:div>
    <w:div w:id="830369037">
      <w:bodyDiv w:val="1"/>
      <w:marLeft w:val="0"/>
      <w:marRight w:val="0"/>
      <w:marTop w:val="0"/>
      <w:marBottom w:val="0"/>
      <w:divBdr>
        <w:top w:val="none" w:sz="0" w:space="0" w:color="auto"/>
        <w:left w:val="none" w:sz="0" w:space="0" w:color="auto"/>
        <w:bottom w:val="none" w:sz="0" w:space="0" w:color="auto"/>
        <w:right w:val="none" w:sz="0" w:space="0" w:color="auto"/>
      </w:divBdr>
    </w:div>
    <w:div w:id="1402867173">
      <w:bodyDiv w:val="1"/>
      <w:marLeft w:val="0"/>
      <w:marRight w:val="0"/>
      <w:marTop w:val="0"/>
      <w:marBottom w:val="0"/>
      <w:divBdr>
        <w:top w:val="none" w:sz="0" w:space="0" w:color="auto"/>
        <w:left w:val="none" w:sz="0" w:space="0" w:color="auto"/>
        <w:bottom w:val="none" w:sz="0" w:space="0" w:color="auto"/>
        <w:right w:val="none" w:sz="0" w:space="0" w:color="auto"/>
      </w:divBdr>
    </w:div>
    <w:div w:id="1759668961">
      <w:bodyDiv w:val="1"/>
      <w:marLeft w:val="0"/>
      <w:marRight w:val="0"/>
      <w:marTop w:val="0"/>
      <w:marBottom w:val="0"/>
      <w:divBdr>
        <w:top w:val="none" w:sz="0" w:space="0" w:color="auto"/>
        <w:left w:val="none" w:sz="0" w:space="0" w:color="auto"/>
        <w:bottom w:val="none" w:sz="0" w:space="0" w:color="auto"/>
        <w:right w:val="none" w:sz="0" w:space="0" w:color="auto"/>
      </w:divBdr>
    </w:div>
    <w:div w:id="1792019963">
      <w:bodyDiv w:val="1"/>
      <w:marLeft w:val="0"/>
      <w:marRight w:val="0"/>
      <w:marTop w:val="0"/>
      <w:marBottom w:val="0"/>
      <w:divBdr>
        <w:top w:val="none" w:sz="0" w:space="0" w:color="auto"/>
        <w:left w:val="none" w:sz="0" w:space="0" w:color="auto"/>
        <w:bottom w:val="none" w:sz="0" w:space="0" w:color="auto"/>
        <w:right w:val="none" w:sz="0" w:space="0" w:color="auto"/>
      </w:divBdr>
    </w:div>
    <w:div w:id="1967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u.ads\DFS\Archiv\Vorlagen\Neue%20Vorlagen\Kopfbogen_mit_Logo.dotm" TargetMode="External"/></Relationships>
</file>

<file path=word/theme/theme1.xml><?xml version="1.0" encoding="utf-8"?>
<a:theme xmlns:a="http://schemas.openxmlformats.org/drawingml/2006/main" name="Office">
  <a:themeElements>
    <a:clrScheme name="NeSu">
      <a:dk1>
        <a:srgbClr val="000000"/>
      </a:dk1>
      <a:lt1>
        <a:srgbClr val="FFFFFF"/>
      </a:lt1>
      <a:dk2>
        <a:srgbClr val="005371"/>
      </a:dk2>
      <a:lt2>
        <a:srgbClr val="FFFFFF"/>
      </a:lt2>
      <a:accent1>
        <a:srgbClr val="E94A61"/>
      </a:accent1>
      <a:accent2>
        <a:srgbClr val="A9A793"/>
      </a:accent2>
      <a:accent3>
        <a:srgbClr val="B76489"/>
      </a:accent3>
      <a:accent4>
        <a:srgbClr val="A08D79"/>
      </a:accent4>
      <a:accent5>
        <a:srgbClr val="9CB140"/>
      </a:accent5>
      <a:accent6>
        <a:srgbClr val="E6CF50"/>
      </a:accent6>
      <a:hlink>
        <a:srgbClr val="001871"/>
      </a:hlink>
      <a:folHlink>
        <a:srgbClr val="904FD8"/>
      </a:folHlink>
    </a:clrScheme>
    <a:fontScheme name="NeSu">
      <a:majorFont>
        <a:latin typeface="TheSansOffice"/>
        <a:ea typeface=""/>
        <a:cs typeface=""/>
      </a:majorFont>
      <a:minorFont>
        <a:latin typeface="TheSans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736F6-525C-4B5B-9E58-E0E45005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Kopfbogen_mit_Logo</Template>
  <TotalTime>0</TotalTime>
  <Pages>3</Pages>
  <Words>695</Words>
  <Characters>4385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Brief</vt:lpstr>
    </vt:vector>
  </TitlesOfParts>
  <Company>Unbekannte Organisation</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A00009 Tanja Seiler</dc:creator>
  <cp:lastModifiedBy>Bracht, Andreas</cp:lastModifiedBy>
  <cp:revision>1305</cp:revision>
  <cp:lastPrinted>2022-08-03T06:24:00Z</cp:lastPrinted>
  <dcterms:created xsi:type="dcterms:W3CDTF">2022-08-11T14:50:00Z</dcterms:created>
  <dcterms:modified xsi:type="dcterms:W3CDTF">2026-10-29T09:11:00Z</dcterms:modified>
</cp:coreProperties>
</file>