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A6208" w14:textId="77777777" w:rsidR="00DE39F2" w:rsidRDefault="00DE39F2" w:rsidP="00257DD5">
      <w:pPr>
        <w:rPr>
          <w:rFonts w:ascii="Frontage Condensed" w:hAnsi="Frontage Condensed"/>
          <w:b/>
          <w:bCs/>
        </w:rPr>
      </w:pPr>
    </w:p>
    <w:p w14:paraId="157F821C" w14:textId="77777777" w:rsidR="002D42E2" w:rsidRDefault="002D42E2" w:rsidP="00257DD5">
      <w:pPr>
        <w:rPr>
          <w:rFonts w:ascii="Frontage Condensed" w:hAnsi="Frontage Condensed"/>
          <w:b/>
          <w:bCs/>
        </w:rPr>
      </w:pPr>
    </w:p>
    <w:p w14:paraId="57AF1E4C" w14:textId="77777777" w:rsidR="00257DD5" w:rsidRDefault="00A022E9" w:rsidP="00A022E9">
      <w:pPr>
        <w:ind w:left="4956" w:firstLine="708"/>
        <w:rPr>
          <w:rFonts w:ascii="Frontage Condensed" w:hAnsi="Frontage Condensed"/>
          <w:b/>
          <w:bCs/>
          <w:sz w:val="18"/>
          <w:szCs w:val="18"/>
        </w:rPr>
      </w:pPr>
      <w:r w:rsidRPr="00A022E9">
        <w:rPr>
          <w:rFonts w:ascii="Frontage Condensed" w:hAnsi="Frontage Condensed"/>
          <w:b/>
          <w:bCs/>
          <w:noProof/>
          <w:sz w:val="18"/>
          <w:szCs w:val="18"/>
        </w:rPr>
        <mc:AlternateContent>
          <mc:Choice Requires="wps">
            <w:drawing>
              <wp:anchor distT="45720" distB="45720" distL="114300" distR="114300" simplePos="0" relativeHeight="251659264" behindDoc="0" locked="1" layoutInCell="1" allowOverlap="1" wp14:anchorId="0A23B05D" wp14:editId="01D3C651">
                <wp:simplePos x="0" y="0"/>
                <wp:positionH relativeFrom="page">
                  <wp:posOffset>5058410</wp:posOffset>
                </wp:positionH>
                <wp:positionV relativeFrom="paragraph">
                  <wp:posOffset>-79375</wp:posOffset>
                </wp:positionV>
                <wp:extent cx="2138045" cy="1515110"/>
                <wp:effectExtent l="0" t="0" r="0" b="8890"/>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8045" cy="1515110"/>
                        </a:xfrm>
                        <a:prstGeom prst="rect">
                          <a:avLst/>
                        </a:prstGeom>
                        <a:solidFill>
                          <a:srgbClr val="FFFFFF"/>
                        </a:solidFill>
                        <a:ln w="9525">
                          <a:noFill/>
                          <a:miter lim="800000"/>
                          <a:headEnd/>
                          <a:tailEnd/>
                        </a:ln>
                      </wps:spPr>
                      <wps:txbx>
                        <w:txbxContent>
                          <w:p w14:paraId="64805F8C" w14:textId="77777777" w:rsidR="00A022E9" w:rsidRPr="00A022E9" w:rsidRDefault="00A022E9" w:rsidP="00A022E9">
                            <w:pPr>
                              <w:pStyle w:val="berschrift1"/>
                              <w:rPr>
                                <w:sz w:val="24"/>
                                <w:szCs w:val="24"/>
                              </w:rPr>
                            </w:pPr>
                            <w:r w:rsidRPr="00A022E9">
                              <w:rPr>
                                <w:sz w:val="24"/>
                                <w:szCs w:val="24"/>
                              </w:rPr>
                              <w:t xml:space="preserve">TOURISTINFORMATION MAIKAMMER </w:t>
                            </w:r>
                          </w:p>
                          <w:p w14:paraId="2BDE5D8B" w14:textId="77777777" w:rsidR="00A022E9" w:rsidRPr="00A46356" w:rsidRDefault="00A022E9" w:rsidP="003E6C81">
                            <w:pPr>
                              <w:spacing w:before="0"/>
                              <w:rPr>
                                <w:sz w:val="20"/>
                                <w:szCs w:val="20"/>
                              </w:rPr>
                            </w:pPr>
                            <w:r w:rsidRPr="00A46356">
                              <w:rPr>
                                <w:sz w:val="20"/>
                                <w:szCs w:val="20"/>
                              </w:rPr>
                              <w:t xml:space="preserve">Marktstraße 5 </w:t>
                            </w:r>
                          </w:p>
                          <w:p w14:paraId="0CB7759D" w14:textId="77777777" w:rsidR="00A022E9" w:rsidRPr="00A46356" w:rsidRDefault="00A022E9" w:rsidP="003E6C81">
                            <w:pPr>
                              <w:spacing w:before="0"/>
                              <w:rPr>
                                <w:sz w:val="20"/>
                                <w:szCs w:val="20"/>
                              </w:rPr>
                            </w:pPr>
                            <w:r w:rsidRPr="00A46356">
                              <w:rPr>
                                <w:sz w:val="20"/>
                                <w:szCs w:val="20"/>
                              </w:rPr>
                              <w:t>67487 Maika</w:t>
                            </w:r>
                            <w:r w:rsidR="003E6C81">
                              <w:rPr>
                                <w:sz w:val="20"/>
                                <w:szCs w:val="20"/>
                              </w:rPr>
                              <w:t>m</w:t>
                            </w:r>
                            <w:r w:rsidRPr="00A46356">
                              <w:rPr>
                                <w:sz w:val="20"/>
                                <w:szCs w:val="20"/>
                              </w:rPr>
                              <w:t xml:space="preserve">mer </w:t>
                            </w:r>
                          </w:p>
                          <w:p w14:paraId="7527D2E3" w14:textId="77777777" w:rsidR="00A022E9" w:rsidRPr="00A46356" w:rsidRDefault="00A022E9" w:rsidP="003E6C81">
                            <w:pPr>
                              <w:spacing w:before="0"/>
                              <w:rPr>
                                <w:sz w:val="20"/>
                                <w:szCs w:val="20"/>
                              </w:rPr>
                            </w:pPr>
                            <w:r w:rsidRPr="00A46356">
                              <w:rPr>
                                <w:sz w:val="20"/>
                                <w:szCs w:val="20"/>
                              </w:rPr>
                              <w:t xml:space="preserve">Telefon: +49 (0) 6321 - 850 930 </w:t>
                            </w:r>
                          </w:p>
                          <w:p w14:paraId="13D239EA" w14:textId="77777777" w:rsidR="00A022E9" w:rsidRPr="00A46356" w:rsidRDefault="00A022E9" w:rsidP="003E6C81">
                            <w:pPr>
                              <w:spacing w:before="0"/>
                              <w:rPr>
                                <w:sz w:val="20"/>
                                <w:szCs w:val="20"/>
                              </w:rPr>
                            </w:pPr>
                            <w:r w:rsidRPr="00A46356">
                              <w:rPr>
                                <w:sz w:val="20"/>
                                <w:szCs w:val="20"/>
                              </w:rPr>
                              <w:t>E-Mail: info@maikammer.de</w:t>
                            </w:r>
                          </w:p>
                          <w:p w14:paraId="03048BC5" w14:textId="77777777" w:rsidR="00A022E9" w:rsidRPr="00A46356" w:rsidRDefault="00A022E9" w:rsidP="00A022E9">
                            <w:pPr>
                              <w:rPr>
                                <w:sz w:val="20"/>
                                <w:szCs w:val="20"/>
                              </w:rPr>
                            </w:pPr>
                            <w:r w:rsidRPr="00A46356">
                              <w:rPr>
                                <w:sz w:val="20"/>
                                <w:szCs w:val="20"/>
                              </w:rPr>
                              <w:t>www.maikammer.d</w:t>
                            </w:r>
                            <w:r w:rsidR="003E6C81">
                              <w:rPr>
                                <w:sz w:val="20"/>
                                <w:szCs w:val="20"/>
                              </w:rPr>
                              <w: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23B05D" id="_x0000_t202" coordsize="21600,21600" o:spt="202" path="m,l,21600r21600,l21600,xe">
                <v:stroke joinstyle="miter"/>
                <v:path gradientshapeok="t" o:connecttype="rect"/>
              </v:shapetype>
              <v:shape id="Textfeld 2" o:spid="_x0000_s1026" type="#_x0000_t202" style="position:absolute;left:0;text-align:left;margin-left:398.3pt;margin-top:-6.25pt;width:168.35pt;height:119.3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" stroked="f">
                <v:textbox>
                  <w:txbxContent>
                    <w:p w14:paraId="64805F8C" w14:textId="77777777" w:rsidR="00A022E9" w:rsidRPr="00A022E9" w:rsidRDefault="00A022E9" w:rsidP="00A022E9">
                      <w:pPr>
                        <w:pStyle w:val="berschrift1"/>
                        <w:rPr>
                          <w:sz w:val="24"/>
                          <w:szCs w:val="24"/>
                        </w:rPr>
                      </w:pPr>
                      <w:r w:rsidRPr="00A022E9">
                        <w:rPr>
                          <w:sz w:val="24"/>
                          <w:szCs w:val="24"/>
                        </w:rPr>
                        <w:t xml:space="preserve">TOURISTINFORMATION MAIKAMMER </w:t>
                      </w:r>
                    </w:p>
                    <w:p w14:paraId="2BDE5D8B" w14:textId="77777777" w:rsidR="00A022E9" w:rsidRPr="00A46356" w:rsidRDefault="00A022E9" w:rsidP="003E6C81">
                      <w:pPr>
                        <w:spacing w:before="0"/>
                        <w:rPr>
                          <w:sz w:val="20"/>
                          <w:szCs w:val="20"/>
                        </w:rPr>
                      </w:pPr>
                      <w:r w:rsidRPr="00A46356">
                        <w:rPr>
                          <w:sz w:val="20"/>
                          <w:szCs w:val="20"/>
                        </w:rPr>
                        <w:t xml:space="preserve">Marktstraße 5 </w:t>
                      </w:r>
                    </w:p>
                    <w:p w14:paraId="0CB7759D" w14:textId="77777777" w:rsidR="00A022E9" w:rsidRPr="00A46356" w:rsidRDefault="00A022E9" w:rsidP="003E6C81">
                      <w:pPr>
                        <w:spacing w:before="0"/>
                        <w:rPr>
                          <w:sz w:val="20"/>
                          <w:szCs w:val="20"/>
                        </w:rPr>
                      </w:pPr>
                      <w:r w:rsidRPr="00A46356">
                        <w:rPr>
                          <w:sz w:val="20"/>
                          <w:szCs w:val="20"/>
                        </w:rPr>
                        <w:t>67487 Maika</w:t>
                      </w:r>
                      <w:r w:rsidR="003E6C81">
                        <w:rPr>
                          <w:sz w:val="20"/>
                          <w:szCs w:val="20"/>
                        </w:rPr>
                        <w:t>m</w:t>
                      </w:r>
                      <w:r w:rsidRPr="00A46356">
                        <w:rPr>
                          <w:sz w:val="20"/>
                          <w:szCs w:val="20"/>
                        </w:rPr>
                        <w:t xml:space="preserve">mer </w:t>
                      </w:r>
                    </w:p>
                    <w:p w14:paraId="7527D2E3" w14:textId="77777777" w:rsidR="00A022E9" w:rsidRPr="00A46356" w:rsidRDefault="00A022E9" w:rsidP="003E6C81">
                      <w:pPr>
                        <w:spacing w:before="0"/>
                        <w:rPr>
                          <w:sz w:val="20"/>
                          <w:szCs w:val="20"/>
                        </w:rPr>
                      </w:pPr>
                      <w:r w:rsidRPr="00A46356">
                        <w:rPr>
                          <w:sz w:val="20"/>
                          <w:szCs w:val="20"/>
                        </w:rPr>
                        <w:t xml:space="preserve">Telefon: +49 (0) 6321 - 850 930 </w:t>
                      </w:r>
                    </w:p>
                    <w:p w14:paraId="13D239EA" w14:textId="77777777" w:rsidR="00A022E9" w:rsidRPr="00A46356" w:rsidRDefault="00A022E9" w:rsidP="003E6C81">
                      <w:pPr>
                        <w:spacing w:before="0"/>
                        <w:rPr>
                          <w:sz w:val="20"/>
                          <w:szCs w:val="20"/>
                        </w:rPr>
                      </w:pPr>
                      <w:r w:rsidRPr="00A46356">
                        <w:rPr>
                          <w:sz w:val="20"/>
                          <w:szCs w:val="20"/>
                        </w:rPr>
                        <w:t>E-Mail: info@maikammer.de</w:t>
                      </w:r>
                    </w:p>
                    <w:p w14:paraId="03048BC5" w14:textId="77777777" w:rsidR="00A022E9" w:rsidRPr="00A46356" w:rsidRDefault="00A022E9" w:rsidP="00A022E9">
                      <w:pPr>
                        <w:rPr>
                          <w:sz w:val="20"/>
                          <w:szCs w:val="20"/>
                        </w:rPr>
                      </w:pPr>
                      <w:r w:rsidRPr="00A46356">
                        <w:rPr>
                          <w:sz w:val="20"/>
                          <w:szCs w:val="20"/>
                        </w:rPr>
                        <w:t>www.maikammer.d</w:t>
                      </w:r>
                      <w:r w:rsidR="003E6C81">
                        <w:rPr>
                          <w:sz w:val="20"/>
                          <w:szCs w:val="20"/>
                        </w:rPr>
                        <w:t>e</w:t>
                      </w:r>
                    </w:p>
                  </w:txbxContent>
                </v:textbox>
                <w10:wrap anchorx="page"/>
                <w10:anchorlock/>
              </v:shape>
            </w:pict>
          </mc:Fallback>
        </mc:AlternateContent>
      </w:r>
      <w:r w:rsidR="00257DD5" w:rsidRPr="00257DD5">
        <w:rPr>
          <w:rFonts w:ascii="Frontage Condensed" w:hAnsi="Frontage Condensed"/>
          <w:b/>
          <w:bCs/>
          <w:sz w:val="18"/>
          <w:szCs w:val="18"/>
        </w:rPr>
        <w:t xml:space="preserve"> </w:t>
      </w:r>
    </w:p>
    <w:p w14:paraId="742A374D" w14:textId="77777777" w:rsidR="00A022E9" w:rsidRDefault="00A022E9" w:rsidP="00CC0B46">
      <w:pPr>
        <w:pStyle w:val="berschrift1"/>
      </w:pPr>
    </w:p>
    <w:p w14:paraId="1298822E" w14:textId="77777777" w:rsidR="00A022E9" w:rsidRDefault="00A022E9" w:rsidP="00CC0B46">
      <w:pPr>
        <w:pStyle w:val="berschrift1"/>
      </w:pPr>
    </w:p>
    <w:p w14:paraId="7FC6E644" w14:textId="77777777" w:rsidR="00257DD5" w:rsidRPr="00CF72F4" w:rsidRDefault="008E59DE" w:rsidP="00CC0B46">
      <w:pPr>
        <w:pStyle w:val="berschrift1"/>
        <w:rPr>
          <w:sz w:val="36"/>
          <w:szCs w:val="36"/>
        </w:rPr>
      </w:pPr>
      <w:r w:rsidRPr="00CF72F4">
        <w:rPr>
          <w:sz w:val="36"/>
          <w:szCs w:val="36"/>
        </w:rPr>
        <w:t xml:space="preserve">PRESSEMITTEILUNG </w:t>
      </w:r>
    </w:p>
    <w:p w14:paraId="0C7CAA74" w14:textId="77777777" w:rsidR="00566029" w:rsidRPr="004B4827" w:rsidRDefault="00257DD5" w:rsidP="00A46356">
      <w:pPr>
        <w:pStyle w:val="berschrift2"/>
        <w:rPr>
          <w:sz w:val="22"/>
          <w:szCs w:val="22"/>
        </w:rPr>
      </w:pPr>
      <w:r w:rsidRPr="00974749">
        <w:rPr>
          <w:sz w:val="22"/>
          <w:szCs w:val="22"/>
        </w:rPr>
        <w:t xml:space="preserve">Erlebnisangebot der Touristinformation Maikammer </w:t>
      </w:r>
      <w:r w:rsidR="004B4827">
        <w:rPr>
          <w:sz w:val="22"/>
          <w:szCs w:val="22"/>
        </w:rPr>
        <w:tab/>
      </w:r>
      <w:r w:rsidR="004B4827">
        <w:rPr>
          <w:sz w:val="22"/>
          <w:szCs w:val="22"/>
        </w:rPr>
        <w:tab/>
      </w:r>
      <w:r w:rsidR="004B4827">
        <w:rPr>
          <w:sz w:val="22"/>
          <w:szCs w:val="22"/>
        </w:rPr>
        <w:tab/>
      </w:r>
      <w:r w:rsidR="004B4827">
        <w:rPr>
          <w:sz w:val="22"/>
          <w:szCs w:val="22"/>
        </w:rPr>
        <w:tab/>
        <w:t xml:space="preserve">       </w:t>
      </w:r>
      <w:r w:rsidR="004B4827" w:rsidRPr="004B4827">
        <w:rPr>
          <w:sz w:val="22"/>
          <w:szCs w:val="22"/>
        </w:rPr>
        <w:fldChar w:fldCharType="begin"/>
      </w:r>
      <w:r w:rsidR="004B4827" w:rsidRPr="004B4827">
        <w:rPr>
          <w:sz w:val="22"/>
          <w:szCs w:val="22"/>
        </w:rPr>
        <w:instrText xml:space="preserve"> TIME \@ "d. MMMM yyyy" </w:instrText>
      </w:r>
      <w:r w:rsidR="004B4827" w:rsidRPr="004B4827">
        <w:rPr>
          <w:sz w:val="22"/>
          <w:szCs w:val="22"/>
        </w:rPr>
        <w:fldChar w:fldCharType="separate"/>
      </w:r>
      <w:r w:rsidR="00EE7A58">
        <w:rPr>
          <w:noProof/>
          <w:sz w:val="22"/>
          <w:szCs w:val="22"/>
        </w:rPr>
        <w:t>8. September 2026</w:t>
      </w:r>
      <w:r w:rsidR="004B4827" w:rsidRPr="004B4827">
        <w:rPr>
          <w:sz w:val="22"/>
          <w:szCs w:val="22"/>
        </w:rPr>
        <w:fldChar w:fldCharType="end"/>
      </w:r>
    </w:p>
    <w:p w14:paraId="25A3DF69" w14:textId="3B2C29D8" w:rsidR="00257DD5" w:rsidRPr="00E47FCB" w:rsidRDefault="00EE7A58" w:rsidP="004318C0">
      <w:pPr>
        <w:pStyle w:val="berschrift3"/>
        <w:rPr>
          <w:b w:val="0"/>
          <w:bCs/>
          <w:sz w:val="22"/>
          <w:szCs w:val="22"/>
        </w:rPr>
      </w:pPr>
      <w:r>
        <w:rPr>
          <w:rStyle w:val="berschrift3Zchn"/>
          <w:b/>
          <w:bCs/>
        </w:rPr>
        <w:t xml:space="preserve">Pfälzer Klimagipfel: </w:t>
      </w:r>
      <w:r w:rsidRPr="00A95FBD">
        <w:rPr>
          <w:bCs/>
        </w:rPr>
        <w:t>Wettergeschichten, atemberaubende Aussichten und genussvolle Momente</w:t>
      </w:r>
      <w:r w:rsidR="00257DD5" w:rsidRPr="00EA4417">
        <w:rPr>
          <w:rStyle w:val="berschrift3Zchn"/>
        </w:rPr>
        <w:tab/>
      </w:r>
      <w:r w:rsidR="00257DD5" w:rsidRPr="00EA4417">
        <w:rPr>
          <w:rStyle w:val="berschrift3Zchn"/>
        </w:rPr>
        <w:tab/>
      </w:r>
      <w:r w:rsidR="00257DD5" w:rsidRPr="00EA4417">
        <w:tab/>
      </w:r>
      <w:r w:rsidR="00257DD5" w:rsidRPr="00EA4417">
        <w:rPr>
          <w:b w:val="0"/>
          <w:bCs/>
        </w:rPr>
        <w:tab/>
      </w:r>
    </w:p>
    <w:p w14:paraId="1ABE8C9F" w14:textId="77777777" w:rsidR="00257DD5" w:rsidRPr="00521852" w:rsidRDefault="00257DD5" w:rsidP="00A46356">
      <w:pPr>
        <w:jc w:val="both"/>
        <w:rPr>
          <w:sz w:val="22"/>
          <w:szCs w:val="22"/>
        </w:rPr>
      </w:pPr>
    </w:p>
    <w:p w14:paraId="01625C07" w14:textId="77777777" w:rsidR="00EE7A58" w:rsidRPr="00A95FBD" w:rsidRDefault="00EE7A58" w:rsidP="00EE7A58">
      <w:pPr>
        <w:jc w:val="both"/>
      </w:pPr>
      <w:r w:rsidRPr="00A95FBD">
        <w:t xml:space="preserve">Der höchste Punkt der Vorderpfalz wird zur Bühne für ein außergewöhnliches Natur- und Klimaerlebnis: Der Pfälzer Klimagipfel lädt </w:t>
      </w:r>
      <w:proofErr w:type="spellStart"/>
      <w:r w:rsidRPr="00A95FBD">
        <w:t>Besucher:innen</w:t>
      </w:r>
      <w:proofErr w:type="spellEnd"/>
      <w:r w:rsidRPr="00A95FBD">
        <w:t xml:space="preserve"> zu einer einzigartigen Führung auf den Kalmit-Turm ein. Gemeinsam mit dem Wetterexperten Christian Müller von „Klima-Palatina“ erhalten die Teilnehmende spannende Einblicke in die Welt der Wetterbeobachtung – von historischen Messmethoden bis hin zu modernen Klimatrends.</w:t>
      </w:r>
    </w:p>
    <w:p w14:paraId="357127C0" w14:textId="77777777" w:rsidR="00EE7A58" w:rsidRPr="00A95FBD" w:rsidRDefault="00EE7A58" w:rsidP="00EE7A58">
      <w:pPr>
        <w:jc w:val="both"/>
      </w:pPr>
      <w:r w:rsidRPr="00A95FBD">
        <w:t>Für diese besondere Veranstaltung wird der Kalmit-Turm exklusiv geöffnet. Im Inneren erfahren die Gäste mehr über die historische Bedeutung des Bauwerks und die Entwicklung der meteorologischen Aufzeichnungen. Anschließend geht es über die Wendeltreppe zur Aussichtsplattform, von der sich – bei klarer Sicht – ein unvergleichliches Panorama über die Rheinebene, das Biosphärenreservat Pfälzerwald und die umliegenden Regionen erstreckt.</w:t>
      </w:r>
    </w:p>
    <w:p w14:paraId="510EB4DC" w14:textId="77777777" w:rsidR="00EE7A58" w:rsidRPr="00A95FBD" w:rsidRDefault="00EE7A58" w:rsidP="00EE7A58">
      <w:pPr>
        <w:jc w:val="both"/>
      </w:pPr>
      <w:r w:rsidRPr="00A95FBD">
        <w:t xml:space="preserve">Ein besonderes Highlight: Die Führung endet mit einem stimmungsvollen Ausklang bei einem Glas Pfälzer Wein und kleinen regionalen Snacks. Mit etwas Glück erleben die Gäste einen atemberaubenden Sonnenuntergang, gefolgt von einem sternenklaren Himmel. Diese Veranstaltung vereint Wissen, Naturgenuss und atemberaubende Landschaftsbilder. </w:t>
      </w:r>
    </w:p>
    <w:p w14:paraId="0AEF6712" w14:textId="77777777" w:rsidR="00257DD5" w:rsidRPr="008C0F7D" w:rsidRDefault="00257DD5" w:rsidP="00B52C3E">
      <w:pPr>
        <w:spacing w:line="276" w:lineRule="auto"/>
      </w:pPr>
    </w:p>
    <w:p w14:paraId="1D51C88D" w14:textId="422E3523" w:rsidR="00257DD5" w:rsidRPr="008C0F7D" w:rsidRDefault="00257DD5" w:rsidP="00B52C3E">
      <w:pPr>
        <w:spacing w:line="276" w:lineRule="auto"/>
      </w:pPr>
      <w:r w:rsidRPr="008C0F7D">
        <w:rPr>
          <w:b/>
          <w:bCs/>
        </w:rPr>
        <w:t>Termin:</w:t>
      </w:r>
      <w:r w:rsidRPr="008C0F7D">
        <w:rPr>
          <w:b/>
          <w:bCs/>
        </w:rPr>
        <w:tab/>
      </w:r>
      <w:r w:rsidR="00EE7A58">
        <w:t>Mittwoch</w:t>
      </w:r>
      <w:r w:rsidRPr="008C0F7D">
        <w:t xml:space="preserve">, </w:t>
      </w:r>
      <w:r w:rsidR="00EE7A58">
        <w:t>23</w:t>
      </w:r>
      <w:r w:rsidRPr="008C0F7D">
        <w:t>.</w:t>
      </w:r>
      <w:r w:rsidR="00EE7A58">
        <w:t>09</w:t>
      </w:r>
      <w:r w:rsidRPr="008C0F7D">
        <w:t>.2026</w:t>
      </w:r>
    </w:p>
    <w:p w14:paraId="658786BD" w14:textId="7FD386AB" w:rsidR="00257DD5" w:rsidRPr="008C0F7D" w:rsidRDefault="00257DD5" w:rsidP="00B52C3E">
      <w:pPr>
        <w:spacing w:line="276" w:lineRule="auto"/>
      </w:pPr>
      <w:r w:rsidRPr="008C0F7D">
        <w:rPr>
          <w:b/>
          <w:bCs/>
        </w:rPr>
        <w:t>Uhrzeit:</w:t>
      </w:r>
      <w:r w:rsidRPr="008C0F7D">
        <w:rPr>
          <w:b/>
          <w:bCs/>
        </w:rPr>
        <w:tab/>
      </w:r>
      <w:r w:rsidR="00EE7A58">
        <w:t>18.30</w:t>
      </w:r>
      <w:r w:rsidRPr="008C0F7D">
        <w:t xml:space="preserve"> Uhr</w:t>
      </w:r>
    </w:p>
    <w:p w14:paraId="1B48DF5F" w14:textId="34AA1A7D" w:rsidR="00257DD5" w:rsidRPr="008C0F7D" w:rsidRDefault="00257DD5" w:rsidP="00B52C3E">
      <w:pPr>
        <w:spacing w:line="276" w:lineRule="auto"/>
      </w:pPr>
      <w:r w:rsidRPr="008C0F7D">
        <w:rPr>
          <w:b/>
          <w:bCs/>
        </w:rPr>
        <w:t xml:space="preserve">Dauer: </w:t>
      </w:r>
      <w:r w:rsidRPr="008C0F7D">
        <w:tab/>
      </w:r>
      <w:r w:rsidRPr="008C0F7D">
        <w:tab/>
        <w:t xml:space="preserve">ca. </w:t>
      </w:r>
      <w:r w:rsidR="00EE7A58">
        <w:t>2</w:t>
      </w:r>
      <w:r w:rsidRPr="008C0F7D">
        <w:t xml:space="preserve"> Stunden </w:t>
      </w:r>
    </w:p>
    <w:p w14:paraId="55AE09C4" w14:textId="055FA0CB" w:rsidR="00257DD5" w:rsidRPr="008C0F7D" w:rsidRDefault="00257DD5" w:rsidP="00B52C3E">
      <w:pPr>
        <w:spacing w:line="276" w:lineRule="auto"/>
      </w:pPr>
      <w:r w:rsidRPr="008C0F7D">
        <w:rPr>
          <w:b/>
          <w:bCs/>
        </w:rPr>
        <w:t xml:space="preserve">Treffpunkt: </w:t>
      </w:r>
      <w:r w:rsidRPr="008C0F7D">
        <w:tab/>
      </w:r>
      <w:r w:rsidR="00EE7A58" w:rsidRPr="00A95FBD">
        <w:t xml:space="preserve">Eingang vor dem </w:t>
      </w:r>
      <w:proofErr w:type="spellStart"/>
      <w:r w:rsidR="00EE7A58" w:rsidRPr="00A95FBD">
        <w:t>Kalmitturm</w:t>
      </w:r>
      <w:proofErr w:type="spellEnd"/>
      <w:r w:rsidR="00EE7A58" w:rsidRPr="00A95FBD">
        <w:t xml:space="preserve"> (Der Turm ist vom Kalmit-Parkplatz ca. 10 Gehminuten entfernt)</w:t>
      </w:r>
    </w:p>
    <w:p w14:paraId="7E778163" w14:textId="77777777" w:rsidR="00EE7A58" w:rsidRPr="00A95FBD" w:rsidRDefault="00257DD5" w:rsidP="00EE7A58">
      <w:r w:rsidRPr="008C0F7D">
        <w:rPr>
          <w:b/>
          <w:bCs/>
        </w:rPr>
        <w:t xml:space="preserve">Preis: </w:t>
      </w:r>
      <w:r w:rsidRPr="008C0F7D">
        <w:tab/>
      </w:r>
      <w:r w:rsidRPr="008C0F7D">
        <w:tab/>
      </w:r>
      <w:r w:rsidR="00EE7A58" w:rsidRPr="00A95FBD">
        <w:t>26,00 € pro Person, inkl. 1 Gläschen Wein und einem Snack.</w:t>
      </w:r>
    </w:p>
    <w:p w14:paraId="758EE02E" w14:textId="49ABA0A9" w:rsidR="00257DD5" w:rsidRPr="008C0F7D" w:rsidRDefault="00257DD5" w:rsidP="00EE7A58">
      <w:pPr>
        <w:spacing w:line="276" w:lineRule="auto"/>
      </w:pPr>
    </w:p>
    <w:p w14:paraId="4B6B4904" w14:textId="77777777" w:rsidR="00EE7A58" w:rsidRDefault="00EE7A58" w:rsidP="008C0F7D">
      <w:pPr>
        <w:spacing w:line="276" w:lineRule="auto"/>
      </w:pPr>
      <w:r w:rsidRPr="00A95FBD">
        <w:t>Eine Anmeldung ist erforderlich.</w:t>
      </w:r>
    </w:p>
    <w:p w14:paraId="615561C7" w14:textId="36D95A55" w:rsidR="00257DD5" w:rsidRPr="008C0F7D" w:rsidRDefault="00257DD5" w:rsidP="008C0F7D">
      <w:pPr>
        <w:spacing w:line="276" w:lineRule="auto"/>
      </w:pPr>
      <w:r w:rsidRPr="008C0F7D">
        <w:t>Telefon: 06321 850 930 oder online unter https://www.maikammer.de/erlebnistouren_buchen.html</w:t>
      </w:r>
    </w:p>
    <w:sectPr w:rsidR="00257DD5" w:rsidRPr="008C0F7D" w:rsidSect="00257DD5">
      <w:headerReference w:type="default" r:id="rId9"/>
      <w:footerReference w:type="default" r:id="rId10"/>
      <w:pgSz w:w="11906" w:h="16838"/>
      <w:pgMar w:top="720" w:right="720" w:bottom="720" w:left="72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FAF48" w14:textId="77777777" w:rsidR="00F74003" w:rsidRDefault="00F74003" w:rsidP="008C5EB9">
      <w:pPr>
        <w:spacing w:before="0" w:line="240" w:lineRule="auto"/>
      </w:pPr>
      <w:r>
        <w:separator/>
      </w:r>
    </w:p>
  </w:endnote>
  <w:endnote w:type="continuationSeparator" w:id="0">
    <w:p w14:paraId="39CE871A" w14:textId="77777777" w:rsidR="00F74003" w:rsidRDefault="00F74003" w:rsidP="008C5EB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Condensed">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arlow Condensed SemiBold">
    <w:charset w:val="00"/>
    <w:family w:val="auto"/>
    <w:pitch w:val="variable"/>
    <w:sig w:usb0="20000007" w:usb1="00000000" w:usb2="00000000" w:usb3="00000000" w:csb0="00000193" w:csb1="00000000"/>
  </w:font>
  <w:font w:name="Aptos Display">
    <w:charset w:val="00"/>
    <w:family w:val="swiss"/>
    <w:pitch w:val="variable"/>
    <w:sig w:usb0="20000287" w:usb1="00000003" w:usb2="00000000" w:usb3="00000000" w:csb0="0000019F" w:csb1="00000000"/>
  </w:font>
  <w:font w:name="Frontage Condensed">
    <w:panose1 w:val="00000500000000000000"/>
    <w:charset w:val="00"/>
    <w:family w:val="modern"/>
    <w:notTrueType/>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9856E" w14:textId="77777777" w:rsidR="00B97C9E" w:rsidRDefault="00B97C9E">
    <w:pPr>
      <w:pStyle w:val="Fuzeile"/>
    </w:pPr>
    <w:r>
      <w:rPr>
        <w:noProof/>
      </w:rPr>
      <w:drawing>
        <wp:anchor distT="0" distB="0" distL="114300" distR="114300" simplePos="0" relativeHeight="251660288" behindDoc="0" locked="1" layoutInCell="1" allowOverlap="1" wp14:anchorId="7A704D5E" wp14:editId="1F2DA4C4">
          <wp:simplePos x="0" y="0"/>
          <wp:positionH relativeFrom="rightMargin">
            <wp:posOffset>-970280</wp:posOffset>
          </wp:positionH>
          <wp:positionV relativeFrom="page">
            <wp:posOffset>9955530</wp:posOffset>
          </wp:positionV>
          <wp:extent cx="1367790" cy="643890"/>
          <wp:effectExtent l="0" t="0" r="0" b="0"/>
          <wp:wrapNone/>
          <wp:docPr id="138224537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7790" cy="64389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1A479" w14:textId="77777777" w:rsidR="00F74003" w:rsidRDefault="00F74003" w:rsidP="008C5EB9">
      <w:pPr>
        <w:spacing w:before="0" w:line="240" w:lineRule="auto"/>
      </w:pPr>
      <w:r>
        <w:separator/>
      </w:r>
    </w:p>
  </w:footnote>
  <w:footnote w:type="continuationSeparator" w:id="0">
    <w:p w14:paraId="0F9DF15B" w14:textId="77777777" w:rsidR="00F74003" w:rsidRDefault="00F74003" w:rsidP="008C5EB9">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751BC" w14:textId="77777777" w:rsidR="008C5EB9" w:rsidRDefault="008C5EB9" w:rsidP="008C5EB9">
    <w:pPr>
      <w:pStyle w:val="Kopfzeile"/>
      <w:jc w:val="both"/>
    </w:pPr>
    <w:r>
      <w:rPr>
        <w:noProof/>
      </w:rPr>
      <w:drawing>
        <wp:anchor distT="0" distB="0" distL="114300" distR="114300" simplePos="0" relativeHeight="251656192" behindDoc="0" locked="1" layoutInCell="1" allowOverlap="1" wp14:anchorId="4852EF9E" wp14:editId="6347EBC2">
          <wp:simplePos x="0" y="0"/>
          <wp:positionH relativeFrom="page">
            <wp:align>center</wp:align>
          </wp:positionH>
          <wp:positionV relativeFrom="page">
            <wp:posOffset>540385</wp:posOffset>
          </wp:positionV>
          <wp:extent cx="1620000" cy="565200"/>
          <wp:effectExtent l="0" t="0" r="0" b="6350"/>
          <wp:wrapNone/>
          <wp:docPr id="8293816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38160" name="Grafik 82938160"/>
                  <pic:cNvPicPr/>
                </pic:nvPicPr>
                <pic:blipFill>
                  <a:blip r:embed="rId1">
                    <a:extLst>
                      <a:ext uri="{28A0092B-C50C-407E-A947-70E740481C1C}">
                        <a14:useLocalDpi xmlns:a14="http://schemas.microsoft.com/office/drawing/2010/main" val="0"/>
                      </a:ext>
                    </a:extLst>
                  </a:blip>
                  <a:stretch>
                    <a:fillRect/>
                  </a:stretch>
                </pic:blipFill>
                <pic:spPr>
                  <a:xfrm>
                    <a:off x="0" y="0"/>
                    <a:ext cx="1620000" cy="5652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A58"/>
    <w:rsid w:val="00005973"/>
    <w:rsid w:val="00017A29"/>
    <w:rsid w:val="00025684"/>
    <w:rsid w:val="000712CA"/>
    <w:rsid w:val="000B212D"/>
    <w:rsid w:val="000D1C28"/>
    <w:rsid w:val="000D2361"/>
    <w:rsid w:val="000E4F7D"/>
    <w:rsid w:val="00222B1A"/>
    <w:rsid w:val="00257DD5"/>
    <w:rsid w:val="0026503B"/>
    <w:rsid w:val="002D42E2"/>
    <w:rsid w:val="002E208F"/>
    <w:rsid w:val="0034002B"/>
    <w:rsid w:val="0035550A"/>
    <w:rsid w:val="003E6C81"/>
    <w:rsid w:val="004318C0"/>
    <w:rsid w:val="00457B3B"/>
    <w:rsid w:val="004B4827"/>
    <w:rsid w:val="004C46A8"/>
    <w:rsid w:val="00521852"/>
    <w:rsid w:val="00566029"/>
    <w:rsid w:val="005863A4"/>
    <w:rsid w:val="0070721F"/>
    <w:rsid w:val="007179C5"/>
    <w:rsid w:val="0077249A"/>
    <w:rsid w:val="00784D4C"/>
    <w:rsid w:val="007B1031"/>
    <w:rsid w:val="007F55CE"/>
    <w:rsid w:val="008B7045"/>
    <w:rsid w:val="008C0F7D"/>
    <w:rsid w:val="008C5EB9"/>
    <w:rsid w:val="008E59DE"/>
    <w:rsid w:val="00966757"/>
    <w:rsid w:val="00974749"/>
    <w:rsid w:val="00A022E9"/>
    <w:rsid w:val="00A46356"/>
    <w:rsid w:val="00A54883"/>
    <w:rsid w:val="00B52C3E"/>
    <w:rsid w:val="00B8152C"/>
    <w:rsid w:val="00B97C9E"/>
    <w:rsid w:val="00BB1412"/>
    <w:rsid w:val="00BD24C7"/>
    <w:rsid w:val="00BF152A"/>
    <w:rsid w:val="00BF6D47"/>
    <w:rsid w:val="00CC0B46"/>
    <w:rsid w:val="00CF72F4"/>
    <w:rsid w:val="00D05336"/>
    <w:rsid w:val="00DD3C04"/>
    <w:rsid w:val="00DD4419"/>
    <w:rsid w:val="00DE39F2"/>
    <w:rsid w:val="00E37D6A"/>
    <w:rsid w:val="00E47FCB"/>
    <w:rsid w:val="00E9677C"/>
    <w:rsid w:val="00EA4417"/>
    <w:rsid w:val="00EE7A58"/>
    <w:rsid w:val="00F047D7"/>
    <w:rsid w:val="00F11F24"/>
    <w:rsid w:val="00F37E73"/>
    <w:rsid w:val="00F74003"/>
    <w:rsid w:val="00FA03A3"/>
    <w:rsid w:val="00FB415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3DAEC2"/>
  <w15:chartTrackingRefBased/>
  <w15:docId w15:val="{376DAFDC-1E3E-4997-9A70-7784D52B4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Condensed" w:eastAsiaTheme="minorHAnsi" w:hAnsi="Roboto Condensed"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E39F2"/>
    <w:pPr>
      <w:spacing w:before="120" w:after="0"/>
    </w:pPr>
  </w:style>
  <w:style w:type="paragraph" w:styleId="berschrift1">
    <w:name w:val="heading 1"/>
    <w:basedOn w:val="Standard"/>
    <w:next w:val="Standard"/>
    <w:link w:val="berschrift1Zchn"/>
    <w:uiPriority w:val="9"/>
    <w:qFormat/>
    <w:rsid w:val="00FA03A3"/>
    <w:pPr>
      <w:keepNext/>
      <w:keepLines/>
      <w:spacing w:before="360" w:after="80"/>
      <w:outlineLvl w:val="0"/>
    </w:pPr>
    <w:rPr>
      <w:rFonts w:ascii="Barlow Condensed SemiBold" w:eastAsiaTheme="majorEastAsia" w:hAnsi="Barlow Condensed SemiBold" w:cstheme="majorBidi"/>
      <w:sz w:val="40"/>
      <w:szCs w:val="40"/>
    </w:rPr>
  </w:style>
  <w:style w:type="paragraph" w:styleId="berschrift2">
    <w:name w:val="heading 2"/>
    <w:basedOn w:val="Standard"/>
    <w:next w:val="Standard"/>
    <w:link w:val="berschrift2Zchn"/>
    <w:uiPriority w:val="9"/>
    <w:unhideWhenUsed/>
    <w:qFormat/>
    <w:rsid w:val="00566029"/>
    <w:pPr>
      <w:keepNext/>
      <w:keepLines/>
      <w:spacing w:before="160" w:after="40"/>
      <w:outlineLvl w:val="1"/>
    </w:pPr>
    <w:rPr>
      <w:rFonts w:eastAsiaTheme="majorEastAsia" w:cstheme="majorBidi"/>
      <w:sz w:val="28"/>
      <w:szCs w:val="32"/>
    </w:rPr>
  </w:style>
  <w:style w:type="paragraph" w:styleId="berschrift3">
    <w:name w:val="heading 3"/>
    <w:basedOn w:val="Standard"/>
    <w:next w:val="Standard"/>
    <w:link w:val="berschrift3Zchn"/>
    <w:uiPriority w:val="9"/>
    <w:unhideWhenUsed/>
    <w:qFormat/>
    <w:rsid w:val="004318C0"/>
    <w:pPr>
      <w:keepNext/>
      <w:keepLines/>
      <w:spacing w:before="160"/>
      <w:outlineLvl w:val="2"/>
    </w:pPr>
    <w:rPr>
      <w:rFonts w:eastAsiaTheme="majorEastAsia" w:cstheme="majorBidi"/>
      <w:b/>
      <w:sz w:val="28"/>
      <w:szCs w:val="28"/>
    </w:rPr>
  </w:style>
  <w:style w:type="paragraph" w:styleId="berschrift4">
    <w:name w:val="heading 4"/>
    <w:basedOn w:val="Standard"/>
    <w:next w:val="Standard"/>
    <w:link w:val="berschrift4Zchn"/>
    <w:uiPriority w:val="9"/>
    <w:semiHidden/>
    <w:unhideWhenUsed/>
    <w:qFormat/>
    <w:rsid w:val="00257DD5"/>
    <w:pPr>
      <w:keepNext/>
      <w:keepLines/>
      <w:spacing w:before="8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257DD5"/>
    <w:pPr>
      <w:keepNext/>
      <w:keepLines/>
      <w:spacing w:before="8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257DD5"/>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57DD5"/>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257DD5"/>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57DD5"/>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A03A3"/>
    <w:rPr>
      <w:rFonts w:ascii="Barlow Condensed SemiBold" w:eastAsiaTheme="majorEastAsia" w:hAnsi="Barlow Condensed SemiBold" w:cstheme="majorBidi"/>
      <w:sz w:val="40"/>
      <w:szCs w:val="40"/>
    </w:rPr>
  </w:style>
  <w:style w:type="character" w:customStyle="1" w:styleId="berschrift2Zchn">
    <w:name w:val="Überschrift 2 Zchn"/>
    <w:basedOn w:val="Absatz-Standardschriftart"/>
    <w:link w:val="berschrift2"/>
    <w:uiPriority w:val="9"/>
    <w:rsid w:val="00566029"/>
    <w:rPr>
      <w:rFonts w:eastAsiaTheme="majorEastAsia" w:cstheme="majorBidi"/>
      <w:sz w:val="28"/>
      <w:szCs w:val="32"/>
    </w:rPr>
  </w:style>
  <w:style w:type="character" w:customStyle="1" w:styleId="berschrift3Zchn">
    <w:name w:val="Überschrift 3 Zchn"/>
    <w:basedOn w:val="Absatz-Standardschriftart"/>
    <w:link w:val="berschrift3"/>
    <w:uiPriority w:val="9"/>
    <w:rsid w:val="004318C0"/>
    <w:rPr>
      <w:rFonts w:eastAsiaTheme="majorEastAsia" w:cstheme="majorBidi"/>
      <w:b/>
      <w:sz w:val="28"/>
      <w:szCs w:val="28"/>
    </w:rPr>
  </w:style>
  <w:style w:type="character" w:customStyle="1" w:styleId="berschrift4Zchn">
    <w:name w:val="Überschrift 4 Zchn"/>
    <w:basedOn w:val="Absatz-Standardschriftart"/>
    <w:link w:val="berschrift4"/>
    <w:uiPriority w:val="9"/>
    <w:semiHidden/>
    <w:rsid w:val="00257DD5"/>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57DD5"/>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257DD5"/>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57DD5"/>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257DD5"/>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57DD5"/>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257D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57DD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57DD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57DD5"/>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257DD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57DD5"/>
    <w:rPr>
      <w:i/>
      <w:iCs/>
      <w:color w:val="404040" w:themeColor="text1" w:themeTint="BF"/>
    </w:rPr>
  </w:style>
  <w:style w:type="paragraph" w:styleId="Listenabsatz">
    <w:name w:val="List Paragraph"/>
    <w:basedOn w:val="Standard"/>
    <w:uiPriority w:val="34"/>
    <w:qFormat/>
    <w:rsid w:val="00257DD5"/>
    <w:pPr>
      <w:ind w:left="720"/>
      <w:contextualSpacing/>
    </w:pPr>
  </w:style>
  <w:style w:type="character" w:styleId="IntensiveHervorhebung">
    <w:name w:val="Intense Emphasis"/>
    <w:basedOn w:val="Absatz-Standardschriftart"/>
    <w:uiPriority w:val="21"/>
    <w:qFormat/>
    <w:rsid w:val="00257DD5"/>
    <w:rPr>
      <w:i/>
      <w:iCs/>
      <w:color w:val="0F4761" w:themeColor="accent1" w:themeShade="BF"/>
    </w:rPr>
  </w:style>
  <w:style w:type="paragraph" w:styleId="IntensivesZitat">
    <w:name w:val="Intense Quote"/>
    <w:basedOn w:val="Standard"/>
    <w:next w:val="Standard"/>
    <w:link w:val="IntensivesZitatZchn"/>
    <w:uiPriority w:val="30"/>
    <w:qFormat/>
    <w:rsid w:val="00257D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257DD5"/>
    <w:rPr>
      <w:i/>
      <w:iCs/>
      <w:color w:val="0F4761" w:themeColor="accent1" w:themeShade="BF"/>
    </w:rPr>
  </w:style>
  <w:style w:type="character" w:styleId="IntensiverVerweis">
    <w:name w:val="Intense Reference"/>
    <w:basedOn w:val="Absatz-Standardschriftart"/>
    <w:uiPriority w:val="32"/>
    <w:qFormat/>
    <w:rsid w:val="00257DD5"/>
    <w:rPr>
      <w:b/>
      <w:bCs/>
      <w:smallCaps/>
      <w:color w:val="0F4761" w:themeColor="accent1" w:themeShade="BF"/>
      <w:spacing w:val="5"/>
    </w:rPr>
  </w:style>
  <w:style w:type="paragraph" w:styleId="Kopfzeile">
    <w:name w:val="header"/>
    <w:basedOn w:val="Standard"/>
    <w:link w:val="KopfzeileZchn"/>
    <w:uiPriority w:val="99"/>
    <w:unhideWhenUsed/>
    <w:rsid w:val="008C5EB9"/>
    <w:pPr>
      <w:tabs>
        <w:tab w:val="center" w:pos="4536"/>
        <w:tab w:val="right" w:pos="9072"/>
      </w:tabs>
      <w:spacing w:before="0" w:line="240" w:lineRule="auto"/>
    </w:pPr>
  </w:style>
  <w:style w:type="character" w:customStyle="1" w:styleId="KopfzeileZchn">
    <w:name w:val="Kopfzeile Zchn"/>
    <w:basedOn w:val="Absatz-Standardschriftart"/>
    <w:link w:val="Kopfzeile"/>
    <w:uiPriority w:val="99"/>
    <w:rsid w:val="008C5EB9"/>
  </w:style>
  <w:style w:type="paragraph" w:styleId="Fuzeile">
    <w:name w:val="footer"/>
    <w:basedOn w:val="Standard"/>
    <w:link w:val="FuzeileZchn"/>
    <w:uiPriority w:val="99"/>
    <w:unhideWhenUsed/>
    <w:rsid w:val="008C5EB9"/>
    <w:pPr>
      <w:tabs>
        <w:tab w:val="center" w:pos="4536"/>
        <w:tab w:val="right" w:pos="9072"/>
      </w:tabs>
      <w:spacing w:before="0" w:line="240" w:lineRule="auto"/>
    </w:pPr>
  </w:style>
  <w:style w:type="character" w:customStyle="1" w:styleId="FuzeileZchn">
    <w:name w:val="Fußzeile Zchn"/>
    <w:basedOn w:val="Absatz-Standardschriftart"/>
    <w:link w:val="Fuzeile"/>
    <w:uiPriority w:val="99"/>
    <w:rsid w:val="008C5E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phieStoll\OneDrive%20-%20B&#252;ro%20f&#252;r%20Tourismus%20Maikammer\Dokumente\Benutzerdefinierte%20Office-Vorlagen\Vorlage%20Pressemeldungen_Elebnistouren_ab%202026.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f21b945-48cb-4ad6-8fdd-32e6357f66f5">
      <Terms xmlns="http://schemas.microsoft.com/office/infopath/2007/PartnerControls"/>
    </lcf76f155ced4ddcb4097134ff3c332f>
    <TaxCatchAll xmlns="8120ec02-2272-422c-b05c-fa4eb4e29286" xsi:nil="true"/>
    <SharedWithUsers xmlns="8120ec02-2272-422c-b05c-fa4eb4e29286">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D4158F864E210C47B4D868A6EDD86D3D" ma:contentTypeVersion="16" ma:contentTypeDescription="Ein neues Dokument erstellen." ma:contentTypeScope="" ma:versionID="206da5e3cfae2b96b00e2e151cd8217c">
  <xsd:schema xmlns:xsd="http://www.w3.org/2001/XMLSchema" xmlns:xs="http://www.w3.org/2001/XMLSchema" xmlns:p="http://schemas.microsoft.com/office/2006/metadata/properties" xmlns:ns2="2f21b945-48cb-4ad6-8fdd-32e6357f66f5" xmlns:ns3="8120ec02-2272-422c-b05c-fa4eb4e29286" targetNamespace="http://schemas.microsoft.com/office/2006/metadata/properties" ma:root="true" ma:fieldsID="6e80756eb6292b15ed35678fc59f176a" ns2:_="" ns3:_="">
    <xsd:import namespace="2f21b945-48cb-4ad6-8fdd-32e6357f66f5"/>
    <xsd:import namespace="8120ec02-2272-422c-b05c-fa4eb4e2928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21b945-48cb-4ad6-8fdd-32e6357f66f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ierungen" ma:readOnly="false" ma:fieldId="{5cf76f15-5ced-4ddc-b409-7134ff3c332f}" ma:taxonomyMulti="true" ma:sspId="f4f7c55c-843e-4d99-a1fa-55f43308d5ff"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20ec02-2272-422c-b05c-fa4eb4e2928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42a17ae-70ce-45e7-873b-2ed23e1365fb}" ma:internalName="TaxCatchAll" ma:showField="CatchAllData" ma:web="8120ec02-2272-422c-b05c-fa4eb4e2928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DEFC06-7CAF-4AA6-A6FE-95D17CEF207A}">
  <ds:schemaRefs>
    <ds:schemaRef ds:uri="http://schemas.microsoft.com/sharepoint/v3/contenttype/forms"/>
  </ds:schemaRefs>
</ds:datastoreItem>
</file>

<file path=customXml/itemProps2.xml><?xml version="1.0" encoding="utf-8"?>
<ds:datastoreItem xmlns:ds="http://schemas.openxmlformats.org/officeDocument/2006/customXml" ds:itemID="{1C865B51-5A1A-4F00-AEBC-D4BED7E5DA39}">
  <ds:schemaRefs>
    <ds:schemaRef ds:uri="http://schemas.microsoft.com/office/2006/metadata/properties"/>
    <ds:schemaRef ds:uri="http://schemas.microsoft.com/office/infopath/2007/PartnerControls"/>
    <ds:schemaRef ds:uri="2f21b945-48cb-4ad6-8fdd-32e6357f66f5"/>
    <ds:schemaRef ds:uri="8120ec02-2272-422c-b05c-fa4eb4e29286"/>
  </ds:schemaRefs>
</ds:datastoreItem>
</file>

<file path=customXml/itemProps3.xml><?xml version="1.0" encoding="utf-8"?>
<ds:datastoreItem xmlns:ds="http://schemas.openxmlformats.org/officeDocument/2006/customXml" ds:itemID="{B00730FD-2FF1-4809-B26A-C7BBAEA3CE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21b945-48cb-4ad6-8fdd-32e6357f66f5"/>
    <ds:schemaRef ds:uri="8120ec02-2272-422c-b05c-fa4eb4e292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Vorlage Pressemeldungen_Elebnistouren_ab 2026</Template>
  <TotalTime>0</TotalTime>
  <Pages>1</Pages>
  <Words>245</Words>
  <Characters>1544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Stoll</dc:creator>
  <cp:keywords/>
  <dc:description/>
  <cp:lastModifiedBy>Sophie Stoll</cp:lastModifiedBy>
  <cp:revision>1</cp:revision>
  <dcterms:created xsi:type="dcterms:W3CDTF">2026-09-08T10:04:00Z</dcterms:created>
  <dcterms:modified xsi:type="dcterms:W3CDTF">2026-09-08T10:08:00Z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0x010100D4158F864E210C47B4D868A6EDD86D3D</vt:lpwstr>
  </property>
  <property fmtid="{D5CDD505-2E9C-101B-9397-08002B2CF9AE}" pid="3" name="MediaServiceImageTags">
    <vt:lpwstr/>
  </property>
</Properties>
</file>