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00E09" w14:textId="0553ABE3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514A2C">
        <w:rPr>
          <w:rFonts w:ascii="Arial" w:hAnsi="Arial" w:cs="Arial"/>
          <w:noProof/>
        </w:rPr>
        <w:t>26. August 2026</w:t>
      </w:r>
      <w:r>
        <w:rPr>
          <w:rFonts w:ascii="Arial" w:hAnsi="Arial" w:cs="Arial"/>
        </w:rPr>
        <w:fldChar w:fldCharType="end"/>
      </w:r>
    </w:p>
    <w:p w14:paraId="57677684" w14:textId="3D96FC99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385982">
        <w:rPr>
          <w:rFonts w:ascii="Arial" w:hAnsi="Arial" w:cs="Arial"/>
          <w:b/>
          <w:bCs/>
        </w:rPr>
        <w:t>2027 wird ein neues Stadtoberhaupt gewählt</w:t>
      </w:r>
    </w:p>
    <w:p w14:paraId="373A7A8C" w14:textId="411E26E5" w:rsidR="007121C6" w:rsidRDefault="00385982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Im kommenden Jahr endet regulär die Amtszeit des a</w:t>
      </w:r>
      <w:r w:rsidR="00514A2C">
        <w:rPr>
          <w:rFonts w:ascii="Arial" w:hAnsi="Arial" w:cs="Arial"/>
        </w:rPr>
        <w:t>mtierenden</w:t>
      </w:r>
      <w:r>
        <w:rPr>
          <w:rFonts w:ascii="Arial" w:hAnsi="Arial" w:cs="Arial"/>
        </w:rPr>
        <w:t xml:space="preserve"> Bürgermeisters Manfred Ockel. Zum 31. Mai scheidet Ockel demnach aus dem Dienst aus und hat sich nach </w:t>
      </w:r>
      <w:r w:rsidR="00B55C1A">
        <w:rPr>
          <w:rFonts w:ascii="Arial" w:hAnsi="Arial" w:cs="Arial"/>
        </w:rPr>
        <w:t xml:space="preserve">fast 19 </w:t>
      </w:r>
      <w:r>
        <w:rPr>
          <w:rFonts w:ascii="Arial" w:hAnsi="Arial" w:cs="Arial"/>
        </w:rPr>
        <w:t xml:space="preserve">Jahren als Stadtoberhaupt </w:t>
      </w:r>
      <w:r w:rsidR="00B55C1A">
        <w:rPr>
          <w:rFonts w:ascii="Arial" w:hAnsi="Arial" w:cs="Arial"/>
        </w:rPr>
        <w:t xml:space="preserve">aus persönlichen Gründen </w:t>
      </w:r>
      <w:r>
        <w:rPr>
          <w:rFonts w:ascii="Arial" w:hAnsi="Arial" w:cs="Arial"/>
        </w:rPr>
        <w:t>dazu entschlossen, nicht noch einmal zu kandidieren. Ockel ist seit dem 1. Oktober 2008 Bürgermeister und war zuvor bereits von 2005 bis 2008 Erster Stadtrat in Kelsterbach.</w:t>
      </w:r>
    </w:p>
    <w:p w14:paraId="24D741C2" w14:textId="0BC6E529" w:rsidR="00385982" w:rsidRPr="007121C6" w:rsidRDefault="00385982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der </w:t>
      </w:r>
      <w:r w:rsidR="00B55C1A">
        <w:rPr>
          <w:rFonts w:ascii="Arial" w:hAnsi="Arial" w:cs="Arial"/>
        </w:rPr>
        <w:t>vergangenen</w:t>
      </w:r>
      <w:r>
        <w:rPr>
          <w:rFonts w:ascii="Arial" w:hAnsi="Arial" w:cs="Arial"/>
        </w:rPr>
        <w:t xml:space="preserve"> Stadtverordnetenversammlung </w:t>
      </w:r>
      <w:r w:rsidR="00B55C1A">
        <w:rPr>
          <w:rFonts w:ascii="Arial" w:hAnsi="Arial" w:cs="Arial"/>
        </w:rPr>
        <w:t xml:space="preserve">am Montag </w:t>
      </w:r>
      <w:r>
        <w:rPr>
          <w:rFonts w:ascii="Arial" w:hAnsi="Arial" w:cs="Arial"/>
        </w:rPr>
        <w:t xml:space="preserve">wurde nun der Termin für die Bürgermeisterneuwahl festgelegt. Am </w:t>
      </w:r>
      <w:r w:rsidRPr="00385982">
        <w:rPr>
          <w:rFonts w:ascii="Arial" w:hAnsi="Arial" w:cs="Arial"/>
          <w:b/>
          <w:bCs/>
        </w:rPr>
        <w:t>Sonntag, 14. Februar 2027</w:t>
      </w:r>
      <w:r>
        <w:rPr>
          <w:rFonts w:ascii="Arial" w:hAnsi="Arial" w:cs="Arial"/>
        </w:rPr>
        <w:t xml:space="preserve">, ist der </w:t>
      </w:r>
      <w:r w:rsidRPr="00385982">
        <w:rPr>
          <w:rFonts w:ascii="Arial" w:hAnsi="Arial" w:cs="Arial"/>
        </w:rPr>
        <w:t>Wahltag für die Direktwahl der Bürgermeisterin / des Bürgermeisters der Stadt Kelsterbach</w:t>
      </w:r>
      <w:r>
        <w:rPr>
          <w:rFonts w:ascii="Arial" w:hAnsi="Arial" w:cs="Arial"/>
        </w:rPr>
        <w:t xml:space="preserve">. Sollte es zu keinem eindeutigen Ergebnis kommen, findet am </w:t>
      </w:r>
      <w:r w:rsidRPr="00385982">
        <w:rPr>
          <w:rFonts w:ascii="Arial" w:hAnsi="Arial" w:cs="Arial"/>
          <w:b/>
          <w:bCs/>
        </w:rPr>
        <w:t>Sonntag, 28. Februar 2027</w:t>
      </w:r>
      <w:r>
        <w:rPr>
          <w:rFonts w:ascii="Arial" w:hAnsi="Arial" w:cs="Arial"/>
        </w:rPr>
        <w:t>, der Stichwahltermin statt. (ana)</w:t>
      </w:r>
    </w:p>
    <w:sectPr w:rsidR="00385982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10C7E" w14:textId="77777777" w:rsidR="00385982" w:rsidRDefault="00385982" w:rsidP="007121C6">
      <w:pPr>
        <w:spacing w:after="0" w:line="240" w:lineRule="auto"/>
      </w:pPr>
      <w:r>
        <w:separator/>
      </w:r>
    </w:p>
  </w:endnote>
  <w:endnote w:type="continuationSeparator" w:id="0">
    <w:p w14:paraId="51630571" w14:textId="77777777" w:rsidR="00385982" w:rsidRDefault="00385982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C84F7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3D65A8E3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000CDCEF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440E35B1" wp14:editId="702EA509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87E2D06" wp14:editId="2B92289B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12C8B97" wp14:editId="44F3EC0F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4642A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5A036098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C2978" w14:textId="77777777" w:rsidR="00385982" w:rsidRDefault="00385982" w:rsidP="007121C6">
      <w:pPr>
        <w:spacing w:after="0" w:line="240" w:lineRule="auto"/>
      </w:pPr>
      <w:r>
        <w:separator/>
      </w:r>
    </w:p>
  </w:footnote>
  <w:footnote w:type="continuationSeparator" w:id="0">
    <w:p w14:paraId="0F9B6460" w14:textId="77777777" w:rsidR="00385982" w:rsidRDefault="00385982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5985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159AD964" wp14:editId="70929FED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6D0FAB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82"/>
    <w:rsid w:val="002125DB"/>
    <w:rsid w:val="002E6410"/>
    <w:rsid w:val="00385982"/>
    <w:rsid w:val="004168BD"/>
    <w:rsid w:val="00514A2C"/>
    <w:rsid w:val="00537888"/>
    <w:rsid w:val="0059446B"/>
    <w:rsid w:val="007121C6"/>
    <w:rsid w:val="00727098"/>
    <w:rsid w:val="008414A6"/>
    <w:rsid w:val="0087529C"/>
    <w:rsid w:val="008F0D40"/>
    <w:rsid w:val="00A858EC"/>
    <w:rsid w:val="00B55C1A"/>
    <w:rsid w:val="00B90E05"/>
    <w:rsid w:val="00C95744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ABB87"/>
  <w15:chartTrackingRefBased/>
  <w15:docId w15:val="{F75F45B4-2FD8-4678-96E2-AD4236D7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Fabijanic Anika</cp:lastModifiedBy>
  <cp:revision>3</cp:revision>
  <cp:lastPrinted>2023-12-06T12:00:00Z</cp:lastPrinted>
  <dcterms:created xsi:type="dcterms:W3CDTF">2026-08-25T09:47:00Z</dcterms:created>
  <dcterms:modified xsi:type="dcterms:W3CDTF">2026-08-26T10:38:00Z</dcterms:modified>
</cp:coreProperties>
</file>