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99E6D" w14:textId="77777777" w:rsidR="00940D29" w:rsidRPr="00C4427D" w:rsidRDefault="00940D29" w:rsidP="00FA102B">
      <w:pPr>
        <w:pStyle w:val="FlietextVDK"/>
        <w:rPr>
          <w:sz w:val="12"/>
        </w:rPr>
      </w:pPr>
      <w:bookmarkStart w:id="0" w:name="VDKSatz1"/>
      <w:bookmarkEnd w:id="0"/>
      <w:r w:rsidRPr="00C4427D">
        <w:rPr>
          <w:noProof/>
          <w:sz w:val="12"/>
        </w:rPr>
        <mc:AlternateContent>
          <mc:Choice Requires="wps">
            <w:drawing>
              <wp:anchor distT="0" distB="0" distL="360045" distR="0" simplePos="0" relativeHeight="251664384" behindDoc="0" locked="1" layoutInCell="1" allowOverlap="1" wp14:anchorId="4F562E03" wp14:editId="75229436">
                <wp:simplePos x="0" y="0"/>
                <wp:positionH relativeFrom="page">
                  <wp:posOffset>5581650</wp:posOffset>
                </wp:positionH>
                <wp:positionV relativeFrom="margin">
                  <wp:align>bottom</wp:align>
                </wp:positionV>
                <wp:extent cx="1619885" cy="3987800"/>
                <wp:effectExtent l="0" t="0" r="0" b="12700"/>
                <wp:wrapSquare wrapText="bothSides"/>
                <wp:docPr id="8" name="VDKTextboxSeite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885" cy="39878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F3E3EB1" w14:textId="77777777" w:rsidR="00940D29" w:rsidRPr="008228F4" w:rsidRDefault="00940D29" w:rsidP="008228F4">
                            <w:pPr>
                              <w:tabs>
                                <w:tab w:val="left" w:pos="510"/>
                              </w:tabs>
                              <w:spacing w:after="0" w:line="260" w:lineRule="exact"/>
                              <w:rPr>
                                <w:rFonts w:ascii="Calibri" w:hAnsi="Calibri"/>
                                <w:b/>
                                <w:color w:val="000000"/>
                                <w:sz w:val="18"/>
                              </w:rPr>
                            </w:pPr>
                            <w:r w:rsidRPr="008228F4">
                              <w:rPr>
                                <w:rFonts w:ascii="Calibri" w:hAnsi="Calibri"/>
                                <w:b/>
                                <w:color w:val="000000"/>
                                <w:sz w:val="18"/>
                              </w:rPr>
                              <w:t>Service- und Spendentelefon</w:t>
                            </w:r>
                          </w:p>
                          <w:p w14:paraId="41F7F367" w14:textId="77777777" w:rsidR="00940D29" w:rsidRPr="008228F4" w:rsidRDefault="00940D29" w:rsidP="008228F4">
                            <w:pPr>
                              <w:tabs>
                                <w:tab w:val="left" w:pos="510"/>
                              </w:tabs>
                              <w:spacing w:after="0" w:line="260" w:lineRule="exact"/>
                              <w:rPr>
                                <w:rFonts w:ascii="Calibri" w:hAnsi="Calibri"/>
                                <w:color w:val="000000"/>
                                <w:sz w:val="18"/>
                              </w:rPr>
                            </w:pPr>
                            <w:r w:rsidRPr="008228F4">
                              <w:rPr>
                                <w:rFonts w:ascii="Calibri" w:hAnsi="Calibri"/>
                                <w:color w:val="000000"/>
                                <w:sz w:val="18"/>
                              </w:rPr>
                              <w:t>Tel.</w:t>
                            </w:r>
                            <w:r>
                              <w:rPr>
                                <w:rFonts w:ascii="Calibri" w:hAnsi="Calibri"/>
                                <w:color w:val="000000"/>
                                <w:sz w:val="18"/>
                              </w:rPr>
                              <w:tab/>
                              <w:t>0561</w:t>
                            </w:r>
                            <w:r w:rsidRPr="008228F4">
                              <w:rPr>
                                <w:rFonts w:ascii="Calibri" w:hAnsi="Calibri"/>
                                <w:color w:val="000000"/>
                                <w:sz w:val="18"/>
                              </w:rPr>
                              <w:t xml:space="preserve"> </w:t>
                            </w:r>
                            <w:r>
                              <w:rPr>
                                <w:rFonts w:ascii="Calibri" w:hAnsi="Calibri"/>
                                <w:color w:val="000000"/>
                                <w:sz w:val="18"/>
                              </w:rPr>
                              <w:t>7009</w:t>
                            </w:r>
                            <w:r w:rsidR="00847BCC">
                              <w:rPr>
                                <w:rFonts w:ascii="Calibri" w:hAnsi="Calibri"/>
                                <w:color w:val="000000"/>
                                <w:sz w:val="18"/>
                              </w:rPr>
                              <w:t>-</w:t>
                            </w:r>
                            <w:r>
                              <w:rPr>
                                <w:rFonts w:ascii="Calibri" w:hAnsi="Calibri"/>
                                <w:color w:val="000000"/>
                                <w:sz w:val="18"/>
                              </w:rPr>
                              <w:t>0</w:t>
                            </w:r>
                          </w:p>
                          <w:p w14:paraId="60418DDC" w14:textId="77777777" w:rsidR="00940D29" w:rsidRPr="008228F4" w:rsidRDefault="00940D29" w:rsidP="008228F4">
                            <w:pPr>
                              <w:tabs>
                                <w:tab w:val="left" w:pos="510"/>
                              </w:tabs>
                              <w:spacing w:after="0" w:line="260" w:lineRule="exact"/>
                              <w:rPr>
                                <w:rFonts w:ascii="Calibri" w:hAnsi="Calibri"/>
                                <w:color w:val="000000"/>
                                <w:sz w:val="18"/>
                              </w:rPr>
                            </w:pPr>
                          </w:p>
                          <w:p w14:paraId="4DEC09C9" w14:textId="77777777" w:rsidR="00940D29" w:rsidRPr="008228F4" w:rsidRDefault="00940D29" w:rsidP="008228F4">
                            <w:pPr>
                              <w:tabs>
                                <w:tab w:val="left" w:pos="510"/>
                              </w:tabs>
                              <w:spacing w:after="0" w:line="260" w:lineRule="exact"/>
                              <w:rPr>
                                <w:rFonts w:ascii="Calibri" w:hAnsi="Calibri"/>
                                <w:b/>
                                <w:color w:val="000000"/>
                                <w:sz w:val="18"/>
                              </w:rPr>
                            </w:pPr>
                            <w:r w:rsidRPr="008228F4">
                              <w:rPr>
                                <w:rFonts w:ascii="Calibri" w:hAnsi="Calibri"/>
                                <w:b/>
                                <w:color w:val="000000"/>
                                <w:sz w:val="18"/>
                              </w:rPr>
                              <w:t>Spendenkonto</w:t>
                            </w:r>
                          </w:p>
                          <w:p w14:paraId="73404E31"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Commerzbank Kassel</w:t>
                            </w:r>
                          </w:p>
                          <w:p w14:paraId="05049668"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IBAN</w:t>
                            </w:r>
                            <w:r>
                              <w:rPr>
                                <w:rFonts w:ascii="Calibri" w:hAnsi="Calibri"/>
                                <w:color w:val="000000"/>
                                <w:sz w:val="18"/>
                              </w:rPr>
                              <w:tab/>
                              <w:t>DE23 5204 0021</w:t>
                            </w:r>
                          </w:p>
                          <w:p w14:paraId="1C0AB6C6"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ab/>
                              <w:t>0322 2999 00</w:t>
                            </w:r>
                          </w:p>
                          <w:p w14:paraId="62129D19"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BIC</w:t>
                            </w:r>
                            <w:r>
                              <w:rPr>
                                <w:rFonts w:ascii="Calibri" w:hAnsi="Calibri"/>
                                <w:color w:val="000000"/>
                                <w:sz w:val="18"/>
                              </w:rPr>
                              <w:tab/>
                              <w:t>COBADEFF</w:t>
                            </w:r>
                            <w:r w:rsidR="00FE7376">
                              <w:rPr>
                                <w:rFonts w:ascii="Calibri" w:hAnsi="Calibri"/>
                                <w:color w:val="000000"/>
                                <w:sz w:val="18"/>
                              </w:rPr>
                              <w:t>XXX</w:t>
                            </w:r>
                          </w:p>
                          <w:p w14:paraId="7F21B9BF" w14:textId="77777777" w:rsidR="00940D29" w:rsidRPr="008228F4" w:rsidRDefault="00940D29" w:rsidP="008228F4">
                            <w:pPr>
                              <w:tabs>
                                <w:tab w:val="left" w:pos="510"/>
                              </w:tabs>
                              <w:spacing w:after="0" w:line="260" w:lineRule="exact"/>
                              <w:rPr>
                                <w:rFonts w:ascii="Calibri" w:hAnsi="Calibri"/>
                                <w:color w:val="000000"/>
                                <w:sz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562E03" id="_x0000_t202" coordsize="21600,21600" o:spt="202" path="m,l,21600r21600,l21600,xe">
                <v:stroke joinstyle="miter"/>
                <v:path gradientshapeok="t" o:connecttype="rect"/>
              </v:shapetype>
              <v:shape id="VDKTextboxSeiteDaten" o:spid="_x0000_s1026" type="#_x0000_t202" style="position:absolute;margin-left:439.5pt;margin-top:0;width:127.55pt;height:314pt;z-index:251664384;visibility:visible;mso-wrap-style:square;mso-width-percent:0;mso-height-percent:0;mso-wrap-distance-left:28.35pt;mso-wrap-distance-top:0;mso-wrap-distance-right:0;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" filled="f" stroked="f" strokeweight=".5pt">
                <v:path arrowok="t"/>
                <v:textbox inset="0,0,0,0">
                  <w:txbxContent>
                    <w:p w14:paraId="6F3E3EB1" w14:textId="77777777" w:rsidR="00940D29" w:rsidRPr="008228F4" w:rsidRDefault="00940D29" w:rsidP="008228F4">
                      <w:pPr>
                        <w:tabs>
                          <w:tab w:val="left" w:pos="510"/>
                        </w:tabs>
                        <w:spacing w:after="0" w:line="260" w:lineRule="exact"/>
                        <w:rPr>
                          <w:rFonts w:ascii="Calibri" w:hAnsi="Calibri"/>
                          <w:b/>
                          <w:color w:val="000000"/>
                          <w:sz w:val="18"/>
                        </w:rPr>
                      </w:pPr>
                      <w:r w:rsidRPr="008228F4">
                        <w:rPr>
                          <w:rFonts w:ascii="Calibri" w:hAnsi="Calibri"/>
                          <w:b/>
                          <w:color w:val="000000"/>
                          <w:sz w:val="18"/>
                        </w:rPr>
                        <w:t>Service- und Spendentelefon</w:t>
                      </w:r>
                    </w:p>
                    <w:p w14:paraId="41F7F367" w14:textId="77777777" w:rsidR="00940D29" w:rsidRPr="008228F4" w:rsidRDefault="00940D29" w:rsidP="008228F4">
                      <w:pPr>
                        <w:tabs>
                          <w:tab w:val="left" w:pos="510"/>
                        </w:tabs>
                        <w:spacing w:after="0" w:line="260" w:lineRule="exact"/>
                        <w:rPr>
                          <w:rFonts w:ascii="Calibri" w:hAnsi="Calibri"/>
                          <w:color w:val="000000"/>
                          <w:sz w:val="18"/>
                        </w:rPr>
                      </w:pPr>
                      <w:r w:rsidRPr="008228F4">
                        <w:rPr>
                          <w:rFonts w:ascii="Calibri" w:hAnsi="Calibri"/>
                          <w:color w:val="000000"/>
                          <w:sz w:val="18"/>
                        </w:rPr>
                        <w:t>Tel.</w:t>
                      </w:r>
                      <w:r>
                        <w:rPr>
                          <w:rFonts w:ascii="Calibri" w:hAnsi="Calibri"/>
                          <w:color w:val="000000"/>
                          <w:sz w:val="18"/>
                        </w:rPr>
                        <w:tab/>
                        <w:t>0561</w:t>
                      </w:r>
                      <w:r w:rsidRPr="008228F4">
                        <w:rPr>
                          <w:rFonts w:ascii="Calibri" w:hAnsi="Calibri"/>
                          <w:color w:val="000000"/>
                          <w:sz w:val="18"/>
                        </w:rPr>
                        <w:t xml:space="preserve"> </w:t>
                      </w:r>
                      <w:r>
                        <w:rPr>
                          <w:rFonts w:ascii="Calibri" w:hAnsi="Calibri"/>
                          <w:color w:val="000000"/>
                          <w:sz w:val="18"/>
                        </w:rPr>
                        <w:t>7009</w:t>
                      </w:r>
                      <w:r w:rsidR="00847BCC">
                        <w:rPr>
                          <w:rFonts w:ascii="Calibri" w:hAnsi="Calibri"/>
                          <w:color w:val="000000"/>
                          <w:sz w:val="18"/>
                        </w:rPr>
                        <w:t>-</w:t>
                      </w:r>
                      <w:r>
                        <w:rPr>
                          <w:rFonts w:ascii="Calibri" w:hAnsi="Calibri"/>
                          <w:color w:val="000000"/>
                          <w:sz w:val="18"/>
                        </w:rPr>
                        <w:t>0</w:t>
                      </w:r>
                    </w:p>
                    <w:p w14:paraId="60418DDC" w14:textId="77777777" w:rsidR="00940D29" w:rsidRPr="008228F4" w:rsidRDefault="00940D29" w:rsidP="008228F4">
                      <w:pPr>
                        <w:tabs>
                          <w:tab w:val="left" w:pos="510"/>
                        </w:tabs>
                        <w:spacing w:after="0" w:line="260" w:lineRule="exact"/>
                        <w:rPr>
                          <w:rFonts w:ascii="Calibri" w:hAnsi="Calibri"/>
                          <w:color w:val="000000"/>
                          <w:sz w:val="18"/>
                        </w:rPr>
                      </w:pPr>
                    </w:p>
                    <w:p w14:paraId="4DEC09C9" w14:textId="77777777" w:rsidR="00940D29" w:rsidRPr="008228F4" w:rsidRDefault="00940D29" w:rsidP="008228F4">
                      <w:pPr>
                        <w:tabs>
                          <w:tab w:val="left" w:pos="510"/>
                        </w:tabs>
                        <w:spacing w:after="0" w:line="260" w:lineRule="exact"/>
                        <w:rPr>
                          <w:rFonts w:ascii="Calibri" w:hAnsi="Calibri"/>
                          <w:b/>
                          <w:color w:val="000000"/>
                          <w:sz w:val="18"/>
                        </w:rPr>
                      </w:pPr>
                      <w:r w:rsidRPr="008228F4">
                        <w:rPr>
                          <w:rFonts w:ascii="Calibri" w:hAnsi="Calibri"/>
                          <w:b/>
                          <w:color w:val="000000"/>
                          <w:sz w:val="18"/>
                        </w:rPr>
                        <w:t>Spendenkonto</w:t>
                      </w:r>
                    </w:p>
                    <w:p w14:paraId="73404E31"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Commerzbank Kassel</w:t>
                      </w:r>
                    </w:p>
                    <w:p w14:paraId="05049668"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IBAN</w:t>
                      </w:r>
                      <w:r>
                        <w:rPr>
                          <w:rFonts w:ascii="Calibri" w:hAnsi="Calibri"/>
                          <w:color w:val="000000"/>
                          <w:sz w:val="18"/>
                        </w:rPr>
                        <w:tab/>
                        <w:t>DE23 5204 0021</w:t>
                      </w:r>
                    </w:p>
                    <w:p w14:paraId="1C0AB6C6"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ab/>
                        <w:t>0322 2999 00</w:t>
                      </w:r>
                    </w:p>
                    <w:p w14:paraId="62129D19" w14:textId="77777777" w:rsidR="00940D29" w:rsidRPr="008228F4" w:rsidRDefault="00940D29" w:rsidP="008228F4">
                      <w:pPr>
                        <w:tabs>
                          <w:tab w:val="left" w:pos="510"/>
                        </w:tabs>
                        <w:spacing w:after="0" w:line="260" w:lineRule="exact"/>
                        <w:rPr>
                          <w:rFonts w:ascii="Calibri" w:hAnsi="Calibri"/>
                          <w:color w:val="000000"/>
                          <w:sz w:val="18"/>
                        </w:rPr>
                      </w:pPr>
                      <w:r>
                        <w:rPr>
                          <w:rFonts w:ascii="Calibri" w:hAnsi="Calibri"/>
                          <w:color w:val="000000"/>
                          <w:sz w:val="18"/>
                        </w:rPr>
                        <w:t>BIC</w:t>
                      </w:r>
                      <w:r>
                        <w:rPr>
                          <w:rFonts w:ascii="Calibri" w:hAnsi="Calibri"/>
                          <w:color w:val="000000"/>
                          <w:sz w:val="18"/>
                        </w:rPr>
                        <w:tab/>
                        <w:t>COBADEFF</w:t>
                      </w:r>
                      <w:r w:rsidR="00FE7376">
                        <w:rPr>
                          <w:rFonts w:ascii="Calibri" w:hAnsi="Calibri"/>
                          <w:color w:val="000000"/>
                          <w:sz w:val="18"/>
                        </w:rPr>
                        <w:t>XXX</w:t>
                      </w:r>
                    </w:p>
                    <w:p w14:paraId="7F21B9BF" w14:textId="77777777" w:rsidR="00940D29" w:rsidRPr="008228F4" w:rsidRDefault="00940D29" w:rsidP="008228F4">
                      <w:pPr>
                        <w:tabs>
                          <w:tab w:val="left" w:pos="510"/>
                        </w:tabs>
                        <w:spacing w:after="0" w:line="260" w:lineRule="exact"/>
                        <w:rPr>
                          <w:rFonts w:ascii="Calibri" w:hAnsi="Calibri"/>
                          <w:color w:val="000000"/>
                          <w:sz w:val="18"/>
                        </w:rPr>
                      </w:pPr>
                    </w:p>
                  </w:txbxContent>
                </v:textbox>
                <w10:wrap type="square" anchorx="page" anchory="margin"/>
                <w10:anchorlock/>
              </v:shape>
            </w:pict>
          </mc:Fallback>
        </mc:AlternateContent>
      </w:r>
      <w:r w:rsidRPr="00C4427D">
        <w:rPr>
          <w:noProof/>
          <w:sz w:val="12"/>
        </w:rPr>
        <mc:AlternateContent>
          <mc:Choice Requires="wps">
            <w:drawing>
              <wp:anchor distT="0" distB="0" distL="360045" distR="0" simplePos="0" relativeHeight="251663360" behindDoc="0" locked="1" layoutInCell="1" allowOverlap="1" wp14:anchorId="258E2EE4" wp14:editId="33072231">
                <wp:simplePos x="0" y="0"/>
                <wp:positionH relativeFrom="page">
                  <wp:posOffset>5581650</wp:posOffset>
                </wp:positionH>
                <wp:positionV relativeFrom="page">
                  <wp:posOffset>2724150</wp:posOffset>
                </wp:positionV>
                <wp:extent cx="1619885" cy="3133725"/>
                <wp:effectExtent l="0" t="0" r="0" b="9525"/>
                <wp:wrapSquare wrapText="bothSides"/>
                <wp:docPr id="7" name="VDKTextboxSeiteOrg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885" cy="313372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2537466" w14:textId="6BC42A14" w:rsidR="00940D29" w:rsidRPr="008228F4" w:rsidRDefault="00104642" w:rsidP="008228F4">
                            <w:pPr>
                              <w:tabs>
                                <w:tab w:val="left" w:pos="510"/>
                              </w:tabs>
                              <w:spacing w:after="0" w:line="260" w:lineRule="exact"/>
                              <w:rPr>
                                <w:rFonts w:ascii="Calibri" w:hAnsi="Calibri"/>
                                <w:b/>
                                <w:color w:val="000000"/>
                                <w:sz w:val="18"/>
                              </w:rPr>
                            </w:pPr>
                            <w:r>
                              <w:rPr>
                                <w:rFonts w:ascii="Calibri" w:hAnsi="Calibri"/>
                                <w:b/>
                                <w:color w:val="000000"/>
                                <w:sz w:val="18"/>
                              </w:rPr>
                              <w:t>Wolfgang Gorzalka</w:t>
                            </w:r>
                          </w:p>
                          <w:p w14:paraId="36A565B1" w14:textId="18F9B56E" w:rsidR="00940D29" w:rsidRDefault="00104642" w:rsidP="008228F4">
                            <w:pPr>
                              <w:tabs>
                                <w:tab w:val="left" w:pos="510"/>
                              </w:tabs>
                              <w:spacing w:after="0" w:line="260" w:lineRule="exact"/>
                              <w:rPr>
                                <w:rFonts w:ascii="Calibri" w:hAnsi="Calibri"/>
                                <w:color w:val="000000"/>
                                <w:sz w:val="18"/>
                              </w:rPr>
                            </w:pPr>
                            <w:r>
                              <w:rPr>
                                <w:rFonts w:ascii="Calibri" w:hAnsi="Calibri"/>
                                <w:color w:val="000000"/>
                                <w:sz w:val="18"/>
                              </w:rPr>
                              <w:t>Beauftragter Rechtsinformations-</w:t>
                            </w:r>
                          </w:p>
                          <w:p w14:paraId="4C675E97" w14:textId="66BECE36" w:rsidR="00104642" w:rsidRPr="008228F4" w:rsidRDefault="00104642" w:rsidP="008228F4">
                            <w:pPr>
                              <w:tabs>
                                <w:tab w:val="left" w:pos="510"/>
                              </w:tabs>
                              <w:spacing w:after="0" w:line="260" w:lineRule="exact"/>
                              <w:rPr>
                                <w:rFonts w:ascii="Calibri" w:hAnsi="Calibri"/>
                                <w:color w:val="000000"/>
                                <w:sz w:val="18"/>
                              </w:rPr>
                            </w:pPr>
                            <w:proofErr w:type="spellStart"/>
                            <w:r>
                              <w:rPr>
                                <w:rFonts w:ascii="Calibri" w:hAnsi="Calibri"/>
                                <w:color w:val="000000"/>
                                <w:sz w:val="18"/>
                              </w:rPr>
                              <w:t>veranstaltu</w:t>
                            </w:r>
                            <w:r w:rsidR="000D2D21">
                              <w:rPr>
                                <w:rFonts w:ascii="Calibri" w:hAnsi="Calibri"/>
                                <w:color w:val="000000"/>
                                <w:sz w:val="18"/>
                              </w:rPr>
                              <w:t>n</w:t>
                            </w:r>
                            <w:r>
                              <w:rPr>
                                <w:rFonts w:ascii="Calibri" w:hAnsi="Calibri"/>
                                <w:color w:val="000000"/>
                                <w:sz w:val="18"/>
                              </w:rPr>
                              <w:t>gen</w:t>
                            </w:r>
                            <w:proofErr w:type="spellEnd"/>
                          </w:p>
                          <w:p w14:paraId="023AFBB7" w14:textId="791607F5" w:rsidR="00940D29" w:rsidRPr="008228F4" w:rsidRDefault="00104642" w:rsidP="008228F4">
                            <w:pPr>
                              <w:tabs>
                                <w:tab w:val="left" w:pos="510"/>
                              </w:tabs>
                              <w:spacing w:after="0" w:line="260" w:lineRule="exact"/>
                              <w:rPr>
                                <w:rFonts w:ascii="Calibri" w:hAnsi="Calibri"/>
                                <w:color w:val="000000"/>
                                <w:sz w:val="18"/>
                              </w:rPr>
                            </w:pPr>
                            <w:r>
                              <w:rPr>
                                <w:rFonts w:ascii="Calibri" w:hAnsi="Calibri"/>
                                <w:color w:val="000000"/>
                                <w:sz w:val="18"/>
                              </w:rPr>
                              <w:t>wolfgang.gorzalka</w:t>
                            </w:r>
                            <w:r w:rsidR="00031446">
                              <w:rPr>
                                <w:rFonts w:ascii="Calibri" w:hAnsi="Calibri"/>
                                <w:color w:val="000000"/>
                                <w:sz w:val="18"/>
                              </w:rPr>
                              <w:t>@volksbund.de</w:t>
                            </w:r>
                            <w:r w:rsidR="00940D29" w:rsidRPr="008228F4">
                              <w:rPr>
                                <w:rFonts w:ascii="Calibri" w:hAnsi="Calibri"/>
                                <w:color w:val="000000"/>
                                <w:sz w:val="18"/>
                              </w:rPr>
                              <w:t xml:space="preserve"> </w:t>
                            </w:r>
                          </w:p>
                          <w:p w14:paraId="2BD748BD" w14:textId="3D9052C1" w:rsidR="009C321D" w:rsidRDefault="00B2083D" w:rsidP="009C321D">
                            <w:pPr>
                              <w:tabs>
                                <w:tab w:val="left" w:pos="510"/>
                              </w:tabs>
                              <w:spacing w:after="0" w:line="260" w:lineRule="exact"/>
                              <w:rPr>
                                <w:rFonts w:ascii="Calibri" w:hAnsi="Calibri"/>
                                <w:color w:val="000000"/>
                                <w:sz w:val="18"/>
                              </w:rPr>
                            </w:pPr>
                            <w:r>
                              <w:rPr>
                                <w:rFonts w:ascii="Calibri" w:hAnsi="Calibri"/>
                                <w:color w:val="000000"/>
                                <w:sz w:val="18"/>
                              </w:rPr>
                              <w:t>Luxemburger Str.</w:t>
                            </w:r>
                            <w:r w:rsidR="0031137C">
                              <w:rPr>
                                <w:rFonts w:ascii="Calibri" w:hAnsi="Calibri"/>
                                <w:color w:val="000000"/>
                                <w:sz w:val="18"/>
                              </w:rPr>
                              <w:t xml:space="preserve"> </w:t>
                            </w:r>
                            <w:r>
                              <w:rPr>
                                <w:rFonts w:ascii="Calibri" w:hAnsi="Calibri"/>
                                <w:color w:val="000000"/>
                                <w:sz w:val="18"/>
                              </w:rPr>
                              <w:t>59</w:t>
                            </w:r>
                          </w:p>
                          <w:p w14:paraId="7D0E4969" w14:textId="65113996" w:rsidR="009C321D" w:rsidRDefault="0031137C" w:rsidP="009C321D">
                            <w:pPr>
                              <w:tabs>
                                <w:tab w:val="left" w:pos="510"/>
                              </w:tabs>
                              <w:spacing w:after="0" w:line="260" w:lineRule="exact"/>
                              <w:rPr>
                                <w:rFonts w:ascii="Calibri" w:hAnsi="Calibri"/>
                                <w:color w:val="000000"/>
                                <w:sz w:val="18"/>
                              </w:rPr>
                            </w:pPr>
                            <w:r>
                              <w:rPr>
                                <w:rFonts w:ascii="Calibri" w:hAnsi="Calibri"/>
                                <w:color w:val="000000"/>
                                <w:sz w:val="18"/>
                              </w:rPr>
                              <w:t>5067</w:t>
                            </w:r>
                            <w:r w:rsidR="00B2083D">
                              <w:rPr>
                                <w:rFonts w:ascii="Calibri" w:hAnsi="Calibri"/>
                                <w:color w:val="000000"/>
                                <w:sz w:val="18"/>
                              </w:rPr>
                              <w:t>4</w:t>
                            </w:r>
                            <w:r>
                              <w:rPr>
                                <w:rFonts w:ascii="Calibri" w:hAnsi="Calibri"/>
                                <w:color w:val="000000"/>
                                <w:sz w:val="18"/>
                              </w:rPr>
                              <w:t xml:space="preserve"> Köln</w:t>
                            </w:r>
                            <w:r w:rsidR="00B2083D">
                              <w:rPr>
                                <w:rFonts w:ascii="Calibri" w:hAnsi="Calibri"/>
                                <w:color w:val="000000"/>
                                <w:sz w:val="18"/>
                              </w:rPr>
                              <w:t xml:space="preserve"> (Hofgebäude)</w:t>
                            </w:r>
                          </w:p>
                          <w:p w14:paraId="28232E51" w14:textId="77777777" w:rsidR="009C321D" w:rsidRDefault="009C321D" w:rsidP="009C321D">
                            <w:pPr>
                              <w:tabs>
                                <w:tab w:val="left" w:pos="510"/>
                              </w:tabs>
                              <w:spacing w:after="0" w:line="260" w:lineRule="exact"/>
                              <w:rPr>
                                <w:rFonts w:ascii="Calibri" w:hAnsi="Calibri"/>
                                <w:color w:val="000000"/>
                                <w:sz w:val="18"/>
                              </w:rPr>
                            </w:pPr>
                            <w:r>
                              <w:rPr>
                                <w:rFonts w:ascii="Calibri" w:hAnsi="Calibri"/>
                                <w:color w:val="000000"/>
                                <w:sz w:val="18"/>
                              </w:rPr>
                              <w:t>Deutschland</w:t>
                            </w:r>
                          </w:p>
                          <w:p w14:paraId="68B4A5ED" w14:textId="77777777" w:rsidR="009C321D" w:rsidRDefault="009C321D" w:rsidP="009C321D">
                            <w:pPr>
                              <w:tabs>
                                <w:tab w:val="left" w:pos="510"/>
                              </w:tabs>
                              <w:spacing w:after="0" w:line="260" w:lineRule="exact"/>
                              <w:rPr>
                                <w:rFonts w:ascii="Calibri" w:hAnsi="Calibri"/>
                                <w:color w:val="000000"/>
                                <w:sz w:val="18"/>
                              </w:rPr>
                            </w:pPr>
                            <w:r>
                              <w:rPr>
                                <w:rFonts w:ascii="Calibri" w:hAnsi="Calibri"/>
                                <w:color w:val="000000"/>
                                <w:sz w:val="18"/>
                              </w:rPr>
                              <w:t xml:space="preserve"> </w:t>
                            </w:r>
                          </w:p>
                          <w:p w14:paraId="754E6064" w14:textId="77777777" w:rsidR="009C321D" w:rsidRDefault="0031137C" w:rsidP="009C321D">
                            <w:pPr>
                              <w:tabs>
                                <w:tab w:val="left" w:pos="510"/>
                              </w:tabs>
                              <w:spacing w:after="0" w:line="260" w:lineRule="exact"/>
                              <w:rPr>
                                <w:rFonts w:ascii="Calibri" w:hAnsi="Calibri"/>
                                <w:color w:val="000000"/>
                                <w:sz w:val="18"/>
                              </w:rPr>
                            </w:pPr>
                            <w:r>
                              <w:rPr>
                                <w:rFonts w:ascii="Calibri" w:hAnsi="Calibri"/>
                                <w:color w:val="000000"/>
                                <w:sz w:val="18"/>
                              </w:rPr>
                              <w:t xml:space="preserve">Tel. </w:t>
                            </w:r>
                            <w:r>
                              <w:rPr>
                                <w:rFonts w:ascii="Calibri" w:hAnsi="Calibri"/>
                                <w:color w:val="000000"/>
                                <w:sz w:val="18"/>
                              </w:rPr>
                              <w:tab/>
                              <w:t>0221</w:t>
                            </w:r>
                            <w:r w:rsidR="009C321D">
                              <w:rPr>
                                <w:rFonts w:ascii="Calibri" w:hAnsi="Calibri"/>
                                <w:color w:val="000000"/>
                                <w:sz w:val="18"/>
                              </w:rPr>
                              <w:t xml:space="preserve"> </w:t>
                            </w:r>
                            <w:r>
                              <w:rPr>
                                <w:rFonts w:ascii="Calibri" w:hAnsi="Calibri"/>
                                <w:color w:val="000000"/>
                                <w:sz w:val="18"/>
                              </w:rPr>
                              <w:t>2 57 71 69</w:t>
                            </w:r>
                          </w:p>
                          <w:p w14:paraId="69521931" w14:textId="2F235F6C" w:rsidR="00104642" w:rsidRDefault="00104642" w:rsidP="009C321D">
                            <w:pPr>
                              <w:tabs>
                                <w:tab w:val="left" w:pos="510"/>
                              </w:tabs>
                              <w:spacing w:after="0" w:line="260" w:lineRule="exact"/>
                              <w:rPr>
                                <w:rFonts w:ascii="Calibri" w:hAnsi="Calibri"/>
                                <w:color w:val="000000"/>
                                <w:sz w:val="18"/>
                              </w:rPr>
                            </w:pPr>
                            <w:r>
                              <w:rPr>
                                <w:rFonts w:ascii="Calibri" w:hAnsi="Calibri"/>
                                <w:color w:val="000000"/>
                                <w:sz w:val="18"/>
                              </w:rPr>
                              <w:t>Mob.   0176 735 670 19</w:t>
                            </w:r>
                          </w:p>
                          <w:p w14:paraId="5AD4E0BA" w14:textId="77777777" w:rsidR="009C321D" w:rsidRDefault="0031137C" w:rsidP="009C321D">
                            <w:pPr>
                              <w:tabs>
                                <w:tab w:val="left" w:pos="510"/>
                              </w:tabs>
                              <w:spacing w:after="0" w:line="260" w:lineRule="exact"/>
                              <w:rPr>
                                <w:rFonts w:ascii="Calibri" w:hAnsi="Calibri"/>
                                <w:color w:val="000000"/>
                                <w:sz w:val="18"/>
                              </w:rPr>
                            </w:pPr>
                            <w:r>
                              <w:rPr>
                                <w:rFonts w:ascii="Calibri" w:hAnsi="Calibri"/>
                                <w:color w:val="000000"/>
                                <w:sz w:val="18"/>
                              </w:rPr>
                              <w:t xml:space="preserve">Fax </w:t>
                            </w:r>
                            <w:r>
                              <w:rPr>
                                <w:rFonts w:ascii="Calibri" w:hAnsi="Calibri"/>
                                <w:color w:val="000000"/>
                                <w:sz w:val="18"/>
                              </w:rPr>
                              <w:tab/>
                              <w:t>022</w:t>
                            </w:r>
                            <w:r w:rsidR="009C321D">
                              <w:rPr>
                                <w:rFonts w:ascii="Calibri" w:hAnsi="Calibri"/>
                                <w:color w:val="000000"/>
                                <w:sz w:val="18"/>
                              </w:rPr>
                              <w:t xml:space="preserve">1 </w:t>
                            </w:r>
                            <w:r>
                              <w:rPr>
                                <w:rFonts w:ascii="Calibri" w:hAnsi="Calibri"/>
                                <w:color w:val="000000"/>
                                <w:sz w:val="18"/>
                              </w:rPr>
                              <w:t>25 19 51</w:t>
                            </w:r>
                          </w:p>
                          <w:p w14:paraId="33BE17E9" w14:textId="77777777" w:rsidR="009C321D" w:rsidRDefault="009C321D" w:rsidP="009C321D">
                            <w:pPr>
                              <w:tabs>
                                <w:tab w:val="left" w:pos="510"/>
                              </w:tabs>
                              <w:spacing w:after="0" w:line="260" w:lineRule="exact"/>
                              <w:rPr>
                                <w:rFonts w:ascii="Calibri" w:hAnsi="Calibri"/>
                                <w:color w:val="000000"/>
                                <w:sz w:val="18"/>
                              </w:rPr>
                            </w:pPr>
                            <w:r>
                              <w:rPr>
                                <w:rFonts w:ascii="Calibri" w:hAnsi="Calibri"/>
                                <w:color w:val="000000"/>
                                <w:sz w:val="18"/>
                              </w:rPr>
                              <w:t xml:space="preserve"> </w:t>
                            </w:r>
                          </w:p>
                          <w:p w14:paraId="1EA82568" w14:textId="6B00E064" w:rsidR="009C321D" w:rsidRDefault="000D2D21" w:rsidP="009C321D">
                            <w:pPr>
                              <w:tabs>
                                <w:tab w:val="left" w:pos="510"/>
                              </w:tabs>
                              <w:spacing w:after="0" w:line="260" w:lineRule="exact"/>
                              <w:rPr>
                                <w:rFonts w:ascii="Calibri" w:hAnsi="Calibri"/>
                                <w:color w:val="000000"/>
                                <w:sz w:val="18"/>
                              </w:rPr>
                            </w:pPr>
                            <w:r>
                              <w:rPr>
                                <w:rFonts w:ascii="Calibri" w:hAnsi="Calibri"/>
                                <w:color w:val="000000"/>
                                <w:sz w:val="18"/>
                              </w:rPr>
                              <w:t>r</w:t>
                            </w:r>
                            <w:r w:rsidR="0031137C">
                              <w:rPr>
                                <w:rFonts w:ascii="Calibri" w:hAnsi="Calibri"/>
                                <w:color w:val="000000"/>
                                <w:sz w:val="18"/>
                              </w:rPr>
                              <w:t>g-rheinland</w:t>
                            </w:r>
                            <w:r w:rsidR="009C321D">
                              <w:rPr>
                                <w:rFonts w:ascii="Calibri" w:hAnsi="Calibri"/>
                                <w:color w:val="000000"/>
                                <w:sz w:val="18"/>
                              </w:rPr>
                              <w:t>@volksbund.de</w:t>
                            </w:r>
                          </w:p>
                          <w:p w14:paraId="33AFBF81" w14:textId="77777777" w:rsidR="009C321D" w:rsidRDefault="0031137C" w:rsidP="009C321D">
                            <w:pPr>
                              <w:tabs>
                                <w:tab w:val="left" w:pos="510"/>
                              </w:tabs>
                              <w:spacing w:after="0" w:line="260" w:lineRule="exact"/>
                              <w:rPr>
                                <w:rFonts w:ascii="Calibri" w:hAnsi="Calibri"/>
                                <w:color w:val="000000"/>
                                <w:sz w:val="18"/>
                              </w:rPr>
                            </w:pPr>
                            <w:r w:rsidRPr="0031137C">
                              <w:rPr>
                                <w:rFonts w:ascii="Calibri" w:hAnsi="Calibri"/>
                                <w:color w:val="000000"/>
                                <w:sz w:val="18"/>
                              </w:rPr>
                              <w:t>www.volksbund.de</w:t>
                            </w:r>
                          </w:p>
                          <w:p w14:paraId="78527E98" w14:textId="77777777" w:rsidR="0031137C" w:rsidRDefault="0031137C" w:rsidP="009C321D">
                            <w:pPr>
                              <w:tabs>
                                <w:tab w:val="left" w:pos="510"/>
                              </w:tabs>
                              <w:spacing w:after="0" w:line="260" w:lineRule="exact"/>
                              <w:rPr>
                                <w:rFonts w:ascii="Calibri" w:hAnsi="Calibri"/>
                                <w:color w:val="000000"/>
                                <w:sz w:val="18"/>
                              </w:rPr>
                            </w:pPr>
                            <w:r>
                              <w:rPr>
                                <w:rFonts w:ascii="Calibri" w:hAnsi="Calibri"/>
                                <w:color w:val="000000"/>
                                <w:sz w:val="18"/>
                              </w:rPr>
                              <w:t>www.volksbund-nrw.de</w:t>
                            </w:r>
                          </w:p>
                          <w:p w14:paraId="0FCF790B" w14:textId="77777777" w:rsidR="00E71A22" w:rsidRDefault="00E71A22" w:rsidP="0031137C">
                            <w:pPr>
                              <w:tabs>
                                <w:tab w:val="left" w:pos="510"/>
                              </w:tabs>
                              <w:spacing w:after="0" w:line="260" w:lineRule="exact"/>
                              <w:rPr>
                                <w:rFonts w:ascii="Calibri" w:hAnsi="Calibri"/>
                                <w:b/>
                                <w:color w:val="000000"/>
                                <w:sz w:val="18"/>
                              </w:rPr>
                            </w:pPr>
                          </w:p>
                          <w:p w14:paraId="25635D29" w14:textId="77777777" w:rsidR="0031137C" w:rsidRDefault="0031137C" w:rsidP="0031137C">
                            <w:pPr>
                              <w:tabs>
                                <w:tab w:val="left" w:pos="510"/>
                              </w:tabs>
                              <w:spacing w:after="0" w:line="260" w:lineRule="exact"/>
                              <w:rPr>
                                <w:rFonts w:ascii="Calibri" w:hAnsi="Calibri"/>
                                <w:b/>
                                <w:color w:val="000000"/>
                                <w:sz w:val="18"/>
                              </w:rPr>
                            </w:pPr>
                            <w:r>
                              <w:rPr>
                                <w:rFonts w:ascii="Calibri" w:hAnsi="Calibri"/>
                                <w:b/>
                                <w:color w:val="000000"/>
                                <w:sz w:val="18"/>
                              </w:rPr>
                              <w:t xml:space="preserve">Unsere </w:t>
                            </w:r>
                            <w:r w:rsidRPr="0031137C">
                              <w:rPr>
                                <w:rFonts w:ascii="Calibri" w:hAnsi="Calibri"/>
                                <w:b/>
                                <w:color w:val="000000"/>
                                <w:sz w:val="18"/>
                              </w:rPr>
                              <w:t>Kontoverbindung</w:t>
                            </w:r>
                          </w:p>
                          <w:p w14:paraId="6FF9B047" w14:textId="77777777" w:rsidR="0031137C" w:rsidRDefault="0031137C" w:rsidP="0031137C">
                            <w:pPr>
                              <w:tabs>
                                <w:tab w:val="left" w:pos="510"/>
                              </w:tabs>
                              <w:spacing w:after="0" w:line="260" w:lineRule="exact"/>
                              <w:rPr>
                                <w:rFonts w:ascii="Calibri" w:hAnsi="Calibri"/>
                                <w:color w:val="000000"/>
                                <w:sz w:val="18"/>
                              </w:rPr>
                            </w:pPr>
                            <w:r w:rsidRPr="0031137C">
                              <w:rPr>
                                <w:rFonts w:ascii="Calibri" w:hAnsi="Calibri"/>
                                <w:color w:val="000000"/>
                                <w:sz w:val="18"/>
                              </w:rPr>
                              <w:t>Kreissparkasse Köln</w:t>
                            </w:r>
                          </w:p>
                          <w:p w14:paraId="58EC9172" w14:textId="77777777" w:rsidR="0031137C" w:rsidRDefault="0031137C" w:rsidP="0031137C">
                            <w:pPr>
                              <w:tabs>
                                <w:tab w:val="left" w:pos="510"/>
                              </w:tabs>
                              <w:spacing w:after="0" w:line="260" w:lineRule="exact"/>
                              <w:rPr>
                                <w:rFonts w:ascii="Calibri" w:hAnsi="Calibri"/>
                                <w:color w:val="000000"/>
                                <w:sz w:val="18"/>
                              </w:rPr>
                            </w:pPr>
                            <w:proofErr w:type="gramStart"/>
                            <w:r>
                              <w:rPr>
                                <w:rFonts w:ascii="Calibri" w:hAnsi="Calibri"/>
                                <w:color w:val="000000"/>
                                <w:sz w:val="18"/>
                              </w:rPr>
                              <w:t xml:space="preserve">IBAN  </w:t>
                            </w:r>
                            <w:r w:rsidRPr="0031137C">
                              <w:rPr>
                                <w:rFonts w:ascii="Calibri" w:hAnsi="Calibri"/>
                                <w:color w:val="000000"/>
                                <w:sz w:val="18"/>
                              </w:rPr>
                              <w:t>DE</w:t>
                            </w:r>
                            <w:proofErr w:type="gramEnd"/>
                            <w:r w:rsidRPr="0031137C">
                              <w:rPr>
                                <w:rFonts w:ascii="Calibri" w:hAnsi="Calibri"/>
                                <w:color w:val="000000"/>
                                <w:sz w:val="18"/>
                              </w:rPr>
                              <w:t xml:space="preserve">03 3705 0299 </w:t>
                            </w:r>
                          </w:p>
                          <w:p w14:paraId="0694B3C9" w14:textId="77777777" w:rsidR="0031137C" w:rsidRDefault="0031137C" w:rsidP="0031137C">
                            <w:pPr>
                              <w:tabs>
                                <w:tab w:val="left" w:pos="510"/>
                              </w:tabs>
                              <w:spacing w:after="0" w:line="260" w:lineRule="exact"/>
                              <w:rPr>
                                <w:rFonts w:ascii="Calibri" w:hAnsi="Calibri"/>
                                <w:color w:val="000000"/>
                                <w:sz w:val="18"/>
                              </w:rPr>
                            </w:pPr>
                            <w:r>
                              <w:rPr>
                                <w:rFonts w:ascii="Calibri" w:hAnsi="Calibri"/>
                                <w:color w:val="000000"/>
                                <w:sz w:val="18"/>
                              </w:rPr>
                              <w:t xml:space="preserve">           </w:t>
                            </w:r>
                            <w:r w:rsidRPr="0031137C">
                              <w:rPr>
                                <w:rFonts w:ascii="Calibri" w:hAnsi="Calibri"/>
                                <w:color w:val="000000"/>
                                <w:sz w:val="18"/>
                              </w:rPr>
                              <w:t>0000 0045 30</w:t>
                            </w:r>
                          </w:p>
                          <w:p w14:paraId="11C1D2AE" w14:textId="77777777" w:rsidR="0031137C" w:rsidRPr="0031137C" w:rsidRDefault="0031137C" w:rsidP="0031137C">
                            <w:pPr>
                              <w:tabs>
                                <w:tab w:val="left" w:pos="510"/>
                              </w:tabs>
                              <w:spacing w:after="0" w:line="260" w:lineRule="exact"/>
                              <w:rPr>
                                <w:rFonts w:ascii="Calibri" w:hAnsi="Calibri"/>
                                <w:color w:val="000000"/>
                                <w:sz w:val="18"/>
                              </w:rPr>
                            </w:pPr>
                            <w:r>
                              <w:rPr>
                                <w:rFonts w:ascii="Calibri" w:hAnsi="Calibri"/>
                                <w:color w:val="000000"/>
                                <w:sz w:val="18"/>
                              </w:rPr>
                              <w:t xml:space="preserve">BIC    </w:t>
                            </w:r>
                            <w:r w:rsidRPr="0031137C">
                              <w:rPr>
                                <w:rFonts w:ascii="Calibri" w:hAnsi="Calibri"/>
                                <w:color w:val="000000"/>
                                <w:sz w:val="18"/>
                              </w:rPr>
                              <w:t xml:space="preserve"> COKSDE33XXX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E2EE4" id="VDKTextboxSeiteOrga" o:spid="_x0000_s1027" type="#_x0000_t202" style="position:absolute;margin-left:439.5pt;margin-top:214.5pt;width:127.55pt;height:246.75pt;z-index:251663360;visibility:visible;mso-wrap-style:square;mso-width-percent:0;mso-height-percent:0;mso-wrap-distance-left:28.35pt;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" filled="f" stroked="f" strokeweight=".5pt">
                <v:path arrowok="t"/>
                <v:textbox inset="0,0,0,0">
                  <w:txbxContent>
                    <w:p w14:paraId="62537466" w14:textId="6BC42A14" w:rsidR="00940D29" w:rsidRPr="008228F4" w:rsidRDefault="00104642" w:rsidP="008228F4">
                      <w:pPr>
                        <w:tabs>
                          <w:tab w:val="left" w:pos="510"/>
                        </w:tabs>
                        <w:spacing w:after="0" w:line="260" w:lineRule="exact"/>
                        <w:rPr>
                          <w:rFonts w:ascii="Calibri" w:hAnsi="Calibri"/>
                          <w:b/>
                          <w:color w:val="000000"/>
                          <w:sz w:val="18"/>
                        </w:rPr>
                      </w:pPr>
                      <w:r>
                        <w:rPr>
                          <w:rFonts w:ascii="Calibri" w:hAnsi="Calibri"/>
                          <w:b/>
                          <w:color w:val="000000"/>
                          <w:sz w:val="18"/>
                        </w:rPr>
                        <w:t>Wolfgang Gorzalka</w:t>
                      </w:r>
                    </w:p>
                    <w:p w14:paraId="36A565B1" w14:textId="18F9B56E" w:rsidR="00940D29" w:rsidRDefault="00104642" w:rsidP="008228F4">
                      <w:pPr>
                        <w:tabs>
                          <w:tab w:val="left" w:pos="510"/>
                        </w:tabs>
                        <w:spacing w:after="0" w:line="260" w:lineRule="exact"/>
                        <w:rPr>
                          <w:rFonts w:ascii="Calibri" w:hAnsi="Calibri"/>
                          <w:color w:val="000000"/>
                          <w:sz w:val="18"/>
                        </w:rPr>
                      </w:pPr>
                      <w:r>
                        <w:rPr>
                          <w:rFonts w:ascii="Calibri" w:hAnsi="Calibri"/>
                          <w:color w:val="000000"/>
                          <w:sz w:val="18"/>
                        </w:rPr>
                        <w:t>Beauftragter Rechtsinformations-</w:t>
                      </w:r>
                    </w:p>
                    <w:p w14:paraId="4C675E97" w14:textId="66BECE36" w:rsidR="00104642" w:rsidRPr="008228F4" w:rsidRDefault="00104642" w:rsidP="008228F4">
                      <w:pPr>
                        <w:tabs>
                          <w:tab w:val="left" w:pos="510"/>
                        </w:tabs>
                        <w:spacing w:after="0" w:line="260" w:lineRule="exact"/>
                        <w:rPr>
                          <w:rFonts w:ascii="Calibri" w:hAnsi="Calibri"/>
                          <w:color w:val="000000"/>
                          <w:sz w:val="18"/>
                        </w:rPr>
                      </w:pPr>
                      <w:proofErr w:type="spellStart"/>
                      <w:r>
                        <w:rPr>
                          <w:rFonts w:ascii="Calibri" w:hAnsi="Calibri"/>
                          <w:color w:val="000000"/>
                          <w:sz w:val="18"/>
                        </w:rPr>
                        <w:t>veranstaltu</w:t>
                      </w:r>
                      <w:r w:rsidR="000D2D21">
                        <w:rPr>
                          <w:rFonts w:ascii="Calibri" w:hAnsi="Calibri"/>
                          <w:color w:val="000000"/>
                          <w:sz w:val="18"/>
                        </w:rPr>
                        <w:t>n</w:t>
                      </w:r>
                      <w:r>
                        <w:rPr>
                          <w:rFonts w:ascii="Calibri" w:hAnsi="Calibri"/>
                          <w:color w:val="000000"/>
                          <w:sz w:val="18"/>
                        </w:rPr>
                        <w:t>gen</w:t>
                      </w:r>
                      <w:proofErr w:type="spellEnd"/>
                    </w:p>
                    <w:p w14:paraId="023AFBB7" w14:textId="791607F5" w:rsidR="00940D29" w:rsidRPr="008228F4" w:rsidRDefault="00104642" w:rsidP="008228F4">
                      <w:pPr>
                        <w:tabs>
                          <w:tab w:val="left" w:pos="510"/>
                        </w:tabs>
                        <w:spacing w:after="0" w:line="260" w:lineRule="exact"/>
                        <w:rPr>
                          <w:rFonts w:ascii="Calibri" w:hAnsi="Calibri"/>
                          <w:color w:val="000000"/>
                          <w:sz w:val="18"/>
                        </w:rPr>
                      </w:pPr>
                      <w:r>
                        <w:rPr>
                          <w:rFonts w:ascii="Calibri" w:hAnsi="Calibri"/>
                          <w:color w:val="000000"/>
                          <w:sz w:val="18"/>
                        </w:rPr>
                        <w:t>wolfgang.gorzalka</w:t>
                      </w:r>
                      <w:r w:rsidR="00031446">
                        <w:rPr>
                          <w:rFonts w:ascii="Calibri" w:hAnsi="Calibri"/>
                          <w:color w:val="000000"/>
                          <w:sz w:val="18"/>
                        </w:rPr>
                        <w:t>@volksbund.de</w:t>
                      </w:r>
                      <w:r w:rsidR="00940D29" w:rsidRPr="008228F4">
                        <w:rPr>
                          <w:rFonts w:ascii="Calibri" w:hAnsi="Calibri"/>
                          <w:color w:val="000000"/>
                          <w:sz w:val="18"/>
                        </w:rPr>
                        <w:t xml:space="preserve"> </w:t>
                      </w:r>
                    </w:p>
                    <w:p w14:paraId="2BD748BD" w14:textId="3D9052C1" w:rsidR="009C321D" w:rsidRDefault="00B2083D" w:rsidP="009C321D">
                      <w:pPr>
                        <w:tabs>
                          <w:tab w:val="left" w:pos="510"/>
                        </w:tabs>
                        <w:spacing w:after="0" w:line="260" w:lineRule="exact"/>
                        <w:rPr>
                          <w:rFonts w:ascii="Calibri" w:hAnsi="Calibri"/>
                          <w:color w:val="000000"/>
                          <w:sz w:val="18"/>
                        </w:rPr>
                      </w:pPr>
                      <w:r>
                        <w:rPr>
                          <w:rFonts w:ascii="Calibri" w:hAnsi="Calibri"/>
                          <w:color w:val="000000"/>
                          <w:sz w:val="18"/>
                        </w:rPr>
                        <w:t>Luxemburger Str.</w:t>
                      </w:r>
                      <w:r w:rsidR="0031137C">
                        <w:rPr>
                          <w:rFonts w:ascii="Calibri" w:hAnsi="Calibri"/>
                          <w:color w:val="000000"/>
                          <w:sz w:val="18"/>
                        </w:rPr>
                        <w:t xml:space="preserve"> </w:t>
                      </w:r>
                      <w:r>
                        <w:rPr>
                          <w:rFonts w:ascii="Calibri" w:hAnsi="Calibri"/>
                          <w:color w:val="000000"/>
                          <w:sz w:val="18"/>
                        </w:rPr>
                        <w:t>59</w:t>
                      </w:r>
                    </w:p>
                    <w:p w14:paraId="7D0E4969" w14:textId="65113996" w:rsidR="009C321D" w:rsidRDefault="0031137C" w:rsidP="009C321D">
                      <w:pPr>
                        <w:tabs>
                          <w:tab w:val="left" w:pos="510"/>
                        </w:tabs>
                        <w:spacing w:after="0" w:line="260" w:lineRule="exact"/>
                        <w:rPr>
                          <w:rFonts w:ascii="Calibri" w:hAnsi="Calibri"/>
                          <w:color w:val="000000"/>
                          <w:sz w:val="18"/>
                        </w:rPr>
                      </w:pPr>
                      <w:r>
                        <w:rPr>
                          <w:rFonts w:ascii="Calibri" w:hAnsi="Calibri"/>
                          <w:color w:val="000000"/>
                          <w:sz w:val="18"/>
                        </w:rPr>
                        <w:t>5067</w:t>
                      </w:r>
                      <w:r w:rsidR="00B2083D">
                        <w:rPr>
                          <w:rFonts w:ascii="Calibri" w:hAnsi="Calibri"/>
                          <w:color w:val="000000"/>
                          <w:sz w:val="18"/>
                        </w:rPr>
                        <w:t>4</w:t>
                      </w:r>
                      <w:r>
                        <w:rPr>
                          <w:rFonts w:ascii="Calibri" w:hAnsi="Calibri"/>
                          <w:color w:val="000000"/>
                          <w:sz w:val="18"/>
                        </w:rPr>
                        <w:t xml:space="preserve"> Köln</w:t>
                      </w:r>
                      <w:r w:rsidR="00B2083D">
                        <w:rPr>
                          <w:rFonts w:ascii="Calibri" w:hAnsi="Calibri"/>
                          <w:color w:val="000000"/>
                          <w:sz w:val="18"/>
                        </w:rPr>
                        <w:t xml:space="preserve"> (Hofgebäude)</w:t>
                      </w:r>
                    </w:p>
                    <w:p w14:paraId="28232E51" w14:textId="77777777" w:rsidR="009C321D" w:rsidRDefault="009C321D" w:rsidP="009C321D">
                      <w:pPr>
                        <w:tabs>
                          <w:tab w:val="left" w:pos="510"/>
                        </w:tabs>
                        <w:spacing w:after="0" w:line="260" w:lineRule="exact"/>
                        <w:rPr>
                          <w:rFonts w:ascii="Calibri" w:hAnsi="Calibri"/>
                          <w:color w:val="000000"/>
                          <w:sz w:val="18"/>
                        </w:rPr>
                      </w:pPr>
                      <w:r>
                        <w:rPr>
                          <w:rFonts w:ascii="Calibri" w:hAnsi="Calibri"/>
                          <w:color w:val="000000"/>
                          <w:sz w:val="18"/>
                        </w:rPr>
                        <w:t>Deutschland</w:t>
                      </w:r>
                    </w:p>
                    <w:p w14:paraId="68B4A5ED" w14:textId="77777777" w:rsidR="009C321D" w:rsidRDefault="009C321D" w:rsidP="009C321D">
                      <w:pPr>
                        <w:tabs>
                          <w:tab w:val="left" w:pos="510"/>
                        </w:tabs>
                        <w:spacing w:after="0" w:line="260" w:lineRule="exact"/>
                        <w:rPr>
                          <w:rFonts w:ascii="Calibri" w:hAnsi="Calibri"/>
                          <w:color w:val="000000"/>
                          <w:sz w:val="18"/>
                        </w:rPr>
                      </w:pPr>
                      <w:r>
                        <w:rPr>
                          <w:rFonts w:ascii="Calibri" w:hAnsi="Calibri"/>
                          <w:color w:val="000000"/>
                          <w:sz w:val="18"/>
                        </w:rPr>
                        <w:t xml:space="preserve"> </w:t>
                      </w:r>
                    </w:p>
                    <w:p w14:paraId="754E6064" w14:textId="77777777" w:rsidR="009C321D" w:rsidRDefault="0031137C" w:rsidP="009C321D">
                      <w:pPr>
                        <w:tabs>
                          <w:tab w:val="left" w:pos="510"/>
                        </w:tabs>
                        <w:spacing w:after="0" w:line="260" w:lineRule="exact"/>
                        <w:rPr>
                          <w:rFonts w:ascii="Calibri" w:hAnsi="Calibri"/>
                          <w:color w:val="000000"/>
                          <w:sz w:val="18"/>
                        </w:rPr>
                      </w:pPr>
                      <w:r>
                        <w:rPr>
                          <w:rFonts w:ascii="Calibri" w:hAnsi="Calibri"/>
                          <w:color w:val="000000"/>
                          <w:sz w:val="18"/>
                        </w:rPr>
                        <w:t xml:space="preserve">Tel. </w:t>
                      </w:r>
                      <w:r>
                        <w:rPr>
                          <w:rFonts w:ascii="Calibri" w:hAnsi="Calibri"/>
                          <w:color w:val="000000"/>
                          <w:sz w:val="18"/>
                        </w:rPr>
                        <w:tab/>
                        <w:t>0221</w:t>
                      </w:r>
                      <w:r w:rsidR="009C321D">
                        <w:rPr>
                          <w:rFonts w:ascii="Calibri" w:hAnsi="Calibri"/>
                          <w:color w:val="000000"/>
                          <w:sz w:val="18"/>
                        </w:rPr>
                        <w:t xml:space="preserve"> </w:t>
                      </w:r>
                      <w:r>
                        <w:rPr>
                          <w:rFonts w:ascii="Calibri" w:hAnsi="Calibri"/>
                          <w:color w:val="000000"/>
                          <w:sz w:val="18"/>
                        </w:rPr>
                        <w:t>2 57 71 69</w:t>
                      </w:r>
                    </w:p>
                    <w:p w14:paraId="69521931" w14:textId="2F235F6C" w:rsidR="00104642" w:rsidRDefault="00104642" w:rsidP="009C321D">
                      <w:pPr>
                        <w:tabs>
                          <w:tab w:val="left" w:pos="510"/>
                        </w:tabs>
                        <w:spacing w:after="0" w:line="260" w:lineRule="exact"/>
                        <w:rPr>
                          <w:rFonts w:ascii="Calibri" w:hAnsi="Calibri"/>
                          <w:color w:val="000000"/>
                          <w:sz w:val="18"/>
                        </w:rPr>
                      </w:pPr>
                      <w:r>
                        <w:rPr>
                          <w:rFonts w:ascii="Calibri" w:hAnsi="Calibri"/>
                          <w:color w:val="000000"/>
                          <w:sz w:val="18"/>
                        </w:rPr>
                        <w:t>Mob.   0176 735 670 19</w:t>
                      </w:r>
                    </w:p>
                    <w:p w14:paraId="5AD4E0BA" w14:textId="77777777" w:rsidR="009C321D" w:rsidRDefault="0031137C" w:rsidP="009C321D">
                      <w:pPr>
                        <w:tabs>
                          <w:tab w:val="left" w:pos="510"/>
                        </w:tabs>
                        <w:spacing w:after="0" w:line="260" w:lineRule="exact"/>
                        <w:rPr>
                          <w:rFonts w:ascii="Calibri" w:hAnsi="Calibri"/>
                          <w:color w:val="000000"/>
                          <w:sz w:val="18"/>
                        </w:rPr>
                      </w:pPr>
                      <w:r>
                        <w:rPr>
                          <w:rFonts w:ascii="Calibri" w:hAnsi="Calibri"/>
                          <w:color w:val="000000"/>
                          <w:sz w:val="18"/>
                        </w:rPr>
                        <w:t xml:space="preserve">Fax </w:t>
                      </w:r>
                      <w:r>
                        <w:rPr>
                          <w:rFonts w:ascii="Calibri" w:hAnsi="Calibri"/>
                          <w:color w:val="000000"/>
                          <w:sz w:val="18"/>
                        </w:rPr>
                        <w:tab/>
                        <w:t>022</w:t>
                      </w:r>
                      <w:r w:rsidR="009C321D">
                        <w:rPr>
                          <w:rFonts w:ascii="Calibri" w:hAnsi="Calibri"/>
                          <w:color w:val="000000"/>
                          <w:sz w:val="18"/>
                        </w:rPr>
                        <w:t xml:space="preserve">1 </w:t>
                      </w:r>
                      <w:r>
                        <w:rPr>
                          <w:rFonts w:ascii="Calibri" w:hAnsi="Calibri"/>
                          <w:color w:val="000000"/>
                          <w:sz w:val="18"/>
                        </w:rPr>
                        <w:t>25 19 51</w:t>
                      </w:r>
                    </w:p>
                    <w:p w14:paraId="33BE17E9" w14:textId="77777777" w:rsidR="009C321D" w:rsidRDefault="009C321D" w:rsidP="009C321D">
                      <w:pPr>
                        <w:tabs>
                          <w:tab w:val="left" w:pos="510"/>
                        </w:tabs>
                        <w:spacing w:after="0" w:line="260" w:lineRule="exact"/>
                        <w:rPr>
                          <w:rFonts w:ascii="Calibri" w:hAnsi="Calibri"/>
                          <w:color w:val="000000"/>
                          <w:sz w:val="18"/>
                        </w:rPr>
                      </w:pPr>
                      <w:r>
                        <w:rPr>
                          <w:rFonts w:ascii="Calibri" w:hAnsi="Calibri"/>
                          <w:color w:val="000000"/>
                          <w:sz w:val="18"/>
                        </w:rPr>
                        <w:t xml:space="preserve"> </w:t>
                      </w:r>
                    </w:p>
                    <w:p w14:paraId="1EA82568" w14:textId="6B00E064" w:rsidR="009C321D" w:rsidRDefault="000D2D21" w:rsidP="009C321D">
                      <w:pPr>
                        <w:tabs>
                          <w:tab w:val="left" w:pos="510"/>
                        </w:tabs>
                        <w:spacing w:after="0" w:line="260" w:lineRule="exact"/>
                        <w:rPr>
                          <w:rFonts w:ascii="Calibri" w:hAnsi="Calibri"/>
                          <w:color w:val="000000"/>
                          <w:sz w:val="18"/>
                        </w:rPr>
                      </w:pPr>
                      <w:r>
                        <w:rPr>
                          <w:rFonts w:ascii="Calibri" w:hAnsi="Calibri"/>
                          <w:color w:val="000000"/>
                          <w:sz w:val="18"/>
                        </w:rPr>
                        <w:t>r</w:t>
                      </w:r>
                      <w:r w:rsidR="0031137C">
                        <w:rPr>
                          <w:rFonts w:ascii="Calibri" w:hAnsi="Calibri"/>
                          <w:color w:val="000000"/>
                          <w:sz w:val="18"/>
                        </w:rPr>
                        <w:t>g-rheinland</w:t>
                      </w:r>
                      <w:r w:rsidR="009C321D">
                        <w:rPr>
                          <w:rFonts w:ascii="Calibri" w:hAnsi="Calibri"/>
                          <w:color w:val="000000"/>
                          <w:sz w:val="18"/>
                        </w:rPr>
                        <w:t>@volksbund.de</w:t>
                      </w:r>
                    </w:p>
                    <w:p w14:paraId="33AFBF81" w14:textId="77777777" w:rsidR="009C321D" w:rsidRDefault="0031137C" w:rsidP="009C321D">
                      <w:pPr>
                        <w:tabs>
                          <w:tab w:val="left" w:pos="510"/>
                        </w:tabs>
                        <w:spacing w:after="0" w:line="260" w:lineRule="exact"/>
                        <w:rPr>
                          <w:rFonts w:ascii="Calibri" w:hAnsi="Calibri"/>
                          <w:color w:val="000000"/>
                          <w:sz w:val="18"/>
                        </w:rPr>
                      </w:pPr>
                      <w:r w:rsidRPr="0031137C">
                        <w:rPr>
                          <w:rFonts w:ascii="Calibri" w:hAnsi="Calibri"/>
                          <w:color w:val="000000"/>
                          <w:sz w:val="18"/>
                        </w:rPr>
                        <w:t>www.volksbund.de</w:t>
                      </w:r>
                    </w:p>
                    <w:p w14:paraId="78527E98" w14:textId="77777777" w:rsidR="0031137C" w:rsidRDefault="0031137C" w:rsidP="009C321D">
                      <w:pPr>
                        <w:tabs>
                          <w:tab w:val="left" w:pos="510"/>
                        </w:tabs>
                        <w:spacing w:after="0" w:line="260" w:lineRule="exact"/>
                        <w:rPr>
                          <w:rFonts w:ascii="Calibri" w:hAnsi="Calibri"/>
                          <w:color w:val="000000"/>
                          <w:sz w:val="18"/>
                        </w:rPr>
                      </w:pPr>
                      <w:r>
                        <w:rPr>
                          <w:rFonts w:ascii="Calibri" w:hAnsi="Calibri"/>
                          <w:color w:val="000000"/>
                          <w:sz w:val="18"/>
                        </w:rPr>
                        <w:t>www.volksbund-nrw.de</w:t>
                      </w:r>
                    </w:p>
                    <w:p w14:paraId="0FCF790B" w14:textId="77777777" w:rsidR="00E71A22" w:rsidRDefault="00E71A22" w:rsidP="0031137C">
                      <w:pPr>
                        <w:tabs>
                          <w:tab w:val="left" w:pos="510"/>
                        </w:tabs>
                        <w:spacing w:after="0" w:line="260" w:lineRule="exact"/>
                        <w:rPr>
                          <w:rFonts w:ascii="Calibri" w:hAnsi="Calibri"/>
                          <w:b/>
                          <w:color w:val="000000"/>
                          <w:sz w:val="18"/>
                        </w:rPr>
                      </w:pPr>
                    </w:p>
                    <w:p w14:paraId="25635D29" w14:textId="77777777" w:rsidR="0031137C" w:rsidRDefault="0031137C" w:rsidP="0031137C">
                      <w:pPr>
                        <w:tabs>
                          <w:tab w:val="left" w:pos="510"/>
                        </w:tabs>
                        <w:spacing w:after="0" w:line="260" w:lineRule="exact"/>
                        <w:rPr>
                          <w:rFonts w:ascii="Calibri" w:hAnsi="Calibri"/>
                          <w:b/>
                          <w:color w:val="000000"/>
                          <w:sz w:val="18"/>
                        </w:rPr>
                      </w:pPr>
                      <w:r>
                        <w:rPr>
                          <w:rFonts w:ascii="Calibri" w:hAnsi="Calibri"/>
                          <w:b/>
                          <w:color w:val="000000"/>
                          <w:sz w:val="18"/>
                        </w:rPr>
                        <w:t xml:space="preserve">Unsere </w:t>
                      </w:r>
                      <w:r w:rsidRPr="0031137C">
                        <w:rPr>
                          <w:rFonts w:ascii="Calibri" w:hAnsi="Calibri"/>
                          <w:b/>
                          <w:color w:val="000000"/>
                          <w:sz w:val="18"/>
                        </w:rPr>
                        <w:t>Kontoverbindung</w:t>
                      </w:r>
                    </w:p>
                    <w:p w14:paraId="6FF9B047" w14:textId="77777777" w:rsidR="0031137C" w:rsidRDefault="0031137C" w:rsidP="0031137C">
                      <w:pPr>
                        <w:tabs>
                          <w:tab w:val="left" w:pos="510"/>
                        </w:tabs>
                        <w:spacing w:after="0" w:line="260" w:lineRule="exact"/>
                        <w:rPr>
                          <w:rFonts w:ascii="Calibri" w:hAnsi="Calibri"/>
                          <w:color w:val="000000"/>
                          <w:sz w:val="18"/>
                        </w:rPr>
                      </w:pPr>
                      <w:r w:rsidRPr="0031137C">
                        <w:rPr>
                          <w:rFonts w:ascii="Calibri" w:hAnsi="Calibri"/>
                          <w:color w:val="000000"/>
                          <w:sz w:val="18"/>
                        </w:rPr>
                        <w:t>Kreissparkasse Köln</w:t>
                      </w:r>
                    </w:p>
                    <w:p w14:paraId="58EC9172" w14:textId="77777777" w:rsidR="0031137C" w:rsidRDefault="0031137C" w:rsidP="0031137C">
                      <w:pPr>
                        <w:tabs>
                          <w:tab w:val="left" w:pos="510"/>
                        </w:tabs>
                        <w:spacing w:after="0" w:line="260" w:lineRule="exact"/>
                        <w:rPr>
                          <w:rFonts w:ascii="Calibri" w:hAnsi="Calibri"/>
                          <w:color w:val="000000"/>
                          <w:sz w:val="18"/>
                        </w:rPr>
                      </w:pPr>
                      <w:proofErr w:type="gramStart"/>
                      <w:r>
                        <w:rPr>
                          <w:rFonts w:ascii="Calibri" w:hAnsi="Calibri"/>
                          <w:color w:val="000000"/>
                          <w:sz w:val="18"/>
                        </w:rPr>
                        <w:t xml:space="preserve">IBAN  </w:t>
                      </w:r>
                      <w:r w:rsidRPr="0031137C">
                        <w:rPr>
                          <w:rFonts w:ascii="Calibri" w:hAnsi="Calibri"/>
                          <w:color w:val="000000"/>
                          <w:sz w:val="18"/>
                        </w:rPr>
                        <w:t>DE</w:t>
                      </w:r>
                      <w:proofErr w:type="gramEnd"/>
                      <w:r w:rsidRPr="0031137C">
                        <w:rPr>
                          <w:rFonts w:ascii="Calibri" w:hAnsi="Calibri"/>
                          <w:color w:val="000000"/>
                          <w:sz w:val="18"/>
                        </w:rPr>
                        <w:t xml:space="preserve">03 3705 0299 </w:t>
                      </w:r>
                    </w:p>
                    <w:p w14:paraId="0694B3C9" w14:textId="77777777" w:rsidR="0031137C" w:rsidRDefault="0031137C" w:rsidP="0031137C">
                      <w:pPr>
                        <w:tabs>
                          <w:tab w:val="left" w:pos="510"/>
                        </w:tabs>
                        <w:spacing w:after="0" w:line="260" w:lineRule="exact"/>
                        <w:rPr>
                          <w:rFonts w:ascii="Calibri" w:hAnsi="Calibri"/>
                          <w:color w:val="000000"/>
                          <w:sz w:val="18"/>
                        </w:rPr>
                      </w:pPr>
                      <w:r>
                        <w:rPr>
                          <w:rFonts w:ascii="Calibri" w:hAnsi="Calibri"/>
                          <w:color w:val="000000"/>
                          <w:sz w:val="18"/>
                        </w:rPr>
                        <w:t xml:space="preserve">           </w:t>
                      </w:r>
                      <w:r w:rsidRPr="0031137C">
                        <w:rPr>
                          <w:rFonts w:ascii="Calibri" w:hAnsi="Calibri"/>
                          <w:color w:val="000000"/>
                          <w:sz w:val="18"/>
                        </w:rPr>
                        <w:t>0000 0045 30</w:t>
                      </w:r>
                    </w:p>
                    <w:p w14:paraId="11C1D2AE" w14:textId="77777777" w:rsidR="0031137C" w:rsidRPr="0031137C" w:rsidRDefault="0031137C" w:rsidP="0031137C">
                      <w:pPr>
                        <w:tabs>
                          <w:tab w:val="left" w:pos="510"/>
                        </w:tabs>
                        <w:spacing w:after="0" w:line="260" w:lineRule="exact"/>
                        <w:rPr>
                          <w:rFonts w:ascii="Calibri" w:hAnsi="Calibri"/>
                          <w:color w:val="000000"/>
                          <w:sz w:val="18"/>
                        </w:rPr>
                      </w:pPr>
                      <w:r>
                        <w:rPr>
                          <w:rFonts w:ascii="Calibri" w:hAnsi="Calibri"/>
                          <w:color w:val="000000"/>
                          <w:sz w:val="18"/>
                        </w:rPr>
                        <w:t xml:space="preserve">BIC    </w:t>
                      </w:r>
                      <w:r w:rsidRPr="0031137C">
                        <w:rPr>
                          <w:rFonts w:ascii="Calibri" w:hAnsi="Calibri"/>
                          <w:color w:val="000000"/>
                          <w:sz w:val="18"/>
                        </w:rPr>
                        <w:t xml:space="preserve"> COKSDE33XXX</w:t>
                      </w:r>
                    </w:p>
                  </w:txbxContent>
                </v:textbox>
                <w10:wrap type="square" anchorx="page" anchory="page"/>
                <w10:anchorlock/>
              </v:shape>
            </w:pict>
          </mc:Fallback>
        </mc:AlternateContent>
      </w:r>
      <w:r w:rsidRPr="00C4427D">
        <w:rPr>
          <w:noProof/>
          <w:sz w:val="12"/>
        </w:rPr>
        <mc:AlternateContent>
          <mc:Choice Requires="wps">
            <w:drawing>
              <wp:anchor distT="0" distB="0" distL="360045" distR="0" simplePos="0" relativeHeight="251662336" behindDoc="0" locked="1" layoutInCell="1" allowOverlap="1" wp14:anchorId="3C42C59B" wp14:editId="68A391AA">
                <wp:simplePos x="0" y="0"/>
                <wp:positionH relativeFrom="page">
                  <wp:posOffset>5581650</wp:posOffset>
                </wp:positionH>
                <wp:positionV relativeFrom="page">
                  <wp:posOffset>2075815</wp:posOffset>
                </wp:positionV>
                <wp:extent cx="1619885" cy="695325"/>
                <wp:effectExtent l="0" t="0" r="0" b="9525"/>
                <wp:wrapSquare wrapText="bothSides"/>
                <wp:docPr id="6" name="VDKTextboxSeiteDatu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885" cy="69532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2547089" w14:textId="2335ECE7" w:rsidR="00940D29" w:rsidRPr="008228F4" w:rsidRDefault="00B223BD" w:rsidP="008228F4">
                            <w:pPr>
                              <w:tabs>
                                <w:tab w:val="left" w:pos="510"/>
                              </w:tabs>
                              <w:spacing w:after="0" w:line="260" w:lineRule="exact"/>
                              <w:rPr>
                                <w:rFonts w:ascii="Calibri" w:hAnsi="Calibri"/>
                                <w:color w:val="000000"/>
                                <w:sz w:val="18"/>
                              </w:rPr>
                            </w:pPr>
                            <w:r>
                              <w:rPr>
                                <w:rFonts w:ascii="Calibri" w:hAnsi="Calibri"/>
                                <w:noProof/>
                                <w:color w:val="000000"/>
                                <w:sz w:val="18"/>
                              </w:rPr>
                              <w:t>13.10.2026</w:t>
                            </w:r>
                          </w:p>
                          <w:p w14:paraId="2C6E30A1" w14:textId="77777777" w:rsidR="00940D29" w:rsidRPr="008228F4" w:rsidRDefault="00940D29" w:rsidP="008228F4">
                            <w:pPr>
                              <w:tabs>
                                <w:tab w:val="left" w:pos="510"/>
                              </w:tabs>
                              <w:spacing w:after="0" w:line="260" w:lineRule="exact"/>
                              <w:rPr>
                                <w:rFonts w:ascii="Calibri" w:hAnsi="Calibri"/>
                                <w:color w:val="000000"/>
                                <w:sz w:val="18"/>
                              </w:rPr>
                            </w:pPr>
                          </w:p>
                          <w:p w14:paraId="1A4C69E1" w14:textId="77777777" w:rsidR="0031137C" w:rsidRDefault="0031137C" w:rsidP="009C321D">
                            <w:pPr>
                              <w:tabs>
                                <w:tab w:val="left" w:pos="510"/>
                              </w:tabs>
                              <w:spacing w:after="0" w:line="260" w:lineRule="exact"/>
                              <w:rPr>
                                <w:rFonts w:ascii="Calibri" w:hAnsi="Calibri"/>
                                <w:b/>
                                <w:color w:val="000000"/>
                                <w:sz w:val="18"/>
                              </w:rPr>
                            </w:pPr>
                            <w:r>
                              <w:rPr>
                                <w:rFonts w:ascii="Calibri" w:hAnsi="Calibri"/>
                                <w:b/>
                                <w:color w:val="000000"/>
                                <w:sz w:val="18"/>
                              </w:rPr>
                              <w:t>Regional</w:t>
                            </w:r>
                            <w:r w:rsidR="009C321D">
                              <w:rPr>
                                <w:rFonts w:ascii="Calibri" w:hAnsi="Calibri"/>
                                <w:b/>
                                <w:color w:val="000000"/>
                                <w:sz w:val="18"/>
                              </w:rPr>
                              <w:t>geschäftsstelle</w:t>
                            </w:r>
                            <w:r>
                              <w:rPr>
                                <w:rFonts w:ascii="Calibri" w:hAnsi="Calibri"/>
                                <w:b/>
                                <w:color w:val="000000"/>
                                <w:sz w:val="18"/>
                              </w:rPr>
                              <w:t xml:space="preserve"> </w:t>
                            </w:r>
                          </w:p>
                          <w:p w14:paraId="0086AAF8" w14:textId="77777777" w:rsidR="009C321D" w:rsidRDefault="0031137C" w:rsidP="009C321D">
                            <w:pPr>
                              <w:tabs>
                                <w:tab w:val="left" w:pos="510"/>
                              </w:tabs>
                              <w:spacing w:after="0" w:line="260" w:lineRule="exact"/>
                              <w:rPr>
                                <w:rFonts w:ascii="Calibri" w:hAnsi="Calibri"/>
                                <w:b/>
                                <w:color w:val="000000"/>
                                <w:sz w:val="18"/>
                              </w:rPr>
                            </w:pPr>
                            <w:r>
                              <w:rPr>
                                <w:rFonts w:ascii="Calibri" w:hAnsi="Calibri"/>
                                <w:b/>
                                <w:color w:val="000000"/>
                                <w:sz w:val="18"/>
                              </w:rPr>
                              <w:t>Rheinland</w:t>
                            </w:r>
                          </w:p>
                          <w:p w14:paraId="4959917C" w14:textId="77777777" w:rsidR="009C321D" w:rsidRDefault="009C321D" w:rsidP="009C321D">
                            <w:pPr>
                              <w:tabs>
                                <w:tab w:val="left" w:pos="510"/>
                              </w:tabs>
                              <w:spacing w:after="0" w:line="260" w:lineRule="exact"/>
                              <w:rPr>
                                <w:rFonts w:ascii="Calibri" w:hAnsi="Calibri"/>
                                <w:color w:val="000000"/>
                                <w:sz w:val="18"/>
                              </w:rPr>
                            </w:pPr>
                          </w:p>
                          <w:p w14:paraId="0C2F0E07" w14:textId="77777777" w:rsidR="009C321D" w:rsidRDefault="009C321D" w:rsidP="009C321D">
                            <w:pPr>
                              <w:tabs>
                                <w:tab w:val="left" w:pos="510"/>
                              </w:tabs>
                              <w:spacing w:after="0" w:line="260" w:lineRule="exact"/>
                              <w:rPr>
                                <w:rFonts w:ascii="Calibri" w:hAnsi="Calibri"/>
                                <w:color w:val="000000"/>
                                <w:sz w:val="18"/>
                              </w:rPr>
                            </w:pPr>
                          </w:p>
                          <w:p w14:paraId="0439E888" w14:textId="77777777" w:rsidR="00940D29" w:rsidRPr="008228F4" w:rsidRDefault="00940D29" w:rsidP="008228F4">
                            <w:pPr>
                              <w:tabs>
                                <w:tab w:val="left" w:pos="510"/>
                              </w:tabs>
                              <w:spacing w:after="0" w:line="260" w:lineRule="exact"/>
                              <w:rPr>
                                <w:rFonts w:ascii="Calibri" w:hAnsi="Calibri"/>
                                <w:color w:val="000000"/>
                                <w:sz w:val="18"/>
                              </w:rPr>
                            </w:pPr>
                          </w:p>
                          <w:p w14:paraId="3C9A4F8C" w14:textId="77777777" w:rsidR="00940D29" w:rsidRDefault="00940D2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2C59B" id="VDKTextboxSeiteDatum" o:spid="_x0000_s1028" type="#_x0000_t202" style="position:absolute;margin-left:439.5pt;margin-top:163.45pt;width:127.55pt;height:54.75pt;z-index:251662336;visibility:visible;mso-wrap-style:square;mso-width-percent:0;mso-height-percent:0;mso-wrap-distance-left:28.35pt;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" filled="f" stroked="f" strokeweight=".5pt">
                <v:path arrowok="t"/>
                <v:textbox inset="0,0,0,0">
                  <w:txbxContent>
                    <w:p w14:paraId="72547089" w14:textId="2335ECE7" w:rsidR="00940D29" w:rsidRPr="008228F4" w:rsidRDefault="00B223BD" w:rsidP="008228F4">
                      <w:pPr>
                        <w:tabs>
                          <w:tab w:val="left" w:pos="510"/>
                        </w:tabs>
                        <w:spacing w:after="0" w:line="260" w:lineRule="exact"/>
                        <w:rPr>
                          <w:rFonts w:ascii="Calibri" w:hAnsi="Calibri"/>
                          <w:color w:val="000000"/>
                          <w:sz w:val="18"/>
                        </w:rPr>
                      </w:pPr>
                      <w:r>
                        <w:rPr>
                          <w:rFonts w:ascii="Calibri" w:hAnsi="Calibri"/>
                          <w:noProof/>
                          <w:color w:val="000000"/>
                          <w:sz w:val="18"/>
                        </w:rPr>
                        <w:t>13.10.2026</w:t>
                      </w:r>
                    </w:p>
                    <w:p w14:paraId="2C6E30A1" w14:textId="77777777" w:rsidR="00940D29" w:rsidRPr="008228F4" w:rsidRDefault="00940D29" w:rsidP="008228F4">
                      <w:pPr>
                        <w:tabs>
                          <w:tab w:val="left" w:pos="510"/>
                        </w:tabs>
                        <w:spacing w:after="0" w:line="260" w:lineRule="exact"/>
                        <w:rPr>
                          <w:rFonts w:ascii="Calibri" w:hAnsi="Calibri"/>
                          <w:color w:val="000000"/>
                          <w:sz w:val="18"/>
                        </w:rPr>
                      </w:pPr>
                    </w:p>
                    <w:p w14:paraId="1A4C69E1" w14:textId="77777777" w:rsidR="0031137C" w:rsidRDefault="0031137C" w:rsidP="009C321D">
                      <w:pPr>
                        <w:tabs>
                          <w:tab w:val="left" w:pos="510"/>
                        </w:tabs>
                        <w:spacing w:after="0" w:line="260" w:lineRule="exact"/>
                        <w:rPr>
                          <w:rFonts w:ascii="Calibri" w:hAnsi="Calibri"/>
                          <w:b/>
                          <w:color w:val="000000"/>
                          <w:sz w:val="18"/>
                        </w:rPr>
                      </w:pPr>
                      <w:r>
                        <w:rPr>
                          <w:rFonts w:ascii="Calibri" w:hAnsi="Calibri"/>
                          <w:b/>
                          <w:color w:val="000000"/>
                          <w:sz w:val="18"/>
                        </w:rPr>
                        <w:t>Regional</w:t>
                      </w:r>
                      <w:r w:rsidR="009C321D">
                        <w:rPr>
                          <w:rFonts w:ascii="Calibri" w:hAnsi="Calibri"/>
                          <w:b/>
                          <w:color w:val="000000"/>
                          <w:sz w:val="18"/>
                        </w:rPr>
                        <w:t>geschäftsstelle</w:t>
                      </w:r>
                      <w:r>
                        <w:rPr>
                          <w:rFonts w:ascii="Calibri" w:hAnsi="Calibri"/>
                          <w:b/>
                          <w:color w:val="000000"/>
                          <w:sz w:val="18"/>
                        </w:rPr>
                        <w:t xml:space="preserve"> </w:t>
                      </w:r>
                    </w:p>
                    <w:p w14:paraId="0086AAF8" w14:textId="77777777" w:rsidR="009C321D" w:rsidRDefault="0031137C" w:rsidP="009C321D">
                      <w:pPr>
                        <w:tabs>
                          <w:tab w:val="left" w:pos="510"/>
                        </w:tabs>
                        <w:spacing w:after="0" w:line="260" w:lineRule="exact"/>
                        <w:rPr>
                          <w:rFonts w:ascii="Calibri" w:hAnsi="Calibri"/>
                          <w:b/>
                          <w:color w:val="000000"/>
                          <w:sz w:val="18"/>
                        </w:rPr>
                      </w:pPr>
                      <w:r>
                        <w:rPr>
                          <w:rFonts w:ascii="Calibri" w:hAnsi="Calibri"/>
                          <w:b/>
                          <w:color w:val="000000"/>
                          <w:sz w:val="18"/>
                        </w:rPr>
                        <w:t>Rheinland</w:t>
                      </w:r>
                    </w:p>
                    <w:p w14:paraId="4959917C" w14:textId="77777777" w:rsidR="009C321D" w:rsidRDefault="009C321D" w:rsidP="009C321D">
                      <w:pPr>
                        <w:tabs>
                          <w:tab w:val="left" w:pos="510"/>
                        </w:tabs>
                        <w:spacing w:after="0" w:line="260" w:lineRule="exact"/>
                        <w:rPr>
                          <w:rFonts w:ascii="Calibri" w:hAnsi="Calibri"/>
                          <w:color w:val="000000"/>
                          <w:sz w:val="18"/>
                        </w:rPr>
                      </w:pPr>
                    </w:p>
                    <w:p w14:paraId="0C2F0E07" w14:textId="77777777" w:rsidR="009C321D" w:rsidRDefault="009C321D" w:rsidP="009C321D">
                      <w:pPr>
                        <w:tabs>
                          <w:tab w:val="left" w:pos="510"/>
                        </w:tabs>
                        <w:spacing w:after="0" w:line="260" w:lineRule="exact"/>
                        <w:rPr>
                          <w:rFonts w:ascii="Calibri" w:hAnsi="Calibri"/>
                          <w:color w:val="000000"/>
                          <w:sz w:val="18"/>
                        </w:rPr>
                      </w:pPr>
                    </w:p>
                    <w:p w14:paraId="0439E888" w14:textId="77777777" w:rsidR="00940D29" w:rsidRPr="008228F4" w:rsidRDefault="00940D29" w:rsidP="008228F4">
                      <w:pPr>
                        <w:tabs>
                          <w:tab w:val="left" w:pos="510"/>
                        </w:tabs>
                        <w:spacing w:after="0" w:line="260" w:lineRule="exact"/>
                        <w:rPr>
                          <w:rFonts w:ascii="Calibri" w:hAnsi="Calibri"/>
                          <w:color w:val="000000"/>
                          <w:sz w:val="18"/>
                        </w:rPr>
                      </w:pPr>
                    </w:p>
                    <w:p w14:paraId="3C9A4F8C" w14:textId="77777777" w:rsidR="00940D29" w:rsidRDefault="00940D29"/>
                  </w:txbxContent>
                </v:textbox>
                <w10:wrap type="square" anchorx="page" anchory="page"/>
                <w10:anchorlock/>
              </v:shape>
            </w:pict>
          </mc:Fallback>
        </mc:AlternateContent>
      </w:r>
      <w:r w:rsidRPr="00C4427D">
        <w:rPr>
          <w:noProof/>
          <w:sz w:val="12"/>
        </w:rPr>
        <w:drawing>
          <wp:anchor distT="0" distB="0" distL="114300" distR="114300" simplePos="0" relativeHeight="251659264" behindDoc="0" locked="1" layoutInCell="1" allowOverlap="1" wp14:anchorId="66181619" wp14:editId="4514BA23">
            <wp:simplePos x="0" y="0"/>
            <wp:positionH relativeFrom="page">
              <wp:posOffset>5581650</wp:posOffset>
            </wp:positionH>
            <wp:positionV relativeFrom="page">
              <wp:posOffset>1172210</wp:posOffset>
            </wp:positionV>
            <wp:extent cx="1202055" cy="400685"/>
            <wp:effectExtent l="0" t="0" r="0" b="0"/>
            <wp:wrapNone/>
            <wp:docPr id="5" name="VDKBriefkopf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2055" cy="400685"/>
                    </a:xfrm>
                    <a:prstGeom prst="rect">
                      <a:avLst/>
                    </a:prstGeom>
                  </pic:spPr>
                </pic:pic>
              </a:graphicData>
            </a:graphic>
            <wp14:sizeRelH relativeFrom="margin">
              <wp14:pctWidth>0</wp14:pctWidth>
            </wp14:sizeRelH>
            <wp14:sizeRelV relativeFrom="margin">
              <wp14:pctHeight>0</wp14:pctHeight>
            </wp14:sizeRelV>
          </wp:anchor>
        </w:drawing>
      </w:r>
      <w:r w:rsidRPr="00C4427D">
        <w:rPr>
          <w:noProof/>
          <w:sz w:val="12"/>
        </w:rPr>
        <w:drawing>
          <wp:anchor distT="0" distB="0" distL="114300" distR="114300" simplePos="0" relativeHeight="251660288" behindDoc="0" locked="1" layoutInCell="1" allowOverlap="1" wp14:anchorId="4735B09F" wp14:editId="71C5B0C8">
            <wp:simplePos x="0" y="0"/>
            <wp:positionH relativeFrom="page">
              <wp:posOffset>790575</wp:posOffset>
            </wp:positionH>
            <wp:positionV relativeFrom="page">
              <wp:posOffset>333375</wp:posOffset>
            </wp:positionV>
            <wp:extent cx="2415540" cy="1212850"/>
            <wp:effectExtent l="0" t="0" r="3810" b="6350"/>
            <wp:wrapNone/>
            <wp:docPr id="3" name="VDK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15540" cy="1212850"/>
                    </a:xfrm>
                    <a:prstGeom prst="rect">
                      <a:avLst/>
                    </a:prstGeom>
                  </pic:spPr>
                </pic:pic>
              </a:graphicData>
            </a:graphic>
            <wp14:sizeRelH relativeFrom="margin">
              <wp14:pctWidth>0</wp14:pctWidth>
            </wp14:sizeRelH>
            <wp14:sizeRelV relativeFrom="margin">
              <wp14:pctHeight>0</wp14:pctHeight>
            </wp14:sizeRelV>
          </wp:anchor>
        </w:drawing>
      </w:r>
      <w:r w:rsidRPr="00C4427D">
        <w:rPr>
          <w:noProof/>
          <w:sz w:val="12"/>
        </w:rPr>
        <mc:AlternateContent>
          <mc:Choice Requires="wps">
            <w:drawing>
              <wp:anchor distT="0" distB="0" distL="114300" distR="114300" simplePos="0" relativeHeight="251661312" behindDoc="0" locked="0" layoutInCell="1" allowOverlap="1" wp14:anchorId="481BCD82" wp14:editId="6DA7E0F2">
                <wp:simplePos x="0" y="0"/>
                <wp:positionH relativeFrom="column">
                  <wp:posOffset>0</wp:posOffset>
                </wp:positionH>
                <wp:positionV relativeFrom="paragraph">
                  <wp:posOffset>-1386250</wp:posOffset>
                </wp:positionV>
                <wp:extent cx="12700" cy="12700"/>
                <wp:effectExtent l="0" t="0" r="0" b="0"/>
                <wp:wrapNone/>
                <wp:docPr id="2" name="VDK-Durchschlag" hidden="1"/>
                <wp:cNvGraphicFramePr/>
                <a:graphic xmlns:a="http://schemas.openxmlformats.org/drawingml/2006/main">
                  <a:graphicData uri="http://schemas.microsoft.com/office/word/2010/wordprocessingShape">
                    <wps:wsp>
                      <wps:cNvSpPr/>
                      <wps:spPr>
                        <a:xfrm>
                          <a:off x="0" y="0"/>
                          <a:ext cx="12700" cy="12700"/>
                        </a:xfrm>
                        <a:prstGeom prst="roundRect">
                          <a:avLst>
                            <a:gd name="adj" fmla="val 1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AA7BE4" id="VDK-Durchschlag" o:spid="_x0000_s1026" style="position:absolute;margin-left:0;margin-top:-109.15pt;width:1pt;height:1pt;z-index:251661312;visibility:hidden;mso-wrap-style:square;mso-wrap-distance-left:9pt;mso-wrap-distance-top:0;mso-wrap-distance-right:9pt;mso-wrap-distance-bottom:0;mso-position-horizontal:absolute;mso-position-horizontal-relative:text;mso-position-vertical:absolute;mso-position-vertical-relative:text;v-text-anchor:middle" arcsize="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" fillcolor="#5b9bd5 [3204]" strokecolor="#1f4d78 [1604]" strokeweight="1pt">
                <v:stroke joinstyle="miter"/>
              </v:roundrect>
            </w:pict>
          </mc:Fallback>
        </mc:AlternateContent>
      </w:r>
    </w:p>
    <w:p w14:paraId="5D7F8447" w14:textId="61EE23DF" w:rsidR="00940D29" w:rsidRPr="00C4427D" w:rsidRDefault="00CA3AE7" w:rsidP="00FA102B">
      <w:pPr>
        <w:pStyle w:val="FlietextVDK"/>
        <w:rPr>
          <w:sz w:val="14"/>
          <w:szCs w:val="14"/>
        </w:rPr>
      </w:pPr>
      <w:r>
        <w:rPr>
          <w:sz w:val="12"/>
          <w:szCs w:val="14"/>
        </w:rPr>
        <w:t>Volksbund Deutsche Kriegsgräberfürsorge e.V.,</w:t>
      </w:r>
      <w:r w:rsidR="00B2083D">
        <w:rPr>
          <w:sz w:val="12"/>
          <w:szCs w:val="14"/>
        </w:rPr>
        <w:t xml:space="preserve"> Luxemburger Str.</w:t>
      </w:r>
      <w:r w:rsidR="00D63226">
        <w:rPr>
          <w:sz w:val="12"/>
          <w:szCs w:val="14"/>
        </w:rPr>
        <w:t xml:space="preserve"> </w:t>
      </w:r>
      <w:r w:rsidR="00B2083D">
        <w:rPr>
          <w:sz w:val="12"/>
          <w:szCs w:val="14"/>
        </w:rPr>
        <w:t>59</w:t>
      </w:r>
      <w:r w:rsidR="00D63226">
        <w:rPr>
          <w:sz w:val="12"/>
          <w:szCs w:val="14"/>
        </w:rPr>
        <w:t>, 5067</w:t>
      </w:r>
      <w:r w:rsidR="00B2083D">
        <w:rPr>
          <w:sz w:val="12"/>
          <w:szCs w:val="14"/>
        </w:rPr>
        <w:t>4</w:t>
      </w:r>
      <w:r w:rsidR="00D63226">
        <w:rPr>
          <w:sz w:val="12"/>
          <w:szCs w:val="14"/>
        </w:rPr>
        <w:t xml:space="preserve"> Köln</w:t>
      </w:r>
      <w:r w:rsidR="00B2083D">
        <w:rPr>
          <w:sz w:val="12"/>
          <w:szCs w:val="14"/>
        </w:rPr>
        <w:t xml:space="preserve"> (Hofgebäude)</w:t>
      </w:r>
    </w:p>
    <w:p w14:paraId="000278FB" w14:textId="77777777" w:rsidR="00914A05" w:rsidRPr="00726B05" w:rsidRDefault="00914A05" w:rsidP="00914A05">
      <w:pPr>
        <w:pStyle w:val="FlietextVDK"/>
      </w:pPr>
      <w:r>
        <w:rPr>
          <w:noProof/>
        </w:rPr>
        <w:t xml:space="preserve"> </w:t>
      </w:r>
    </w:p>
    <w:p w14:paraId="79E7D8D9" w14:textId="77777777" w:rsidR="00B530D2" w:rsidRDefault="00B530D2" w:rsidP="00914A05">
      <w:pPr>
        <w:pStyle w:val="FlietextVDK"/>
        <w:rPr>
          <w:szCs w:val="22"/>
        </w:rPr>
      </w:pPr>
    </w:p>
    <w:p w14:paraId="443D3D30" w14:textId="77777777" w:rsidR="00940D29" w:rsidRDefault="00940D29" w:rsidP="0068622A">
      <w:pPr>
        <w:pStyle w:val="FlietextVDK"/>
      </w:pPr>
    </w:p>
    <w:p w14:paraId="5A4A6CC6" w14:textId="77777777" w:rsidR="000D2D21" w:rsidRDefault="000D2D21" w:rsidP="0068622A">
      <w:pPr>
        <w:pStyle w:val="FlietextVDK"/>
      </w:pPr>
    </w:p>
    <w:p w14:paraId="33435737" w14:textId="77777777" w:rsidR="000D2D21" w:rsidRDefault="000D2D21" w:rsidP="0068622A">
      <w:pPr>
        <w:pStyle w:val="FlietextVDK"/>
      </w:pPr>
    </w:p>
    <w:p w14:paraId="704097A7" w14:textId="77777777" w:rsidR="000D2D21" w:rsidRDefault="000D2D21" w:rsidP="0068622A">
      <w:pPr>
        <w:pStyle w:val="FlietextVDK"/>
      </w:pPr>
    </w:p>
    <w:p w14:paraId="15FD51D1" w14:textId="77777777" w:rsidR="000D2D21" w:rsidRDefault="000D2D21" w:rsidP="0068622A">
      <w:pPr>
        <w:pStyle w:val="FlietextVDK"/>
      </w:pPr>
    </w:p>
    <w:p w14:paraId="4B4665DE" w14:textId="77777777" w:rsidR="000D2D21" w:rsidRPr="0068622A" w:rsidRDefault="000D2D21" w:rsidP="0068622A">
      <w:pPr>
        <w:pStyle w:val="FlietextVDK"/>
      </w:pPr>
    </w:p>
    <w:p w14:paraId="7C6123F0" w14:textId="77777777" w:rsidR="00887A0B" w:rsidRDefault="00887A0B" w:rsidP="0068622A">
      <w:pPr>
        <w:pStyle w:val="FlietextVDK"/>
      </w:pPr>
    </w:p>
    <w:p w14:paraId="35ACB5A9" w14:textId="77777777" w:rsidR="00887A0B" w:rsidRDefault="00887A0B" w:rsidP="0068622A">
      <w:pPr>
        <w:pStyle w:val="FlietextVDK"/>
      </w:pPr>
    </w:p>
    <w:p w14:paraId="3DC1D775" w14:textId="77777777" w:rsidR="00B530D2" w:rsidRDefault="00B530D2" w:rsidP="0068622A">
      <w:pPr>
        <w:pStyle w:val="FlietextVDK"/>
      </w:pPr>
    </w:p>
    <w:p w14:paraId="50736CC8" w14:textId="77777777" w:rsidR="00B530D2" w:rsidRDefault="00B530D2" w:rsidP="0068622A">
      <w:pPr>
        <w:pStyle w:val="FlietextVDK"/>
      </w:pPr>
    </w:p>
    <w:p w14:paraId="77212738" w14:textId="77777777" w:rsidR="00887A0B" w:rsidRDefault="00887A0B" w:rsidP="0068622A">
      <w:pPr>
        <w:pStyle w:val="FlietextVDK"/>
      </w:pPr>
    </w:p>
    <w:p w14:paraId="2F60F1DF" w14:textId="2ED0A8BA" w:rsidR="00801178" w:rsidRPr="00104642" w:rsidRDefault="00104642" w:rsidP="0068622A">
      <w:pPr>
        <w:pStyle w:val="FlietextVDK"/>
        <w:rPr>
          <w:b/>
          <w:bCs/>
          <w:sz w:val="32"/>
          <w:szCs w:val="32"/>
        </w:rPr>
      </w:pPr>
      <w:r w:rsidRPr="00104642">
        <w:rPr>
          <w:b/>
          <w:bCs/>
          <w:sz w:val="32"/>
          <w:szCs w:val="32"/>
        </w:rPr>
        <w:t>Pressemitteilung</w:t>
      </w:r>
    </w:p>
    <w:p w14:paraId="2B08A182" w14:textId="77777777" w:rsidR="00104642" w:rsidRDefault="00104642" w:rsidP="0068622A">
      <w:pPr>
        <w:pStyle w:val="FlietextVDK"/>
      </w:pPr>
    </w:p>
    <w:p w14:paraId="7CF47806" w14:textId="30614275" w:rsidR="00104642" w:rsidRDefault="00795059" w:rsidP="00104642">
      <w:pPr>
        <w:pStyle w:val="FlietextVDK"/>
        <w:rPr>
          <w:b/>
          <w:bCs/>
          <w:sz w:val="24"/>
          <w:szCs w:val="24"/>
        </w:rPr>
      </w:pPr>
      <w:r w:rsidRPr="00795059">
        <w:rPr>
          <w:b/>
          <w:bCs/>
          <w:sz w:val="24"/>
          <w:szCs w:val="24"/>
        </w:rPr>
        <w:t>"Brauche ich ein Testament? – Was passiert, wenn ich nichts tue?“</w:t>
      </w:r>
    </w:p>
    <w:p w14:paraId="7DA16657" w14:textId="77777777" w:rsidR="00795059" w:rsidRPr="00260C33" w:rsidRDefault="00795059" w:rsidP="00104642">
      <w:pPr>
        <w:pStyle w:val="FlietextVDK"/>
        <w:rPr>
          <w:sz w:val="24"/>
          <w:szCs w:val="24"/>
        </w:rPr>
      </w:pPr>
    </w:p>
    <w:p w14:paraId="49AD734B" w14:textId="66CE24D8" w:rsidR="00104642" w:rsidRPr="00260C33" w:rsidRDefault="00104642" w:rsidP="00104642">
      <w:pPr>
        <w:pStyle w:val="FlietextVDK"/>
        <w:rPr>
          <w:sz w:val="24"/>
          <w:szCs w:val="24"/>
        </w:rPr>
      </w:pPr>
      <w:r w:rsidRPr="00260C33">
        <w:rPr>
          <w:sz w:val="24"/>
          <w:szCs w:val="24"/>
        </w:rPr>
        <w:t xml:space="preserve">Der Volksbund Deutsche Kriegsgräberfürsorge e. V. lädt zu einem juristisch allgemeinverständlichen Vortrag </w:t>
      </w:r>
      <w:r w:rsidR="004A4960">
        <w:rPr>
          <w:sz w:val="24"/>
          <w:szCs w:val="24"/>
        </w:rPr>
        <w:t xml:space="preserve">am </w:t>
      </w:r>
      <w:r w:rsidR="00AB7434">
        <w:rPr>
          <w:b/>
          <w:bCs/>
          <w:sz w:val="24"/>
          <w:szCs w:val="24"/>
        </w:rPr>
        <w:t>04.November 2026</w:t>
      </w:r>
      <w:r w:rsidR="004A4960" w:rsidRPr="004A4960">
        <w:rPr>
          <w:b/>
          <w:bCs/>
          <w:sz w:val="24"/>
          <w:szCs w:val="24"/>
        </w:rPr>
        <w:t xml:space="preserve"> in Wesel, im Sitzungssaal des Kreishauses, Reeser Landstraße 31 </w:t>
      </w:r>
      <w:r w:rsidRPr="00260C33">
        <w:rPr>
          <w:sz w:val="24"/>
          <w:szCs w:val="24"/>
        </w:rPr>
        <w:t>ein. Unter dem</w:t>
      </w:r>
      <w:r w:rsidR="00795059">
        <w:rPr>
          <w:sz w:val="24"/>
          <w:szCs w:val="24"/>
        </w:rPr>
        <w:t xml:space="preserve"> Motto</w:t>
      </w:r>
      <w:r w:rsidR="00795059" w:rsidRPr="00795059">
        <w:rPr>
          <w:sz w:val="24"/>
          <w:szCs w:val="24"/>
        </w:rPr>
        <w:t>:</w:t>
      </w:r>
      <w:r w:rsidR="00B223BD">
        <w:rPr>
          <w:sz w:val="24"/>
          <w:szCs w:val="24"/>
        </w:rPr>
        <w:t xml:space="preserve"> </w:t>
      </w:r>
      <w:r w:rsidR="00795059" w:rsidRPr="00795059">
        <w:rPr>
          <w:sz w:val="24"/>
          <w:szCs w:val="24"/>
        </w:rPr>
        <w:t>"Brauche ich ein Testament? – Was passiert, wenn ich nichts tue?“</w:t>
      </w:r>
      <w:r w:rsidRPr="00260C33">
        <w:rPr>
          <w:sz w:val="24"/>
          <w:szCs w:val="24"/>
        </w:rPr>
        <w:t xml:space="preserve"> gibt </w:t>
      </w:r>
      <w:bookmarkStart w:id="1" w:name="_Hlk209439874"/>
      <w:r w:rsidR="004A4960" w:rsidRPr="004A4960">
        <w:rPr>
          <w:sz w:val="24"/>
          <w:szCs w:val="24"/>
        </w:rPr>
        <w:t>Rechtsanwalt und Notar Andreas Kirchberg</w:t>
      </w:r>
      <w:bookmarkEnd w:id="1"/>
      <w:r w:rsidR="004A4960" w:rsidRPr="004A4960">
        <w:rPr>
          <w:sz w:val="24"/>
          <w:szCs w:val="24"/>
        </w:rPr>
        <w:t xml:space="preserve">, aus Bocholt </w:t>
      </w:r>
      <w:r w:rsidRPr="00260C33">
        <w:rPr>
          <w:sz w:val="24"/>
          <w:szCs w:val="24"/>
        </w:rPr>
        <w:t xml:space="preserve">einen Überblick über das deutsche Erbrecht und neben allgemeinen Hinweisen vor allem auch wertvolle Anregungen, wie man sein Vermögen sinnvoll in die nächste Generation bereits zu Lebzeiten übertragen kann. </w:t>
      </w:r>
      <w:r w:rsidR="004A4960" w:rsidRPr="004A4960">
        <w:rPr>
          <w:sz w:val="24"/>
          <w:szCs w:val="24"/>
        </w:rPr>
        <w:t xml:space="preserve">Rechtsanwalt und Notar Andreas Kirchberg </w:t>
      </w:r>
      <w:r w:rsidRPr="00260C33">
        <w:rPr>
          <w:sz w:val="24"/>
          <w:szCs w:val="24"/>
        </w:rPr>
        <w:t xml:space="preserve">zeigt hierbei nicht nur die Problematik bei der </w:t>
      </w:r>
      <w:r w:rsidR="00260C33" w:rsidRPr="00260C33">
        <w:rPr>
          <w:sz w:val="24"/>
          <w:szCs w:val="24"/>
        </w:rPr>
        <w:t>Testamentsgestaltung,</w:t>
      </w:r>
      <w:r w:rsidRPr="00260C33">
        <w:rPr>
          <w:sz w:val="24"/>
          <w:szCs w:val="24"/>
        </w:rPr>
        <w:t xml:space="preserve"> sondern besonders auch bei Schenkungen und Übergabeverträgen auf. Die Teilnahme an dem Vortrag ist kostenlos und unverbindlich, alle interessierten Bürger und Bürgerinnen sind willkommen. </w:t>
      </w:r>
      <w:r w:rsidRPr="00260C33">
        <w:rPr>
          <w:b/>
          <w:bCs/>
          <w:sz w:val="24"/>
          <w:szCs w:val="24"/>
        </w:rPr>
        <w:t>Beginn ist um 17 Uhr</w:t>
      </w:r>
      <w:r w:rsidRPr="00260C33">
        <w:rPr>
          <w:sz w:val="24"/>
          <w:szCs w:val="24"/>
        </w:rPr>
        <w:t xml:space="preserve">. Da das Interesse an diesem Thema besonders groß ist, wird um </w:t>
      </w:r>
      <w:r w:rsidR="004A4960" w:rsidRPr="004A4960">
        <w:rPr>
          <w:b/>
          <w:bCs/>
          <w:sz w:val="24"/>
          <w:szCs w:val="24"/>
        </w:rPr>
        <w:t xml:space="preserve">Anmeldung bei der Regionalgeschäftsstelle des Volksbundes unter der Telefonnummer 0221 2573295 jeweils Mo-Do von 9 bis 11 Uhr und von 14-15 Uhr, Fr von 9-11 Uhr </w:t>
      </w:r>
      <w:r w:rsidR="00260C33" w:rsidRPr="00260C33">
        <w:rPr>
          <w:sz w:val="24"/>
          <w:szCs w:val="24"/>
        </w:rPr>
        <w:t>gebeten</w:t>
      </w:r>
      <w:r w:rsidRPr="00260C33">
        <w:rPr>
          <w:sz w:val="24"/>
          <w:szCs w:val="24"/>
        </w:rPr>
        <w:t>. Gerade nach den erschreckenden Erfahrungen, die in der Corona-Pandemie gemacht werden mussten, ist die Vorsorge wichtiger denn je geworden!</w:t>
      </w:r>
    </w:p>
    <w:p w14:paraId="1E2CDA7E" w14:textId="77777777" w:rsidR="00104642" w:rsidRPr="00260C33" w:rsidRDefault="00104642" w:rsidP="00104642">
      <w:pPr>
        <w:pStyle w:val="FlietextVDK"/>
        <w:rPr>
          <w:sz w:val="24"/>
          <w:szCs w:val="24"/>
        </w:rPr>
      </w:pPr>
    </w:p>
    <w:p w14:paraId="39C6C9DF" w14:textId="44944CF6" w:rsidR="00104642" w:rsidRPr="00260C33" w:rsidRDefault="00104642" w:rsidP="00104642">
      <w:pPr>
        <w:pStyle w:val="FlietextVDK"/>
        <w:rPr>
          <w:sz w:val="24"/>
          <w:szCs w:val="24"/>
        </w:rPr>
      </w:pPr>
      <w:r w:rsidRPr="00260C33">
        <w:rPr>
          <w:sz w:val="24"/>
          <w:szCs w:val="24"/>
        </w:rPr>
        <w:t xml:space="preserve">Der Volksbund Deutsche Kriegsgräberfürsorge e. V. ist in den letzten Jahren besonders auf das Thema der Testamentsgestaltung und Vorsorge an-gesprochen worden. Zahlreiche Förderer des Vereins wollen Vorsorge treffen und über 316 000 Mitbürger haben bereits die </w:t>
      </w:r>
      <w:r w:rsidRPr="00260C33">
        <w:rPr>
          <w:b/>
          <w:bCs/>
          <w:sz w:val="24"/>
          <w:szCs w:val="24"/>
        </w:rPr>
        <w:t xml:space="preserve">Testamentsbroschüre „Was wird mit meinem Erbe?!“ </w:t>
      </w:r>
      <w:r w:rsidRPr="00260C33">
        <w:rPr>
          <w:sz w:val="24"/>
          <w:szCs w:val="24"/>
        </w:rPr>
        <w:t xml:space="preserve">beim Volksbund kostenlos angefordert. Dem Wunsch nach mehr fachlicher Information kommt der Verein mit dem Angebot von Vorträgen wie im Kreishaus in </w:t>
      </w:r>
      <w:r w:rsidR="003521B4">
        <w:rPr>
          <w:sz w:val="24"/>
          <w:szCs w:val="24"/>
        </w:rPr>
        <w:t>Wesel am</w:t>
      </w:r>
      <w:r w:rsidR="00E44B45">
        <w:rPr>
          <w:sz w:val="24"/>
          <w:szCs w:val="24"/>
        </w:rPr>
        <w:t xml:space="preserve"> </w:t>
      </w:r>
      <w:r w:rsidR="00AB7434">
        <w:rPr>
          <w:sz w:val="24"/>
          <w:szCs w:val="24"/>
        </w:rPr>
        <w:t>04.11.2026</w:t>
      </w:r>
      <w:r w:rsidRPr="00260C33">
        <w:rPr>
          <w:sz w:val="24"/>
          <w:szCs w:val="24"/>
        </w:rPr>
        <w:t xml:space="preserve"> nach. Dabei wird er unterstützt durch die Deutsche Vereinigung für Erbrecht und Vermögensnachfolge e. V. (DVEV), </w:t>
      </w:r>
      <w:r w:rsidRPr="00260C33">
        <w:rPr>
          <w:sz w:val="24"/>
          <w:szCs w:val="24"/>
        </w:rPr>
        <w:lastRenderedPageBreak/>
        <w:t>aus deren Reihe fachlich qualifizierte Anwälte als Referenten ohne Honorar die Vorträge gestalten. Unter der Rufnummer 07265/913414 oder im Internet unter www.erbrecht.de benennt die DVEV bei Bedarf einen Erbrechtsexperten vor Ort. Weitere Informationen zu diesem Thema finden Sie auch unter www.gutvorgesorgt.info. Wenn Sie Interesse an der kostenlosen Testamentsbroschüre des Volksbundes haben, so schreiben Sie bitte an: Volks-bund Deutsche Kriegsgräberfürsorge e. V., Bundesgeschäftsstelle, Stichwort: Testamentsbroschüre, Sonnenallee 1, 34266 Niestetal</w:t>
      </w:r>
    </w:p>
    <w:p w14:paraId="1A3B4F66" w14:textId="77777777" w:rsidR="00104642" w:rsidRPr="00260C33" w:rsidRDefault="00104642" w:rsidP="00104642">
      <w:pPr>
        <w:pStyle w:val="FlietextVDK"/>
        <w:rPr>
          <w:sz w:val="24"/>
          <w:szCs w:val="24"/>
        </w:rPr>
      </w:pPr>
    </w:p>
    <w:p w14:paraId="7061B84B" w14:textId="77777777" w:rsidR="00104642" w:rsidRPr="00260C33" w:rsidRDefault="00104642" w:rsidP="00104642">
      <w:pPr>
        <w:pStyle w:val="FlietextVDK"/>
        <w:rPr>
          <w:b/>
          <w:bCs/>
          <w:sz w:val="24"/>
          <w:szCs w:val="24"/>
        </w:rPr>
      </w:pPr>
      <w:r w:rsidRPr="00260C33">
        <w:rPr>
          <w:b/>
          <w:bCs/>
          <w:sz w:val="24"/>
          <w:szCs w:val="24"/>
        </w:rPr>
        <w:t>Begleitende Informationen an die Redaktion für die Veröffentlichung der Pressemeldung:</w:t>
      </w:r>
    </w:p>
    <w:p w14:paraId="6FE816F2" w14:textId="77777777" w:rsidR="00104642" w:rsidRPr="00260C33" w:rsidRDefault="00104642" w:rsidP="00104642">
      <w:pPr>
        <w:pStyle w:val="FlietextVDK"/>
        <w:rPr>
          <w:sz w:val="24"/>
          <w:szCs w:val="24"/>
        </w:rPr>
      </w:pPr>
    </w:p>
    <w:p w14:paraId="35C52BF0" w14:textId="77777777" w:rsidR="00104642" w:rsidRPr="00260C33" w:rsidRDefault="00104642" w:rsidP="00104642">
      <w:pPr>
        <w:pStyle w:val="FlietextVDK"/>
        <w:rPr>
          <w:sz w:val="24"/>
          <w:szCs w:val="24"/>
        </w:rPr>
      </w:pPr>
      <w:r w:rsidRPr="00260C33">
        <w:rPr>
          <w:sz w:val="24"/>
          <w:szCs w:val="24"/>
        </w:rPr>
        <w:t>Nur 3 % von uns haben ein juristisch korrektes Testament!</w:t>
      </w:r>
    </w:p>
    <w:p w14:paraId="683370EC" w14:textId="1ABFF0F2" w:rsidR="00104642" w:rsidRPr="00260C33" w:rsidRDefault="00104642" w:rsidP="00104642">
      <w:pPr>
        <w:pStyle w:val="FlietextVDK"/>
        <w:rPr>
          <w:sz w:val="24"/>
          <w:szCs w:val="24"/>
        </w:rPr>
      </w:pPr>
      <w:proofErr w:type="gramStart"/>
      <w:r w:rsidRPr="00260C33">
        <w:rPr>
          <w:sz w:val="24"/>
          <w:szCs w:val="24"/>
        </w:rPr>
        <w:t>Wozu überhaupt</w:t>
      </w:r>
      <w:proofErr w:type="gramEnd"/>
      <w:r w:rsidRPr="00260C33">
        <w:rPr>
          <w:sz w:val="24"/>
          <w:szCs w:val="24"/>
        </w:rPr>
        <w:t xml:space="preserve"> ein Testament? Niemand denkt gern an den Tod. Je jünger und kraftvoller wir uns fühlen, desto stärker drängen wir einen solchen Gedanken beiseite. Aber das Schicksal ist unberechenbar. Auch wer kein Vermögen hinterlassen wird, sollte an die Regelung seines Erbes denken. Ein Testament ist die einzige Möglichkeit, seinen Besitz so zu verteilen, wie es den eigenen Vorstellungen entspricht. Man erspart seiner Familie und seinen Freunden Unsicherheit, Gewissenskonflikte und Streit sowie das meist langwierige Verfahren, als Erbberechtigter einen Erbschein zu erhalten. Wer keine Verfügung - also weder Testament noch Erbvertrag - niedergeschrieben hat, überlässt dem Gesetz die Bestimmung seiner Erben. Es tritt die „gesetzliche Erbfolge“ ein. Danach </w:t>
      </w:r>
      <w:proofErr w:type="gramStart"/>
      <w:r w:rsidRPr="00260C33">
        <w:rPr>
          <w:sz w:val="24"/>
          <w:szCs w:val="24"/>
        </w:rPr>
        <w:t>erben</w:t>
      </w:r>
      <w:proofErr w:type="gramEnd"/>
      <w:r w:rsidRPr="00260C33">
        <w:rPr>
          <w:sz w:val="24"/>
          <w:szCs w:val="24"/>
        </w:rPr>
        <w:t xml:space="preserve"> nur der Ehegatte oder die Verwandten. Sind solche nicht vorhanden, fällt der Nachlass dem Staat zu. </w:t>
      </w:r>
    </w:p>
    <w:p w14:paraId="18800CAA" w14:textId="70FEFA86" w:rsidR="00104642" w:rsidRPr="00260C33" w:rsidRDefault="00104642" w:rsidP="00104642">
      <w:pPr>
        <w:pStyle w:val="FlietextVDK"/>
        <w:rPr>
          <w:sz w:val="24"/>
          <w:szCs w:val="24"/>
        </w:rPr>
      </w:pPr>
      <w:r w:rsidRPr="00260C33">
        <w:rPr>
          <w:sz w:val="24"/>
          <w:szCs w:val="24"/>
        </w:rPr>
        <w:t>Das Gesetz kann nur einem „durchschnittlichen“ Erbfall gerecht werden. Den Besonderheiten des einzelnen, seinen familiären und beruflichen Lebensumständen wird die gesetzliche Regelung oft nur unzureichend gerecht. Für den juristischen Laien sind die Bestimmungen über die gesetzliche Erbfolge meist nur schwer zu verstehen. Viele Menschen verlassen sich deshalb darauf, dass auch ohne Testament „schon der Richtige“ erben wird. Haben sie nichts verfügt, kann leicht das geschehen, was sie gar nicht gewollt haben.</w:t>
      </w:r>
    </w:p>
    <w:p w14:paraId="0372A410" w14:textId="77777777" w:rsidR="00104642" w:rsidRPr="00260C33" w:rsidRDefault="00104642" w:rsidP="00104642">
      <w:pPr>
        <w:pStyle w:val="FlietextVDK"/>
        <w:rPr>
          <w:sz w:val="24"/>
          <w:szCs w:val="24"/>
        </w:rPr>
      </w:pPr>
    </w:p>
    <w:p w14:paraId="600CA62B" w14:textId="77777777" w:rsidR="00104642" w:rsidRDefault="00104642" w:rsidP="00104642">
      <w:pPr>
        <w:pStyle w:val="FlietextVDK"/>
        <w:rPr>
          <w:sz w:val="24"/>
          <w:szCs w:val="24"/>
        </w:rPr>
      </w:pPr>
      <w:r w:rsidRPr="00260C33">
        <w:rPr>
          <w:sz w:val="24"/>
          <w:szCs w:val="24"/>
        </w:rPr>
        <w:t>Das deutsche Erbrecht erlaubt es, im Testament über den Nachlass nach eigenem Gutdünken zu verfügen. Juristen nennen das „Testierfreiheit“. Eingeschränkt wird diese Freiheit nur durch:</w:t>
      </w:r>
    </w:p>
    <w:p w14:paraId="6074AC6A" w14:textId="77777777" w:rsidR="000D2D21" w:rsidRPr="00260C33" w:rsidRDefault="000D2D21" w:rsidP="00104642">
      <w:pPr>
        <w:pStyle w:val="FlietextVDK"/>
        <w:rPr>
          <w:sz w:val="24"/>
          <w:szCs w:val="24"/>
        </w:rPr>
      </w:pPr>
    </w:p>
    <w:p w14:paraId="02F4A7FB" w14:textId="77777777" w:rsidR="00260C33" w:rsidRDefault="00104642" w:rsidP="00260C33">
      <w:pPr>
        <w:pStyle w:val="FlietextVDK"/>
        <w:rPr>
          <w:sz w:val="24"/>
          <w:szCs w:val="24"/>
        </w:rPr>
      </w:pPr>
      <w:r w:rsidRPr="00260C33">
        <w:rPr>
          <w:sz w:val="24"/>
          <w:szCs w:val="24"/>
        </w:rPr>
        <w:t>•</w:t>
      </w:r>
      <w:r w:rsidRPr="00260C33">
        <w:rPr>
          <w:sz w:val="24"/>
          <w:szCs w:val="24"/>
        </w:rPr>
        <w:tab/>
        <w:t xml:space="preserve">den Pflichtteilanspruch des Ehegatten (der Ehegatte hat ein eigenes Erbrecht, </w:t>
      </w:r>
    </w:p>
    <w:p w14:paraId="604FADD7" w14:textId="7EDCEADF" w:rsidR="00104642" w:rsidRPr="00260C33" w:rsidRDefault="00260C33" w:rsidP="00260C33">
      <w:pPr>
        <w:pStyle w:val="FlietextVDK"/>
        <w:rPr>
          <w:sz w:val="24"/>
          <w:szCs w:val="24"/>
        </w:rPr>
      </w:pPr>
      <w:r>
        <w:rPr>
          <w:sz w:val="24"/>
          <w:szCs w:val="24"/>
        </w:rPr>
        <w:tab/>
      </w:r>
      <w:r w:rsidR="00104642" w:rsidRPr="00260C33">
        <w:rPr>
          <w:sz w:val="24"/>
          <w:szCs w:val="24"/>
        </w:rPr>
        <w:t>siehe § 1931 BGB) sowie der Abkömmlinge oder Eltern;</w:t>
      </w:r>
    </w:p>
    <w:p w14:paraId="219B20CB" w14:textId="77777777" w:rsidR="00260C33" w:rsidRPr="00260C33" w:rsidRDefault="00104642" w:rsidP="00104642">
      <w:pPr>
        <w:pStyle w:val="FlietextVDK"/>
        <w:rPr>
          <w:sz w:val="24"/>
          <w:szCs w:val="24"/>
        </w:rPr>
      </w:pPr>
      <w:r w:rsidRPr="00260C33">
        <w:rPr>
          <w:sz w:val="24"/>
          <w:szCs w:val="24"/>
        </w:rPr>
        <w:t>•</w:t>
      </w:r>
      <w:r w:rsidRPr="00260C33">
        <w:rPr>
          <w:sz w:val="24"/>
          <w:szCs w:val="24"/>
        </w:rPr>
        <w:tab/>
        <w:t xml:space="preserve">geltendes Recht: Es kann nur eine natürliche oder juristische Person zum Erben </w:t>
      </w:r>
    </w:p>
    <w:p w14:paraId="6BCCF25C" w14:textId="5745E044" w:rsidR="00104642" w:rsidRPr="00260C33" w:rsidRDefault="00260C33" w:rsidP="00104642">
      <w:pPr>
        <w:pStyle w:val="FlietextVDK"/>
        <w:rPr>
          <w:sz w:val="24"/>
          <w:szCs w:val="24"/>
        </w:rPr>
      </w:pPr>
      <w:r w:rsidRPr="00260C33">
        <w:rPr>
          <w:sz w:val="24"/>
          <w:szCs w:val="24"/>
        </w:rPr>
        <w:tab/>
      </w:r>
      <w:r w:rsidR="00104642" w:rsidRPr="00260C33">
        <w:rPr>
          <w:sz w:val="24"/>
          <w:szCs w:val="24"/>
        </w:rPr>
        <w:t>eingesetzt werden;</w:t>
      </w:r>
    </w:p>
    <w:p w14:paraId="775A04E2" w14:textId="77777777" w:rsidR="000D2D21" w:rsidRDefault="00104642" w:rsidP="00104642">
      <w:pPr>
        <w:pStyle w:val="FlietextVDK"/>
        <w:rPr>
          <w:sz w:val="24"/>
          <w:szCs w:val="24"/>
        </w:rPr>
      </w:pPr>
      <w:r w:rsidRPr="00260C33">
        <w:rPr>
          <w:sz w:val="24"/>
          <w:szCs w:val="24"/>
        </w:rPr>
        <w:t>•</w:t>
      </w:r>
      <w:r w:rsidRPr="00260C33">
        <w:rPr>
          <w:sz w:val="24"/>
          <w:szCs w:val="24"/>
        </w:rPr>
        <w:tab/>
        <w:t>die guten Sitten: Sittenwidrig kann z. B. ein so genanntes Geliebten-Testament</w:t>
      </w:r>
    </w:p>
    <w:p w14:paraId="307AAAC9" w14:textId="17E21E6E" w:rsidR="00104642" w:rsidRPr="00260C33" w:rsidRDefault="000D2D21" w:rsidP="00104642">
      <w:pPr>
        <w:pStyle w:val="FlietextVDK"/>
        <w:rPr>
          <w:sz w:val="24"/>
          <w:szCs w:val="24"/>
        </w:rPr>
      </w:pPr>
      <w:r>
        <w:rPr>
          <w:sz w:val="24"/>
          <w:szCs w:val="24"/>
        </w:rPr>
        <w:tab/>
      </w:r>
      <w:r w:rsidR="00104642" w:rsidRPr="00260C33">
        <w:rPr>
          <w:sz w:val="24"/>
          <w:szCs w:val="24"/>
        </w:rPr>
        <w:t>sein.</w:t>
      </w:r>
    </w:p>
    <w:p w14:paraId="6CF6A221" w14:textId="77777777" w:rsidR="00104642" w:rsidRPr="00260C33" w:rsidRDefault="00104642" w:rsidP="00104642">
      <w:pPr>
        <w:pStyle w:val="FlietextVDK"/>
        <w:rPr>
          <w:sz w:val="24"/>
          <w:szCs w:val="24"/>
        </w:rPr>
      </w:pPr>
    </w:p>
    <w:p w14:paraId="4CB6C645" w14:textId="77777777" w:rsidR="00104642" w:rsidRPr="000D2D21" w:rsidRDefault="00104642" w:rsidP="00104642">
      <w:pPr>
        <w:pStyle w:val="FlietextVDK"/>
        <w:rPr>
          <w:b/>
          <w:bCs/>
          <w:sz w:val="24"/>
          <w:szCs w:val="24"/>
        </w:rPr>
      </w:pPr>
      <w:r w:rsidRPr="000D2D21">
        <w:rPr>
          <w:b/>
          <w:bCs/>
          <w:sz w:val="24"/>
          <w:szCs w:val="24"/>
        </w:rPr>
        <w:t>Schenkungen und Übergabeverträge</w:t>
      </w:r>
    </w:p>
    <w:p w14:paraId="1AE12FB1" w14:textId="77777777" w:rsidR="00104642" w:rsidRPr="00260C33" w:rsidRDefault="00104642" w:rsidP="00104642">
      <w:pPr>
        <w:pStyle w:val="FlietextVDK"/>
        <w:rPr>
          <w:sz w:val="24"/>
          <w:szCs w:val="24"/>
        </w:rPr>
      </w:pPr>
    </w:p>
    <w:p w14:paraId="10F74395" w14:textId="7E5FA921" w:rsidR="004C0386" w:rsidRPr="00260C33" w:rsidRDefault="00104642" w:rsidP="00104642">
      <w:pPr>
        <w:pStyle w:val="FlietextVDK"/>
        <w:rPr>
          <w:sz w:val="24"/>
          <w:szCs w:val="24"/>
        </w:rPr>
      </w:pPr>
      <w:r w:rsidRPr="00260C33">
        <w:rPr>
          <w:sz w:val="24"/>
          <w:szCs w:val="24"/>
        </w:rPr>
        <w:t xml:space="preserve">Die Steuerlast beim Verschenken oder Vererben hat sich durch die Erbschaft- und Schenkungssteuerreformen massiv verändert. Bei einer geschickten Gestaltung der Vermögensübertragung lassen sich sowohl Schenkungs- als auch Vermögenssteuer </w:t>
      </w:r>
      <w:r w:rsidRPr="00260C33">
        <w:rPr>
          <w:sz w:val="24"/>
          <w:szCs w:val="24"/>
        </w:rPr>
        <w:lastRenderedPageBreak/>
        <w:t>sparen. Doch es sollten nicht nur die steuerlichen Aspekte bei der Vermögensübertragung eine Rolle spielen. Viele bedenken bei der Schenkung ihre eigene finanzielle Absicherung für das Alter nicht oder vergessen, dass sich das Verhalten des Beschenkten auch zum Negativen ändern kann. In erster Linie sollte man sich bei der Vermögensübertragung von den eigenen Interessen und Wünschen leiten lassen.</w:t>
      </w:r>
    </w:p>
    <w:p w14:paraId="2D1D2F5B" w14:textId="77777777" w:rsidR="004363D4" w:rsidRPr="00260C33" w:rsidRDefault="004363D4" w:rsidP="0068622A">
      <w:pPr>
        <w:pStyle w:val="FlietextVDK"/>
        <w:rPr>
          <w:sz w:val="24"/>
          <w:szCs w:val="24"/>
        </w:rPr>
      </w:pPr>
    </w:p>
    <w:p w14:paraId="696F9449" w14:textId="77777777" w:rsidR="00801178" w:rsidRPr="00260C33" w:rsidRDefault="00801178" w:rsidP="0068622A">
      <w:pPr>
        <w:pStyle w:val="FlietextVDK"/>
        <w:rPr>
          <w:sz w:val="24"/>
          <w:szCs w:val="24"/>
        </w:rPr>
      </w:pPr>
    </w:p>
    <w:p w14:paraId="53AE8F99" w14:textId="77777777" w:rsidR="00940D29" w:rsidRPr="00260C33" w:rsidRDefault="00867F5D" w:rsidP="0068622A">
      <w:pPr>
        <w:pStyle w:val="FlietextVDK"/>
        <w:rPr>
          <w:sz w:val="24"/>
          <w:szCs w:val="24"/>
        </w:rPr>
      </w:pPr>
      <w:r w:rsidRPr="00260C33">
        <w:rPr>
          <w:sz w:val="24"/>
          <w:szCs w:val="24"/>
        </w:rPr>
        <w:t>Mit freundlichem</w:t>
      </w:r>
      <w:r w:rsidR="00940D29" w:rsidRPr="00260C33">
        <w:rPr>
          <w:sz w:val="24"/>
          <w:szCs w:val="24"/>
        </w:rPr>
        <w:t xml:space="preserve"> Gr</w:t>
      </w:r>
      <w:r w:rsidRPr="00260C33">
        <w:rPr>
          <w:sz w:val="24"/>
          <w:szCs w:val="24"/>
        </w:rPr>
        <w:t>u</w:t>
      </w:r>
      <w:r w:rsidR="00940D29" w:rsidRPr="00260C33">
        <w:rPr>
          <w:sz w:val="24"/>
          <w:szCs w:val="24"/>
        </w:rPr>
        <w:t>ß</w:t>
      </w:r>
    </w:p>
    <w:p w14:paraId="6AC7BCBE" w14:textId="77777777" w:rsidR="00940D29" w:rsidRPr="00260C33" w:rsidRDefault="00940D29" w:rsidP="0068622A">
      <w:pPr>
        <w:pStyle w:val="FlietextVDK"/>
        <w:rPr>
          <w:sz w:val="24"/>
          <w:szCs w:val="24"/>
        </w:rPr>
      </w:pPr>
    </w:p>
    <w:p w14:paraId="2E627A5C" w14:textId="77777777" w:rsidR="00887A0B" w:rsidRPr="00260C33" w:rsidRDefault="00887A0B" w:rsidP="0068622A">
      <w:pPr>
        <w:pStyle w:val="FlietextVDK"/>
        <w:rPr>
          <w:sz w:val="24"/>
          <w:szCs w:val="24"/>
        </w:rPr>
      </w:pPr>
    </w:p>
    <w:p w14:paraId="12FCD5DE" w14:textId="542C40C7" w:rsidR="00F439C3" w:rsidRPr="00260C33" w:rsidRDefault="00104642" w:rsidP="0068622A">
      <w:pPr>
        <w:pStyle w:val="FlietextVDK"/>
        <w:rPr>
          <w:sz w:val="24"/>
          <w:szCs w:val="24"/>
        </w:rPr>
      </w:pPr>
      <w:r w:rsidRPr="00260C33">
        <w:rPr>
          <w:sz w:val="24"/>
          <w:szCs w:val="24"/>
        </w:rPr>
        <w:t>Wolfgang Gorzalka</w:t>
      </w:r>
    </w:p>
    <w:p w14:paraId="08A57334" w14:textId="77777777" w:rsidR="00940D29" w:rsidRPr="0068622A" w:rsidRDefault="00940D29" w:rsidP="0068622A">
      <w:pPr>
        <w:pStyle w:val="FlietextVDK"/>
      </w:pPr>
    </w:p>
    <w:p w14:paraId="4E41454A" w14:textId="77777777" w:rsidR="00940D29" w:rsidRPr="0068622A" w:rsidRDefault="00940D29" w:rsidP="0068622A">
      <w:pPr>
        <w:pStyle w:val="FlietextVDK"/>
      </w:pPr>
    </w:p>
    <w:p w14:paraId="390C18F3" w14:textId="77777777" w:rsidR="00940D29" w:rsidRPr="00C4427D" w:rsidRDefault="00940D29" w:rsidP="00FA102B">
      <w:pPr>
        <w:pStyle w:val="FlietextVDK"/>
        <w:rPr>
          <w:szCs w:val="22"/>
        </w:rPr>
      </w:pPr>
    </w:p>
    <w:p w14:paraId="2025FFCA" w14:textId="77777777" w:rsidR="00940D29" w:rsidRPr="00C4427D" w:rsidRDefault="00940D29" w:rsidP="00FA102B">
      <w:pPr>
        <w:pStyle w:val="FlietextVDK"/>
        <w:rPr>
          <w:szCs w:val="22"/>
        </w:rPr>
      </w:pPr>
    </w:p>
    <w:p w14:paraId="6CD2B63B" w14:textId="77777777" w:rsidR="00940D29" w:rsidRPr="00C4427D" w:rsidRDefault="00940D29" w:rsidP="00FA102B">
      <w:pPr>
        <w:pStyle w:val="FlietextVDK"/>
        <w:rPr>
          <w:szCs w:val="22"/>
        </w:rPr>
      </w:pPr>
    </w:p>
    <w:p w14:paraId="6AA5EB12" w14:textId="77777777" w:rsidR="00940D29" w:rsidRPr="00C4427D" w:rsidRDefault="00940D29" w:rsidP="00FA102B">
      <w:pPr>
        <w:pStyle w:val="FlietextVDK"/>
        <w:rPr>
          <w:szCs w:val="22"/>
        </w:rPr>
      </w:pPr>
    </w:p>
    <w:p w14:paraId="7A37F245" w14:textId="77777777" w:rsidR="00940D29" w:rsidRPr="001668C2" w:rsidRDefault="00940D29" w:rsidP="001668C2">
      <w:pPr>
        <w:spacing w:after="0"/>
        <w:rPr>
          <w:rFonts w:ascii="Calibri" w:hAnsi="Calibri"/>
          <w:sz w:val="22"/>
          <w:szCs w:val="22"/>
        </w:rPr>
      </w:pPr>
    </w:p>
    <w:sectPr w:rsidR="00940D29" w:rsidRPr="001668C2" w:rsidSect="00B530D2">
      <w:footerReference w:type="default" r:id="rId10"/>
      <w:footerReference w:type="first" r:id="rId11"/>
      <w:type w:val="continuous"/>
      <w:pgSz w:w="11906" w:h="16838" w:code="9"/>
      <w:pgMar w:top="2750" w:right="2438" w:bottom="1304" w:left="1247" w:header="567" w:footer="851" w:gutter="0"/>
      <w:paperSrc w:firs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95D2" w14:textId="77777777" w:rsidR="007E39A4" w:rsidRDefault="007E39A4">
      <w:r>
        <w:separator/>
      </w:r>
    </w:p>
  </w:endnote>
  <w:endnote w:type="continuationSeparator" w:id="0">
    <w:p w14:paraId="2B5BE4C9" w14:textId="77777777" w:rsidR="007E39A4" w:rsidRDefault="007E3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5A04" w14:textId="77777777" w:rsidR="00B50645" w:rsidRPr="00B50645" w:rsidRDefault="0039497A" w:rsidP="00B50645">
    <w:pPr>
      <w:spacing w:after="0" w:line="260" w:lineRule="exact"/>
      <w:rPr>
        <w:rFonts w:ascii="Calibri" w:hAnsi="Calibri"/>
        <w:sz w:val="18"/>
      </w:rPr>
    </w:pPr>
    <w:r w:rsidRPr="0039497A">
      <w:rPr>
        <w:rFonts w:ascii="Calibri" w:hAnsi="Calibri"/>
        <w:noProof/>
        <w:sz w:val="18"/>
      </w:rPr>
      <mc:AlternateContent>
        <mc:Choice Requires="wps">
          <w:drawing>
            <wp:anchor distT="0" distB="0" distL="0" distR="0" simplePos="0" relativeHeight="251659264" behindDoc="0" locked="0" layoutInCell="1" allowOverlap="1" wp14:anchorId="4515F7AD" wp14:editId="76CB79D1">
              <wp:simplePos x="0" y="0"/>
              <wp:positionH relativeFrom="page">
                <wp:posOffset>5581403</wp:posOffset>
              </wp:positionH>
              <wp:positionV relativeFrom="page">
                <wp:posOffset>9865360</wp:posOffset>
              </wp:positionV>
              <wp:extent cx="1080000" cy="172800"/>
              <wp:effectExtent l="0" t="0" r="635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72800"/>
                      </a:xfrm>
                      <a:prstGeom prst="rect">
                        <a:avLst/>
                      </a:prstGeom>
                      <a:solidFill>
                        <a:srgbClr val="FFFFFF"/>
                      </a:solidFill>
                      <a:ln w="9525">
                        <a:noFill/>
                        <a:miter lim="800000"/>
                        <a:headEnd/>
                        <a:tailEnd/>
                      </a:ln>
                    </wps:spPr>
                    <wps:txbx>
                      <w:txbxContent>
                        <w:p w14:paraId="78F7D7EB" w14:textId="77777777" w:rsidR="0039497A" w:rsidRPr="0039497A" w:rsidRDefault="0039497A" w:rsidP="0039497A">
                          <w:pPr>
                            <w:spacing w:after="0" w:line="260" w:lineRule="exact"/>
                            <w:rPr>
                              <w:rFonts w:asciiTheme="minorHAnsi" w:hAnsiTheme="minorHAnsi"/>
                              <w:sz w:val="18"/>
                              <w:szCs w:val="18"/>
                            </w:rPr>
                          </w:pPr>
                          <w:r>
                            <w:rPr>
                              <w:rFonts w:asciiTheme="minorHAnsi" w:hAnsiTheme="minorHAnsi"/>
                              <w:sz w:val="18"/>
                              <w:szCs w:val="18"/>
                            </w:rPr>
                            <w:t xml:space="preserve">Seite </w:t>
                          </w:r>
                          <w:r>
                            <w:rPr>
                              <w:rFonts w:asciiTheme="minorHAnsi" w:hAnsiTheme="minorHAnsi"/>
                              <w:sz w:val="18"/>
                              <w:szCs w:val="18"/>
                            </w:rPr>
                            <w:fldChar w:fldCharType="begin"/>
                          </w:r>
                          <w:r>
                            <w:rPr>
                              <w:rFonts w:asciiTheme="minorHAnsi" w:hAnsiTheme="minorHAnsi"/>
                              <w:sz w:val="18"/>
                              <w:szCs w:val="18"/>
                            </w:rPr>
                            <w:instrText xml:space="preserve"> PAGE   \* MERGEFORMAT </w:instrText>
                          </w:r>
                          <w:r>
                            <w:rPr>
                              <w:rFonts w:asciiTheme="minorHAnsi" w:hAnsiTheme="minorHAnsi"/>
                              <w:sz w:val="18"/>
                              <w:szCs w:val="18"/>
                            </w:rPr>
                            <w:fldChar w:fldCharType="separate"/>
                          </w:r>
                          <w:r w:rsidR="001668C2">
                            <w:rPr>
                              <w:rFonts w:asciiTheme="minorHAnsi" w:hAnsiTheme="minorHAnsi"/>
                              <w:noProof/>
                              <w:sz w:val="18"/>
                              <w:szCs w:val="18"/>
                            </w:rPr>
                            <w:t>2</w:t>
                          </w:r>
                          <w:r>
                            <w:rPr>
                              <w:rFonts w:asciiTheme="minorHAnsi" w:hAnsiTheme="minorHAnsi"/>
                              <w:sz w:val="18"/>
                              <w:szCs w:val="18"/>
                            </w:rPr>
                            <w:fldChar w:fldCharType="end"/>
                          </w:r>
                          <w:r>
                            <w:rPr>
                              <w:rFonts w:asciiTheme="minorHAnsi" w:hAnsiTheme="minorHAnsi"/>
                              <w:sz w:val="18"/>
                              <w:szCs w:val="18"/>
                            </w:rPr>
                            <w:t>/</w:t>
                          </w:r>
                          <w:r>
                            <w:rPr>
                              <w:rFonts w:asciiTheme="minorHAnsi" w:hAnsiTheme="minorHAnsi"/>
                              <w:sz w:val="18"/>
                              <w:szCs w:val="18"/>
                            </w:rPr>
                            <w:fldChar w:fldCharType="begin"/>
                          </w:r>
                          <w:r>
                            <w:rPr>
                              <w:rFonts w:asciiTheme="minorHAnsi" w:hAnsiTheme="minorHAnsi"/>
                              <w:sz w:val="18"/>
                              <w:szCs w:val="18"/>
                            </w:rPr>
                            <w:instrText xml:space="preserve"> NUMPAGES   \* MERGEFORMAT </w:instrText>
                          </w:r>
                          <w:r>
                            <w:rPr>
                              <w:rFonts w:asciiTheme="minorHAnsi" w:hAnsiTheme="minorHAnsi"/>
                              <w:sz w:val="18"/>
                              <w:szCs w:val="18"/>
                            </w:rPr>
                            <w:fldChar w:fldCharType="separate"/>
                          </w:r>
                          <w:r w:rsidR="00B530D2">
                            <w:rPr>
                              <w:rFonts w:asciiTheme="minorHAnsi" w:hAnsiTheme="minorHAnsi"/>
                              <w:noProof/>
                              <w:sz w:val="18"/>
                              <w:szCs w:val="18"/>
                            </w:rPr>
                            <w:t>1</w:t>
                          </w:r>
                          <w:r>
                            <w:rPr>
                              <w:rFonts w:asciiTheme="minorHAnsi" w:hAnsiTheme="minorHAnsi"/>
                              <w:sz w:val="18"/>
                              <w:szCs w:val="18"/>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515F7AD" id="_x0000_t202" coordsize="21600,21600" o:spt="202" path="m,l,21600r21600,l21600,xe">
              <v:stroke joinstyle="miter"/>
              <v:path gradientshapeok="t" o:connecttype="rect"/>
            </v:shapetype>
            <v:shape id="Textfeld 2" o:spid="_x0000_s1029" type="#_x0000_t202" style="position:absolute;margin-left:439.5pt;margin-top:776.8pt;width:85.05pt;height:13.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" stroked="f">
              <v:textbox style="mso-fit-shape-to-text:t" inset="0,0,0,0">
                <w:txbxContent>
                  <w:p w14:paraId="78F7D7EB" w14:textId="77777777" w:rsidR="0039497A" w:rsidRPr="0039497A" w:rsidRDefault="0039497A" w:rsidP="0039497A">
                    <w:pPr>
                      <w:spacing w:after="0" w:line="260" w:lineRule="exact"/>
                      <w:rPr>
                        <w:rFonts w:asciiTheme="minorHAnsi" w:hAnsiTheme="minorHAnsi"/>
                        <w:sz w:val="18"/>
                        <w:szCs w:val="18"/>
                      </w:rPr>
                    </w:pPr>
                    <w:r>
                      <w:rPr>
                        <w:rFonts w:asciiTheme="minorHAnsi" w:hAnsiTheme="minorHAnsi"/>
                        <w:sz w:val="18"/>
                        <w:szCs w:val="18"/>
                      </w:rPr>
                      <w:t xml:space="preserve">Seite </w:t>
                    </w:r>
                    <w:r>
                      <w:rPr>
                        <w:rFonts w:asciiTheme="minorHAnsi" w:hAnsiTheme="minorHAnsi"/>
                        <w:sz w:val="18"/>
                        <w:szCs w:val="18"/>
                      </w:rPr>
                      <w:fldChar w:fldCharType="begin"/>
                    </w:r>
                    <w:r>
                      <w:rPr>
                        <w:rFonts w:asciiTheme="minorHAnsi" w:hAnsiTheme="minorHAnsi"/>
                        <w:sz w:val="18"/>
                        <w:szCs w:val="18"/>
                      </w:rPr>
                      <w:instrText xml:space="preserve"> PAGE   \* MERGEFORMAT </w:instrText>
                    </w:r>
                    <w:r>
                      <w:rPr>
                        <w:rFonts w:asciiTheme="minorHAnsi" w:hAnsiTheme="minorHAnsi"/>
                        <w:sz w:val="18"/>
                        <w:szCs w:val="18"/>
                      </w:rPr>
                      <w:fldChar w:fldCharType="separate"/>
                    </w:r>
                    <w:r w:rsidR="001668C2">
                      <w:rPr>
                        <w:rFonts w:asciiTheme="minorHAnsi" w:hAnsiTheme="minorHAnsi"/>
                        <w:noProof/>
                        <w:sz w:val="18"/>
                        <w:szCs w:val="18"/>
                      </w:rPr>
                      <w:t>2</w:t>
                    </w:r>
                    <w:r>
                      <w:rPr>
                        <w:rFonts w:asciiTheme="minorHAnsi" w:hAnsiTheme="minorHAnsi"/>
                        <w:sz w:val="18"/>
                        <w:szCs w:val="18"/>
                      </w:rPr>
                      <w:fldChar w:fldCharType="end"/>
                    </w:r>
                    <w:r>
                      <w:rPr>
                        <w:rFonts w:asciiTheme="minorHAnsi" w:hAnsiTheme="minorHAnsi"/>
                        <w:sz w:val="18"/>
                        <w:szCs w:val="18"/>
                      </w:rPr>
                      <w:t>/</w:t>
                    </w:r>
                    <w:r>
                      <w:rPr>
                        <w:rFonts w:asciiTheme="minorHAnsi" w:hAnsiTheme="minorHAnsi"/>
                        <w:sz w:val="18"/>
                        <w:szCs w:val="18"/>
                      </w:rPr>
                      <w:fldChar w:fldCharType="begin"/>
                    </w:r>
                    <w:r>
                      <w:rPr>
                        <w:rFonts w:asciiTheme="minorHAnsi" w:hAnsiTheme="minorHAnsi"/>
                        <w:sz w:val="18"/>
                        <w:szCs w:val="18"/>
                      </w:rPr>
                      <w:instrText xml:space="preserve"> NUMPAGES   \* MERGEFORMAT </w:instrText>
                    </w:r>
                    <w:r>
                      <w:rPr>
                        <w:rFonts w:asciiTheme="minorHAnsi" w:hAnsiTheme="minorHAnsi"/>
                        <w:sz w:val="18"/>
                        <w:szCs w:val="18"/>
                      </w:rPr>
                      <w:fldChar w:fldCharType="separate"/>
                    </w:r>
                    <w:r w:rsidR="00B530D2">
                      <w:rPr>
                        <w:rFonts w:asciiTheme="minorHAnsi" w:hAnsiTheme="minorHAnsi"/>
                        <w:noProof/>
                        <w:sz w:val="18"/>
                        <w:szCs w:val="18"/>
                      </w:rPr>
                      <w:t>1</w:t>
                    </w:r>
                    <w:r>
                      <w:rPr>
                        <w:rFonts w:asciiTheme="minorHAnsi" w:hAnsiTheme="minorHAnsi"/>
                        <w:sz w:val="18"/>
                        <w:szCs w:val="18"/>
                      </w:rPr>
                      <w:fldChar w:fldCharType="end"/>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D09D" w14:textId="77777777" w:rsidR="008228F4" w:rsidRDefault="008228F4">
    <w:pPr>
      <w:pStyle w:val="Fuzeile"/>
    </w:pPr>
    <w:r>
      <w:rPr>
        <w:noProof/>
      </w:rPr>
      <mc:AlternateContent>
        <mc:Choice Requires="wps">
          <w:drawing>
            <wp:anchor distT="0" distB="0" distL="114300" distR="114300" simplePos="0" relativeHeight="251661312" behindDoc="0" locked="0" layoutInCell="1" allowOverlap="1" wp14:anchorId="770D3C2F" wp14:editId="51CAE19E">
              <wp:simplePos x="0" y="0"/>
              <wp:positionH relativeFrom="page">
                <wp:posOffset>252095</wp:posOffset>
              </wp:positionH>
              <wp:positionV relativeFrom="page">
                <wp:posOffset>7110095</wp:posOffset>
              </wp:positionV>
              <wp:extent cx="539750" cy="2699385"/>
              <wp:effectExtent l="0" t="0" r="12700" b="5715"/>
              <wp:wrapNone/>
              <wp:docPr id="1" name="VDKBriefname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39750" cy="269938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10124B5" w14:textId="77777777" w:rsidR="008228F4" w:rsidRPr="008228F4" w:rsidRDefault="008228F4" w:rsidP="008228F4">
                          <w:pPr>
                            <w:spacing w:after="0"/>
                            <w:rPr>
                              <w:rFonts w:ascii="Calibri" w:hAnsi="Calibri"/>
                              <w:color w:val="000000"/>
                              <w:sz w:val="13"/>
                            </w:rPr>
                          </w:pP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anchor>
          </w:drawing>
        </mc:Choice>
        <mc:Fallback>
          <w:pict>
            <v:shapetype w14:anchorId="770D3C2F" id="_x0000_t202" coordsize="21600,21600" o:spt="202" path="m,l,21600r21600,l21600,xe">
              <v:stroke joinstyle="miter"/>
              <v:path gradientshapeok="t" o:connecttype="rect"/>
            </v:shapetype>
            <v:shape id="VDKBriefnamebox" o:spid="_x0000_s1030" type="#_x0000_t202" style="position:absolute;margin-left:19.85pt;margin-top:559.85pt;width:42.5pt;height:212.5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" filled="f" stroked="f" strokeweight=".5pt">
              <v:path arrowok="t"/>
              <o:lock v:ext="edit" aspectratio="t"/>
              <v:textbox style="layout-flow:vertical;mso-layout-flow-alt:bottom-to-top" inset="0,0,0,0">
                <w:txbxContent>
                  <w:p w14:paraId="010124B5" w14:textId="77777777" w:rsidR="008228F4" w:rsidRPr="008228F4" w:rsidRDefault="008228F4" w:rsidP="008228F4">
                    <w:pPr>
                      <w:spacing w:after="0"/>
                      <w:rPr>
                        <w:rFonts w:ascii="Calibri" w:hAnsi="Calibri"/>
                        <w:color w:val="000000"/>
                        <w:sz w:val="13"/>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94E13" w14:textId="77777777" w:rsidR="007E39A4" w:rsidRDefault="007E39A4">
      <w:r>
        <w:separator/>
      </w:r>
    </w:p>
  </w:footnote>
  <w:footnote w:type="continuationSeparator" w:id="0">
    <w:p w14:paraId="5B5BCC36" w14:textId="77777777" w:rsidR="007E39A4" w:rsidRDefault="007E3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72681"/>
    <w:multiLevelType w:val="hybridMultilevel"/>
    <w:tmpl w:val="A524C5A0"/>
    <w:lvl w:ilvl="0" w:tplc="6B8C73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C1806B1"/>
    <w:multiLevelType w:val="hybridMultilevel"/>
    <w:tmpl w:val="E7066F06"/>
    <w:lvl w:ilvl="0" w:tplc="29BEB73C">
      <w:start w:val="1"/>
      <w:numFmt w:val="decimalZero"/>
      <w:lvlText w:val="%1."/>
      <w:lvlJc w:val="left"/>
      <w:pPr>
        <w:tabs>
          <w:tab w:val="num" w:pos="750"/>
        </w:tabs>
        <w:ind w:left="750" w:hanging="39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681201849">
    <w:abstractNumId w:val="1"/>
  </w:num>
  <w:num w:numId="2" w16cid:durableId="1309627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37C"/>
    <w:rsid w:val="00031446"/>
    <w:rsid w:val="00035740"/>
    <w:rsid w:val="0003626D"/>
    <w:rsid w:val="0004193A"/>
    <w:rsid w:val="00053F10"/>
    <w:rsid w:val="0005643D"/>
    <w:rsid w:val="000637BD"/>
    <w:rsid w:val="0006483D"/>
    <w:rsid w:val="00092AF8"/>
    <w:rsid w:val="00095A12"/>
    <w:rsid w:val="000D2D21"/>
    <w:rsid w:val="00104642"/>
    <w:rsid w:val="00127872"/>
    <w:rsid w:val="00142070"/>
    <w:rsid w:val="001443A0"/>
    <w:rsid w:val="0014702B"/>
    <w:rsid w:val="001525E0"/>
    <w:rsid w:val="00163BFA"/>
    <w:rsid w:val="001668C2"/>
    <w:rsid w:val="001A5500"/>
    <w:rsid w:val="001B32A0"/>
    <w:rsid w:val="001C15AB"/>
    <w:rsid w:val="001C354A"/>
    <w:rsid w:val="001E551E"/>
    <w:rsid w:val="002141F2"/>
    <w:rsid w:val="00221A3C"/>
    <w:rsid w:val="00242516"/>
    <w:rsid w:val="00260C33"/>
    <w:rsid w:val="002822A7"/>
    <w:rsid w:val="002A198F"/>
    <w:rsid w:val="002C4D92"/>
    <w:rsid w:val="002C7407"/>
    <w:rsid w:val="002D3477"/>
    <w:rsid w:val="002E5414"/>
    <w:rsid w:val="0030208B"/>
    <w:rsid w:val="00306909"/>
    <w:rsid w:val="00310EE8"/>
    <w:rsid w:val="0031137C"/>
    <w:rsid w:val="003213E0"/>
    <w:rsid w:val="00350DCD"/>
    <w:rsid w:val="003521B4"/>
    <w:rsid w:val="0039497A"/>
    <w:rsid w:val="003975BB"/>
    <w:rsid w:val="003B2D8D"/>
    <w:rsid w:val="003C2658"/>
    <w:rsid w:val="003D3D7C"/>
    <w:rsid w:val="0040284F"/>
    <w:rsid w:val="0042060B"/>
    <w:rsid w:val="00431149"/>
    <w:rsid w:val="004363D4"/>
    <w:rsid w:val="0044731D"/>
    <w:rsid w:val="00452EE8"/>
    <w:rsid w:val="00454EFE"/>
    <w:rsid w:val="00484DE3"/>
    <w:rsid w:val="004A3395"/>
    <w:rsid w:val="004A4960"/>
    <w:rsid w:val="004A5ECC"/>
    <w:rsid w:val="004C0386"/>
    <w:rsid w:val="004E1ABC"/>
    <w:rsid w:val="0054773E"/>
    <w:rsid w:val="005577E4"/>
    <w:rsid w:val="005603E9"/>
    <w:rsid w:val="00560988"/>
    <w:rsid w:val="0056233E"/>
    <w:rsid w:val="005D4536"/>
    <w:rsid w:val="005F25B0"/>
    <w:rsid w:val="005F61FB"/>
    <w:rsid w:val="005F6BC5"/>
    <w:rsid w:val="0060253D"/>
    <w:rsid w:val="006615E9"/>
    <w:rsid w:val="006650E2"/>
    <w:rsid w:val="0068622A"/>
    <w:rsid w:val="00686856"/>
    <w:rsid w:val="006A1E26"/>
    <w:rsid w:val="006A29A7"/>
    <w:rsid w:val="006B35C4"/>
    <w:rsid w:val="006D2C90"/>
    <w:rsid w:val="006E00E7"/>
    <w:rsid w:val="006E2C0E"/>
    <w:rsid w:val="006E350C"/>
    <w:rsid w:val="007112F3"/>
    <w:rsid w:val="00726B05"/>
    <w:rsid w:val="00735D42"/>
    <w:rsid w:val="007504BC"/>
    <w:rsid w:val="00772547"/>
    <w:rsid w:val="00781D24"/>
    <w:rsid w:val="00795059"/>
    <w:rsid w:val="007A71B8"/>
    <w:rsid w:val="007C07A7"/>
    <w:rsid w:val="007D4B3B"/>
    <w:rsid w:val="007E39A4"/>
    <w:rsid w:val="007E4345"/>
    <w:rsid w:val="007F126F"/>
    <w:rsid w:val="007F5894"/>
    <w:rsid w:val="00801178"/>
    <w:rsid w:val="008228F4"/>
    <w:rsid w:val="008310AD"/>
    <w:rsid w:val="008311DA"/>
    <w:rsid w:val="00847BCC"/>
    <w:rsid w:val="00866F35"/>
    <w:rsid w:val="00867F5D"/>
    <w:rsid w:val="008748C8"/>
    <w:rsid w:val="00887A0B"/>
    <w:rsid w:val="008A1D71"/>
    <w:rsid w:val="008C216D"/>
    <w:rsid w:val="008D1125"/>
    <w:rsid w:val="008E184A"/>
    <w:rsid w:val="008E3ADC"/>
    <w:rsid w:val="008E3D4D"/>
    <w:rsid w:val="008F07F6"/>
    <w:rsid w:val="00900EE4"/>
    <w:rsid w:val="00913EC4"/>
    <w:rsid w:val="00914750"/>
    <w:rsid w:val="00914A05"/>
    <w:rsid w:val="00916F05"/>
    <w:rsid w:val="00931EE6"/>
    <w:rsid w:val="00934F7B"/>
    <w:rsid w:val="0093594F"/>
    <w:rsid w:val="00940D29"/>
    <w:rsid w:val="00941640"/>
    <w:rsid w:val="00942525"/>
    <w:rsid w:val="00945400"/>
    <w:rsid w:val="00965D83"/>
    <w:rsid w:val="0097574F"/>
    <w:rsid w:val="00977AB8"/>
    <w:rsid w:val="009844A8"/>
    <w:rsid w:val="009873ED"/>
    <w:rsid w:val="009A4547"/>
    <w:rsid w:val="009B7457"/>
    <w:rsid w:val="009C321D"/>
    <w:rsid w:val="009C374B"/>
    <w:rsid w:val="009E17B8"/>
    <w:rsid w:val="00A1002B"/>
    <w:rsid w:val="00A2698B"/>
    <w:rsid w:val="00A3017B"/>
    <w:rsid w:val="00A50231"/>
    <w:rsid w:val="00A5262F"/>
    <w:rsid w:val="00A5618D"/>
    <w:rsid w:val="00A97B86"/>
    <w:rsid w:val="00AB7434"/>
    <w:rsid w:val="00AC71F3"/>
    <w:rsid w:val="00AF76A3"/>
    <w:rsid w:val="00B10E91"/>
    <w:rsid w:val="00B2083D"/>
    <w:rsid w:val="00B223BD"/>
    <w:rsid w:val="00B26162"/>
    <w:rsid w:val="00B50645"/>
    <w:rsid w:val="00B530D2"/>
    <w:rsid w:val="00B83180"/>
    <w:rsid w:val="00B94473"/>
    <w:rsid w:val="00BF157A"/>
    <w:rsid w:val="00BF698B"/>
    <w:rsid w:val="00C13F27"/>
    <w:rsid w:val="00C22FD8"/>
    <w:rsid w:val="00C4427D"/>
    <w:rsid w:val="00C5288E"/>
    <w:rsid w:val="00C74257"/>
    <w:rsid w:val="00C94E7B"/>
    <w:rsid w:val="00CA0157"/>
    <w:rsid w:val="00CA3AE7"/>
    <w:rsid w:val="00CB1810"/>
    <w:rsid w:val="00D06166"/>
    <w:rsid w:val="00D10532"/>
    <w:rsid w:val="00D11AB4"/>
    <w:rsid w:val="00D32A84"/>
    <w:rsid w:val="00D63226"/>
    <w:rsid w:val="00D63427"/>
    <w:rsid w:val="00D6534A"/>
    <w:rsid w:val="00D800C7"/>
    <w:rsid w:val="00D835A1"/>
    <w:rsid w:val="00D85FB3"/>
    <w:rsid w:val="00DB731C"/>
    <w:rsid w:val="00DC7A04"/>
    <w:rsid w:val="00DD3A46"/>
    <w:rsid w:val="00DE3490"/>
    <w:rsid w:val="00DE5FAD"/>
    <w:rsid w:val="00E04B3A"/>
    <w:rsid w:val="00E11775"/>
    <w:rsid w:val="00E1255E"/>
    <w:rsid w:val="00E2177A"/>
    <w:rsid w:val="00E44B45"/>
    <w:rsid w:val="00E674C1"/>
    <w:rsid w:val="00E71A22"/>
    <w:rsid w:val="00E86BA0"/>
    <w:rsid w:val="00EA1B34"/>
    <w:rsid w:val="00EF6351"/>
    <w:rsid w:val="00F32181"/>
    <w:rsid w:val="00F34DEE"/>
    <w:rsid w:val="00F439C3"/>
    <w:rsid w:val="00F56F43"/>
    <w:rsid w:val="00F80C4D"/>
    <w:rsid w:val="00F84D0F"/>
    <w:rsid w:val="00FA102B"/>
    <w:rsid w:val="00FA1942"/>
    <w:rsid w:val="00FC46F4"/>
    <w:rsid w:val="00FE00D8"/>
    <w:rsid w:val="00FE7376"/>
    <w:rsid w:val="00FF1E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2C4BB3"/>
  <w15:chartTrackingRefBased/>
  <w15:docId w15:val="{27819394-5734-4AA2-8762-6B530FEF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11775"/>
    <w:pPr>
      <w:spacing w:after="120"/>
    </w:pPr>
    <w:rPr>
      <w:sz w:val="24"/>
      <w:szCs w:val="24"/>
    </w:rPr>
  </w:style>
  <w:style w:type="paragraph" w:styleId="berschrift1">
    <w:name w:val="heading 1"/>
    <w:basedOn w:val="Standard"/>
    <w:next w:val="Standard"/>
    <w:qFormat/>
    <w:pPr>
      <w:keepNext/>
      <w:outlineLvl w:val="0"/>
    </w:pPr>
    <w:rPr>
      <w:rFonts w:ascii="Arial" w:hAnsi="Arial" w:cs="Arial"/>
      <w:b/>
      <w:bCs/>
      <w:kern w:val="32"/>
      <w:szCs w:val="32"/>
    </w:rPr>
  </w:style>
  <w:style w:type="paragraph" w:styleId="berschrift2">
    <w:name w:val="heading 2"/>
    <w:basedOn w:val="Standard"/>
    <w:next w:val="Standard"/>
    <w:qFormat/>
    <w:pPr>
      <w:keepNext/>
      <w:outlineLvl w:val="1"/>
    </w:pPr>
    <w:rPr>
      <w:rFonts w:ascii="Arial" w:hAnsi="Arial"/>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pPr>
      <w:autoSpaceDE w:val="0"/>
      <w:autoSpaceDN w:val="0"/>
      <w:adjustRightInd w:val="0"/>
    </w:pPr>
    <w:rPr>
      <w:color w:val="000000"/>
      <w:sz w:val="24"/>
      <w:szCs w:val="24"/>
    </w:rPr>
  </w:style>
  <w:style w:type="paragraph" w:styleId="Sprechblasentext">
    <w:name w:val="Balloon Text"/>
    <w:basedOn w:val="Standard"/>
    <w:semiHidden/>
    <w:rPr>
      <w:rFonts w:ascii="Tahoma" w:hAnsi="Tahoma" w:cs="Tahoma"/>
      <w:sz w:val="16"/>
      <w:szCs w:val="16"/>
    </w:rPr>
  </w:style>
  <w:style w:type="paragraph" w:customStyle="1" w:styleId="FlietextVDK">
    <w:name w:val="_Fließtext VDK"/>
    <w:link w:val="FlietextVDKZchn"/>
    <w:qFormat/>
    <w:rsid w:val="003B2D8D"/>
    <w:pPr>
      <w:tabs>
        <w:tab w:val="left" w:pos="510"/>
      </w:tabs>
      <w:spacing w:line="260" w:lineRule="exact"/>
    </w:pPr>
    <w:rPr>
      <w:rFonts w:ascii="Calibri" w:hAnsi="Calibri"/>
      <w:sz w:val="22"/>
    </w:rPr>
  </w:style>
  <w:style w:type="paragraph" w:customStyle="1" w:styleId="SeitenleisteVDK">
    <w:name w:val="_Seitenleiste VDK"/>
    <w:link w:val="SeitenleisteVDKZchn"/>
    <w:qFormat/>
    <w:rsid w:val="00163BFA"/>
    <w:pPr>
      <w:spacing w:line="260" w:lineRule="exact"/>
    </w:pPr>
    <w:rPr>
      <w:rFonts w:ascii="Calibri" w:hAnsi="Calibri"/>
      <w:color w:val="000000"/>
      <w:sz w:val="18"/>
      <w:szCs w:val="24"/>
    </w:rPr>
  </w:style>
  <w:style w:type="character" w:customStyle="1" w:styleId="SeitenleisteVDKZchn">
    <w:name w:val="_Seitenleiste VDK Zchn"/>
    <w:basedOn w:val="Absatz-Standardschriftart"/>
    <w:link w:val="SeitenleisteVDK"/>
    <w:rsid w:val="00163BFA"/>
    <w:rPr>
      <w:rFonts w:ascii="Calibri" w:hAnsi="Calibri"/>
      <w:color w:val="000000"/>
      <w:sz w:val="18"/>
      <w:szCs w:val="24"/>
    </w:rPr>
  </w:style>
  <w:style w:type="paragraph" w:customStyle="1" w:styleId="AuszeichnungVDK">
    <w:name w:val="_Auszeichnung VDK"/>
    <w:link w:val="AuszeichnungVDKZchn"/>
    <w:qFormat/>
    <w:rsid w:val="003B2D8D"/>
    <w:pPr>
      <w:tabs>
        <w:tab w:val="left" w:pos="510"/>
      </w:tabs>
      <w:spacing w:line="260" w:lineRule="exact"/>
    </w:pPr>
    <w:rPr>
      <w:rFonts w:ascii="Calibri" w:hAnsi="Calibri"/>
      <w:b/>
      <w:bCs/>
      <w:sz w:val="26"/>
    </w:rPr>
  </w:style>
  <w:style w:type="character" w:customStyle="1" w:styleId="AuszeichnungVDKZchn">
    <w:name w:val="_Auszeichnung VDK Zchn"/>
    <w:basedOn w:val="Absatz-Standardschriftart"/>
    <w:link w:val="AuszeichnungVDK"/>
    <w:rsid w:val="003B2D8D"/>
    <w:rPr>
      <w:rFonts w:ascii="Calibri" w:hAnsi="Calibri"/>
      <w:b/>
      <w:bCs/>
      <w:sz w:val="26"/>
    </w:rPr>
  </w:style>
  <w:style w:type="character" w:customStyle="1" w:styleId="FlietextVDKZchn">
    <w:name w:val="_Fließtext VDK Zchn"/>
    <w:basedOn w:val="Absatz-Standardschriftart"/>
    <w:link w:val="FlietextVDK"/>
    <w:rsid w:val="003B2D8D"/>
    <w:rPr>
      <w:rFonts w:ascii="Calibri" w:hAnsi="Calibri"/>
      <w:sz w:val="22"/>
    </w:rPr>
  </w:style>
  <w:style w:type="paragraph" w:styleId="Kopfzeile">
    <w:name w:val="header"/>
    <w:basedOn w:val="Standard"/>
    <w:link w:val="KopfzeileZchn"/>
    <w:rsid w:val="008228F4"/>
    <w:pPr>
      <w:tabs>
        <w:tab w:val="center" w:pos="4536"/>
        <w:tab w:val="right" w:pos="9072"/>
      </w:tabs>
      <w:spacing w:after="0"/>
    </w:pPr>
  </w:style>
  <w:style w:type="character" w:customStyle="1" w:styleId="KopfzeileZchn">
    <w:name w:val="Kopfzeile Zchn"/>
    <w:basedOn w:val="Absatz-Standardschriftart"/>
    <w:link w:val="Kopfzeile"/>
    <w:rsid w:val="008228F4"/>
    <w:rPr>
      <w:sz w:val="24"/>
      <w:szCs w:val="24"/>
    </w:rPr>
  </w:style>
  <w:style w:type="paragraph" w:styleId="Fuzeile">
    <w:name w:val="footer"/>
    <w:basedOn w:val="Standard"/>
    <w:link w:val="FuzeileZchn"/>
    <w:rsid w:val="008228F4"/>
    <w:pPr>
      <w:tabs>
        <w:tab w:val="center" w:pos="4536"/>
        <w:tab w:val="right" w:pos="9072"/>
      </w:tabs>
      <w:spacing w:after="0"/>
    </w:pPr>
  </w:style>
  <w:style w:type="character" w:customStyle="1" w:styleId="FuzeileZchn">
    <w:name w:val="Fußzeile Zchn"/>
    <w:basedOn w:val="Absatz-Standardschriftart"/>
    <w:link w:val="Fuzeile"/>
    <w:rsid w:val="008228F4"/>
    <w:rPr>
      <w:sz w:val="24"/>
      <w:szCs w:val="24"/>
    </w:rPr>
  </w:style>
  <w:style w:type="paragraph" w:customStyle="1" w:styleId="TextAbstand">
    <w:name w:val="Text Abstand"/>
    <w:rsid w:val="00454EFE"/>
    <w:pPr>
      <w:tabs>
        <w:tab w:val="left" w:pos="391"/>
        <w:tab w:val="left" w:pos="510"/>
        <w:tab w:val="left" w:pos="856"/>
        <w:tab w:val="left" w:pos="9360"/>
        <w:tab w:val="left" w:pos="9720"/>
      </w:tabs>
      <w:autoSpaceDE w:val="0"/>
      <w:autoSpaceDN w:val="0"/>
      <w:adjustRightInd w:val="0"/>
      <w:spacing w:after="170" w:line="320" w:lineRule="atLeast"/>
    </w:pPr>
    <w:rPr>
      <w:color w:val="000000"/>
      <w:sz w:val="24"/>
      <w:szCs w:val="24"/>
    </w:rPr>
  </w:style>
  <w:style w:type="character" w:styleId="Hyperlink">
    <w:name w:val="Hyperlink"/>
    <w:basedOn w:val="Absatz-Standardschriftart"/>
    <w:rsid w:val="003113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50590">
      <w:bodyDiv w:val="1"/>
      <w:marLeft w:val="0"/>
      <w:marRight w:val="0"/>
      <w:marTop w:val="0"/>
      <w:marBottom w:val="0"/>
      <w:divBdr>
        <w:top w:val="none" w:sz="0" w:space="0" w:color="auto"/>
        <w:left w:val="none" w:sz="0" w:space="0" w:color="auto"/>
        <w:bottom w:val="none" w:sz="0" w:space="0" w:color="auto"/>
        <w:right w:val="none" w:sz="0" w:space="0" w:color="auto"/>
      </w:divBdr>
    </w:div>
    <w:div w:id="274679746">
      <w:bodyDiv w:val="1"/>
      <w:marLeft w:val="0"/>
      <w:marRight w:val="0"/>
      <w:marTop w:val="0"/>
      <w:marBottom w:val="0"/>
      <w:divBdr>
        <w:top w:val="none" w:sz="0" w:space="0" w:color="auto"/>
        <w:left w:val="none" w:sz="0" w:space="0" w:color="auto"/>
        <w:bottom w:val="none" w:sz="0" w:space="0" w:color="auto"/>
        <w:right w:val="none" w:sz="0" w:space="0" w:color="auto"/>
      </w:divBdr>
    </w:div>
    <w:div w:id="176915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rzalka\AppData\Local\Temp\notes90C43B\A4%20Allgemein%20LV%20JBS%20Welt%20Logo%20eingebett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84771-DB69-417D-AB77-025A0DAD0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Allgemein LV JBS Welt Logo eingebettet</Template>
  <TotalTime>0</TotalTime>
  <Pages>3</Pages>
  <Words>733</Words>
  <Characters>4623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«TXADR1»</vt:lpstr>
    </vt:vector>
  </TitlesOfParts>
  <Company>VDK</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«TXADR1»</dc:title>
  <dc:subject/>
  <dc:creator>Gorzalka</dc:creator>
  <cp:keywords>VDK2019</cp:keywords>
  <dc:description/>
  <cp:lastModifiedBy>Gorzalka, Wolfgang</cp:lastModifiedBy>
  <cp:revision>2</cp:revision>
  <cp:lastPrinted>2019-08-22T08:29:00Z</cp:lastPrinted>
  <dcterms:created xsi:type="dcterms:W3CDTF">2026-10-13T12:23:00Z</dcterms:created>
  <dcterms:modified xsi:type="dcterms:W3CDTF">2026-10-13T12:23:00Z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KBriefpapier">
    <vt:lpwstr>20190101</vt:lpwstr>
  </property>
  <property fmtid="{D5CDD505-2E9C-101B-9397-08002B2CF9AE}" pid="3" name="VDKAnzahlDS">
    <vt:lpwstr>1</vt:lpwstr>
  </property>
  <property fmtid="{D5CDD505-2E9C-101B-9397-08002B2CF9AE}" pid="4" name="VDKVorlage">
    <vt:lpwstr>K:\EDV-Projekt-Ablage\Corporate Design\VDK-Serienbrief\Testvorlagen\A4 blanko ohne Boxen 20180717.dotx</vt:lpwstr>
  </property>
  <property fmtid="{D5CDD505-2E9C-101B-9397-08002B2CF9AE}" pid="5" name="VDKDaten">
    <vt:lpwstr>L:\gnpci\WEHMEYER\WORD2000.DOC</vt:lpwstr>
  </property>
  <property fmtid="{D5CDD505-2E9C-101B-9397-08002B2CF9AE}" pid="6" name="VDK_1_PACDA">
    <vt:lpwstr>23</vt:lpwstr>
  </property>
  <property fmtid="{D5CDD505-2E9C-101B-9397-08002B2CF9AE}" pid="7" name="VDK_1_RFNA">
    <vt:lpwstr>1</vt:lpwstr>
  </property>
  <property fmtid="{D5CDD505-2E9C-101B-9397-08002B2CF9AE}" pid="8" name="VDK_1_VLRFNA">
    <vt:lpwstr>1</vt:lpwstr>
  </property>
  <property fmtid="{D5CDD505-2E9C-101B-9397-08002B2CF9AE}" pid="9" name="VDK_1_FRRFNA">
    <vt:lpwstr>01819</vt:lpwstr>
  </property>
  <property fmtid="{D5CDD505-2E9C-101B-9397-08002B2CF9AE}" pid="10" name="VDK_1_AUSBNA">
    <vt:lpwstr>005492</vt:lpwstr>
  </property>
  <property fmtid="{D5CDD505-2E9C-101B-9397-08002B2CF9AE}" pid="11" name="VDK_1_TXAKT">
    <vt:lpwstr>F</vt:lpwstr>
  </property>
  <property fmtid="{D5CDD505-2E9C-101B-9397-08002B2CF9AE}" pid="12" name="CreationCountChar">
    <vt:i4>593</vt:i4>
  </property>
</Properties>
</file>