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FD0C1C2"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B754E6">
        <w:rPr>
          <w:rFonts w:ascii="Roboto" w:hAnsi="Roboto"/>
          <w:noProof/>
          <w:sz w:val="14"/>
          <w:szCs w:val="14"/>
        </w:rPr>
        <w:t>21</w:t>
      </w:r>
      <w:r w:rsidR="00BB33CF">
        <w:rPr>
          <w:rFonts w:ascii="Roboto" w:hAnsi="Roboto"/>
          <w:noProof/>
          <w:sz w:val="14"/>
          <w:szCs w:val="14"/>
        </w:rPr>
        <w:t xml:space="preserve">. </w:t>
      </w:r>
      <w:r w:rsidR="00B754E6">
        <w:rPr>
          <w:rFonts w:ascii="Roboto" w:hAnsi="Roboto"/>
          <w:noProof/>
          <w:sz w:val="14"/>
          <w:szCs w:val="14"/>
        </w:rPr>
        <w:t xml:space="preserve">September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6A6E5D62"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B754E6">
        <w:rPr>
          <w:rFonts w:ascii="Roboto" w:hAnsi="Roboto"/>
          <w:b/>
          <w:sz w:val="40"/>
          <w:szCs w:val="40"/>
        </w:rPr>
        <w:t>Anika Büsing liest in der Stadtbücherei</w:t>
      </w:r>
    </w:p>
    <w:p w14:paraId="0416DBD4" w14:textId="77777777" w:rsidR="00E62ACC" w:rsidRPr="00E62ACC" w:rsidRDefault="00E62ACC" w:rsidP="00E62ACC">
      <w:pPr>
        <w:spacing w:line="276" w:lineRule="auto"/>
        <w:ind w:right="-1"/>
        <w:rPr>
          <w:rFonts w:ascii="Roboto" w:hAnsi="Roboto"/>
        </w:rPr>
      </w:pPr>
    </w:p>
    <w:p w14:paraId="34272237" w14:textId="556F8581" w:rsidR="00E62ACC" w:rsidRPr="00E62ACC" w:rsidRDefault="00E62ACC" w:rsidP="00B754E6">
      <w:pPr>
        <w:spacing w:line="360" w:lineRule="auto"/>
        <w:ind w:right="-1"/>
        <w:rPr>
          <w:rFonts w:ascii="Roboto" w:hAnsi="Roboto"/>
        </w:rPr>
      </w:pPr>
      <w:r>
        <w:rPr>
          <w:rFonts w:ascii="Roboto" w:hAnsi="Roboto"/>
        </w:rPr>
        <w:t xml:space="preserve">Im Rahmen der </w:t>
      </w:r>
      <w:r w:rsidRPr="00E62ACC">
        <w:rPr>
          <w:rFonts w:ascii="Roboto" w:hAnsi="Roboto"/>
        </w:rPr>
        <w:t>Veranstaltungsreihe „Leseland Hessen“</w:t>
      </w:r>
      <w:r>
        <w:rPr>
          <w:rFonts w:ascii="Roboto" w:hAnsi="Roboto"/>
        </w:rPr>
        <w:t xml:space="preserve"> ist Autorin Anika Büsing a</w:t>
      </w:r>
      <w:r w:rsidRPr="00E62ACC">
        <w:rPr>
          <w:rFonts w:ascii="Roboto" w:hAnsi="Roboto"/>
        </w:rPr>
        <w:t>m Samstag, 26. September, um 17 Uhr zu Gast in der Stadtbücherei Kronberg</w:t>
      </w:r>
      <w:r>
        <w:rPr>
          <w:rFonts w:ascii="Roboto" w:hAnsi="Roboto"/>
        </w:rPr>
        <w:t>, Hainstraße 5,</w:t>
      </w:r>
      <w:r w:rsidRPr="00E62ACC">
        <w:rPr>
          <w:rFonts w:ascii="Roboto" w:hAnsi="Roboto"/>
        </w:rPr>
        <w:t xml:space="preserve"> und stellt dem Publikum ihren neuen Roman „Magisch“ vor. Darin erzählt sie von widerständiger Liebe, Geschwisterschaft, einer eigenwilligen Dorfgemeinschaft und einem Neuanfang am Rande des Ruhrgebiets. Im Mittelpunkt stehen Menschen, die ihren eigenen Weg suchen und dabei mit familiären Bindungen, Erwartungen und den Herausforderungen eines Neubeginns konfrontiert werden. Tickets sind im Vorverkauf für 10 Euro in der Stadtbücherei erhältlich. </w:t>
      </w:r>
    </w:p>
    <w:p w14:paraId="4DDC5036" w14:textId="3629667F" w:rsidR="00404693" w:rsidRDefault="00E62ACC" w:rsidP="00B754E6">
      <w:pPr>
        <w:spacing w:line="360" w:lineRule="auto"/>
        <w:ind w:right="-1"/>
        <w:rPr>
          <w:rFonts w:ascii="Roboto" w:hAnsi="Roboto"/>
        </w:rPr>
      </w:pPr>
      <w:r w:rsidRPr="00E62ACC">
        <w:rPr>
          <w:rFonts w:ascii="Roboto" w:hAnsi="Roboto"/>
        </w:rPr>
        <w:t>Die Lesungen des Literaturfestivals „Leseland Hessen“ werden mit freundlicher Unterstützung des Hessischen Ministeriums für Wissenschaft und Forschung, Kunst und Kultur, der Sparkassen-Kulturstiftung Hessen-Thüringen sowie hr2-kultur ermöglicht. Die Koordination des Projekts</w:t>
      </w:r>
      <w:r>
        <w:rPr>
          <w:rFonts w:ascii="Roboto" w:hAnsi="Roboto"/>
        </w:rPr>
        <w:t>, das die Frankfurter Buchmesse einrahmt,</w:t>
      </w:r>
      <w:r w:rsidRPr="00E62ACC">
        <w:rPr>
          <w:rFonts w:ascii="Roboto" w:hAnsi="Roboto"/>
        </w:rPr>
        <w:t xml:space="preserve"> liegt beim Hessischen Literaturforum im Mousonturm.</w:t>
      </w:r>
    </w:p>
    <w:p w14:paraId="48EFF0C3" w14:textId="77777777" w:rsidR="00C53B86" w:rsidRDefault="00C53B86" w:rsidP="00E62ACC">
      <w:pPr>
        <w:spacing w:line="276" w:lineRule="auto"/>
        <w:ind w:right="-1"/>
        <w:rPr>
          <w:rFonts w:ascii="Roboto" w:hAnsi="Roboto"/>
        </w:rPr>
      </w:pP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24BBB" w14:textId="77777777" w:rsidR="00F45160" w:rsidRDefault="00F45160">
      <w:r>
        <w:separator/>
      </w:r>
    </w:p>
  </w:endnote>
  <w:endnote w:type="continuationSeparator" w:id="0">
    <w:p w14:paraId="61E65A1E" w14:textId="77777777" w:rsidR="00F45160" w:rsidRDefault="00F45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altName w:val="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FD3C8" w14:textId="77777777" w:rsidR="00F45160" w:rsidRDefault="00F45160">
      <w:r>
        <w:separator/>
      </w:r>
    </w:p>
  </w:footnote>
  <w:footnote w:type="continuationSeparator" w:id="0">
    <w:p w14:paraId="700D121D" w14:textId="77777777" w:rsidR="00F45160" w:rsidRDefault="00F45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550B5"/>
    <w:rsid w:val="007651A9"/>
    <w:rsid w:val="00776B5C"/>
    <w:rsid w:val="0078293A"/>
    <w:rsid w:val="0078742A"/>
    <w:rsid w:val="007C3EE6"/>
    <w:rsid w:val="007E439C"/>
    <w:rsid w:val="007F7A32"/>
    <w:rsid w:val="00803958"/>
    <w:rsid w:val="00810784"/>
    <w:rsid w:val="008143E5"/>
    <w:rsid w:val="008204E0"/>
    <w:rsid w:val="0082219C"/>
    <w:rsid w:val="0083263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754E6"/>
    <w:rsid w:val="00B819BF"/>
    <w:rsid w:val="00B8607D"/>
    <w:rsid w:val="00BA0C67"/>
    <w:rsid w:val="00BA2C6D"/>
    <w:rsid w:val="00BB33CF"/>
    <w:rsid w:val="00BB4852"/>
    <w:rsid w:val="00BB621E"/>
    <w:rsid w:val="00BC21F5"/>
    <w:rsid w:val="00BC625D"/>
    <w:rsid w:val="00BD596B"/>
    <w:rsid w:val="00BE20DE"/>
    <w:rsid w:val="00C06156"/>
    <w:rsid w:val="00C46352"/>
    <w:rsid w:val="00C53B86"/>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62ACC"/>
    <w:rsid w:val="00E8088E"/>
    <w:rsid w:val="00E86B44"/>
    <w:rsid w:val="00EA1F3C"/>
    <w:rsid w:val="00EA4FF3"/>
    <w:rsid w:val="00EC2D3D"/>
    <w:rsid w:val="00EC608E"/>
    <w:rsid w:val="00ED32EE"/>
    <w:rsid w:val="00EE33B5"/>
    <w:rsid w:val="00F013AD"/>
    <w:rsid w:val="00F25121"/>
    <w:rsid w:val="00F36F02"/>
    <w:rsid w:val="00F45160"/>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178</Words>
  <Characters>1125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2026-09-21T06:51:00Z</dcterms:created>
  <dcterms:modified xsi:type="dcterms:W3CDTF">2026-09-21T06:51:00Z</dcterms:modified>
</cp:coreProperties>
</file>