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7535" w14:textId="50772C24" w:rsidR="00EC3FF8" w:rsidRPr="00AE24B9" w:rsidRDefault="005C669A" w:rsidP="00F612CF">
      <w:pPr>
        <w:rPr>
          <w:rFonts w:ascii="Lato Light" w:hAnsi="Lato Light"/>
          <w:b/>
        </w:rPr>
      </w:pPr>
      <w:r>
        <w:rPr>
          <w:rFonts w:ascii="Lato Semibold" w:hAnsi="Lato Semibold"/>
          <w:sz w:val="32"/>
          <w:szCs w:val="32"/>
        </w:rPr>
        <w:t xml:space="preserve">Paarbrücke bei Waidhofen </w:t>
      </w:r>
      <w:r w:rsidR="000377D1">
        <w:rPr>
          <w:rFonts w:ascii="Lato Semibold" w:hAnsi="Lato Semibold"/>
          <w:sz w:val="32"/>
          <w:szCs w:val="32"/>
        </w:rPr>
        <w:t xml:space="preserve">zwei Tage </w:t>
      </w:r>
      <w:r w:rsidR="006B0E40">
        <w:rPr>
          <w:rFonts w:ascii="Lato Semibold" w:hAnsi="Lato Semibold"/>
          <w:sz w:val="32"/>
          <w:szCs w:val="32"/>
        </w:rPr>
        <w:t>gesper</w:t>
      </w:r>
      <w:r w:rsidR="00F612CF">
        <w:rPr>
          <w:rFonts w:ascii="Lato Semibold" w:hAnsi="Lato Semibold"/>
          <w:sz w:val="32"/>
          <w:szCs w:val="32"/>
        </w:rPr>
        <w:t>rt</w:t>
      </w:r>
    </w:p>
    <w:p w14:paraId="5C103B62" w14:textId="77777777" w:rsidR="00EC3FF8" w:rsidRPr="00AE24B9" w:rsidRDefault="00EC3FF8" w:rsidP="00EC3FF8">
      <w:pPr>
        <w:pStyle w:val="Listenabsatz"/>
        <w:rPr>
          <w:rFonts w:ascii="Lato Light" w:hAnsi="Lato Light"/>
          <w:b/>
        </w:rPr>
      </w:pPr>
    </w:p>
    <w:p w14:paraId="75C3033A" w14:textId="098AA187" w:rsidR="00F612CF" w:rsidRDefault="00A43260" w:rsidP="00EC3FF8">
      <w:pPr>
        <w:rPr>
          <w:rFonts w:ascii="Lato Light" w:hAnsi="Lato Light"/>
          <w:b/>
        </w:rPr>
      </w:pPr>
      <w:r>
        <w:rPr>
          <w:rFonts w:ascii="Lato Light" w:hAnsi="Lato Light"/>
          <w:b/>
        </w:rPr>
        <w:t xml:space="preserve">Neuburg-Schrobenhausen – </w:t>
      </w:r>
      <w:r w:rsidR="00F612CF">
        <w:rPr>
          <w:rFonts w:ascii="Lato Light" w:hAnsi="Lato Light"/>
          <w:b/>
        </w:rPr>
        <w:t xml:space="preserve">Die </w:t>
      </w:r>
      <w:r w:rsidR="00F612CF" w:rsidRPr="00F612CF">
        <w:rPr>
          <w:rFonts w:ascii="Lato Light" w:hAnsi="Lato Light"/>
          <w:b/>
        </w:rPr>
        <w:t xml:space="preserve">Kreisstraße ND </w:t>
      </w:r>
      <w:r>
        <w:rPr>
          <w:rFonts w:ascii="Lato Light" w:hAnsi="Lato Light"/>
          <w:b/>
        </w:rPr>
        <w:t>22</w:t>
      </w:r>
      <w:r w:rsidR="00FA7907">
        <w:rPr>
          <w:rFonts w:ascii="Lato Light" w:hAnsi="Lato Light"/>
          <w:b/>
        </w:rPr>
        <w:t xml:space="preserve"> </w:t>
      </w:r>
      <w:r w:rsidR="00E44024">
        <w:rPr>
          <w:rFonts w:ascii="Lato Light" w:hAnsi="Lato Light"/>
          <w:b/>
        </w:rPr>
        <w:t xml:space="preserve">bei Waidhofen </w:t>
      </w:r>
      <w:r>
        <w:rPr>
          <w:rFonts w:ascii="Lato Light" w:hAnsi="Lato Light"/>
          <w:b/>
        </w:rPr>
        <w:t xml:space="preserve">bleibt im Bereich der Paarbrücke </w:t>
      </w:r>
      <w:r w:rsidR="00FA7907">
        <w:rPr>
          <w:rFonts w:ascii="Lato Light" w:hAnsi="Lato Light"/>
          <w:b/>
        </w:rPr>
        <w:t xml:space="preserve">wegen </w:t>
      </w:r>
      <w:r>
        <w:rPr>
          <w:rFonts w:ascii="Lato Light" w:hAnsi="Lato Light"/>
          <w:b/>
        </w:rPr>
        <w:t xml:space="preserve">Sanierungsarbeiten aufgrund von Hochwasserschäden </w:t>
      </w:r>
      <w:r w:rsidR="000377D1">
        <w:rPr>
          <w:rFonts w:ascii="Lato Light" w:hAnsi="Lato Light"/>
          <w:b/>
        </w:rPr>
        <w:t xml:space="preserve">nächste Woche </w:t>
      </w:r>
      <w:r>
        <w:rPr>
          <w:rFonts w:ascii="Lato Light" w:hAnsi="Lato Light"/>
          <w:b/>
        </w:rPr>
        <w:t xml:space="preserve">zwei Tage </w:t>
      </w:r>
      <w:r w:rsidR="000377D1">
        <w:rPr>
          <w:rFonts w:ascii="Lato Light" w:hAnsi="Lato Light"/>
          <w:b/>
        </w:rPr>
        <w:t xml:space="preserve">lang </w:t>
      </w:r>
      <w:r>
        <w:rPr>
          <w:rFonts w:ascii="Lato Light" w:hAnsi="Lato Light"/>
          <w:b/>
        </w:rPr>
        <w:t xml:space="preserve">für den gesamten Verkehr gesperrt. </w:t>
      </w:r>
    </w:p>
    <w:p w14:paraId="555FC619" w14:textId="77777777" w:rsidR="00EC3FF8" w:rsidRPr="00305926" w:rsidRDefault="00F612CF" w:rsidP="00EC3FF8">
      <w:pPr>
        <w:rPr>
          <w:rFonts w:ascii="Lato Light" w:hAnsi="Lato Light"/>
          <w:b/>
        </w:rPr>
      </w:pPr>
      <w:r>
        <w:rPr>
          <w:rFonts w:ascii="Lato Light" w:hAnsi="Lato Light"/>
          <w:b/>
        </w:rPr>
        <w:t xml:space="preserve"> </w:t>
      </w:r>
      <w:r w:rsidR="00EC3FF8">
        <w:rPr>
          <w:rFonts w:ascii="Lato Light" w:hAnsi="Lato Light"/>
          <w:b/>
        </w:rPr>
        <w:t xml:space="preserve"> </w:t>
      </w:r>
    </w:p>
    <w:p w14:paraId="563F9B00" w14:textId="2751E357" w:rsidR="00EC3FF8" w:rsidRDefault="000377D1" w:rsidP="00F612CF">
      <w:pPr>
        <w:rPr>
          <w:rFonts w:ascii="Lato Light" w:hAnsi="Lato Light" w:cstheme="majorHAnsi"/>
        </w:rPr>
      </w:pPr>
      <w:r>
        <w:rPr>
          <w:rFonts w:ascii="Lato Light" w:hAnsi="Lato Light"/>
        </w:rPr>
        <w:t xml:space="preserve">Wann die </w:t>
      </w:r>
      <w:r w:rsidR="00F612CF">
        <w:rPr>
          <w:rFonts w:ascii="Lato Light" w:hAnsi="Lato Light"/>
        </w:rPr>
        <w:t xml:space="preserve">Vollsperrung </w:t>
      </w:r>
      <w:r>
        <w:rPr>
          <w:rFonts w:ascii="Lato Light" w:hAnsi="Lato Light"/>
        </w:rPr>
        <w:t xml:space="preserve">startet, entscheidet sich erst kurzfristig und hängt von der ausführenden Firma ab. Zeitkorridor ist Montag, 14. September, 7:00 Uhr bis </w:t>
      </w:r>
      <w:r w:rsidR="005C669A">
        <w:rPr>
          <w:rFonts w:ascii="Lato Light" w:hAnsi="Lato Light"/>
        </w:rPr>
        <w:t xml:space="preserve">Freitag, 18. September, 17:00 Uhr. </w:t>
      </w:r>
      <w:r w:rsidR="006B0E40">
        <w:rPr>
          <w:rFonts w:ascii="Lato Light" w:hAnsi="Lato Light"/>
        </w:rPr>
        <w:t xml:space="preserve">Eine Umleitung über </w:t>
      </w:r>
      <w:r w:rsidR="005C669A">
        <w:rPr>
          <w:rFonts w:ascii="Lato Light" w:hAnsi="Lato Light"/>
        </w:rPr>
        <w:t xml:space="preserve">Mühlried via Staatsstraße 2046 und Bundesstraße 300 </w:t>
      </w:r>
      <w:r w:rsidR="00FA7907">
        <w:rPr>
          <w:rFonts w:ascii="Lato Light" w:hAnsi="Lato Light"/>
        </w:rPr>
        <w:t>ist ausgeschildert.</w:t>
      </w:r>
      <w:r w:rsidR="00022FF2">
        <w:rPr>
          <w:rFonts w:ascii="Lato Light" w:hAnsi="Lato Light"/>
        </w:rPr>
        <w:t xml:space="preserve"> Für Anlieger ist die Zufahrt bis zur Baustelle frei.</w:t>
      </w:r>
      <w:r w:rsidR="00E44024">
        <w:rPr>
          <w:rFonts w:ascii="Lato Light" w:hAnsi="Lato Light"/>
        </w:rPr>
        <w:t xml:space="preserve"> Während der gesamten Sanierungsarbeiten, die voraussichtlich bis 2. Oktober dauern, ist die Fahrbahn </w:t>
      </w:r>
      <w:r>
        <w:rPr>
          <w:rFonts w:ascii="Lato Light" w:hAnsi="Lato Light"/>
        </w:rPr>
        <w:t xml:space="preserve">nur </w:t>
      </w:r>
      <w:r w:rsidR="00E44024">
        <w:rPr>
          <w:rFonts w:ascii="Lato Light" w:hAnsi="Lato Light"/>
        </w:rPr>
        <w:t xml:space="preserve">halbseitig </w:t>
      </w:r>
      <w:r>
        <w:rPr>
          <w:rFonts w:ascii="Lato Light" w:hAnsi="Lato Light"/>
        </w:rPr>
        <w:t>befahrbar</w:t>
      </w:r>
      <w:r w:rsidR="00E44024">
        <w:rPr>
          <w:rFonts w:ascii="Lato Light" w:hAnsi="Lato Light"/>
        </w:rPr>
        <w:t xml:space="preserve">.  </w:t>
      </w:r>
    </w:p>
    <w:p w14:paraId="612A3ABF" w14:textId="77777777" w:rsidR="001C0703" w:rsidRPr="00862B7E" w:rsidRDefault="001C0703" w:rsidP="001C0703"/>
    <w:p w14:paraId="2C1C92DF" w14:textId="77777777" w:rsidR="001C0703" w:rsidRPr="001E7370" w:rsidRDefault="001C0703" w:rsidP="001E7370">
      <w:pPr>
        <w:rPr>
          <w:rFonts w:ascii="Lato Semibold" w:hAnsi="Lato Semibold"/>
          <w:sz w:val="32"/>
          <w:szCs w:val="32"/>
        </w:rPr>
      </w:pPr>
    </w:p>
    <w:p w14:paraId="5F3B348D" w14:textId="77777777" w:rsidR="00F774E5" w:rsidRDefault="00F774E5" w:rsidP="0020151B">
      <w:pPr>
        <w:rPr>
          <w:rFonts w:ascii="Lato Light" w:hAnsi="Lato Light"/>
          <w:b/>
        </w:rPr>
      </w:pPr>
    </w:p>
    <w:p w14:paraId="7D5BE042" w14:textId="77777777" w:rsidR="00F774E5" w:rsidRDefault="00F774E5" w:rsidP="0020151B">
      <w:pPr>
        <w:rPr>
          <w:rFonts w:ascii="Lato Light" w:hAnsi="Lato Light"/>
          <w:b/>
        </w:rPr>
      </w:pPr>
    </w:p>
    <w:p w14:paraId="48B7386A" w14:textId="77777777" w:rsidR="00F774E5" w:rsidRDefault="00F774E5" w:rsidP="0020151B">
      <w:pPr>
        <w:rPr>
          <w:rFonts w:ascii="Lato Light" w:hAnsi="Lato Light"/>
          <w:b/>
        </w:rPr>
      </w:pPr>
    </w:p>
    <w:p w14:paraId="37FC1ED6" w14:textId="77777777" w:rsidR="00F774E5" w:rsidRDefault="00F774E5" w:rsidP="0020151B">
      <w:pPr>
        <w:rPr>
          <w:rFonts w:ascii="Lato Light" w:hAnsi="Lato Light"/>
          <w:b/>
        </w:rPr>
      </w:pPr>
    </w:p>
    <w:p w14:paraId="5E37D9E6" w14:textId="77777777" w:rsidR="001E7370" w:rsidRDefault="001E7370" w:rsidP="00DF5133">
      <w:pPr>
        <w:rPr>
          <w:rFonts w:ascii="Lato Light" w:hAnsi="Lato Light" w:cstheme="majorHAnsi"/>
        </w:rPr>
      </w:pPr>
    </w:p>
    <w:p w14:paraId="1FAF2473" w14:textId="77777777" w:rsidR="00DF5133" w:rsidRPr="00AE24B9" w:rsidRDefault="00DF5133" w:rsidP="00DF5133">
      <w:pPr>
        <w:rPr>
          <w:rFonts w:ascii="Lato Light" w:hAnsi="Lato Light" w:cstheme="majorHAnsi"/>
          <w:i/>
        </w:rPr>
      </w:pPr>
    </w:p>
    <w:p w14:paraId="1D1605BA" w14:textId="77777777" w:rsidR="004317D0" w:rsidRPr="001F0742" w:rsidRDefault="004317D0" w:rsidP="001F0742"/>
    <w:sectPr w:rsidR="004317D0" w:rsidRPr="001F0742" w:rsidSect="00DA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4253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3C874" w14:textId="77777777" w:rsidR="00DB49B9" w:rsidRDefault="00DB49B9" w:rsidP="00260356">
      <w:r>
        <w:separator/>
      </w:r>
    </w:p>
  </w:endnote>
  <w:endnote w:type="continuationSeparator" w:id="0">
    <w:p w14:paraId="132EBD57" w14:textId="77777777" w:rsidR="00DB49B9" w:rsidRDefault="00DB49B9" w:rsidP="0026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847331239"/>
      <w:docPartObj>
        <w:docPartGallery w:val="Page Numbers (Bottom of Page)"/>
        <w:docPartUnique/>
      </w:docPartObj>
    </w:sdtPr>
    <w:sdtContent>
      <w:p w14:paraId="65DAAA4A" w14:textId="77777777" w:rsidR="00B721AA" w:rsidRDefault="00B721AA" w:rsidP="0024359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10C3BF9D" w14:textId="77777777" w:rsidR="00B721AA" w:rsidRDefault="00B721AA" w:rsidP="00B721A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49A53" w14:textId="77777777" w:rsidR="00B721AA" w:rsidRPr="008F7FBA" w:rsidRDefault="00F26137" w:rsidP="008F7FBA">
    <w:pPr>
      <w:pStyle w:val="Kopfzeile"/>
      <w:tabs>
        <w:tab w:val="left" w:pos="3969"/>
      </w:tabs>
      <w:rPr>
        <w:rFonts w:ascii="Lato Light" w:hAnsi="Lato Light"/>
        <w:color w:val="000000" w:themeColor="text1"/>
        <w:sz w:val="16"/>
        <w:szCs w:val="18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E3B777" wp14:editId="0C021398">
              <wp:simplePos x="0" y="0"/>
              <wp:positionH relativeFrom="column">
                <wp:posOffset>4770120</wp:posOffset>
              </wp:positionH>
              <wp:positionV relativeFrom="paragraph">
                <wp:posOffset>-250352</wp:posOffset>
              </wp:positionV>
              <wp:extent cx="2062480" cy="226695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480" cy="226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BFD5B1" w14:textId="77777777" w:rsidR="00F26137" w:rsidRDefault="00F26137" w:rsidP="00F26137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 w:cs="Arial"/>
                              <w:sz w:val="16"/>
                              <w:szCs w:val="16"/>
                            </w:rPr>
                            <w:t>Seite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t xml:space="preserve"> 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begin"/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instrText xml:space="preserve"> PAGE </w:instrTex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separate"/>
                          </w:r>
                          <w:r w:rsidR="00BE694C">
                            <w:rPr>
                              <w:rStyle w:val="Seitenzahl"/>
                              <w:rFonts w:ascii="Lato Light" w:hAnsi="Lato Light"/>
                              <w:noProof/>
                              <w:color w:val="000000" w:themeColor="text1"/>
                              <w:sz w:val="16"/>
                              <w:szCs w:val="18"/>
                            </w:rPr>
                            <w:t>1</w:t>
                          </w:r>
                          <w:r w:rsidRPr="004C5EE1">
                            <w:rPr>
                              <w:rStyle w:val="Seitenzahl"/>
                              <w:rFonts w:ascii="Lato Light" w:hAnsi="Lato Light"/>
                              <w:color w:val="000000" w:themeColor="text1"/>
                              <w:sz w:val="16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55254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style="position:absolute;margin-left:375.6pt;margin-top:-19.7pt;width:162.4pt;height:17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v9ZMAIAAFgEAAAOAAAAZHJzL2Uyb0RvYy54bWysVE1vGjEQvVfqf7B8L7ssH00QS0QTUVWK&#10;kkgQ5Wy8NruS7XFtwy799R17gaC0p6oXM/bMzsd7b5jfdVqRg3C+AVPS4SCnRBgOVWN2JX3drL7c&#10;UOIDMxVTYERJj8LTu8XnT/PWzkQBNahKOIJJjJ+1tqR1CHaWZZ7XQjM/ACsMOiU4zQJe3S6rHGsx&#10;u1ZZkefTrAVXWQdceI+vD72TLlJ+KQUPz1J6EYgqKfYW0unSuY1ntpiz2c4xWzf81Ab7hy40awwW&#10;vaR6YIGRvWv+SKUb7sCDDAMOOgMpGy7SDDjNMP8wzbpmVqRZEBxvLzD5/5eWPx1eHGmqko4oMUwj&#10;RRvRBSlURUYRndb6GQatLYaF7ht0yPL53eNjHLqTTsdfHIegH3E+XrDFZITjY5FPi/ENujj6imI6&#10;vZ3ENNn719b58F2AJtEoqUPuEqTs8OhDH3oOicUMrBqlEn/KkLak09EkTx9cPJhcGawRZ+h7jVbo&#10;tl2a+DLHFqojjuegl4e3fNVgD4/MhxfmUA/YNmo8POMhFWAtOFmU1OB+/e09xiNN6KWkRX2V1P/c&#10;MycoUT8MEng7HI+jINNlPPla4MVde7bXHrPX94ASHuI2WZ7MGB/U2ZQO9BuuwjJWRRczHGuXNJzN&#10;+9CrHleJi+UyBaEELQuPZm15TB1RjQhvujfm7ImGgAQ+wVmJbPaBjT6252O5DyCbRFXEuUf1BD/K&#10;N5F9WrW4H9f3FPX+h7D4DQAA//8DAFBLAwQUAAYACAAAACEAWYWzWuIAAAALAQAADwAAAGRycy9k&#10;b3ducmV2LnhtbEyPwW7CMAyG75P2DpEn7QYp3aBQmiJUCU2axgHGZTe3CW21xOmaAN2efulpO9r+&#10;9Pv7s81gNLuq3rWWBMymETBFlZUt1QJO77vJEpjzSBK1JSXgWznY5Pd3GabS3uigrkdfsxBCLkUB&#10;jfddyrmrGmXQTW2nKNzOtjfow9jXXPZ4C+FG8ziKFtxgS+FDg50qGlV9Hi9GwGux2+OhjM3yRxcv&#10;b+dt93X6mAvx+DBs18C8GvwfDKN+UIc8OJX2QtIxLSCZz+KACpg8rZ6BjUSULEK9clwlwPOM/++Q&#10;/wIAAP//AwBQSwECLQAUAAYACAAAACEAtoM4kv4AAADhAQAAEwAAAAAAAAAAAAAAAAAAAAAAW0Nv&#10;bnRlbnRfVHlwZXNdLnhtbFBLAQItABQABgAIAAAAIQA4/SH/1gAAAJQBAAALAAAAAAAAAAAAAAAA&#10;AC8BAABfcmVscy8ucmVsc1BLAQItABQABgAIAAAAIQBopv9ZMAIAAFgEAAAOAAAAAAAAAAAAAAAA&#10;AC4CAABkcnMvZTJvRG9jLnhtbFBLAQItABQABgAIAAAAIQBZhbNa4gAAAAsBAAAPAAAAAAAAAAAA&#10;AAAAAIoEAABkcnMvZG93bnJldi54bWxQSwUGAAAAAAQABADzAAAAmQUAAAAA&#10;" filled="f" stroked="f" strokeweight=".5pt">
              <v:textbox>
                <w:txbxContent>
                  <w:p w:rsidR="00F26137" w:rsidRDefault="00F26137" w:rsidP="00F26137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 w:cs="Arial"/>
                        <w:sz w:val="16"/>
                        <w:szCs w:val="16"/>
                      </w:rPr>
                      <w:t>Seite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t xml:space="preserve"> 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begin"/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instrText xml:space="preserve"> PAGE </w:instrTex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separate"/>
                    </w:r>
                    <w:r w:rsidR="00BE694C">
                      <w:rPr>
                        <w:rStyle w:val="Seitenzahl"/>
                        <w:rFonts w:ascii="Lato Light" w:hAnsi="Lato Light"/>
                        <w:noProof/>
                        <w:color w:val="000000" w:themeColor="text1"/>
                        <w:sz w:val="16"/>
                        <w:szCs w:val="18"/>
                      </w:rPr>
                      <w:t>1</w:t>
                    </w:r>
                    <w:r w:rsidRPr="004C5EE1">
                      <w:rPr>
                        <w:rStyle w:val="Seitenzahl"/>
                        <w:rFonts w:ascii="Lato Light" w:hAnsi="Lato Light"/>
                        <w:color w:val="000000" w:themeColor="text1"/>
                        <w:sz w:val="16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3E6E1" w14:textId="77777777" w:rsidR="0084300C" w:rsidRDefault="008430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3CA40" w14:textId="77777777" w:rsidR="00DB49B9" w:rsidRDefault="00DB49B9" w:rsidP="00260356">
      <w:r>
        <w:separator/>
      </w:r>
    </w:p>
  </w:footnote>
  <w:footnote w:type="continuationSeparator" w:id="0">
    <w:p w14:paraId="1F2A3068" w14:textId="77777777" w:rsidR="00DB49B9" w:rsidRDefault="00DB49B9" w:rsidP="0026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268C" w14:textId="77777777" w:rsidR="0084300C" w:rsidRDefault="0084300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F5121" w14:textId="77777777" w:rsidR="00260356" w:rsidRDefault="00F2613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3360" behindDoc="1" locked="0" layoutInCell="1" allowOverlap="1" wp14:anchorId="112AD2C8" wp14:editId="32E500EC">
          <wp:simplePos x="0" y="0"/>
          <wp:positionH relativeFrom="column">
            <wp:posOffset>-537339</wp:posOffset>
          </wp:positionH>
          <wp:positionV relativeFrom="paragraph">
            <wp:posOffset>-443541</wp:posOffset>
          </wp:positionV>
          <wp:extent cx="7553819" cy="10685000"/>
          <wp:effectExtent l="0" t="0" r="3175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819" cy="1068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2BB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613567" wp14:editId="2A4A77D4">
              <wp:simplePos x="0" y="0"/>
              <wp:positionH relativeFrom="column">
                <wp:posOffset>4770450</wp:posOffset>
              </wp:positionH>
              <wp:positionV relativeFrom="paragraph">
                <wp:posOffset>851891</wp:posOffset>
              </wp:positionV>
              <wp:extent cx="2062887" cy="2084832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62887" cy="208483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B66D02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 a. d. Donau</w:t>
                          </w:r>
                        </w:p>
                        <w:p w14:paraId="5F80C7CE" w14:textId="37A0E14A" w:rsidR="00DA2BB2" w:rsidRPr="00762BE9" w:rsidRDefault="00762BE9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instrText xml:space="preserve"> DATE   \* MERGEFORMAT </w:instrTex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CC2353">
                            <w:rPr>
                              <w:rFonts w:ascii="Lato" w:hAnsi="Lato"/>
                              <w:noProof/>
                              <w:sz w:val="16"/>
                              <w:szCs w:val="16"/>
                            </w:rPr>
                            <w:t>07.09.2026</w:t>
                          </w:r>
                          <w:r w:rsidRPr="00762BE9">
                            <w:rPr>
                              <w:rFonts w:ascii="Lato" w:hAnsi="Lato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A7E211F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03C982B3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Landratsamt</w:t>
                          </w:r>
                        </w:p>
                        <w:p w14:paraId="64A7B7BC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Neuburg-Schrobenhausen</w:t>
                          </w:r>
                        </w:p>
                        <w:p w14:paraId="114095AB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Pressestelle</w:t>
                          </w:r>
                        </w:p>
                        <w:p w14:paraId="75BA89F3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Platz der Deutschen Einheit 1</w:t>
                          </w:r>
                        </w:p>
                        <w:p w14:paraId="104B1E66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86633 Neuburg an der Donau</w:t>
                          </w:r>
                        </w:p>
                        <w:p w14:paraId="2CD9F0EB" w14:textId="77777777" w:rsidR="00DA2BB2" w:rsidRPr="00B721AA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</w:p>
                        <w:p w14:paraId="3FFC343F" w14:textId="77777777" w:rsidR="00DA2BB2" w:rsidRPr="00B721AA" w:rsidRDefault="00DA2BB2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 w:rsidRPr="00B721AA"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Pressekontakt</w:t>
                          </w:r>
                        </w:p>
                        <w:p w14:paraId="496D3CAA" w14:textId="77777777" w:rsidR="00DA2BB2" w:rsidRPr="00B721AA" w:rsidRDefault="0084300C" w:rsidP="00DA2BB2">
                          <w:pPr>
                            <w:rPr>
                              <w:rFonts w:ascii="Lato" w:hAnsi="La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" w:hAnsi="Lato"/>
                              <w:sz w:val="16"/>
                              <w:szCs w:val="16"/>
                            </w:rPr>
                            <w:t>Norbert Eibel</w:t>
                          </w:r>
                        </w:p>
                        <w:p w14:paraId="7EBD0F2F" w14:textId="77777777" w:rsidR="00DA2BB2" w:rsidRDefault="00202D3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Telefon: 08431/57-</w:t>
                          </w:r>
                          <w:r w:rsidR="00C64B6F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158</w:t>
                          </w:r>
                        </w:p>
                        <w:p w14:paraId="35FC7E94" w14:textId="77777777" w:rsidR="00B41D00" w:rsidRPr="00B721AA" w:rsidRDefault="00B41D00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Mobil: 0151</w:t>
                          </w:r>
                          <w:r w:rsidR="00581EDB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65526570</w:t>
                          </w:r>
                        </w:p>
                        <w:p w14:paraId="3290BB06" w14:textId="77777777" w:rsidR="00F26137" w:rsidRDefault="00DA2BB2" w:rsidP="00DA2BB2">
                          <w:pPr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</w:pPr>
                          <w:r w:rsidRPr="00F26137">
                            <w:rPr>
                              <w:rFonts w:ascii="Lato Light" w:hAnsi="Lato Light"/>
                              <w:sz w:val="16"/>
                              <w:szCs w:val="16"/>
                            </w:rPr>
                            <w:t>pressestelle@neuburg-schrobenhausen.de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61356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5.65pt;margin-top:67.1pt;width:162.45pt;height:164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qysGQIAAC0EAAAOAAAAZHJzL2Uyb0RvYy54bWysU8tu2zAQvBfoPxC815IVx3EEy4GbwEUB&#10;IwngFDnTFGkJoLgsSVtyv75LSn4g7anohdrlrvYxM5w/dI0iB2FdDbqg41FKidAcylrvCvrjbfVl&#10;RonzTJdMgRYFPQpHHxafP81bk4sMKlClsASLaJe3pqCV9yZPEscr0TA3AiM0BiXYhnl07S4pLWux&#10;eqOSLE2nSQu2NBa4cA5vn/ogXcT6UgruX6R0whNVUJzNx9PGcxvOZDFn+c4yU9V8GIP9wxQNqzU2&#10;PZd6Yp6Rva3/KNXU3IID6UccmgSkrLmIO+A24/TDNpuKGRF3QXCcOcPk/l9Z/nzYmFdLfPcVOiQw&#10;ANIalzu8DPt00jbhi5MSjCOExzNsovOE42WWTrPZ7I4SjrEsnU1mN1mok1x+N9b5bwIaEoyCWuQl&#10;wsUOa+f71FNK6KZhVSsVuVGatAWd3tym8YdzBIsrjT0uwwbLd9tu2GAL5REXs9Bz7gxf1dh8zZx/&#10;ZRZJxl1QuP4FD6kAm8BgUVKB/fW3+5CP2GOUkhZFU1D3c8+soER918jK/XgyCSqLzuT2LkPHXke2&#10;1xG9bx4BdTnGJ2J4NEO+VydTWmjeUd/L0BVDTHPsXVB/Mh99L2V8H1wslzEJdWWYX+uN4aF0gDNA&#10;+9a9M2sG/D1S9wwnebH8Aw19bk/Ecu9B1pGjAHCP6oA7ajKyPLyfIPprP2ZdXvniNwAAAP//AwBQ&#10;SwMEFAAGAAgAAAAhABIV/bPjAAAADAEAAA8AAABkcnMvZG93bnJldi54bWxMj8FuwjAMhu+T9g6R&#10;kXYbKYUW1DVFqBKaNG0HGJfd0sa0FYnTNQG6Pf3Cid1s/Z9+f87Xo9HsgoPrLAmYTSNgSLVVHTUC&#10;Dp/b5xUw5yUpqS2hgB90sC4eH3KZKXulHV72vmGhhFwmBbTe9xnnrm7RSDe1PVLIjnYw0od1aLga&#10;5DWUG83jKEq5kR2FC63ssWyxPu3PRsBbuf2Quyo2q19dvr4fN/334SsR4mkybl6AeRz9HYabflCH&#10;IjhV9kzKMS1gmczmAQ3BfBEDuxHRMg1TJWCRxgnwIuf/nyj+AAAA//8DAFBLAQItABQABgAIAAAA&#10;IQC2gziS/gAAAOEBAAATAAAAAAAAAAAAAAAAAAAAAABbQ29udGVudF9UeXBlc10ueG1sUEsBAi0A&#10;FAAGAAgAAAAhADj9If/WAAAAlAEAAAsAAAAAAAAAAAAAAAAALwEAAF9yZWxzLy5yZWxzUEsBAi0A&#10;FAAGAAgAAAAhAFbSrKwZAgAALQQAAA4AAAAAAAAAAAAAAAAALgIAAGRycy9lMm9Eb2MueG1sUEsB&#10;Ai0AFAAGAAgAAAAhABIV/bPjAAAADAEAAA8AAAAAAAAAAAAAAAAAcwQAAGRycy9kb3ducmV2Lnht&#10;bFBLBQYAAAAABAAEAPMAAACDBQAAAAA=&#10;" filled="f" stroked="f" strokeweight=".5pt">
              <v:textbox>
                <w:txbxContent>
                  <w:p w14:paraId="46B66D02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 a. d. Donau</w:t>
                    </w:r>
                  </w:p>
                  <w:p w14:paraId="5F80C7CE" w14:textId="37A0E14A" w:rsidR="00DA2BB2" w:rsidRPr="00762BE9" w:rsidRDefault="00762BE9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begin"/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instrText xml:space="preserve"> DATE   \* MERGEFORMAT </w:instrTex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separate"/>
                    </w:r>
                    <w:r w:rsidR="00CC2353">
                      <w:rPr>
                        <w:rFonts w:ascii="Lato" w:hAnsi="Lato"/>
                        <w:noProof/>
                        <w:sz w:val="16"/>
                        <w:szCs w:val="16"/>
                      </w:rPr>
                      <w:t>07.09.2026</w:t>
                    </w:r>
                    <w:r w:rsidRPr="00762BE9">
                      <w:rPr>
                        <w:rFonts w:ascii="Lato" w:hAnsi="Lato"/>
                        <w:sz w:val="16"/>
                        <w:szCs w:val="16"/>
                      </w:rPr>
                      <w:fldChar w:fldCharType="end"/>
                    </w:r>
                  </w:p>
                  <w:p w14:paraId="6A7E211F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03C982B3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Landratsamt</w:t>
                    </w:r>
                  </w:p>
                  <w:p w14:paraId="64A7B7BC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Neuburg-Schrobenhausen</w:t>
                    </w:r>
                  </w:p>
                  <w:p w14:paraId="114095AB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Pressestelle</w:t>
                    </w:r>
                  </w:p>
                  <w:p w14:paraId="75BA89F3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Platz der Deutschen Einheit 1</w:t>
                    </w:r>
                  </w:p>
                  <w:p w14:paraId="104B1E66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B721AA">
                      <w:rPr>
                        <w:rFonts w:ascii="Lato Light" w:hAnsi="Lato Light"/>
                        <w:sz w:val="16"/>
                        <w:szCs w:val="16"/>
                      </w:rPr>
                      <w:t>86633 Neuburg an der Donau</w:t>
                    </w:r>
                  </w:p>
                  <w:p w14:paraId="2CD9F0EB" w14:textId="77777777" w:rsidR="00DA2BB2" w:rsidRPr="00B721AA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</w:p>
                  <w:p w14:paraId="3FFC343F" w14:textId="77777777" w:rsidR="00DA2BB2" w:rsidRPr="00B721AA" w:rsidRDefault="00DA2BB2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 w:rsidRPr="00B721AA">
                      <w:rPr>
                        <w:rFonts w:ascii="Lato" w:hAnsi="Lato"/>
                        <w:sz w:val="16"/>
                        <w:szCs w:val="16"/>
                      </w:rPr>
                      <w:t>Pressekontakt</w:t>
                    </w:r>
                  </w:p>
                  <w:p w14:paraId="496D3CAA" w14:textId="77777777" w:rsidR="00DA2BB2" w:rsidRPr="00B721AA" w:rsidRDefault="0084300C" w:rsidP="00DA2BB2">
                    <w:pPr>
                      <w:rPr>
                        <w:rFonts w:ascii="Lato" w:hAnsi="Lato"/>
                        <w:sz w:val="16"/>
                        <w:szCs w:val="16"/>
                      </w:rPr>
                    </w:pPr>
                    <w:r>
                      <w:rPr>
                        <w:rFonts w:ascii="Lato" w:hAnsi="Lato"/>
                        <w:sz w:val="16"/>
                        <w:szCs w:val="16"/>
                      </w:rPr>
                      <w:t>Norbert Eibel</w:t>
                    </w:r>
                  </w:p>
                  <w:p w14:paraId="7EBD0F2F" w14:textId="77777777" w:rsidR="00DA2BB2" w:rsidRDefault="00202D3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Telefon: 08431/57-</w:t>
                    </w:r>
                    <w:r w:rsidR="00C64B6F">
                      <w:rPr>
                        <w:rFonts w:ascii="Lato Light" w:hAnsi="Lato Light"/>
                        <w:sz w:val="16"/>
                        <w:szCs w:val="16"/>
                      </w:rPr>
                      <w:t>158</w:t>
                    </w:r>
                  </w:p>
                  <w:p w14:paraId="35FC7E94" w14:textId="77777777" w:rsidR="00B41D00" w:rsidRPr="00B721AA" w:rsidRDefault="00B41D00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Mobil: 0151</w:t>
                    </w:r>
                    <w:r w:rsidR="00581EDB">
                      <w:rPr>
                        <w:rFonts w:ascii="Lato Light" w:hAnsi="Lato Light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Lato Light" w:hAnsi="Lato Light"/>
                        <w:sz w:val="16"/>
                        <w:szCs w:val="16"/>
                      </w:rPr>
                      <w:t>65526570</w:t>
                    </w:r>
                  </w:p>
                  <w:p w14:paraId="3290BB06" w14:textId="77777777" w:rsidR="00F26137" w:rsidRDefault="00DA2BB2" w:rsidP="00DA2BB2">
                    <w:pPr>
                      <w:rPr>
                        <w:rFonts w:ascii="Lato Light" w:hAnsi="Lato Light"/>
                        <w:sz w:val="16"/>
                        <w:szCs w:val="16"/>
                      </w:rPr>
                    </w:pPr>
                    <w:r w:rsidRPr="00F26137">
                      <w:rPr>
                        <w:rFonts w:ascii="Lato Light" w:hAnsi="Lato Light"/>
                        <w:sz w:val="16"/>
                        <w:szCs w:val="16"/>
                      </w:rPr>
                      <w:t>pressestelle@neuburg-schrobenhausen.de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5A34" w14:textId="77777777" w:rsidR="0084300C" w:rsidRDefault="008430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4585"/>
    <w:multiLevelType w:val="hybridMultilevel"/>
    <w:tmpl w:val="841A7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60277"/>
    <w:multiLevelType w:val="hybridMultilevel"/>
    <w:tmpl w:val="9768DB60"/>
    <w:lvl w:ilvl="0" w:tplc="04070001">
      <w:start w:val="1"/>
      <w:numFmt w:val="bullet"/>
      <w:lvlText w:val=""/>
      <w:lvlJc w:val="left"/>
      <w:pPr>
        <w:ind w:left="17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9" w:hanging="360"/>
      </w:pPr>
      <w:rPr>
        <w:rFonts w:ascii="Wingdings" w:hAnsi="Wingdings" w:hint="default"/>
      </w:rPr>
    </w:lvl>
  </w:abstractNum>
  <w:abstractNum w:abstractNumId="2" w15:restartNumberingAfterBreak="0">
    <w:nsid w:val="21352D50"/>
    <w:multiLevelType w:val="multilevel"/>
    <w:tmpl w:val="43B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137B54"/>
    <w:multiLevelType w:val="multilevel"/>
    <w:tmpl w:val="5220E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F2F77"/>
    <w:multiLevelType w:val="hybridMultilevel"/>
    <w:tmpl w:val="274610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D33CC"/>
    <w:multiLevelType w:val="hybridMultilevel"/>
    <w:tmpl w:val="CA665524"/>
    <w:lvl w:ilvl="0" w:tplc="0407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6" w15:restartNumberingAfterBreak="0">
    <w:nsid w:val="76753848"/>
    <w:multiLevelType w:val="multilevel"/>
    <w:tmpl w:val="D55A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B9335B"/>
    <w:multiLevelType w:val="hybridMultilevel"/>
    <w:tmpl w:val="CD109EC8"/>
    <w:lvl w:ilvl="0" w:tplc="7E54E0A6">
      <w:start w:val="1"/>
      <w:numFmt w:val="upp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B3B47"/>
    <w:multiLevelType w:val="hybridMultilevel"/>
    <w:tmpl w:val="BAD06C5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280264">
    <w:abstractNumId w:val="8"/>
  </w:num>
  <w:num w:numId="2" w16cid:durableId="873616465">
    <w:abstractNumId w:val="5"/>
  </w:num>
  <w:num w:numId="3" w16cid:durableId="168955815">
    <w:abstractNumId w:val="1"/>
  </w:num>
  <w:num w:numId="4" w16cid:durableId="2054958257">
    <w:abstractNumId w:val="2"/>
  </w:num>
  <w:num w:numId="5" w16cid:durableId="1621107169">
    <w:abstractNumId w:val="4"/>
  </w:num>
  <w:num w:numId="6" w16cid:durableId="1530220806">
    <w:abstractNumId w:val="3"/>
  </w:num>
  <w:num w:numId="7" w16cid:durableId="1452046122">
    <w:abstractNumId w:val="0"/>
  </w:num>
  <w:num w:numId="8" w16cid:durableId="1602373557">
    <w:abstractNumId w:val="6"/>
  </w:num>
  <w:num w:numId="9" w16cid:durableId="7659290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005"/>
    <w:rsid w:val="000027C2"/>
    <w:rsid w:val="00005564"/>
    <w:rsid w:val="00016A95"/>
    <w:rsid w:val="00022FF2"/>
    <w:rsid w:val="00024D56"/>
    <w:rsid w:val="000346D1"/>
    <w:rsid w:val="000377D1"/>
    <w:rsid w:val="000A2A92"/>
    <w:rsid w:val="000A7313"/>
    <w:rsid w:val="000C4ED0"/>
    <w:rsid w:val="000E3919"/>
    <w:rsid w:val="000E7A84"/>
    <w:rsid w:val="0010087C"/>
    <w:rsid w:val="00113F9E"/>
    <w:rsid w:val="00114B4A"/>
    <w:rsid w:val="001165A5"/>
    <w:rsid w:val="00142B2E"/>
    <w:rsid w:val="00150294"/>
    <w:rsid w:val="001735B0"/>
    <w:rsid w:val="001B117B"/>
    <w:rsid w:val="001B5535"/>
    <w:rsid w:val="001B577D"/>
    <w:rsid w:val="001B6E46"/>
    <w:rsid w:val="001C0703"/>
    <w:rsid w:val="001C3AC8"/>
    <w:rsid w:val="001C5E8B"/>
    <w:rsid w:val="001E1DDC"/>
    <w:rsid w:val="001E691C"/>
    <w:rsid w:val="001E7370"/>
    <w:rsid w:val="001F0742"/>
    <w:rsid w:val="00200395"/>
    <w:rsid w:val="00200DB4"/>
    <w:rsid w:val="0020151B"/>
    <w:rsid w:val="00202D32"/>
    <w:rsid w:val="00213169"/>
    <w:rsid w:val="002218C0"/>
    <w:rsid w:val="00230B51"/>
    <w:rsid w:val="00233D89"/>
    <w:rsid w:val="00233F30"/>
    <w:rsid w:val="002479FA"/>
    <w:rsid w:val="00260356"/>
    <w:rsid w:val="002969B1"/>
    <w:rsid w:val="002A31B6"/>
    <w:rsid w:val="002A51D6"/>
    <w:rsid w:val="002C150C"/>
    <w:rsid w:val="002D15BE"/>
    <w:rsid w:val="002D17E2"/>
    <w:rsid w:val="002E2C91"/>
    <w:rsid w:val="002E726E"/>
    <w:rsid w:val="002F2038"/>
    <w:rsid w:val="0033398F"/>
    <w:rsid w:val="00334655"/>
    <w:rsid w:val="00383C0F"/>
    <w:rsid w:val="0038599F"/>
    <w:rsid w:val="003864A5"/>
    <w:rsid w:val="00391371"/>
    <w:rsid w:val="003971AF"/>
    <w:rsid w:val="0039728D"/>
    <w:rsid w:val="00397E41"/>
    <w:rsid w:val="003A78A5"/>
    <w:rsid w:val="003B4D8B"/>
    <w:rsid w:val="003D6FAA"/>
    <w:rsid w:val="003F4615"/>
    <w:rsid w:val="003F731A"/>
    <w:rsid w:val="00400B02"/>
    <w:rsid w:val="00403ADF"/>
    <w:rsid w:val="004317D0"/>
    <w:rsid w:val="00433BA4"/>
    <w:rsid w:val="00440B75"/>
    <w:rsid w:val="00452E56"/>
    <w:rsid w:val="004871C1"/>
    <w:rsid w:val="004A555E"/>
    <w:rsid w:val="004C0DBB"/>
    <w:rsid w:val="004C6791"/>
    <w:rsid w:val="004F26C3"/>
    <w:rsid w:val="004F5EB5"/>
    <w:rsid w:val="00510318"/>
    <w:rsid w:val="005516CE"/>
    <w:rsid w:val="00576A24"/>
    <w:rsid w:val="005811FD"/>
    <w:rsid w:val="00581EDB"/>
    <w:rsid w:val="00593BB5"/>
    <w:rsid w:val="0059689C"/>
    <w:rsid w:val="00597044"/>
    <w:rsid w:val="005B7A03"/>
    <w:rsid w:val="005C07FE"/>
    <w:rsid w:val="005C669A"/>
    <w:rsid w:val="005D611B"/>
    <w:rsid w:val="005F0634"/>
    <w:rsid w:val="005F2909"/>
    <w:rsid w:val="005F310F"/>
    <w:rsid w:val="0060631A"/>
    <w:rsid w:val="00623A86"/>
    <w:rsid w:val="00633608"/>
    <w:rsid w:val="006339EE"/>
    <w:rsid w:val="006421FD"/>
    <w:rsid w:val="0067588B"/>
    <w:rsid w:val="00683104"/>
    <w:rsid w:val="00683802"/>
    <w:rsid w:val="0068667F"/>
    <w:rsid w:val="006B0E40"/>
    <w:rsid w:val="006D2731"/>
    <w:rsid w:val="006D2FCB"/>
    <w:rsid w:val="006F4C6F"/>
    <w:rsid w:val="00724AF2"/>
    <w:rsid w:val="007442F8"/>
    <w:rsid w:val="007513A3"/>
    <w:rsid w:val="00752AA1"/>
    <w:rsid w:val="00753AB0"/>
    <w:rsid w:val="00762BE9"/>
    <w:rsid w:val="00781F3C"/>
    <w:rsid w:val="007871D9"/>
    <w:rsid w:val="00791909"/>
    <w:rsid w:val="007A7E27"/>
    <w:rsid w:val="007B0836"/>
    <w:rsid w:val="007E5FCB"/>
    <w:rsid w:val="0084300C"/>
    <w:rsid w:val="00862B7E"/>
    <w:rsid w:val="008728ED"/>
    <w:rsid w:val="00875101"/>
    <w:rsid w:val="0088030A"/>
    <w:rsid w:val="00885ED1"/>
    <w:rsid w:val="008E71B6"/>
    <w:rsid w:val="008F7FBA"/>
    <w:rsid w:val="00922AEC"/>
    <w:rsid w:val="00924867"/>
    <w:rsid w:val="009312A1"/>
    <w:rsid w:val="00951EB8"/>
    <w:rsid w:val="00956E8F"/>
    <w:rsid w:val="00975FE0"/>
    <w:rsid w:val="00977D90"/>
    <w:rsid w:val="00993A7F"/>
    <w:rsid w:val="009B7953"/>
    <w:rsid w:val="009C6658"/>
    <w:rsid w:val="009D73BA"/>
    <w:rsid w:val="009E14D9"/>
    <w:rsid w:val="009E683E"/>
    <w:rsid w:val="009F3C0C"/>
    <w:rsid w:val="00A210E0"/>
    <w:rsid w:val="00A2542D"/>
    <w:rsid w:val="00A43260"/>
    <w:rsid w:val="00A558F6"/>
    <w:rsid w:val="00A70460"/>
    <w:rsid w:val="00A867E9"/>
    <w:rsid w:val="00A86C4E"/>
    <w:rsid w:val="00A95528"/>
    <w:rsid w:val="00AA12BB"/>
    <w:rsid w:val="00AA656A"/>
    <w:rsid w:val="00AD7E9A"/>
    <w:rsid w:val="00AE24B9"/>
    <w:rsid w:val="00AF440C"/>
    <w:rsid w:val="00B0593B"/>
    <w:rsid w:val="00B07465"/>
    <w:rsid w:val="00B108E7"/>
    <w:rsid w:val="00B163D7"/>
    <w:rsid w:val="00B25DB2"/>
    <w:rsid w:val="00B41D00"/>
    <w:rsid w:val="00B454DD"/>
    <w:rsid w:val="00B721AA"/>
    <w:rsid w:val="00B74170"/>
    <w:rsid w:val="00B90DBF"/>
    <w:rsid w:val="00B93239"/>
    <w:rsid w:val="00BA07B5"/>
    <w:rsid w:val="00BD07C6"/>
    <w:rsid w:val="00BE694C"/>
    <w:rsid w:val="00BF1151"/>
    <w:rsid w:val="00BF5216"/>
    <w:rsid w:val="00C03AD6"/>
    <w:rsid w:val="00C103D5"/>
    <w:rsid w:val="00C3297C"/>
    <w:rsid w:val="00C40F43"/>
    <w:rsid w:val="00C4752C"/>
    <w:rsid w:val="00C64B6F"/>
    <w:rsid w:val="00C716D0"/>
    <w:rsid w:val="00C806D1"/>
    <w:rsid w:val="00C87005"/>
    <w:rsid w:val="00C918E7"/>
    <w:rsid w:val="00C924A3"/>
    <w:rsid w:val="00CB7266"/>
    <w:rsid w:val="00CC2353"/>
    <w:rsid w:val="00CC4311"/>
    <w:rsid w:val="00CD0849"/>
    <w:rsid w:val="00CD402F"/>
    <w:rsid w:val="00CE0CFC"/>
    <w:rsid w:val="00CE2B17"/>
    <w:rsid w:val="00D36430"/>
    <w:rsid w:val="00D3644B"/>
    <w:rsid w:val="00D53741"/>
    <w:rsid w:val="00D60903"/>
    <w:rsid w:val="00D804FA"/>
    <w:rsid w:val="00DA2BB2"/>
    <w:rsid w:val="00DA361A"/>
    <w:rsid w:val="00DA5F85"/>
    <w:rsid w:val="00DB1AD8"/>
    <w:rsid w:val="00DB492B"/>
    <w:rsid w:val="00DB49B9"/>
    <w:rsid w:val="00DB550A"/>
    <w:rsid w:val="00DB75B6"/>
    <w:rsid w:val="00DC430C"/>
    <w:rsid w:val="00DC78A4"/>
    <w:rsid w:val="00DF5133"/>
    <w:rsid w:val="00E003B5"/>
    <w:rsid w:val="00E048D0"/>
    <w:rsid w:val="00E06258"/>
    <w:rsid w:val="00E21156"/>
    <w:rsid w:val="00E3169B"/>
    <w:rsid w:val="00E32690"/>
    <w:rsid w:val="00E347EA"/>
    <w:rsid w:val="00E44024"/>
    <w:rsid w:val="00E5148B"/>
    <w:rsid w:val="00E558C4"/>
    <w:rsid w:val="00E73709"/>
    <w:rsid w:val="00E82A1D"/>
    <w:rsid w:val="00EA625C"/>
    <w:rsid w:val="00EB08CC"/>
    <w:rsid w:val="00EC1B6A"/>
    <w:rsid w:val="00EC3FF8"/>
    <w:rsid w:val="00ED69CE"/>
    <w:rsid w:val="00EF3D43"/>
    <w:rsid w:val="00F05A73"/>
    <w:rsid w:val="00F2276A"/>
    <w:rsid w:val="00F26137"/>
    <w:rsid w:val="00F35E7A"/>
    <w:rsid w:val="00F376AA"/>
    <w:rsid w:val="00F4574F"/>
    <w:rsid w:val="00F53633"/>
    <w:rsid w:val="00F570A5"/>
    <w:rsid w:val="00F600C3"/>
    <w:rsid w:val="00F60A9B"/>
    <w:rsid w:val="00F612CF"/>
    <w:rsid w:val="00F774E5"/>
    <w:rsid w:val="00F87F83"/>
    <w:rsid w:val="00FA7907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E3647"/>
  <w15:docId w15:val="{3951D81B-52BE-400D-B7D1-78139FFE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BB2"/>
    <w:pPr>
      <w:spacing w:line="276" w:lineRule="auto"/>
    </w:pPr>
    <w:rPr>
      <w:rFonts w:ascii="Arial" w:eastAsia="Arial" w:hAnsi="Arial" w:cs="Times New Roman"/>
      <w:sz w:val="20"/>
      <w:szCs w:val="20"/>
    </w:rPr>
  </w:style>
  <w:style w:type="paragraph" w:styleId="berschrift3">
    <w:name w:val="heading 3"/>
    <w:basedOn w:val="Standard"/>
    <w:link w:val="berschrift3Zchn"/>
    <w:uiPriority w:val="9"/>
    <w:qFormat/>
    <w:rsid w:val="00C716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2603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60356"/>
  </w:style>
  <w:style w:type="paragraph" w:styleId="Fuzeile">
    <w:name w:val="footer"/>
    <w:basedOn w:val="Standard"/>
    <w:link w:val="FuzeileZchn"/>
    <w:uiPriority w:val="99"/>
    <w:unhideWhenUsed/>
    <w:rsid w:val="002603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0356"/>
  </w:style>
  <w:style w:type="table" w:styleId="Tabellenraster">
    <w:name w:val="Table Grid"/>
    <w:basedOn w:val="NormaleTabelle"/>
    <w:rsid w:val="00260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nhideWhenUsed/>
    <w:rsid w:val="00B721AA"/>
  </w:style>
  <w:style w:type="character" w:styleId="Hervorhebung">
    <w:name w:val="Emphasis"/>
    <w:uiPriority w:val="20"/>
    <w:qFormat/>
    <w:rsid w:val="00DA2BB2"/>
    <w:rPr>
      <w:i/>
      <w:iCs/>
    </w:rPr>
  </w:style>
  <w:style w:type="character" w:styleId="Hyperlink">
    <w:name w:val="Hyperlink"/>
    <w:basedOn w:val="Absatz-Standardschriftart"/>
    <w:unhideWhenUsed/>
    <w:rsid w:val="00DA2BB2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A2BB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A2BB2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2A31B6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C716D0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unhideWhenUsed/>
    <w:rsid w:val="00C716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716D0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A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AD8"/>
    <w:rPr>
      <w:rFonts w:ascii="Tahoma" w:eastAsia="Arial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B492B"/>
    <w:rPr>
      <w:sz w:val="16"/>
      <w:szCs w:val="16"/>
    </w:rPr>
  </w:style>
  <w:style w:type="paragraph" w:customStyle="1" w:styleId="Default">
    <w:name w:val="Default"/>
    <w:rsid w:val="004317D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924867"/>
    <w:pPr>
      <w:spacing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24867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94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ke15\AppData\Local\Microsoft\Windows\INetCache\IE\7QJE3XZJ\LRA-ND-SOB_Vorlage_Pressemitteilung_fina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72AA2A-0382-4BF8-B180-00751FD5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LRA-ND-SOB_Vorlage_Pressemitteilung_final.dotx</Template>
  <TotalTime>0</TotalTime>
  <Pages>1</Pages>
  <Words>101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- Neuburg - Schrobenhausen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Gooss Sabine</dc:creator>
  <cp:lastModifiedBy>Eibel Norbert</cp:lastModifiedBy>
  <cp:revision>12</cp:revision>
  <cp:lastPrinted>2026-09-07T09:59:00Z</cp:lastPrinted>
  <dcterms:created xsi:type="dcterms:W3CDTF">2025-11-26T14:12:00Z</dcterms:created>
  <dcterms:modified xsi:type="dcterms:W3CDTF">2026-09-07T10:00:00Z</dcterms:modified>
</cp:coreProperties>
</file>