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C5A26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2"/>
        <w:gridCol w:w="2574"/>
        <w:gridCol w:w="4297"/>
      </w:tblGrid>
      <w:tr w:rsidR="009D6F22" w:rsidRPr="003B445D" w14:paraId="0ED3E824" w14:textId="77777777" w:rsidTr="003B445D">
        <w:trPr>
          <w:trHeight w:val="1717"/>
        </w:trPr>
        <w:tc>
          <w:tcPr>
            <w:tcW w:w="3586" w:type="dxa"/>
          </w:tcPr>
          <w:p w14:paraId="445B27D7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78143A3E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3B0B663E" w14:textId="76E2C4FF" w:rsidR="0097522B" w:rsidRPr="003B445D" w:rsidRDefault="00244BEA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F09F019" wp14:editId="1980A265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3175" t="3810" r="0" b="0"/>
                      <wp:wrapNone/>
                      <wp:docPr id="1493334474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5C6634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09F01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9.2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" filled="f" stroked="f">
                      <v:textbox inset="2mm,0,0,0">
                        <w:txbxContent>
                          <w:p w14:paraId="2B5C6634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</w:t>
                            </w:r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s</w:t>
                            </w:r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F5E2CF8" w14:textId="77777777" w:rsidR="009D6F22" w:rsidRPr="003B445D" w:rsidRDefault="0097522B" w:rsidP="003B445D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1AEFF4C5" w14:textId="77777777" w:rsidR="009D6F22" w:rsidRPr="003B445D" w:rsidRDefault="009D6F22" w:rsidP="003B445D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028DF8C5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1B8D50D2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17624510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300026D8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10DEF082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53BD5C01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27F75B8" w14:textId="5049CE70" w:rsidR="009D6F22" w:rsidRPr="003B445D" w:rsidRDefault="00244BEA" w:rsidP="003B445D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4B4CD715" wp14:editId="25727B6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1905" t="0" r="3810" b="0"/>
                      <wp:wrapSquare wrapText="bothSides"/>
                      <wp:docPr id="213249868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E9637D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239A9159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7BC6BC20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122C0BB1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3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4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3EC946B7" w14:textId="540E874D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FA45C6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O:\Plattenarchiv_Pressearbeit\Pressemitteilungen\2026\Ordnung_Bürgerservice\Ts081402Wochenmarkt_Kirmes.docx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4AAAA3E9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CD715"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5BE9637D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239A9159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7BC6BC20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122C0BB1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5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</w:t>
                              </w:r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@</w:t>
                              </w:r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6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EC946B7" w14:textId="540E874D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FA45C6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O:\Plattenarchiv_Pressearbeit\Pressemitteilungen\2026\Ordnung_Bürgerservice\Ts081402Wochenmarkt_Kirmes.docx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4AAAA3E9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4C0086">
              <w:rPr>
                <w:rFonts w:ascii="PT Sans" w:hAnsi="PT Sans"/>
                <w:noProof/>
                <w:sz w:val="16"/>
                <w:szCs w:val="16"/>
              </w:rPr>
              <w:t>25.08.2026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3B445D" w14:paraId="0ADF6223" w14:textId="77777777" w:rsidTr="003B445D">
        <w:tc>
          <w:tcPr>
            <w:tcW w:w="3586" w:type="dxa"/>
          </w:tcPr>
          <w:p w14:paraId="727D6DD0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50EAC25E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592F6916" w14:textId="77777777" w:rsidR="009D6F22" w:rsidRPr="003B445D" w:rsidRDefault="009D6F22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36C496D5" w14:textId="77777777" w:rsidR="001C23CA" w:rsidRPr="00743B1D" w:rsidRDefault="001C23CA" w:rsidP="00906EF1">
      <w:pPr>
        <w:ind w:left="335" w:right="643"/>
        <w:rPr>
          <w:rFonts w:ascii="PT Sans" w:hAnsi="PT Sans" w:cs="Arial"/>
          <w:sz w:val="22"/>
          <w:szCs w:val="22"/>
        </w:rPr>
      </w:pPr>
    </w:p>
    <w:p w14:paraId="2EDB331C" w14:textId="4AD7929E" w:rsidR="0030025E" w:rsidRPr="00743B1D" w:rsidRDefault="00244BEA" w:rsidP="00906EF1">
      <w:pPr>
        <w:ind w:left="335" w:right="822"/>
        <w:rPr>
          <w:rFonts w:ascii="PT Sans" w:hAnsi="PT Sans" w:cs="Arial"/>
          <w:b/>
          <w:sz w:val="28"/>
          <w:szCs w:val="28"/>
        </w:rPr>
      </w:pPr>
      <w:r w:rsidRPr="00244BEA">
        <w:rPr>
          <w:rFonts w:ascii="PT Sans" w:hAnsi="PT Sans" w:cs="Arial"/>
          <w:b/>
          <w:sz w:val="28"/>
          <w:szCs w:val="28"/>
        </w:rPr>
        <w:t>Wochenmarkt zieht zur Kirmes um</w:t>
      </w:r>
    </w:p>
    <w:p w14:paraId="2A4488D3" w14:textId="77777777" w:rsidR="00315F6D" w:rsidRDefault="00315F6D" w:rsidP="00906EF1">
      <w:pPr>
        <w:ind w:left="335" w:right="822"/>
        <w:rPr>
          <w:rFonts w:ascii="PT Sans" w:hAnsi="PT Sans" w:cs="Arial"/>
          <w:sz w:val="22"/>
          <w:szCs w:val="22"/>
        </w:rPr>
      </w:pPr>
    </w:p>
    <w:p w14:paraId="2241BD5A" w14:textId="3CC2DF39" w:rsidR="003D2A2C" w:rsidRDefault="0097522B" w:rsidP="00244BEA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244BEA" w:rsidRPr="00244BEA">
        <w:rPr>
          <w:rFonts w:ascii="PT Sans" w:hAnsi="PT Sans" w:cs="Arial"/>
          <w:sz w:val="22"/>
          <w:szCs w:val="22"/>
        </w:rPr>
        <w:t xml:space="preserve">Zuckerwatte und Wurstbrötchen statt Obst und Gemüse: Zur Moerser Kirmes machen die Händler des Wochenmarktes ausnahmsweise Platz für die Schausteller. Deshalb wird der </w:t>
      </w:r>
      <w:r w:rsidR="00244BEA">
        <w:rPr>
          <w:rFonts w:ascii="PT Sans" w:hAnsi="PT Sans" w:cs="Arial"/>
          <w:sz w:val="22"/>
          <w:szCs w:val="22"/>
        </w:rPr>
        <w:t>M</w:t>
      </w:r>
      <w:r w:rsidR="00244BEA" w:rsidRPr="00244BEA">
        <w:rPr>
          <w:rFonts w:ascii="PT Sans" w:hAnsi="PT Sans" w:cs="Arial"/>
          <w:sz w:val="22"/>
          <w:szCs w:val="22"/>
        </w:rPr>
        <w:t xml:space="preserve">arkt am Freitag, 4. September, auf </w:t>
      </w:r>
      <w:r w:rsidR="00244BEA">
        <w:rPr>
          <w:rFonts w:ascii="PT Sans" w:hAnsi="PT Sans" w:cs="Arial"/>
          <w:sz w:val="22"/>
          <w:szCs w:val="22"/>
        </w:rPr>
        <w:t xml:space="preserve">den </w:t>
      </w:r>
      <w:r w:rsidR="00244BEA" w:rsidRPr="00244BEA">
        <w:rPr>
          <w:rFonts w:ascii="PT Sans" w:hAnsi="PT Sans" w:cs="Arial"/>
          <w:sz w:val="22"/>
          <w:szCs w:val="22"/>
        </w:rPr>
        <w:t>Parkplatz Mühlenstraße</w:t>
      </w:r>
      <w:r w:rsidR="00244BEA">
        <w:rPr>
          <w:rFonts w:ascii="PT Sans" w:hAnsi="PT Sans" w:cs="Arial"/>
          <w:sz w:val="22"/>
          <w:szCs w:val="22"/>
        </w:rPr>
        <w:t xml:space="preserve"> (</w:t>
      </w:r>
      <w:r w:rsidR="00244BEA" w:rsidRPr="00244BEA">
        <w:rPr>
          <w:rFonts w:ascii="PT Sans" w:hAnsi="PT Sans" w:cs="Arial"/>
          <w:sz w:val="22"/>
          <w:szCs w:val="22"/>
        </w:rPr>
        <w:t>Nordring/Moerser Benden</w:t>
      </w:r>
      <w:r w:rsidR="00244BEA">
        <w:rPr>
          <w:rFonts w:ascii="PT Sans" w:hAnsi="PT Sans" w:cs="Arial"/>
          <w:sz w:val="22"/>
          <w:szCs w:val="22"/>
        </w:rPr>
        <w:t>)</w:t>
      </w:r>
      <w:r w:rsidR="00244BEA" w:rsidRPr="00244BEA">
        <w:rPr>
          <w:rFonts w:ascii="PT Sans" w:hAnsi="PT Sans" w:cs="Arial"/>
          <w:sz w:val="22"/>
          <w:szCs w:val="22"/>
        </w:rPr>
        <w:t xml:space="preserve"> verlegt.</w:t>
      </w:r>
      <w:r w:rsidR="00244BEA">
        <w:rPr>
          <w:rFonts w:ascii="PT Sans" w:hAnsi="PT Sans" w:cs="Arial"/>
          <w:sz w:val="22"/>
          <w:szCs w:val="22"/>
        </w:rPr>
        <w:t xml:space="preserve"> </w:t>
      </w:r>
      <w:r w:rsidR="00244BEA" w:rsidRPr="00244BEA">
        <w:rPr>
          <w:rFonts w:ascii="PT Sans" w:hAnsi="PT Sans" w:cs="Arial"/>
          <w:sz w:val="22"/>
          <w:szCs w:val="22"/>
        </w:rPr>
        <w:t>Am Kirmesdienstag, 8. September, fällt er aus.</w:t>
      </w:r>
      <w:r w:rsidR="00244BEA">
        <w:rPr>
          <w:rFonts w:ascii="PT Sans" w:hAnsi="PT Sans" w:cs="Arial"/>
          <w:sz w:val="22"/>
          <w:szCs w:val="22"/>
        </w:rPr>
        <w:t xml:space="preserve"> </w:t>
      </w:r>
      <w:r w:rsidR="00244BEA" w:rsidRPr="00244BEA">
        <w:rPr>
          <w:rFonts w:ascii="PT Sans" w:hAnsi="PT Sans" w:cs="Arial"/>
          <w:sz w:val="22"/>
          <w:szCs w:val="22"/>
        </w:rPr>
        <w:t xml:space="preserve">Ab Freitag, 11. September, findet der Wochenmarkt wieder wie gewohnt auf dem </w:t>
      </w:r>
      <w:r w:rsidR="00244BEA">
        <w:rPr>
          <w:rFonts w:ascii="PT Sans" w:hAnsi="PT Sans" w:cs="Arial"/>
          <w:sz w:val="22"/>
          <w:szCs w:val="22"/>
        </w:rPr>
        <w:t>Neumarkt</w:t>
      </w:r>
      <w:r w:rsidR="00244BEA" w:rsidRPr="00244BEA">
        <w:rPr>
          <w:rFonts w:ascii="PT Sans" w:hAnsi="PT Sans" w:cs="Arial"/>
          <w:sz w:val="22"/>
          <w:szCs w:val="22"/>
        </w:rPr>
        <w:t xml:space="preserve"> statt.</w:t>
      </w:r>
      <w:r w:rsidR="004C0086">
        <w:rPr>
          <w:rFonts w:ascii="PT Sans" w:hAnsi="PT Sans" w:cs="Arial"/>
          <w:sz w:val="22"/>
          <w:szCs w:val="22"/>
        </w:rPr>
        <w:t xml:space="preserve"> Das</w:t>
      </w:r>
      <w:r w:rsidR="004C0086" w:rsidRPr="004C0086">
        <w:rPr>
          <w:rFonts w:ascii="PT Sans" w:hAnsi="PT Sans" w:cs="Arial"/>
          <w:sz w:val="22"/>
          <w:szCs w:val="22"/>
        </w:rPr>
        <w:t xml:space="preserve"> </w:t>
      </w:r>
      <w:r w:rsidR="004C0086">
        <w:rPr>
          <w:rFonts w:ascii="PT Sans" w:hAnsi="PT Sans" w:cs="Arial"/>
          <w:sz w:val="22"/>
          <w:szCs w:val="22"/>
        </w:rPr>
        <w:t xml:space="preserve">Rathaus </w:t>
      </w:r>
      <w:r w:rsidR="004C0086" w:rsidRPr="004C0086">
        <w:rPr>
          <w:rFonts w:ascii="PT Sans" w:hAnsi="PT Sans" w:cs="Arial"/>
          <w:sz w:val="22"/>
          <w:szCs w:val="22"/>
        </w:rPr>
        <w:t>mit Bürgerservice</w:t>
      </w:r>
      <w:r w:rsidR="004C0086">
        <w:rPr>
          <w:rFonts w:ascii="PT Sans" w:hAnsi="PT Sans" w:cs="Arial"/>
          <w:sz w:val="22"/>
          <w:szCs w:val="22"/>
        </w:rPr>
        <w:t xml:space="preserve"> </w:t>
      </w:r>
      <w:r w:rsidR="004C0086" w:rsidRPr="004C0086">
        <w:rPr>
          <w:rFonts w:ascii="PT Sans" w:hAnsi="PT Sans" w:cs="Arial"/>
          <w:sz w:val="22"/>
          <w:szCs w:val="22"/>
        </w:rPr>
        <w:t xml:space="preserve">und die Volkshochschule haben am </w:t>
      </w:r>
      <w:r w:rsidR="004C0086">
        <w:rPr>
          <w:rFonts w:ascii="PT Sans" w:hAnsi="PT Sans" w:cs="Arial"/>
          <w:sz w:val="22"/>
          <w:szCs w:val="22"/>
        </w:rPr>
        <w:t>Kirmesm</w:t>
      </w:r>
      <w:r w:rsidR="004C0086" w:rsidRPr="004C0086">
        <w:rPr>
          <w:rFonts w:ascii="PT Sans" w:hAnsi="PT Sans" w:cs="Arial"/>
          <w:sz w:val="22"/>
          <w:szCs w:val="22"/>
        </w:rPr>
        <w:t xml:space="preserve">ontag, </w:t>
      </w:r>
      <w:r w:rsidR="004C0086">
        <w:rPr>
          <w:rFonts w:ascii="PT Sans" w:hAnsi="PT Sans" w:cs="Arial"/>
          <w:sz w:val="22"/>
          <w:szCs w:val="22"/>
        </w:rPr>
        <w:t>7</w:t>
      </w:r>
      <w:r w:rsidR="004C0086" w:rsidRPr="004C0086">
        <w:rPr>
          <w:rFonts w:ascii="PT Sans" w:hAnsi="PT Sans" w:cs="Arial"/>
          <w:sz w:val="22"/>
          <w:szCs w:val="22"/>
        </w:rPr>
        <w:t xml:space="preserve">. September, nur bis 13 Uhr geöffnet. Das Grafschafter Museum und die Bibliothek sind wie immer montags ganztägig geschlossen. </w:t>
      </w:r>
    </w:p>
    <w:sectPr w:rsidR="003D2A2C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C54DD" w14:textId="77777777" w:rsidR="00166049" w:rsidRDefault="00166049">
      <w:r>
        <w:separator/>
      </w:r>
    </w:p>
  </w:endnote>
  <w:endnote w:type="continuationSeparator" w:id="0">
    <w:p w14:paraId="254C3948" w14:textId="77777777" w:rsidR="00166049" w:rsidRDefault="00166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D905D" w14:textId="77777777" w:rsidR="00140600" w:rsidRDefault="001406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8EA4C" w14:textId="77777777" w:rsidR="00140600" w:rsidRDefault="001406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32FE3" w14:textId="77777777" w:rsidR="000F2502" w:rsidRDefault="00140600" w:rsidP="008B64A6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5540F6D9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84AC570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27853507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C501121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66ADF2AE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A43F94B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5CBF844B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C438B" w14:textId="77777777" w:rsidR="00166049" w:rsidRDefault="00166049">
      <w:r>
        <w:separator/>
      </w:r>
    </w:p>
  </w:footnote>
  <w:footnote w:type="continuationSeparator" w:id="0">
    <w:p w14:paraId="4C9D66D2" w14:textId="77777777" w:rsidR="00166049" w:rsidRDefault="00166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DCA4C" w14:textId="77777777" w:rsidR="00140600" w:rsidRDefault="001406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DB994" w14:textId="4E7319A5" w:rsidR="00AA3F36" w:rsidRDefault="00244BEA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27D92F0" wp14:editId="42E7B763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1912469600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751403414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8850227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DB034CC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7D92F0" id="Group 22" o:spid="_x0000_s1028" style="position:absolute;margin-left:333pt;margin-top:39.8pt;width:181.05pt;height:53pt;z-index:251658752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" filled="f" stroked="f">
                <v:textbox inset="0,0,0,0">
                  <w:txbxContent>
                    <w:p w14:paraId="4DB034CC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67B0848" wp14:editId="123B419A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0" b="0"/>
              <wp:wrapNone/>
              <wp:docPr id="128668448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11E068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7B0848" id="Text Box 16" o:spid="_x0000_s1031" type="#_x0000_t202" style="position:absolute;margin-left:423pt;margin-top:102.8pt;width:63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4C11E068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D5B30" w14:textId="30F1038D" w:rsidR="00F744FA" w:rsidRDefault="00244BEA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8F99F2D" wp14:editId="1EEACE17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111826058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1860357848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264911991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C3037D8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F99F2D" id="Group 19" o:spid="_x0000_s1032" style="position:absolute;margin-left:374.55pt;margin-top:40.25pt;width:181.05pt;height:53pt;z-index:251657728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" filled="f" stroked="f">
                <v:textbox inset="0,0,0,0">
                  <w:txbxContent>
                    <w:p w14:paraId="3C3037D8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7508000">
    <w:abstractNumId w:val="4"/>
  </w:num>
  <w:num w:numId="2" w16cid:durableId="80372768">
    <w:abstractNumId w:val="3"/>
  </w:num>
  <w:num w:numId="3" w16cid:durableId="1709065304">
    <w:abstractNumId w:val="2"/>
  </w:num>
  <w:num w:numId="4" w16cid:durableId="359403654">
    <w:abstractNumId w:val="1"/>
  </w:num>
  <w:num w:numId="5" w16cid:durableId="464783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BEA"/>
    <w:rsid w:val="00024346"/>
    <w:rsid w:val="000339E4"/>
    <w:rsid w:val="00034585"/>
    <w:rsid w:val="00060A67"/>
    <w:rsid w:val="00065137"/>
    <w:rsid w:val="00075C49"/>
    <w:rsid w:val="0008434B"/>
    <w:rsid w:val="000901D2"/>
    <w:rsid w:val="000A490E"/>
    <w:rsid w:val="000E3D4B"/>
    <w:rsid w:val="000F2502"/>
    <w:rsid w:val="001069B6"/>
    <w:rsid w:val="00114B61"/>
    <w:rsid w:val="00140600"/>
    <w:rsid w:val="00166049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4231A"/>
    <w:rsid w:val="00244BEA"/>
    <w:rsid w:val="00257660"/>
    <w:rsid w:val="0028192D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5F6D"/>
    <w:rsid w:val="003263D9"/>
    <w:rsid w:val="003346CE"/>
    <w:rsid w:val="00354BA1"/>
    <w:rsid w:val="00397A4E"/>
    <w:rsid w:val="003B445D"/>
    <w:rsid w:val="003B5DF7"/>
    <w:rsid w:val="003D2A2C"/>
    <w:rsid w:val="003F4962"/>
    <w:rsid w:val="00413756"/>
    <w:rsid w:val="00422E8E"/>
    <w:rsid w:val="0044301F"/>
    <w:rsid w:val="00452A16"/>
    <w:rsid w:val="00475D5E"/>
    <w:rsid w:val="00480F1C"/>
    <w:rsid w:val="004A3AB2"/>
    <w:rsid w:val="004A7554"/>
    <w:rsid w:val="004B005E"/>
    <w:rsid w:val="004C0086"/>
    <w:rsid w:val="004C430E"/>
    <w:rsid w:val="004D2869"/>
    <w:rsid w:val="004D3738"/>
    <w:rsid w:val="004E06E7"/>
    <w:rsid w:val="004E2590"/>
    <w:rsid w:val="004F1D2C"/>
    <w:rsid w:val="00503236"/>
    <w:rsid w:val="00533595"/>
    <w:rsid w:val="00533A86"/>
    <w:rsid w:val="0054438D"/>
    <w:rsid w:val="00574F18"/>
    <w:rsid w:val="005A4E87"/>
    <w:rsid w:val="005D5C71"/>
    <w:rsid w:val="005E4AE2"/>
    <w:rsid w:val="005E6AE9"/>
    <w:rsid w:val="00613FB5"/>
    <w:rsid w:val="006429D6"/>
    <w:rsid w:val="00644760"/>
    <w:rsid w:val="006553D1"/>
    <w:rsid w:val="00671F81"/>
    <w:rsid w:val="006723B0"/>
    <w:rsid w:val="006C384A"/>
    <w:rsid w:val="006D0853"/>
    <w:rsid w:val="006D29A4"/>
    <w:rsid w:val="006D5F56"/>
    <w:rsid w:val="006E6D22"/>
    <w:rsid w:val="00743B1D"/>
    <w:rsid w:val="007463E5"/>
    <w:rsid w:val="00770A92"/>
    <w:rsid w:val="00780FED"/>
    <w:rsid w:val="00785CAD"/>
    <w:rsid w:val="007C23E4"/>
    <w:rsid w:val="007D4295"/>
    <w:rsid w:val="00815423"/>
    <w:rsid w:val="00824F5F"/>
    <w:rsid w:val="00835967"/>
    <w:rsid w:val="00855A17"/>
    <w:rsid w:val="00856138"/>
    <w:rsid w:val="00856450"/>
    <w:rsid w:val="00873127"/>
    <w:rsid w:val="008A51F0"/>
    <w:rsid w:val="008B64A6"/>
    <w:rsid w:val="008C35CA"/>
    <w:rsid w:val="008E757E"/>
    <w:rsid w:val="008F47BD"/>
    <w:rsid w:val="008F5C5D"/>
    <w:rsid w:val="00906EF1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45C59"/>
    <w:rsid w:val="00A561BF"/>
    <w:rsid w:val="00A72428"/>
    <w:rsid w:val="00A82299"/>
    <w:rsid w:val="00A87D24"/>
    <w:rsid w:val="00AA3F36"/>
    <w:rsid w:val="00AA7048"/>
    <w:rsid w:val="00AB071F"/>
    <w:rsid w:val="00AC6B0B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221D7"/>
    <w:rsid w:val="00C27861"/>
    <w:rsid w:val="00C74E56"/>
    <w:rsid w:val="00C80587"/>
    <w:rsid w:val="00D153EB"/>
    <w:rsid w:val="00D1609D"/>
    <w:rsid w:val="00D25E53"/>
    <w:rsid w:val="00D41A13"/>
    <w:rsid w:val="00D4674E"/>
    <w:rsid w:val="00DB2B2E"/>
    <w:rsid w:val="00DE51AA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F00472"/>
    <w:rsid w:val="00F46220"/>
    <w:rsid w:val="00F469BF"/>
    <w:rsid w:val="00F64063"/>
    <w:rsid w:val="00F712D7"/>
    <w:rsid w:val="00F744FA"/>
    <w:rsid w:val="00FA45C6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E37F12"/>
  <w15:chartTrackingRefBased/>
  <w15:docId w15:val="{378323D9-6604-4CBC-83CC-76D5FF90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Presseinfo.dot</Template>
  <TotalTime>0</TotalTime>
  <Pages>1</Pages>
  <Words>101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740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Thorsten Schröder</dc:creator>
  <cp:keywords/>
  <dc:description/>
  <cp:lastModifiedBy>Thorsten Schröder</cp:lastModifiedBy>
  <cp:revision>2</cp:revision>
  <cp:lastPrinted>2012-04-12T09:11:00Z</cp:lastPrinted>
  <dcterms:created xsi:type="dcterms:W3CDTF">2026-08-25T12:23:00Z</dcterms:created>
  <dcterms:modified xsi:type="dcterms:W3CDTF">2026-08-25T12:23:00Z</dcterms:modified>
</cp:coreProperties>
</file>