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28EBE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DE8530" wp14:editId="17A883FE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71BAFD17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2D8C550A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7BA739DE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596406AA" w14:textId="77777777" w:rsidR="00FC5D1E" w:rsidRPr="008425FF" w:rsidRDefault="00CB0857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6D607BE6" w14:textId="77777777" w:rsidR="008425FF" w:rsidRDefault="008425FF" w:rsidP="00F34C86">
      <w:pPr>
        <w:rPr>
          <w:b/>
          <w:sz w:val="28"/>
          <w:szCs w:val="28"/>
        </w:rPr>
      </w:pPr>
    </w:p>
    <w:p w14:paraId="297E2616" w14:textId="73261B4D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CB0857">
        <w:rPr>
          <w:noProof/>
        </w:rPr>
        <w:t>13.10.2026</w:t>
      </w:r>
      <w:r w:rsidR="007E09ED">
        <w:fldChar w:fldCharType="end"/>
      </w:r>
      <w:r w:rsidR="008425FF" w:rsidRPr="008425FF">
        <w:t>/</w:t>
      </w:r>
      <w:proofErr w:type="spellStart"/>
      <w:r w:rsidR="0099666C">
        <w:t>rw</w:t>
      </w:r>
      <w:proofErr w:type="spellEnd"/>
    </w:p>
    <w:p w14:paraId="6787D376" w14:textId="77777777" w:rsidR="001F0D76" w:rsidRPr="00F34C86" w:rsidRDefault="001F0D76" w:rsidP="00F34C86"/>
    <w:p w14:paraId="60C83BEB" w14:textId="77777777" w:rsidR="00670272" w:rsidRPr="001F0D76" w:rsidRDefault="00670272" w:rsidP="006F60F3">
      <w:pPr>
        <w:pStyle w:val="Balken"/>
      </w:pPr>
    </w:p>
    <w:p w14:paraId="7CAF8F58" w14:textId="77777777" w:rsidR="00670272" w:rsidRPr="00F34C86" w:rsidRDefault="00670272" w:rsidP="00F34C86"/>
    <w:p w14:paraId="761B0F2A" w14:textId="77777777" w:rsidR="0071539A" w:rsidRPr="00191D95" w:rsidRDefault="0071539A" w:rsidP="00F23A4B">
      <w:pPr>
        <w:pStyle w:val="StandardPM"/>
      </w:pPr>
    </w:p>
    <w:p w14:paraId="3FE7111D" w14:textId="2725A009" w:rsidR="00DE39C8" w:rsidRDefault="00DE39C8" w:rsidP="00DE39C8">
      <w:pPr>
        <w:keepNext/>
        <w:spacing w:after="280" w:line="360" w:lineRule="auto"/>
        <w:ind w:left="1418" w:right="1134"/>
        <w:outlineLvl w:val="3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Markdorfer Straße: Brückensanierung – Durchfahrt gesperrt</w:t>
      </w:r>
    </w:p>
    <w:p w14:paraId="1E884933" w14:textId="378A7949" w:rsidR="00DE39C8" w:rsidRDefault="00DE39C8" w:rsidP="00DE39C8">
      <w:pPr>
        <w:spacing w:after="220" w:line="360" w:lineRule="auto"/>
        <w:ind w:left="1418" w:right="1134"/>
      </w:pPr>
      <w:r>
        <w:t>In der Markdorfer Straße in Kluftern</w:t>
      </w:r>
      <w:r w:rsidR="0099666C">
        <w:t>/Lipbach</w:t>
      </w:r>
      <w:r>
        <w:t xml:space="preserve"> wird die </w:t>
      </w:r>
      <w:r w:rsidR="0007075D">
        <w:t>Bahn</w:t>
      </w:r>
      <w:r w:rsidR="00B052E8">
        <w:t>b</w:t>
      </w:r>
      <w:r>
        <w:t>rücke saniert. Deshalb ist die Markdorfer Straße in diesem Abschnitt a</w:t>
      </w:r>
      <w:r w:rsidR="001C72F1">
        <w:t>m</w:t>
      </w:r>
      <w:r>
        <w:t xml:space="preserve"> </w:t>
      </w:r>
      <w:r w:rsidR="00F0336F">
        <w:t>Samstag</w:t>
      </w:r>
      <w:r>
        <w:t xml:space="preserve">, </w:t>
      </w:r>
      <w:r w:rsidR="00F0336F">
        <w:t>24. Oktober und Sonntag, 25. Oktober für den Durch</w:t>
      </w:r>
      <w:r>
        <w:t xml:space="preserve">gangsverkehr </w:t>
      </w:r>
      <w:r w:rsidR="00CB0857">
        <w:t xml:space="preserve">ganztägig </w:t>
      </w:r>
      <w:r w:rsidR="00BC4022">
        <w:t xml:space="preserve">von 6 bis 0 Uhr </w:t>
      </w:r>
      <w:r>
        <w:t xml:space="preserve">gesperrt. Die Sperrung </w:t>
      </w:r>
      <w:r w:rsidR="00BC4022">
        <w:t>gilt auch für Fußgänger und Radfahrer</w:t>
      </w:r>
      <w:r>
        <w:t xml:space="preserve">. </w:t>
      </w:r>
      <w:r w:rsidR="00AA7119">
        <w:t xml:space="preserve">Die Zufahrt von Kluftern nach Lipbach </w:t>
      </w:r>
      <w:r w:rsidR="002C3064">
        <w:t xml:space="preserve">ist nur bis zum Baustellenbereich möglich, die Zufahrt von </w:t>
      </w:r>
      <w:r w:rsidR="006863C9">
        <w:t xml:space="preserve">Markdorf nach Lipbach </w:t>
      </w:r>
      <w:r w:rsidR="00B052E8">
        <w:t>nur</w:t>
      </w:r>
      <w:r w:rsidR="006863C9">
        <w:t xml:space="preserve"> über die </w:t>
      </w:r>
      <w:proofErr w:type="spellStart"/>
      <w:r w:rsidR="006863C9">
        <w:t>Riedheimer</w:t>
      </w:r>
      <w:proofErr w:type="spellEnd"/>
      <w:r w:rsidR="006863C9">
        <w:t xml:space="preserve"> Straße K 7742. Die</w:t>
      </w:r>
      <w:r>
        <w:t xml:space="preserve"> Umleitung ist ausgeschildert</w:t>
      </w:r>
      <w:r w:rsidR="0007075D">
        <w:t xml:space="preserve"> und wird über die K7742 geführt.</w:t>
      </w:r>
      <w:r>
        <w:t xml:space="preserve"> </w:t>
      </w:r>
    </w:p>
    <w:p w14:paraId="6D6CDDD3" w14:textId="77777777" w:rsidR="00DE39C8" w:rsidRDefault="00DE39C8" w:rsidP="00DE39C8">
      <w:pPr>
        <w:spacing w:after="220" w:line="360" w:lineRule="auto"/>
        <w:ind w:left="1418" w:right="1134"/>
      </w:pPr>
      <w:r>
        <w:t xml:space="preserve">Alle Informationen zu Straßenbauarbeiten und Umleitungen in Friedrichshafen: </w:t>
      </w:r>
      <w:hyperlink r:id="rId9" w:history="1">
        <w:r>
          <w:rPr>
            <w:rStyle w:val="Hyperlink"/>
          </w:rPr>
          <w:t>www.baustellen.friedrichshafen.de</w:t>
        </w:r>
      </w:hyperlink>
      <w:r>
        <w:t>.</w:t>
      </w:r>
    </w:p>
    <w:p w14:paraId="307E35B1" w14:textId="3D71556D" w:rsidR="008425FF" w:rsidRPr="008425FF" w:rsidRDefault="008425FF" w:rsidP="00DE39C8">
      <w:pPr>
        <w:pStyle w:val="berschriftPM1"/>
      </w:pPr>
    </w:p>
    <w:sectPr w:rsidR="008425FF" w:rsidRPr="008425FF" w:rsidSect="008425FF">
      <w:headerReference w:type="default" r:id="rId10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76A39" w14:textId="77777777" w:rsidR="00BD692A" w:rsidRDefault="00BD692A">
      <w:r>
        <w:separator/>
      </w:r>
    </w:p>
    <w:p w14:paraId="2283021F" w14:textId="77777777" w:rsidR="00BD692A" w:rsidRDefault="00BD692A"/>
    <w:p w14:paraId="16F52AF1" w14:textId="77777777" w:rsidR="00BD692A" w:rsidRDefault="00BD692A" w:rsidP="001F0D76"/>
    <w:p w14:paraId="567D248F" w14:textId="77777777" w:rsidR="00BD692A" w:rsidRDefault="00BD692A" w:rsidP="006F60F3"/>
    <w:p w14:paraId="19F066F5" w14:textId="77777777" w:rsidR="00BD692A" w:rsidRDefault="00BD692A" w:rsidP="006F60F3"/>
    <w:p w14:paraId="36AA72C9" w14:textId="77777777" w:rsidR="00BD692A" w:rsidRDefault="00BD692A"/>
    <w:p w14:paraId="4402622F" w14:textId="77777777" w:rsidR="00BD692A" w:rsidRDefault="00BD692A"/>
    <w:p w14:paraId="2A7D84C2" w14:textId="77777777" w:rsidR="00BD692A" w:rsidRDefault="00BD692A"/>
  </w:endnote>
  <w:endnote w:type="continuationSeparator" w:id="0">
    <w:p w14:paraId="351A3813" w14:textId="77777777" w:rsidR="00BD692A" w:rsidRDefault="00BD692A">
      <w:r>
        <w:continuationSeparator/>
      </w:r>
    </w:p>
    <w:p w14:paraId="49E5F5FC" w14:textId="77777777" w:rsidR="00BD692A" w:rsidRDefault="00BD692A"/>
    <w:p w14:paraId="161AB085" w14:textId="77777777" w:rsidR="00BD692A" w:rsidRDefault="00BD692A" w:rsidP="001F0D76"/>
    <w:p w14:paraId="18F2AE58" w14:textId="77777777" w:rsidR="00BD692A" w:rsidRDefault="00BD692A" w:rsidP="006F60F3"/>
    <w:p w14:paraId="31171925" w14:textId="77777777" w:rsidR="00BD692A" w:rsidRDefault="00BD692A" w:rsidP="006F60F3"/>
    <w:p w14:paraId="5E2C7C9A" w14:textId="77777777" w:rsidR="00BD692A" w:rsidRDefault="00BD692A"/>
    <w:p w14:paraId="6BB509D1" w14:textId="77777777" w:rsidR="00BD692A" w:rsidRDefault="00BD692A"/>
    <w:p w14:paraId="1B468A05" w14:textId="77777777" w:rsidR="00BD692A" w:rsidRDefault="00BD69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355F2" w14:textId="77777777" w:rsidR="00BD692A" w:rsidRDefault="00BD692A">
      <w:r>
        <w:separator/>
      </w:r>
    </w:p>
    <w:p w14:paraId="7634EC65" w14:textId="77777777" w:rsidR="00BD692A" w:rsidRDefault="00BD692A"/>
    <w:p w14:paraId="675DC378" w14:textId="77777777" w:rsidR="00BD692A" w:rsidRDefault="00BD692A" w:rsidP="001F0D76"/>
    <w:p w14:paraId="1320B846" w14:textId="77777777" w:rsidR="00BD692A" w:rsidRDefault="00BD692A" w:rsidP="006F60F3"/>
    <w:p w14:paraId="694A1B8F" w14:textId="77777777" w:rsidR="00BD692A" w:rsidRDefault="00BD692A" w:rsidP="006F60F3"/>
    <w:p w14:paraId="5B103DC0" w14:textId="77777777" w:rsidR="00BD692A" w:rsidRDefault="00BD692A"/>
    <w:p w14:paraId="191DD1CF" w14:textId="77777777" w:rsidR="00BD692A" w:rsidRDefault="00BD692A"/>
    <w:p w14:paraId="2806AA9F" w14:textId="77777777" w:rsidR="00BD692A" w:rsidRDefault="00BD692A"/>
  </w:footnote>
  <w:footnote w:type="continuationSeparator" w:id="0">
    <w:p w14:paraId="1697A77E" w14:textId="77777777" w:rsidR="00BD692A" w:rsidRDefault="00BD692A">
      <w:r>
        <w:continuationSeparator/>
      </w:r>
    </w:p>
    <w:p w14:paraId="53014D5C" w14:textId="77777777" w:rsidR="00BD692A" w:rsidRDefault="00BD692A"/>
    <w:p w14:paraId="7401B249" w14:textId="77777777" w:rsidR="00BD692A" w:rsidRDefault="00BD692A" w:rsidP="001F0D76"/>
    <w:p w14:paraId="0021A1FE" w14:textId="77777777" w:rsidR="00BD692A" w:rsidRDefault="00BD692A" w:rsidP="006F60F3"/>
    <w:p w14:paraId="25505056" w14:textId="77777777" w:rsidR="00BD692A" w:rsidRDefault="00BD692A" w:rsidP="006F60F3"/>
    <w:p w14:paraId="1526BC87" w14:textId="77777777" w:rsidR="00BD692A" w:rsidRDefault="00BD692A"/>
    <w:p w14:paraId="0A1B3B46" w14:textId="77777777" w:rsidR="00BD692A" w:rsidRDefault="00BD692A"/>
    <w:p w14:paraId="51BD90B2" w14:textId="77777777" w:rsidR="00BD692A" w:rsidRDefault="00BD69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FD174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C8"/>
    <w:rsid w:val="0007075D"/>
    <w:rsid w:val="000B12E4"/>
    <w:rsid w:val="000B53DD"/>
    <w:rsid w:val="000F184A"/>
    <w:rsid w:val="00115C8B"/>
    <w:rsid w:val="00165D5E"/>
    <w:rsid w:val="00176C4D"/>
    <w:rsid w:val="00191D95"/>
    <w:rsid w:val="001A3F3A"/>
    <w:rsid w:val="001C72F1"/>
    <w:rsid w:val="001F0D76"/>
    <w:rsid w:val="001F1672"/>
    <w:rsid w:val="001F1F30"/>
    <w:rsid w:val="0028782C"/>
    <w:rsid w:val="002C3064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863C9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9666C"/>
    <w:rsid w:val="009B5AA6"/>
    <w:rsid w:val="009D733B"/>
    <w:rsid w:val="009E2CA8"/>
    <w:rsid w:val="00A07751"/>
    <w:rsid w:val="00A26193"/>
    <w:rsid w:val="00AA7119"/>
    <w:rsid w:val="00AF32E7"/>
    <w:rsid w:val="00B052E8"/>
    <w:rsid w:val="00B07421"/>
    <w:rsid w:val="00B53464"/>
    <w:rsid w:val="00B67264"/>
    <w:rsid w:val="00B84CA2"/>
    <w:rsid w:val="00BC4022"/>
    <w:rsid w:val="00BC6412"/>
    <w:rsid w:val="00BD692A"/>
    <w:rsid w:val="00C401BA"/>
    <w:rsid w:val="00C4525B"/>
    <w:rsid w:val="00C455E9"/>
    <w:rsid w:val="00C80AFF"/>
    <w:rsid w:val="00CB0857"/>
    <w:rsid w:val="00CB4764"/>
    <w:rsid w:val="00CC647F"/>
    <w:rsid w:val="00D1268C"/>
    <w:rsid w:val="00D33BB9"/>
    <w:rsid w:val="00D35317"/>
    <w:rsid w:val="00D45AF4"/>
    <w:rsid w:val="00D579A7"/>
    <w:rsid w:val="00DE39C8"/>
    <w:rsid w:val="00E27830"/>
    <w:rsid w:val="00EA4C52"/>
    <w:rsid w:val="00ED1AE6"/>
    <w:rsid w:val="00ED352B"/>
    <w:rsid w:val="00EE3FBC"/>
    <w:rsid w:val="00EF6AF1"/>
    <w:rsid w:val="00F0336F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423AFDB"/>
  <w15:docId w15:val="{E13935A7-E2A2-4143-A90A-B7C038A5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ustellen.friedrichshaf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105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972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Widmer, Renate</cp:lastModifiedBy>
  <cp:revision>6</cp:revision>
  <cp:lastPrinted>2015-01-14T17:03:00Z</cp:lastPrinted>
  <dcterms:created xsi:type="dcterms:W3CDTF">2026-10-13T08:29:00Z</dcterms:created>
  <dcterms:modified xsi:type="dcterms:W3CDTF">2026-10-13T08:55:00Z</dcterms:modified>
</cp:coreProperties>
</file>