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7F395" w14:textId="77777777" w:rsidR="00E66A69" w:rsidRDefault="00E66A69" w:rsidP="00E66A69">
      <w:pPr>
        <w:rPr>
          <w:sz w:val="24"/>
          <w:szCs w:val="24"/>
        </w:rPr>
      </w:pPr>
    </w:p>
    <w:tbl>
      <w:tblPr>
        <w:tblStyle w:val="Tabellenraster"/>
        <w:tblW w:w="0" w:type="auto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692052" w:rsidRPr="000A6083" w14:paraId="4F73C69F" w14:textId="77777777" w:rsidTr="000A6083">
        <w:trPr>
          <w:trHeight w:val="567"/>
          <w:jc w:val="center"/>
        </w:trPr>
        <w:tc>
          <w:tcPr>
            <w:tcW w:w="9949" w:type="dxa"/>
            <w:vAlign w:val="center"/>
          </w:tcPr>
          <w:p w14:paraId="09D87100" w14:textId="77777777" w:rsidR="00692052" w:rsidRPr="000A6083" w:rsidRDefault="000A6083" w:rsidP="000A6083">
            <w:pPr>
              <w:jc w:val="center"/>
              <w:rPr>
                <w:b/>
                <w:spacing w:val="40"/>
                <w:sz w:val="32"/>
                <w:szCs w:val="24"/>
              </w:rPr>
            </w:pPr>
            <w:r w:rsidRPr="000A6083">
              <w:rPr>
                <w:b/>
                <w:spacing w:val="40"/>
                <w:sz w:val="32"/>
                <w:szCs w:val="24"/>
              </w:rPr>
              <w:t>Presse-Info</w:t>
            </w:r>
          </w:p>
        </w:tc>
      </w:tr>
    </w:tbl>
    <w:p w14:paraId="27978F64" w14:textId="77777777" w:rsidR="00692052" w:rsidRDefault="00692052" w:rsidP="00E66A69">
      <w:pPr>
        <w:rPr>
          <w:sz w:val="24"/>
          <w:szCs w:val="24"/>
        </w:rPr>
      </w:pPr>
    </w:p>
    <w:p w14:paraId="7C64A9B2" w14:textId="72CD9748" w:rsidR="002F370E" w:rsidRPr="000E37B5" w:rsidRDefault="00507F52" w:rsidP="002F370E">
      <w:pPr>
        <w:pStyle w:val="Default"/>
        <w:rPr>
          <w:b/>
          <w:bCs/>
        </w:rPr>
      </w:pPr>
      <w:r w:rsidRPr="000E37B5">
        <w:rPr>
          <w:b/>
          <w:bCs/>
        </w:rPr>
        <w:t>Austausch der E-Ladesäule auf dem Rathaus</w:t>
      </w:r>
      <w:r w:rsidR="003C76A4" w:rsidRPr="000E37B5">
        <w:rPr>
          <w:b/>
          <w:bCs/>
        </w:rPr>
        <w:t>parkplatz</w:t>
      </w:r>
    </w:p>
    <w:p w14:paraId="59938B5D" w14:textId="77777777" w:rsidR="00024D1B" w:rsidRDefault="00024D1B" w:rsidP="002F370E">
      <w:pPr>
        <w:pStyle w:val="Default"/>
        <w:rPr>
          <w:b/>
          <w:bCs/>
        </w:rPr>
      </w:pPr>
    </w:p>
    <w:p w14:paraId="29797B70" w14:textId="3F5DEB17" w:rsidR="0006163C" w:rsidRPr="0006163C" w:rsidRDefault="00507F52" w:rsidP="0006163C">
      <w:pPr>
        <w:pStyle w:val="Default"/>
        <w:jc w:val="both"/>
        <w:rPr>
          <w:szCs w:val="22"/>
        </w:rPr>
      </w:pPr>
      <w:r w:rsidRPr="00E741F7">
        <w:rPr>
          <w:sz w:val="22"/>
          <w:szCs w:val="22"/>
        </w:rPr>
        <w:t>A</w:t>
      </w:r>
      <w:r w:rsidR="00AF27B5">
        <w:rPr>
          <w:sz w:val="22"/>
          <w:szCs w:val="22"/>
        </w:rPr>
        <w:t>m</w:t>
      </w:r>
      <w:r w:rsidRPr="00E741F7">
        <w:rPr>
          <w:sz w:val="22"/>
          <w:szCs w:val="22"/>
        </w:rPr>
        <w:t xml:space="preserve"> Montag, 19. Oktober 2026, erfolgt der Austausch der </w:t>
      </w:r>
      <w:r w:rsidR="000E37B5">
        <w:rPr>
          <w:sz w:val="22"/>
          <w:szCs w:val="22"/>
        </w:rPr>
        <w:t xml:space="preserve">defekten </w:t>
      </w:r>
      <w:r w:rsidRPr="00E741F7">
        <w:rPr>
          <w:sz w:val="22"/>
          <w:szCs w:val="22"/>
        </w:rPr>
        <w:t>E-Ladesäule auf dem Rathausparkplatz.</w:t>
      </w:r>
      <w:r w:rsidR="000E37B5">
        <w:rPr>
          <w:sz w:val="22"/>
          <w:szCs w:val="22"/>
        </w:rPr>
        <w:t xml:space="preserve"> </w:t>
      </w:r>
      <w:r w:rsidRPr="00E741F7">
        <w:rPr>
          <w:sz w:val="22"/>
          <w:szCs w:val="22"/>
        </w:rPr>
        <w:t xml:space="preserve">Besitzerinnen </w:t>
      </w:r>
      <w:r w:rsidR="00D06213" w:rsidRPr="00E741F7">
        <w:rPr>
          <w:sz w:val="22"/>
          <w:szCs w:val="22"/>
        </w:rPr>
        <w:t>und</w:t>
      </w:r>
      <w:r w:rsidRPr="00E741F7">
        <w:rPr>
          <w:sz w:val="22"/>
          <w:szCs w:val="22"/>
        </w:rPr>
        <w:t xml:space="preserve"> Besitzer von Hybrid- oder E-Fahrzeugen </w:t>
      </w:r>
      <w:r w:rsidR="000E37B5">
        <w:rPr>
          <w:sz w:val="22"/>
          <w:szCs w:val="22"/>
        </w:rPr>
        <w:t>müssen s</w:t>
      </w:r>
      <w:r w:rsidR="00482ED7">
        <w:rPr>
          <w:sz w:val="22"/>
          <w:szCs w:val="22"/>
        </w:rPr>
        <w:t>i</w:t>
      </w:r>
      <w:r w:rsidR="000E37B5">
        <w:rPr>
          <w:sz w:val="22"/>
          <w:szCs w:val="22"/>
        </w:rPr>
        <w:t xml:space="preserve">ch danach </w:t>
      </w:r>
      <w:r w:rsidR="00EC591B">
        <w:rPr>
          <w:sz w:val="22"/>
          <w:szCs w:val="22"/>
        </w:rPr>
        <w:t xml:space="preserve">voraussichtlich etwa eine Woche lang </w:t>
      </w:r>
      <w:r w:rsidR="000E37B5">
        <w:rPr>
          <w:sz w:val="22"/>
          <w:szCs w:val="22"/>
        </w:rPr>
        <w:t>gedulden</w:t>
      </w:r>
      <w:r w:rsidRPr="00E741F7">
        <w:rPr>
          <w:sz w:val="22"/>
          <w:szCs w:val="22"/>
        </w:rPr>
        <w:t xml:space="preserve">, </w:t>
      </w:r>
      <w:r w:rsidR="000E37B5">
        <w:rPr>
          <w:sz w:val="22"/>
          <w:szCs w:val="22"/>
        </w:rPr>
        <w:t xml:space="preserve">bis sie </w:t>
      </w:r>
      <w:r w:rsidRPr="00E741F7">
        <w:rPr>
          <w:sz w:val="22"/>
          <w:szCs w:val="22"/>
        </w:rPr>
        <w:t xml:space="preserve">ihre Batterien </w:t>
      </w:r>
      <w:r w:rsidR="00EC591B">
        <w:rPr>
          <w:sz w:val="22"/>
          <w:szCs w:val="22"/>
        </w:rPr>
        <w:t xml:space="preserve">vor Ort </w:t>
      </w:r>
      <w:r w:rsidR="000E37B5">
        <w:rPr>
          <w:sz w:val="22"/>
          <w:szCs w:val="22"/>
        </w:rPr>
        <w:t xml:space="preserve">wieder </w:t>
      </w:r>
      <w:r w:rsidR="00D06213" w:rsidRPr="00E741F7">
        <w:rPr>
          <w:sz w:val="22"/>
          <w:szCs w:val="22"/>
        </w:rPr>
        <w:t>auf</w:t>
      </w:r>
      <w:r w:rsidRPr="00E741F7">
        <w:rPr>
          <w:sz w:val="22"/>
          <w:szCs w:val="22"/>
        </w:rPr>
        <w:t>lade</w:t>
      </w:r>
      <w:r w:rsidR="00EC591B">
        <w:rPr>
          <w:sz w:val="22"/>
          <w:szCs w:val="22"/>
        </w:rPr>
        <w:t>n</w:t>
      </w:r>
      <w:r w:rsidR="000E37B5">
        <w:rPr>
          <w:sz w:val="22"/>
          <w:szCs w:val="22"/>
        </w:rPr>
        <w:t xml:space="preserve"> können</w:t>
      </w:r>
      <w:r w:rsidRPr="00E741F7">
        <w:rPr>
          <w:sz w:val="22"/>
          <w:szCs w:val="22"/>
        </w:rPr>
        <w:t>.</w:t>
      </w:r>
      <w:r w:rsidR="00EC591B">
        <w:rPr>
          <w:sz w:val="22"/>
          <w:szCs w:val="22"/>
        </w:rPr>
        <w:t xml:space="preserve"> Die genannte </w:t>
      </w:r>
      <w:r w:rsidR="0006163C">
        <w:rPr>
          <w:sz w:val="22"/>
          <w:szCs w:val="22"/>
        </w:rPr>
        <w:t xml:space="preserve">mögliche </w:t>
      </w:r>
      <w:r w:rsidR="00EC591B">
        <w:rPr>
          <w:sz w:val="22"/>
          <w:szCs w:val="22"/>
        </w:rPr>
        <w:t>Dauer nach dem E-Ladesäulenaustausch er</w:t>
      </w:r>
      <w:r w:rsidR="0006163C">
        <w:rPr>
          <w:sz w:val="22"/>
          <w:szCs w:val="22"/>
        </w:rPr>
        <w:t xml:space="preserve">klärt sich aus dem Umstand, dass die erneute Freischaltung und neuerliche Einrichtung der Ladekarten </w:t>
      </w:r>
      <w:r w:rsidR="003A2FE0">
        <w:rPr>
          <w:sz w:val="22"/>
          <w:szCs w:val="22"/>
        </w:rPr>
        <w:t xml:space="preserve">online </w:t>
      </w:r>
      <w:r w:rsidR="0006163C">
        <w:rPr>
          <w:sz w:val="22"/>
          <w:szCs w:val="22"/>
        </w:rPr>
        <w:t xml:space="preserve">mehrere Tage in Anspruch nehmen </w:t>
      </w:r>
      <w:proofErr w:type="gramStart"/>
      <w:r w:rsidR="0006163C">
        <w:rPr>
          <w:sz w:val="22"/>
          <w:szCs w:val="22"/>
        </w:rPr>
        <w:t>kann</w:t>
      </w:r>
      <w:proofErr w:type="gramEnd"/>
      <w:r w:rsidR="0006163C" w:rsidRPr="0006163C">
        <w:rPr>
          <w:sz w:val="22"/>
          <w:szCs w:val="22"/>
        </w:rPr>
        <w:t>.</w:t>
      </w:r>
    </w:p>
    <w:p w14:paraId="752BE1BF" w14:textId="34815161" w:rsidR="00EC591B" w:rsidRDefault="00EC591B" w:rsidP="00507F52">
      <w:pPr>
        <w:pStyle w:val="Default"/>
        <w:jc w:val="both"/>
        <w:rPr>
          <w:sz w:val="22"/>
          <w:szCs w:val="22"/>
        </w:rPr>
      </w:pPr>
    </w:p>
    <w:p w14:paraId="51C71DC2" w14:textId="7AF707C2" w:rsidR="00507F52" w:rsidRPr="00E741F7" w:rsidRDefault="00507F52" w:rsidP="00507F52">
      <w:pPr>
        <w:pStyle w:val="Default"/>
        <w:jc w:val="both"/>
        <w:rPr>
          <w:sz w:val="22"/>
          <w:szCs w:val="22"/>
        </w:rPr>
      </w:pPr>
      <w:r w:rsidRPr="00E741F7">
        <w:rPr>
          <w:sz w:val="22"/>
          <w:szCs w:val="22"/>
        </w:rPr>
        <w:t>Angesichts der notwendigen Maßnahme bitte</w:t>
      </w:r>
      <w:r w:rsidR="004B3158">
        <w:rPr>
          <w:sz w:val="22"/>
          <w:szCs w:val="22"/>
        </w:rPr>
        <w:t>t</w:t>
      </w:r>
      <w:r w:rsidRPr="00E741F7">
        <w:rPr>
          <w:sz w:val="22"/>
          <w:szCs w:val="22"/>
        </w:rPr>
        <w:t xml:space="preserve"> die Gemeinde Sulzbach (Taunus) um Nach</w:t>
      </w:r>
      <w:r w:rsidR="000E37B5">
        <w:rPr>
          <w:sz w:val="22"/>
          <w:szCs w:val="22"/>
        </w:rPr>
        <w:t>–</w:t>
      </w:r>
      <w:proofErr w:type="spellStart"/>
      <w:r w:rsidRPr="00E741F7">
        <w:rPr>
          <w:sz w:val="22"/>
          <w:szCs w:val="22"/>
        </w:rPr>
        <w:t>sicht</w:t>
      </w:r>
      <w:proofErr w:type="spellEnd"/>
      <w:r w:rsidRPr="00E741F7">
        <w:rPr>
          <w:sz w:val="22"/>
          <w:szCs w:val="22"/>
        </w:rPr>
        <w:t>.</w:t>
      </w:r>
    </w:p>
    <w:p w14:paraId="45F3AF4B" w14:textId="4538B5FF" w:rsidR="00507F52" w:rsidRPr="00E741F7" w:rsidRDefault="00507F52" w:rsidP="00507F52">
      <w:pPr>
        <w:pStyle w:val="Default"/>
        <w:jc w:val="both"/>
        <w:rPr>
          <w:b/>
          <w:bCs/>
          <w:sz w:val="22"/>
          <w:szCs w:val="22"/>
        </w:rPr>
      </w:pPr>
    </w:p>
    <w:p w14:paraId="03DCB788" w14:textId="77777777" w:rsidR="00EC591B" w:rsidRPr="00E741F7" w:rsidRDefault="00EC591B" w:rsidP="005D139B">
      <w:pPr>
        <w:pStyle w:val="Default"/>
        <w:jc w:val="both"/>
        <w:rPr>
          <w:sz w:val="22"/>
          <w:szCs w:val="22"/>
        </w:rPr>
      </w:pPr>
    </w:p>
    <w:p w14:paraId="695ACB8C" w14:textId="77777777" w:rsidR="00E741F7" w:rsidRPr="00E741F7" w:rsidRDefault="00E741F7" w:rsidP="005D139B">
      <w:pPr>
        <w:pStyle w:val="Default"/>
        <w:jc w:val="both"/>
        <w:rPr>
          <w:sz w:val="22"/>
          <w:szCs w:val="22"/>
        </w:rPr>
      </w:pPr>
    </w:p>
    <w:p w14:paraId="0B840EEB" w14:textId="3161D2FD" w:rsidR="002F370E" w:rsidRPr="00E741F7" w:rsidRDefault="002F370E" w:rsidP="005D139B">
      <w:pPr>
        <w:pStyle w:val="Default"/>
        <w:jc w:val="both"/>
        <w:rPr>
          <w:sz w:val="22"/>
          <w:szCs w:val="22"/>
        </w:rPr>
      </w:pPr>
      <w:r w:rsidRPr="00E741F7">
        <w:rPr>
          <w:sz w:val="22"/>
          <w:szCs w:val="22"/>
        </w:rPr>
        <w:t xml:space="preserve">Sulzbach (Taunus), </w:t>
      </w:r>
      <w:r w:rsidR="00AF27B5">
        <w:rPr>
          <w:sz w:val="22"/>
          <w:szCs w:val="22"/>
        </w:rPr>
        <w:t>0</w:t>
      </w:r>
      <w:r w:rsidR="00236B8C">
        <w:rPr>
          <w:sz w:val="22"/>
          <w:szCs w:val="22"/>
        </w:rPr>
        <w:t>1</w:t>
      </w:r>
      <w:r w:rsidR="004644A0" w:rsidRPr="00E741F7">
        <w:rPr>
          <w:sz w:val="22"/>
          <w:szCs w:val="22"/>
        </w:rPr>
        <w:t>.</w:t>
      </w:r>
      <w:r w:rsidR="005D54DB" w:rsidRPr="00E741F7">
        <w:rPr>
          <w:sz w:val="22"/>
          <w:szCs w:val="22"/>
        </w:rPr>
        <w:t xml:space="preserve"> </w:t>
      </w:r>
      <w:r w:rsidR="00AF27B5">
        <w:rPr>
          <w:sz w:val="22"/>
          <w:szCs w:val="22"/>
        </w:rPr>
        <w:t>Oktober</w:t>
      </w:r>
      <w:r w:rsidR="00155A31" w:rsidRPr="00E741F7">
        <w:rPr>
          <w:sz w:val="22"/>
          <w:szCs w:val="22"/>
        </w:rPr>
        <w:t xml:space="preserve"> </w:t>
      </w:r>
      <w:r w:rsidR="004644A0" w:rsidRPr="00E741F7">
        <w:rPr>
          <w:sz w:val="22"/>
          <w:szCs w:val="22"/>
        </w:rPr>
        <w:t>202</w:t>
      </w:r>
      <w:r w:rsidR="003475E0" w:rsidRPr="00E741F7">
        <w:rPr>
          <w:sz w:val="22"/>
          <w:szCs w:val="22"/>
        </w:rPr>
        <w:t>6</w:t>
      </w:r>
    </w:p>
    <w:sectPr w:rsidR="002F370E" w:rsidRPr="00E741F7" w:rsidSect="00541F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8" w:right="851" w:bottom="1134" w:left="1247" w:header="454" w:footer="454" w:gutter="0"/>
      <w:paperSrc w:first="2" w:other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83858" w14:textId="77777777" w:rsidR="00464F3A" w:rsidRDefault="00464F3A">
      <w:r>
        <w:separator/>
      </w:r>
    </w:p>
  </w:endnote>
  <w:endnote w:type="continuationSeparator" w:id="0">
    <w:p w14:paraId="6B467691" w14:textId="77777777" w:rsidR="00464F3A" w:rsidRDefault="00464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C81CD" w14:textId="77777777" w:rsidR="00B95B5D" w:rsidRDefault="00B95B5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D00D5" w14:textId="77777777" w:rsidR="00B95B5D" w:rsidRDefault="00B95B5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3A3F8" w14:textId="77777777" w:rsidR="001D5F7B" w:rsidRPr="00541F26" w:rsidRDefault="001D5F7B" w:rsidP="0024477E">
    <w:pPr>
      <w:pStyle w:val="Fuzeile"/>
      <w:pBdr>
        <w:top w:val="single" w:sz="4" w:space="1" w:color="auto"/>
      </w:pBdr>
      <w:jc w:val="center"/>
    </w:pPr>
    <w:r w:rsidRPr="00541F26">
      <w:t>Gemeindevorstand der Gemeinde Sulzbach (Taunus)</w:t>
    </w:r>
  </w:p>
  <w:p w14:paraId="0AD64ECB" w14:textId="77777777" w:rsidR="001D5F7B" w:rsidRPr="00541F26" w:rsidRDefault="001D5F7B" w:rsidP="00541F26">
    <w:pPr>
      <w:pStyle w:val="Fuzeile"/>
      <w:jc w:val="center"/>
    </w:pPr>
    <w:r w:rsidRPr="00541F26">
      <w:t>Hauptstraße 11</w:t>
    </w:r>
    <w:r>
      <w:t>,</w:t>
    </w:r>
    <w:r w:rsidRPr="00541F26">
      <w:t xml:space="preserve"> 65843 Sulzbach (Taunus)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B03EF" w14:textId="77777777" w:rsidR="00464F3A" w:rsidRDefault="00464F3A">
      <w:r>
        <w:separator/>
      </w:r>
    </w:p>
  </w:footnote>
  <w:footnote w:type="continuationSeparator" w:id="0">
    <w:p w14:paraId="799922E2" w14:textId="77777777" w:rsidR="00464F3A" w:rsidRDefault="00464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95631" w14:textId="77777777" w:rsidR="00B95B5D" w:rsidRDefault="00B95B5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6E8FD" w14:textId="77777777" w:rsidR="00B95B5D" w:rsidRDefault="00B95B5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008"/>
      <w:gridCol w:w="2135"/>
    </w:tblGrid>
    <w:tr w:rsidR="001D5F7B" w14:paraId="10F7BBE6" w14:textId="77777777" w:rsidTr="007B6687">
      <w:trPr>
        <w:cantSplit/>
      </w:trPr>
      <w:tc>
        <w:tcPr>
          <w:tcW w:w="8008" w:type="dxa"/>
        </w:tcPr>
        <w:p w14:paraId="021051F1" w14:textId="77777777" w:rsidR="001D5F7B" w:rsidRPr="00D04B7A" w:rsidRDefault="001D5F7B" w:rsidP="00BF3F6A">
          <w:pPr>
            <w:pStyle w:val="Kopfzeile"/>
            <w:rPr>
              <w:b/>
              <w:sz w:val="24"/>
            </w:rPr>
          </w:pPr>
        </w:p>
        <w:p w14:paraId="47242A05" w14:textId="77777777" w:rsidR="001D5F7B" w:rsidRPr="007B6687" w:rsidRDefault="001D5F7B" w:rsidP="00BF3F6A">
          <w:pPr>
            <w:pStyle w:val="Kopfzeile"/>
            <w:rPr>
              <w:b/>
              <w:sz w:val="44"/>
            </w:rPr>
          </w:pPr>
          <w:r w:rsidRPr="007B6687">
            <w:rPr>
              <w:b/>
              <w:sz w:val="44"/>
            </w:rPr>
            <w:t>GEMEINDE SULZBACH (TAUNUS)</w:t>
          </w:r>
        </w:p>
        <w:p w14:paraId="516CE6BF" w14:textId="77777777" w:rsidR="001D5F7B" w:rsidRDefault="001D5F7B" w:rsidP="00BF3F6A">
          <w:pPr>
            <w:pStyle w:val="Kopfzeile"/>
          </w:pPr>
          <w:r>
            <w:rPr>
              <w:sz w:val="30"/>
            </w:rPr>
            <w:t xml:space="preserve">- </w:t>
          </w:r>
          <w:r w:rsidRPr="00D9653A">
            <w:rPr>
              <w:sz w:val="30"/>
            </w:rPr>
            <w:t>Der Gemeindevorstand</w:t>
          </w:r>
          <w:r>
            <w:rPr>
              <w:rFonts w:ascii="Book Antiqua" w:hAnsi="Book Antiqua"/>
              <w:sz w:val="30"/>
            </w:rPr>
            <w:t xml:space="preserve"> -</w:t>
          </w:r>
        </w:p>
      </w:tc>
      <w:tc>
        <w:tcPr>
          <w:tcW w:w="2135" w:type="dxa"/>
        </w:tcPr>
        <w:p w14:paraId="59DD1191" w14:textId="77777777" w:rsidR="001D5F7B" w:rsidRDefault="001D5F7B" w:rsidP="00D04B7A">
          <w:pPr>
            <w:pStyle w:val="Kopfzeile"/>
          </w:pPr>
          <w:r>
            <w:rPr>
              <w:noProof/>
            </w:rPr>
            <w:drawing>
              <wp:inline distT="0" distB="0" distL="0" distR="0" wp14:anchorId="1B632001" wp14:editId="44CF859A">
                <wp:extent cx="1350818" cy="914400"/>
                <wp:effectExtent l="0" t="0" r="1905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818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F02054" w14:textId="77777777" w:rsidR="001D5F7B" w:rsidRDefault="001D5F7B" w:rsidP="00D04B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47E5E"/>
    <w:multiLevelType w:val="hybridMultilevel"/>
    <w:tmpl w:val="985CA0EA"/>
    <w:lvl w:ilvl="0" w:tplc="106654BE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Bookman Old Style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D39E4"/>
    <w:multiLevelType w:val="hybridMultilevel"/>
    <w:tmpl w:val="F8E8645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D667C4"/>
    <w:multiLevelType w:val="hybridMultilevel"/>
    <w:tmpl w:val="0D8E821A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517212"/>
    <w:multiLevelType w:val="hybridMultilevel"/>
    <w:tmpl w:val="0428F1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C482BC0"/>
    <w:multiLevelType w:val="hybridMultilevel"/>
    <w:tmpl w:val="4F608046"/>
    <w:lvl w:ilvl="0" w:tplc="348C6A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9179A7"/>
    <w:multiLevelType w:val="singleLevel"/>
    <w:tmpl w:val="19A883A4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627003522">
    <w:abstractNumId w:val="5"/>
  </w:num>
  <w:num w:numId="2" w16cid:durableId="1888905447">
    <w:abstractNumId w:val="3"/>
  </w:num>
  <w:num w:numId="3" w16cid:durableId="184633283">
    <w:abstractNumId w:val="4"/>
  </w:num>
  <w:num w:numId="4" w16cid:durableId="1970818097">
    <w:abstractNumId w:val="1"/>
  </w:num>
  <w:num w:numId="5" w16cid:durableId="722023351">
    <w:abstractNumId w:val="2"/>
  </w:num>
  <w:num w:numId="6" w16cid:durableId="1925796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26"/>
    <w:rsid w:val="00002057"/>
    <w:rsid w:val="00005019"/>
    <w:rsid w:val="00012A8F"/>
    <w:rsid w:val="00012ACD"/>
    <w:rsid w:val="00024D1B"/>
    <w:rsid w:val="00025C95"/>
    <w:rsid w:val="000328BB"/>
    <w:rsid w:val="000336C9"/>
    <w:rsid w:val="00040E64"/>
    <w:rsid w:val="00041893"/>
    <w:rsid w:val="00041C57"/>
    <w:rsid w:val="00047122"/>
    <w:rsid w:val="000522E3"/>
    <w:rsid w:val="00054962"/>
    <w:rsid w:val="000578B9"/>
    <w:rsid w:val="0006163C"/>
    <w:rsid w:val="00066FE7"/>
    <w:rsid w:val="00070CC1"/>
    <w:rsid w:val="00073DD3"/>
    <w:rsid w:val="00082E40"/>
    <w:rsid w:val="000842A2"/>
    <w:rsid w:val="00091683"/>
    <w:rsid w:val="00094BBA"/>
    <w:rsid w:val="00096525"/>
    <w:rsid w:val="00096F84"/>
    <w:rsid w:val="000A053B"/>
    <w:rsid w:val="000A6083"/>
    <w:rsid w:val="000B29D8"/>
    <w:rsid w:val="000B6F9B"/>
    <w:rsid w:val="000C5AE5"/>
    <w:rsid w:val="000C627B"/>
    <w:rsid w:val="000D5262"/>
    <w:rsid w:val="000D56FC"/>
    <w:rsid w:val="000E1F99"/>
    <w:rsid w:val="000E37B5"/>
    <w:rsid w:val="000E3DF6"/>
    <w:rsid w:val="000E7D66"/>
    <w:rsid w:val="000F36C6"/>
    <w:rsid w:val="000F40E1"/>
    <w:rsid w:val="00103262"/>
    <w:rsid w:val="001117CB"/>
    <w:rsid w:val="001144C0"/>
    <w:rsid w:val="00121506"/>
    <w:rsid w:val="00130DF6"/>
    <w:rsid w:val="00130E65"/>
    <w:rsid w:val="0014204D"/>
    <w:rsid w:val="0014222A"/>
    <w:rsid w:val="00144B87"/>
    <w:rsid w:val="00153A72"/>
    <w:rsid w:val="00155A31"/>
    <w:rsid w:val="00160E7D"/>
    <w:rsid w:val="00171FDB"/>
    <w:rsid w:val="00180E32"/>
    <w:rsid w:val="0018225D"/>
    <w:rsid w:val="001864F4"/>
    <w:rsid w:val="00187807"/>
    <w:rsid w:val="00190DE5"/>
    <w:rsid w:val="00195921"/>
    <w:rsid w:val="00196C85"/>
    <w:rsid w:val="001A6A16"/>
    <w:rsid w:val="001B14D9"/>
    <w:rsid w:val="001B3DDA"/>
    <w:rsid w:val="001B6F4D"/>
    <w:rsid w:val="001B71C7"/>
    <w:rsid w:val="001C6539"/>
    <w:rsid w:val="001D5F7B"/>
    <w:rsid w:val="001D6780"/>
    <w:rsid w:val="001E23EB"/>
    <w:rsid w:val="001F0CA4"/>
    <w:rsid w:val="001F3BB3"/>
    <w:rsid w:val="00203868"/>
    <w:rsid w:val="0021607E"/>
    <w:rsid w:val="002179AD"/>
    <w:rsid w:val="002254A1"/>
    <w:rsid w:val="00232530"/>
    <w:rsid w:val="00236B8C"/>
    <w:rsid w:val="00240195"/>
    <w:rsid w:val="00242243"/>
    <w:rsid w:val="0024428E"/>
    <w:rsid w:val="0024477E"/>
    <w:rsid w:val="002521F0"/>
    <w:rsid w:val="00265F68"/>
    <w:rsid w:val="00270F55"/>
    <w:rsid w:val="00272991"/>
    <w:rsid w:val="00275846"/>
    <w:rsid w:val="00281AC1"/>
    <w:rsid w:val="002823E3"/>
    <w:rsid w:val="00282A7C"/>
    <w:rsid w:val="0028343F"/>
    <w:rsid w:val="00283C3C"/>
    <w:rsid w:val="002923B4"/>
    <w:rsid w:val="00295C38"/>
    <w:rsid w:val="002A046B"/>
    <w:rsid w:val="002A2E05"/>
    <w:rsid w:val="002A2FBE"/>
    <w:rsid w:val="002B4909"/>
    <w:rsid w:val="002B5A6A"/>
    <w:rsid w:val="002C6B8D"/>
    <w:rsid w:val="002D40F2"/>
    <w:rsid w:val="002D7928"/>
    <w:rsid w:val="002E2D40"/>
    <w:rsid w:val="002E7049"/>
    <w:rsid w:val="002F12F0"/>
    <w:rsid w:val="002F370E"/>
    <w:rsid w:val="002F4562"/>
    <w:rsid w:val="00301FD2"/>
    <w:rsid w:val="00304438"/>
    <w:rsid w:val="00313879"/>
    <w:rsid w:val="0032110A"/>
    <w:rsid w:val="003261C1"/>
    <w:rsid w:val="00331D89"/>
    <w:rsid w:val="00334953"/>
    <w:rsid w:val="0033637B"/>
    <w:rsid w:val="00340AE7"/>
    <w:rsid w:val="00344634"/>
    <w:rsid w:val="003475E0"/>
    <w:rsid w:val="00351A1E"/>
    <w:rsid w:val="00353779"/>
    <w:rsid w:val="0036068C"/>
    <w:rsid w:val="00380382"/>
    <w:rsid w:val="00382736"/>
    <w:rsid w:val="00386879"/>
    <w:rsid w:val="00391686"/>
    <w:rsid w:val="00392AB7"/>
    <w:rsid w:val="00393DAE"/>
    <w:rsid w:val="003A2FE0"/>
    <w:rsid w:val="003A76C5"/>
    <w:rsid w:val="003B41AD"/>
    <w:rsid w:val="003B7C90"/>
    <w:rsid w:val="003C183C"/>
    <w:rsid w:val="003C3F41"/>
    <w:rsid w:val="003C40DE"/>
    <w:rsid w:val="003C76A4"/>
    <w:rsid w:val="003D0AFC"/>
    <w:rsid w:val="003D2B5A"/>
    <w:rsid w:val="003D4F82"/>
    <w:rsid w:val="003D5EE8"/>
    <w:rsid w:val="003D697E"/>
    <w:rsid w:val="003E0E3E"/>
    <w:rsid w:val="003E2CC0"/>
    <w:rsid w:val="0040075A"/>
    <w:rsid w:val="00405250"/>
    <w:rsid w:val="00407127"/>
    <w:rsid w:val="00407A16"/>
    <w:rsid w:val="0041106A"/>
    <w:rsid w:val="00415576"/>
    <w:rsid w:val="004215CA"/>
    <w:rsid w:val="00422970"/>
    <w:rsid w:val="00424A34"/>
    <w:rsid w:val="0042550D"/>
    <w:rsid w:val="00430961"/>
    <w:rsid w:val="00430A45"/>
    <w:rsid w:val="004321D4"/>
    <w:rsid w:val="00433F0C"/>
    <w:rsid w:val="00442F41"/>
    <w:rsid w:val="004578D6"/>
    <w:rsid w:val="004644A0"/>
    <w:rsid w:val="00464F3A"/>
    <w:rsid w:val="0048122D"/>
    <w:rsid w:val="00482ED7"/>
    <w:rsid w:val="0048677E"/>
    <w:rsid w:val="00491E35"/>
    <w:rsid w:val="00492689"/>
    <w:rsid w:val="004941A8"/>
    <w:rsid w:val="004A133A"/>
    <w:rsid w:val="004A3FFA"/>
    <w:rsid w:val="004B3158"/>
    <w:rsid w:val="004B742F"/>
    <w:rsid w:val="004C667F"/>
    <w:rsid w:val="004D093C"/>
    <w:rsid w:val="004D2FC6"/>
    <w:rsid w:val="004D7CEB"/>
    <w:rsid w:val="00502DF5"/>
    <w:rsid w:val="00507F52"/>
    <w:rsid w:val="005124E3"/>
    <w:rsid w:val="00514CAE"/>
    <w:rsid w:val="00515F1C"/>
    <w:rsid w:val="005262D2"/>
    <w:rsid w:val="00535CF9"/>
    <w:rsid w:val="00541F26"/>
    <w:rsid w:val="00543A86"/>
    <w:rsid w:val="00544631"/>
    <w:rsid w:val="005502A1"/>
    <w:rsid w:val="00554C7B"/>
    <w:rsid w:val="00557F06"/>
    <w:rsid w:val="00562615"/>
    <w:rsid w:val="00567B12"/>
    <w:rsid w:val="005701D7"/>
    <w:rsid w:val="00570D39"/>
    <w:rsid w:val="00586A39"/>
    <w:rsid w:val="00595478"/>
    <w:rsid w:val="005A5B3B"/>
    <w:rsid w:val="005A714E"/>
    <w:rsid w:val="005B1A26"/>
    <w:rsid w:val="005C25FC"/>
    <w:rsid w:val="005C74E1"/>
    <w:rsid w:val="005D139B"/>
    <w:rsid w:val="005D1E23"/>
    <w:rsid w:val="005D40CA"/>
    <w:rsid w:val="005D54DB"/>
    <w:rsid w:val="005D622D"/>
    <w:rsid w:val="005D7AC4"/>
    <w:rsid w:val="005E6767"/>
    <w:rsid w:val="005F0DEF"/>
    <w:rsid w:val="006061A3"/>
    <w:rsid w:val="006153F0"/>
    <w:rsid w:val="00632DC9"/>
    <w:rsid w:val="00641F95"/>
    <w:rsid w:val="00642139"/>
    <w:rsid w:val="006445C2"/>
    <w:rsid w:val="00647218"/>
    <w:rsid w:val="00647C27"/>
    <w:rsid w:val="006572DE"/>
    <w:rsid w:val="00657501"/>
    <w:rsid w:val="00660B14"/>
    <w:rsid w:val="00670575"/>
    <w:rsid w:val="006761CE"/>
    <w:rsid w:val="00676283"/>
    <w:rsid w:val="00687B49"/>
    <w:rsid w:val="0069023A"/>
    <w:rsid w:val="00690EC8"/>
    <w:rsid w:val="00692052"/>
    <w:rsid w:val="00692401"/>
    <w:rsid w:val="00694E92"/>
    <w:rsid w:val="00697DC7"/>
    <w:rsid w:val="006A4376"/>
    <w:rsid w:val="006A517F"/>
    <w:rsid w:val="006C0277"/>
    <w:rsid w:val="006C1502"/>
    <w:rsid w:val="006C163F"/>
    <w:rsid w:val="006C3510"/>
    <w:rsid w:val="006C4B7E"/>
    <w:rsid w:val="006C7F0A"/>
    <w:rsid w:val="006E448F"/>
    <w:rsid w:val="006F0B5A"/>
    <w:rsid w:val="006F3F4A"/>
    <w:rsid w:val="0070097F"/>
    <w:rsid w:val="00703CAA"/>
    <w:rsid w:val="00704E37"/>
    <w:rsid w:val="00707464"/>
    <w:rsid w:val="007140A7"/>
    <w:rsid w:val="00714A87"/>
    <w:rsid w:val="00735847"/>
    <w:rsid w:val="00744298"/>
    <w:rsid w:val="007451A8"/>
    <w:rsid w:val="00756A07"/>
    <w:rsid w:val="007640E0"/>
    <w:rsid w:val="00765193"/>
    <w:rsid w:val="007734ED"/>
    <w:rsid w:val="0077450B"/>
    <w:rsid w:val="00774A5F"/>
    <w:rsid w:val="00777360"/>
    <w:rsid w:val="00780A64"/>
    <w:rsid w:val="007826DB"/>
    <w:rsid w:val="00785A5F"/>
    <w:rsid w:val="00792401"/>
    <w:rsid w:val="00792A41"/>
    <w:rsid w:val="007930B7"/>
    <w:rsid w:val="007A3667"/>
    <w:rsid w:val="007A48AF"/>
    <w:rsid w:val="007B4F16"/>
    <w:rsid w:val="007B63B6"/>
    <w:rsid w:val="007B6687"/>
    <w:rsid w:val="007B700C"/>
    <w:rsid w:val="007C5176"/>
    <w:rsid w:val="007D39A9"/>
    <w:rsid w:val="007D3B7D"/>
    <w:rsid w:val="007E5A61"/>
    <w:rsid w:val="007F38F0"/>
    <w:rsid w:val="007F4C4A"/>
    <w:rsid w:val="007F6700"/>
    <w:rsid w:val="0080174B"/>
    <w:rsid w:val="0080493D"/>
    <w:rsid w:val="008073A5"/>
    <w:rsid w:val="0081146C"/>
    <w:rsid w:val="00820037"/>
    <w:rsid w:val="00833A0E"/>
    <w:rsid w:val="00835A75"/>
    <w:rsid w:val="008409F2"/>
    <w:rsid w:val="00846840"/>
    <w:rsid w:val="00851276"/>
    <w:rsid w:val="008549EB"/>
    <w:rsid w:val="00860559"/>
    <w:rsid w:val="00862679"/>
    <w:rsid w:val="008718E3"/>
    <w:rsid w:val="008737B5"/>
    <w:rsid w:val="00874988"/>
    <w:rsid w:val="0087774C"/>
    <w:rsid w:val="008820B6"/>
    <w:rsid w:val="008830B7"/>
    <w:rsid w:val="00892952"/>
    <w:rsid w:val="008954C5"/>
    <w:rsid w:val="00896CF6"/>
    <w:rsid w:val="008A07B1"/>
    <w:rsid w:val="008A08CE"/>
    <w:rsid w:val="008A5601"/>
    <w:rsid w:val="008B3A84"/>
    <w:rsid w:val="008C023A"/>
    <w:rsid w:val="008C5D6E"/>
    <w:rsid w:val="008D1907"/>
    <w:rsid w:val="008F1792"/>
    <w:rsid w:val="008F658C"/>
    <w:rsid w:val="0090141D"/>
    <w:rsid w:val="009061BB"/>
    <w:rsid w:val="0090687A"/>
    <w:rsid w:val="009107FD"/>
    <w:rsid w:val="00910DBD"/>
    <w:rsid w:val="009134D4"/>
    <w:rsid w:val="00923A8A"/>
    <w:rsid w:val="00924D8B"/>
    <w:rsid w:val="00925800"/>
    <w:rsid w:val="00940848"/>
    <w:rsid w:val="00940B11"/>
    <w:rsid w:val="00942A15"/>
    <w:rsid w:val="00946370"/>
    <w:rsid w:val="00947CF6"/>
    <w:rsid w:val="00950081"/>
    <w:rsid w:val="00950A4D"/>
    <w:rsid w:val="00954A88"/>
    <w:rsid w:val="00973726"/>
    <w:rsid w:val="00974D67"/>
    <w:rsid w:val="00984FA3"/>
    <w:rsid w:val="00987184"/>
    <w:rsid w:val="00987851"/>
    <w:rsid w:val="009948D5"/>
    <w:rsid w:val="00996F94"/>
    <w:rsid w:val="009A1671"/>
    <w:rsid w:val="009A25CA"/>
    <w:rsid w:val="009A61AF"/>
    <w:rsid w:val="009A7BBF"/>
    <w:rsid w:val="009B3108"/>
    <w:rsid w:val="009C7654"/>
    <w:rsid w:val="009E0191"/>
    <w:rsid w:val="009F025D"/>
    <w:rsid w:val="009F1696"/>
    <w:rsid w:val="009F6212"/>
    <w:rsid w:val="009F754D"/>
    <w:rsid w:val="00A00D1C"/>
    <w:rsid w:val="00A0458F"/>
    <w:rsid w:val="00A050B2"/>
    <w:rsid w:val="00A11482"/>
    <w:rsid w:val="00A176FE"/>
    <w:rsid w:val="00A246C7"/>
    <w:rsid w:val="00A24C25"/>
    <w:rsid w:val="00A4139D"/>
    <w:rsid w:val="00A42A3C"/>
    <w:rsid w:val="00A431DC"/>
    <w:rsid w:val="00A43964"/>
    <w:rsid w:val="00A43C2D"/>
    <w:rsid w:val="00A52C63"/>
    <w:rsid w:val="00A537FF"/>
    <w:rsid w:val="00A551AE"/>
    <w:rsid w:val="00A65E0D"/>
    <w:rsid w:val="00A71160"/>
    <w:rsid w:val="00A72953"/>
    <w:rsid w:val="00A73746"/>
    <w:rsid w:val="00A74B4C"/>
    <w:rsid w:val="00A769AA"/>
    <w:rsid w:val="00A76D82"/>
    <w:rsid w:val="00A77E06"/>
    <w:rsid w:val="00A84C98"/>
    <w:rsid w:val="00A856ED"/>
    <w:rsid w:val="00A94012"/>
    <w:rsid w:val="00A94595"/>
    <w:rsid w:val="00A95B23"/>
    <w:rsid w:val="00AA6C37"/>
    <w:rsid w:val="00AB2785"/>
    <w:rsid w:val="00AB3C25"/>
    <w:rsid w:val="00AB5AD7"/>
    <w:rsid w:val="00AC0046"/>
    <w:rsid w:val="00AC0BD3"/>
    <w:rsid w:val="00AC1796"/>
    <w:rsid w:val="00AC340E"/>
    <w:rsid w:val="00AD1D61"/>
    <w:rsid w:val="00AD1F24"/>
    <w:rsid w:val="00AD7618"/>
    <w:rsid w:val="00AE29D2"/>
    <w:rsid w:val="00AE4DC5"/>
    <w:rsid w:val="00AF27B5"/>
    <w:rsid w:val="00AF293B"/>
    <w:rsid w:val="00B040A9"/>
    <w:rsid w:val="00B05CFF"/>
    <w:rsid w:val="00B12023"/>
    <w:rsid w:val="00B13A12"/>
    <w:rsid w:val="00B14501"/>
    <w:rsid w:val="00B16DB8"/>
    <w:rsid w:val="00B237CB"/>
    <w:rsid w:val="00B4200B"/>
    <w:rsid w:val="00B465AC"/>
    <w:rsid w:val="00B47BD4"/>
    <w:rsid w:val="00B55AC1"/>
    <w:rsid w:val="00B570FB"/>
    <w:rsid w:val="00B6138C"/>
    <w:rsid w:val="00B6335B"/>
    <w:rsid w:val="00B64EDE"/>
    <w:rsid w:val="00B72D9E"/>
    <w:rsid w:val="00B80799"/>
    <w:rsid w:val="00B85FCA"/>
    <w:rsid w:val="00B87942"/>
    <w:rsid w:val="00B91E56"/>
    <w:rsid w:val="00B93D8B"/>
    <w:rsid w:val="00B9500F"/>
    <w:rsid w:val="00B95B5D"/>
    <w:rsid w:val="00BA1D22"/>
    <w:rsid w:val="00BA3FAD"/>
    <w:rsid w:val="00BB3BAF"/>
    <w:rsid w:val="00BB7F26"/>
    <w:rsid w:val="00BC7059"/>
    <w:rsid w:val="00BD07CE"/>
    <w:rsid w:val="00BD150E"/>
    <w:rsid w:val="00BD5C89"/>
    <w:rsid w:val="00BD6C08"/>
    <w:rsid w:val="00BD73D8"/>
    <w:rsid w:val="00BE0DE4"/>
    <w:rsid w:val="00BE34F7"/>
    <w:rsid w:val="00BE6002"/>
    <w:rsid w:val="00BF3F6A"/>
    <w:rsid w:val="00BF6E7C"/>
    <w:rsid w:val="00BF74D9"/>
    <w:rsid w:val="00C05DB3"/>
    <w:rsid w:val="00C066EE"/>
    <w:rsid w:val="00C20B01"/>
    <w:rsid w:val="00C2486F"/>
    <w:rsid w:val="00C42742"/>
    <w:rsid w:val="00C42E62"/>
    <w:rsid w:val="00C44241"/>
    <w:rsid w:val="00C444A1"/>
    <w:rsid w:val="00C573F7"/>
    <w:rsid w:val="00C6316C"/>
    <w:rsid w:val="00C66C57"/>
    <w:rsid w:val="00C6765F"/>
    <w:rsid w:val="00C743A9"/>
    <w:rsid w:val="00C82828"/>
    <w:rsid w:val="00C867D9"/>
    <w:rsid w:val="00CA5558"/>
    <w:rsid w:val="00CB1FE8"/>
    <w:rsid w:val="00CB3C66"/>
    <w:rsid w:val="00CB4331"/>
    <w:rsid w:val="00CD6C4B"/>
    <w:rsid w:val="00CE1EC0"/>
    <w:rsid w:val="00CE44E3"/>
    <w:rsid w:val="00D03608"/>
    <w:rsid w:val="00D04B7A"/>
    <w:rsid w:val="00D05D63"/>
    <w:rsid w:val="00D05F59"/>
    <w:rsid w:val="00D06213"/>
    <w:rsid w:val="00D12B2B"/>
    <w:rsid w:val="00D136D7"/>
    <w:rsid w:val="00D15243"/>
    <w:rsid w:val="00D16497"/>
    <w:rsid w:val="00D23B9D"/>
    <w:rsid w:val="00D25DA8"/>
    <w:rsid w:val="00D27E19"/>
    <w:rsid w:val="00D31895"/>
    <w:rsid w:val="00D346E2"/>
    <w:rsid w:val="00D415EA"/>
    <w:rsid w:val="00D41B68"/>
    <w:rsid w:val="00D50E05"/>
    <w:rsid w:val="00D52748"/>
    <w:rsid w:val="00D53F5D"/>
    <w:rsid w:val="00D640D6"/>
    <w:rsid w:val="00D70EFB"/>
    <w:rsid w:val="00D71558"/>
    <w:rsid w:val="00D72481"/>
    <w:rsid w:val="00D744B5"/>
    <w:rsid w:val="00D766F8"/>
    <w:rsid w:val="00D8171A"/>
    <w:rsid w:val="00D81DF7"/>
    <w:rsid w:val="00D90933"/>
    <w:rsid w:val="00D921C2"/>
    <w:rsid w:val="00D9519C"/>
    <w:rsid w:val="00D9653A"/>
    <w:rsid w:val="00DA2FBA"/>
    <w:rsid w:val="00DB4C8D"/>
    <w:rsid w:val="00DB758A"/>
    <w:rsid w:val="00DC0BFA"/>
    <w:rsid w:val="00DC6571"/>
    <w:rsid w:val="00DC7900"/>
    <w:rsid w:val="00DC7BE7"/>
    <w:rsid w:val="00DD03C9"/>
    <w:rsid w:val="00DD58FA"/>
    <w:rsid w:val="00DE09AA"/>
    <w:rsid w:val="00DE237D"/>
    <w:rsid w:val="00DF0ECD"/>
    <w:rsid w:val="00E00B93"/>
    <w:rsid w:val="00E041D4"/>
    <w:rsid w:val="00E1140A"/>
    <w:rsid w:val="00E171FE"/>
    <w:rsid w:val="00E22FA9"/>
    <w:rsid w:val="00E25936"/>
    <w:rsid w:val="00E33475"/>
    <w:rsid w:val="00E34006"/>
    <w:rsid w:val="00E413A5"/>
    <w:rsid w:val="00E44A1C"/>
    <w:rsid w:val="00E52FB1"/>
    <w:rsid w:val="00E62C5C"/>
    <w:rsid w:val="00E6463D"/>
    <w:rsid w:val="00E663DA"/>
    <w:rsid w:val="00E66A69"/>
    <w:rsid w:val="00E741F7"/>
    <w:rsid w:val="00E74BE0"/>
    <w:rsid w:val="00E847BF"/>
    <w:rsid w:val="00E8505D"/>
    <w:rsid w:val="00E86FA9"/>
    <w:rsid w:val="00E901DF"/>
    <w:rsid w:val="00E9143E"/>
    <w:rsid w:val="00E9284B"/>
    <w:rsid w:val="00E9370A"/>
    <w:rsid w:val="00E95897"/>
    <w:rsid w:val="00EA435B"/>
    <w:rsid w:val="00EA5157"/>
    <w:rsid w:val="00EA634F"/>
    <w:rsid w:val="00EA727C"/>
    <w:rsid w:val="00EB3451"/>
    <w:rsid w:val="00EB4AAF"/>
    <w:rsid w:val="00EB5E9A"/>
    <w:rsid w:val="00EB6D5E"/>
    <w:rsid w:val="00EC06C1"/>
    <w:rsid w:val="00EC591B"/>
    <w:rsid w:val="00ED6CE3"/>
    <w:rsid w:val="00EE25B2"/>
    <w:rsid w:val="00EE3160"/>
    <w:rsid w:val="00EE546D"/>
    <w:rsid w:val="00EE7139"/>
    <w:rsid w:val="00EF2DE3"/>
    <w:rsid w:val="00EF595C"/>
    <w:rsid w:val="00EF721B"/>
    <w:rsid w:val="00F15609"/>
    <w:rsid w:val="00F33B36"/>
    <w:rsid w:val="00F4264B"/>
    <w:rsid w:val="00F44565"/>
    <w:rsid w:val="00F50D9E"/>
    <w:rsid w:val="00F55554"/>
    <w:rsid w:val="00F55AF6"/>
    <w:rsid w:val="00F572CD"/>
    <w:rsid w:val="00F638C8"/>
    <w:rsid w:val="00F63F15"/>
    <w:rsid w:val="00F66D4F"/>
    <w:rsid w:val="00F73B78"/>
    <w:rsid w:val="00F74660"/>
    <w:rsid w:val="00F80C0F"/>
    <w:rsid w:val="00F92642"/>
    <w:rsid w:val="00FA2A75"/>
    <w:rsid w:val="00FA3C0A"/>
    <w:rsid w:val="00FB07A7"/>
    <w:rsid w:val="00FC01DA"/>
    <w:rsid w:val="00FD0A22"/>
    <w:rsid w:val="00FD11C3"/>
    <w:rsid w:val="00FD2ED0"/>
    <w:rsid w:val="00FE44C7"/>
    <w:rsid w:val="00FF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46E284"/>
  <w15:docId w15:val="{5F422832-AC53-47F9-9870-038D795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Bookman Old Style" w:hAnsi="Bookman Old Style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395"/>
      </w:tabs>
      <w:outlineLvl w:val="0"/>
    </w:pPr>
    <w:rPr>
      <w:b/>
    </w:rPr>
  </w:style>
  <w:style w:type="paragraph" w:styleId="berschrift6">
    <w:name w:val="heading 6"/>
    <w:basedOn w:val="Standard"/>
    <w:next w:val="Standard"/>
    <w:qFormat/>
    <w:rsid w:val="005D40C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link w:val="KopfzeileZchn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3D4F82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5D40CA"/>
    <w:rPr>
      <w:sz w:val="24"/>
    </w:rPr>
  </w:style>
  <w:style w:type="character" w:styleId="Hyperlink">
    <w:name w:val="Hyperlink"/>
    <w:basedOn w:val="Absatz-Standardschriftart"/>
    <w:rsid w:val="00040E64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D96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DD03C9"/>
    <w:rPr>
      <w:rFonts w:ascii="Bookman Old Style" w:hAnsi="Bookman Old Style"/>
      <w:sz w:val="22"/>
    </w:rPr>
  </w:style>
  <w:style w:type="paragraph" w:customStyle="1" w:styleId="Default">
    <w:name w:val="Default"/>
    <w:rsid w:val="002F370E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07F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.ADS\AppData\Roaming\Microsoft\Templates\KOPFBOGEN%20intern%20%20(SW)%20O+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KOPFBOGEN intern  (SW) O+R.dotx</Template>
  <TotalTime>0</TotalTime>
  <Pages>1</Pages>
  <Words>93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Normale Vorlage mit Wappen und Briefkopf - Gem. Sulzbach - Der Gemeindevorstand -</vt:lpstr>
    </vt:vector>
  </TitlesOfParts>
  <Company>Microsoft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Normale Vorlage mit Wappen und Briefkopf - Gem. Sulzbach - Der Gemeindevorstand -</dc:title>
  <dc:creator>Beck Gregor</dc:creator>
  <cp:lastModifiedBy>Holger Klink</cp:lastModifiedBy>
  <cp:revision>23</cp:revision>
  <cp:lastPrinted>2026-08-04T09:50:00Z</cp:lastPrinted>
  <dcterms:created xsi:type="dcterms:W3CDTF">2026-09-24T13:27:00Z</dcterms:created>
  <dcterms:modified xsi:type="dcterms:W3CDTF">2026-10-01T07:24:00Z</dcterms:modified>
</cp:coreProperties>
</file>