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DA630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101D3B16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4C707596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115BD6FC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0B532CB6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7EA46D20" wp14:editId="04FB5612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10E6E736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0540B2BA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1E152E36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2D9AA0A4" w14:textId="77777777" w:rsidR="00EA32EC" w:rsidRDefault="00EA32EC" w:rsidP="00243F4D">
      <w:pPr>
        <w:rPr>
          <w:b/>
        </w:rPr>
      </w:pPr>
    </w:p>
    <w:p w14:paraId="5C72CC14" w14:textId="77777777" w:rsidR="009F518C" w:rsidRDefault="009F518C" w:rsidP="008A6F03">
      <w:pPr>
        <w:pStyle w:val="p1"/>
        <w:spacing w:before="0" w:beforeAutospacing="0" w:after="0" w:afterAutospacing="0"/>
        <w:jc w:val="center"/>
        <w:rPr>
          <w:rStyle w:val="s1"/>
          <w:rFonts w:asciiTheme="minorHAnsi" w:hAnsiTheme="minorHAnsi" w:cstheme="minorHAnsi"/>
          <w:b/>
          <w:bCs/>
          <w:sz w:val="20"/>
          <w:szCs w:val="20"/>
        </w:rPr>
      </w:pPr>
    </w:p>
    <w:p w14:paraId="5442B54E" w14:textId="77777777" w:rsidR="009F518C" w:rsidRPr="009F518C" w:rsidRDefault="009F518C" w:rsidP="008A6F03">
      <w:pPr>
        <w:pStyle w:val="p1"/>
        <w:spacing w:before="0" w:beforeAutospacing="0" w:after="0" w:afterAutospacing="0"/>
        <w:jc w:val="center"/>
        <w:rPr>
          <w:rStyle w:val="s1"/>
          <w:rFonts w:asciiTheme="minorHAnsi" w:hAnsiTheme="minorHAnsi" w:cstheme="minorHAnsi"/>
          <w:b/>
          <w:bCs/>
          <w:sz w:val="20"/>
          <w:szCs w:val="20"/>
        </w:rPr>
      </w:pPr>
    </w:p>
    <w:p w14:paraId="72AF1FD5" w14:textId="3FE201FB" w:rsidR="00073C33" w:rsidRPr="008A6F03" w:rsidRDefault="000F47A9" w:rsidP="008A6F03">
      <w:pPr>
        <w:pStyle w:val="p1"/>
        <w:spacing w:before="0" w:beforeAutospacing="0" w:after="0" w:afterAutospacing="0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rStyle w:val="s1"/>
          <w:rFonts w:asciiTheme="minorHAnsi" w:hAnsiTheme="minorHAnsi" w:cstheme="minorHAnsi"/>
          <w:b/>
          <w:bCs/>
          <w:sz w:val="36"/>
          <w:szCs w:val="36"/>
        </w:rPr>
        <w:t>Landessiegerin in der Verkehrsschule Bexbach ermittelt</w:t>
      </w:r>
    </w:p>
    <w:p w14:paraId="4365249E" w14:textId="2EE0B8C2" w:rsidR="008A6F03" w:rsidRPr="008A6F03" w:rsidRDefault="000F47A9" w:rsidP="008A6F0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Bürgermeister Manfred Rippel gratulierte Marie Huber zu</w:t>
      </w:r>
      <w:r w:rsidR="00E42881">
        <w:rPr>
          <w:rFonts w:asciiTheme="minorHAnsi" w:hAnsiTheme="minorHAnsi" w:cstheme="minorHAnsi"/>
          <w:b/>
          <w:sz w:val="32"/>
          <w:szCs w:val="32"/>
        </w:rPr>
        <w:t>m</w:t>
      </w:r>
      <w:r>
        <w:rPr>
          <w:rFonts w:asciiTheme="minorHAnsi" w:hAnsiTheme="minorHAnsi" w:cstheme="minorHAnsi"/>
          <w:b/>
          <w:sz w:val="32"/>
          <w:szCs w:val="32"/>
        </w:rPr>
        <w:t xml:space="preserve"> E</w:t>
      </w:r>
      <w:r w:rsidR="00E42881">
        <w:rPr>
          <w:rFonts w:asciiTheme="minorHAnsi" w:hAnsiTheme="minorHAnsi" w:cstheme="minorHAnsi"/>
          <w:b/>
          <w:sz w:val="32"/>
          <w:szCs w:val="32"/>
        </w:rPr>
        <w:t>r</w:t>
      </w:r>
      <w:r>
        <w:rPr>
          <w:rFonts w:asciiTheme="minorHAnsi" w:hAnsiTheme="minorHAnsi" w:cstheme="minorHAnsi"/>
          <w:b/>
          <w:sz w:val="32"/>
          <w:szCs w:val="32"/>
        </w:rPr>
        <w:t>folg</w:t>
      </w:r>
    </w:p>
    <w:p w14:paraId="1A3A8D27" w14:textId="77777777" w:rsidR="00073C33" w:rsidRPr="002C5C67" w:rsidRDefault="00073C33" w:rsidP="008A6F0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05C1AF5E" w14:textId="1CD8BF80" w:rsidR="000F47A9" w:rsidRPr="002C5C67" w:rsidRDefault="000F47A9" w:rsidP="00250BE7">
      <w:pPr>
        <w:jc w:val="both"/>
        <w:rPr>
          <w:rFonts w:asciiTheme="minorHAnsi" w:hAnsiTheme="minorHAnsi" w:cstheme="minorHAnsi"/>
          <w:sz w:val="28"/>
          <w:szCs w:val="28"/>
        </w:rPr>
      </w:pPr>
      <w:r w:rsidRPr="002C5C67">
        <w:rPr>
          <w:rStyle w:val="s2"/>
          <w:rFonts w:asciiTheme="minorHAnsi" w:hAnsiTheme="minorHAnsi" w:cstheme="minorHAnsi"/>
          <w:sz w:val="28"/>
          <w:szCs w:val="28"/>
        </w:rPr>
        <w:t xml:space="preserve">Insgesamt 24 Schülerinnen und Schüler aus dem ganzen Saarland nahmen Anfang der Woche am </w:t>
      </w:r>
      <w:r w:rsidR="009570AC" w:rsidRPr="002C5C67">
        <w:rPr>
          <w:rStyle w:val="s2"/>
          <w:rFonts w:asciiTheme="minorHAnsi" w:hAnsiTheme="minorHAnsi" w:cstheme="minorHAnsi"/>
          <w:sz w:val="28"/>
          <w:szCs w:val="28"/>
        </w:rPr>
        <w:t xml:space="preserve">37. </w:t>
      </w:r>
      <w:r w:rsidR="005C2142" w:rsidRPr="005C2142">
        <w:rPr>
          <w:rFonts w:asciiTheme="minorHAnsi" w:hAnsiTheme="minorHAnsi" w:cstheme="minorHAnsi"/>
          <w:sz w:val="28"/>
          <w:szCs w:val="28"/>
        </w:rPr>
        <w:t xml:space="preserve">Landesentscheid der Jugendverkehrsschulen </w:t>
      </w:r>
      <w:r w:rsidRPr="002C5C67">
        <w:rPr>
          <w:rFonts w:asciiTheme="minorHAnsi" w:hAnsiTheme="minorHAnsi" w:cstheme="minorHAnsi"/>
          <w:sz w:val="28"/>
          <w:szCs w:val="28"/>
        </w:rPr>
        <w:t xml:space="preserve">des Saarlands </w:t>
      </w:r>
      <w:r w:rsidR="005C2142" w:rsidRPr="005C2142">
        <w:rPr>
          <w:rFonts w:asciiTheme="minorHAnsi" w:hAnsiTheme="minorHAnsi" w:cstheme="minorHAnsi"/>
          <w:sz w:val="28"/>
          <w:szCs w:val="28"/>
        </w:rPr>
        <w:t xml:space="preserve">in Bexbach </w:t>
      </w:r>
      <w:r w:rsidRPr="002C5C67">
        <w:rPr>
          <w:rFonts w:asciiTheme="minorHAnsi" w:hAnsiTheme="minorHAnsi" w:cstheme="minorHAnsi"/>
          <w:sz w:val="28"/>
          <w:szCs w:val="28"/>
        </w:rPr>
        <w:t>teil.</w:t>
      </w:r>
      <w:r w:rsidR="00250BE7" w:rsidRPr="002C5C67">
        <w:rPr>
          <w:rFonts w:asciiTheme="minorHAnsi" w:hAnsiTheme="minorHAnsi" w:cstheme="minorHAnsi"/>
          <w:sz w:val="28"/>
          <w:szCs w:val="28"/>
        </w:rPr>
        <w:t xml:space="preserve"> </w:t>
      </w:r>
      <w:r w:rsidR="00250BE7" w:rsidRPr="005C2142">
        <w:rPr>
          <w:rFonts w:asciiTheme="minorHAnsi" w:hAnsiTheme="minorHAnsi" w:cstheme="minorHAnsi"/>
          <w:sz w:val="28"/>
          <w:szCs w:val="28"/>
        </w:rPr>
        <w:t xml:space="preserve">Sie hatten sich </w:t>
      </w:r>
      <w:r w:rsidR="00250BE7" w:rsidRPr="002C5C67">
        <w:rPr>
          <w:rFonts w:asciiTheme="minorHAnsi" w:hAnsiTheme="minorHAnsi" w:cstheme="minorHAnsi"/>
          <w:sz w:val="28"/>
          <w:szCs w:val="28"/>
        </w:rPr>
        <w:t xml:space="preserve">zuvor auf Stadt- oder </w:t>
      </w:r>
      <w:r w:rsidR="00250BE7" w:rsidRPr="005C2142">
        <w:rPr>
          <w:rFonts w:asciiTheme="minorHAnsi" w:hAnsiTheme="minorHAnsi" w:cstheme="minorHAnsi"/>
          <w:sz w:val="28"/>
          <w:szCs w:val="28"/>
        </w:rPr>
        <w:t>Bezirks</w:t>
      </w:r>
      <w:r w:rsidR="00250BE7" w:rsidRPr="002C5C67">
        <w:rPr>
          <w:rFonts w:asciiTheme="minorHAnsi" w:hAnsiTheme="minorHAnsi" w:cstheme="minorHAnsi"/>
          <w:sz w:val="28"/>
          <w:szCs w:val="28"/>
        </w:rPr>
        <w:t xml:space="preserve">ebene für den Entscheid in Bexbach </w:t>
      </w:r>
      <w:r w:rsidR="00250BE7" w:rsidRPr="005C2142">
        <w:rPr>
          <w:rFonts w:asciiTheme="minorHAnsi" w:hAnsiTheme="minorHAnsi" w:cstheme="minorHAnsi"/>
          <w:sz w:val="28"/>
          <w:szCs w:val="28"/>
        </w:rPr>
        <w:t>qualifiziert.</w:t>
      </w:r>
      <w:r w:rsidR="00250BE7" w:rsidRPr="002C5C67">
        <w:rPr>
          <w:rFonts w:asciiTheme="minorHAnsi" w:hAnsiTheme="minorHAnsi" w:cstheme="minorHAnsi"/>
          <w:sz w:val="28"/>
          <w:szCs w:val="28"/>
        </w:rPr>
        <w:t xml:space="preserve"> </w:t>
      </w:r>
      <w:r w:rsidRPr="002C5C67">
        <w:rPr>
          <w:rFonts w:asciiTheme="minorHAnsi" w:hAnsiTheme="minorHAnsi" w:cstheme="minorHAnsi"/>
          <w:sz w:val="28"/>
          <w:szCs w:val="28"/>
        </w:rPr>
        <w:t>Die Fahrten der jungen Radlerinnen und Radler auf der Anlage</w:t>
      </w:r>
      <w:r w:rsidR="00250BE7" w:rsidRPr="002C5C67">
        <w:rPr>
          <w:rFonts w:asciiTheme="minorHAnsi" w:hAnsiTheme="minorHAnsi" w:cstheme="minorHAnsi"/>
          <w:sz w:val="28"/>
          <w:szCs w:val="28"/>
        </w:rPr>
        <w:t xml:space="preserve"> in Nachbarschaft zum Blumengarten</w:t>
      </w:r>
      <w:r w:rsidRPr="002C5C67">
        <w:rPr>
          <w:rFonts w:asciiTheme="minorHAnsi" w:hAnsiTheme="minorHAnsi" w:cstheme="minorHAnsi"/>
          <w:sz w:val="28"/>
          <w:szCs w:val="28"/>
        </w:rPr>
        <w:t xml:space="preserve"> wurden genau beobachtet und ausgewertet. Am Ende stand ein eindeutiges Ergebnis </w:t>
      </w:r>
      <w:r w:rsidR="002C5C67">
        <w:rPr>
          <w:rFonts w:asciiTheme="minorHAnsi" w:hAnsiTheme="minorHAnsi" w:cstheme="minorHAnsi"/>
          <w:sz w:val="28"/>
          <w:szCs w:val="28"/>
        </w:rPr>
        <w:t xml:space="preserve">für die </w:t>
      </w:r>
      <w:r w:rsidRPr="002C5C67">
        <w:rPr>
          <w:rFonts w:asciiTheme="minorHAnsi" w:hAnsiTheme="minorHAnsi" w:cstheme="minorHAnsi"/>
          <w:sz w:val="28"/>
          <w:szCs w:val="28"/>
        </w:rPr>
        <w:t>ersten beiden Plätze</w:t>
      </w:r>
      <w:r w:rsidR="002C5C67">
        <w:rPr>
          <w:rFonts w:asciiTheme="minorHAnsi" w:hAnsiTheme="minorHAnsi" w:cstheme="minorHAnsi"/>
          <w:sz w:val="28"/>
          <w:szCs w:val="28"/>
        </w:rPr>
        <w:t xml:space="preserve"> fest</w:t>
      </w:r>
      <w:r w:rsidRPr="002C5C67">
        <w:rPr>
          <w:rFonts w:asciiTheme="minorHAnsi" w:hAnsiTheme="minorHAnsi" w:cstheme="minorHAnsi"/>
          <w:sz w:val="28"/>
          <w:szCs w:val="28"/>
        </w:rPr>
        <w:t xml:space="preserve">, auf einem gemeinsamen 3. Platz rangierten gleich fünf Kinder. </w:t>
      </w:r>
    </w:p>
    <w:p w14:paraId="04066043" w14:textId="77777777" w:rsidR="000F47A9" w:rsidRPr="002C5C67" w:rsidRDefault="000F47A9" w:rsidP="000F47A9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4EE771F6" w14:textId="24D74BE6" w:rsidR="00250BE7" w:rsidRPr="002C5C67" w:rsidRDefault="009F518C" w:rsidP="0030284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Landess</w:t>
      </w:r>
      <w:r w:rsidR="000F47A9" w:rsidRPr="002C5C67">
        <w:rPr>
          <w:rFonts w:asciiTheme="minorHAnsi" w:hAnsiTheme="minorHAnsi" w:cstheme="minorHAnsi"/>
          <w:sz w:val="28"/>
          <w:szCs w:val="28"/>
        </w:rPr>
        <w:t>iegerin wurde Marie Huber aus Bexbach</w:t>
      </w:r>
      <w:r>
        <w:rPr>
          <w:rFonts w:asciiTheme="minorHAnsi" w:hAnsiTheme="minorHAnsi" w:cstheme="minorHAnsi"/>
          <w:sz w:val="28"/>
          <w:szCs w:val="28"/>
        </w:rPr>
        <w:t>. A</w:t>
      </w:r>
      <w:r w:rsidR="000F47A9" w:rsidRPr="002C5C67">
        <w:rPr>
          <w:rFonts w:asciiTheme="minorHAnsi" w:hAnsiTheme="minorHAnsi" w:cstheme="minorHAnsi"/>
          <w:sz w:val="28"/>
          <w:szCs w:val="28"/>
        </w:rPr>
        <w:t xml:space="preserve">uf </w:t>
      </w:r>
      <w:r w:rsidR="002C5C67">
        <w:rPr>
          <w:rFonts w:asciiTheme="minorHAnsi" w:hAnsiTheme="minorHAnsi" w:cstheme="minorHAnsi"/>
          <w:sz w:val="28"/>
          <w:szCs w:val="28"/>
        </w:rPr>
        <w:t xml:space="preserve">dem 2. </w:t>
      </w:r>
      <w:r w:rsidR="000F47A9" w:rsidRPr="002C5C67">
        <w:rPr>
          <w:rFonts w:asciiTheme="minorHAnsi" w:hAnsiTheme="minorHAnsi" w:cstheme="minorHAnsi"/>
          <w:sz w:val="28"/>
          <w:szCs w:val="28"/>
        </w:rPr>
        <w:t xml:space="preserve">Platz folgte Melina </w:t>
      </w:r>
      <w:proofErr w:type="spellStart"/>
      <w:r w:rsidR="000F47A9" w:rsidRPr="002C5C67">
        <w:rPr>
          <w:rFonts w:asciiTheme="minorHAnsi" w:hAnsiTheme="minorHAnsi" w:cstheme="minorHAnsi"/>
          <w:sz w:val="28"/>
          <w:szCs w:val="28"/>
        </w:rPr>
        <w:t>Tschacher</w:t>
      </w:r>
      <w:proofErr w:type="spellEnd"/>
      <w:r w:rsidR="000F47A9" w:rsidRPr="002C5C67">
        <w:rPr>
          <w:rFonts w:asciiTheme="minorHAnsi" w:hAnsiTheme="minorHAnsi" w:cstheme="minorHAnsi"/>
          <w:sz w:val="28"/>
          <w:szCs w:val="28"/>
        </w:rPr>
        <w:t xml:space="preserve"> aus Neunkirchen. Lena Münzberg aus St. Wendel, Leni Tübke aus Ottweiler, Noah </w:t>
      </w:r>
      <w:proofErr w:type="spellStart"/>
      <w:r w:rsidR="000F47A9" w:rsidRPr="002C5C67">
        <w:rPr>
          <w:rFonts w:asciiTheme="minorHAnsi" w:hAnsiTheme="minorHAnsi" w:cstheme="minorHAnsi"/>
          <w:sz w:val="28"/>
          <w:szCs w:val="28"/>
        </w:rPr>
        <w:t>Schallmo</w:t>
      </w:r>
      <w:proofErr w:type="spellEnd"/>
      <w:r w:rsidR="000F47A9" w:rsidRPr="002C5C67">
        <w:rPr>
          <w:rFonts w:asciiTheme="minorHAnsi" w:hAnsiTheme="minorHAnsi" w:cstheme="minorHAnsi"/>
          <w:sz w:val="28"/>
          <w:szCs w:val="28"/>
        </w:rPr>
        <w:t xml:space="preserve"> aus </w:t>
      </w:r>
      <w:proofErr w:type="spellStart"/>
      <w:r w:rsidR="000F47A9" w:rsidRPr="002C5C67">
        <w:rPr>
          <w:rFonts w:asciiTheme="minorHAnsi" w:hAnsiTheme="minorHAnsi" w:cstheme="minorHAnsi"/>
          <w:sz w:val="28"/>
          <w:szCs w:val="28"/>
        </w:rPr>
        <w:t>Uchtelfangen</w:t>
      </w:r>
      <w:proofErr w:type="spellEnd"/>
      <w:r w:rsidR="000F47A9" w:rsidRPr="002C5C67">
        <w:rPr>
          <w:rFonts w:asciiTheme="minorHAnsi" w:hAnsiTheme="minorHAnsi" w:cstheme="minorHAnsi"/>
          <w:sz w:val="28"/>
          <w:szCs w:val="28"/>
        </w:rPr>
        <w:t xml:space="preserve"> sowie Hannah Demmer und Isabella </w:t>
      </w:r>
      <w:proofErr w:type="spellStart"/>
      <w:r w:rsidR="000F47A9" w:rsidRPr="002C5C67">
        <w:rPr>
          <w:rFonts w:asciiTheme="minorHAnsi" w:hAnsiTheme="minorHAnsi" w:cstheme="minorHAnsi"/>
          <w:sz w:val="28"/>
          <w:szCs w:val="28"/>
        </w:rPr>
        <w:t>Thurnes</w:t>
      </w:r>
      <w:proofErr w:type="spellEnd"/>
      <w:r w:rsidR="000F47A9" w:rsidRPr="002C5C67">
        <w:rPr>
          <w:rFonts w:asciiTheme="minorHAnsi" w:hAnsiTheme="minorHAnsi" w:cstheme="minorHAnsi"/>
          <w:sz w:val="28"/>
          <w:szCs w:val="28"/>
        </w:rPr>
        <w:t>, beide aus Merzig-Wadern</w:t>
      </w:r>
      <w:r w:rsidR="002C5C67">
        <w:rPr>
          <w:rFonts w:asciiTheme="minorHAnsi" w:hAnsiTheme="minorHAnsi" w:cstheme="minorHAnsi"/>
          <w:sz w:val="28"/>
          <w:szCs w:val="28"/>
        </w:rPr>
        <w:t>, teilten sich Rang 3.</w:t>
      </w:r>
      <w:r w:rsidR="000F47A9" w:rsidRPr="002C5C67">
        <w:rPr>
          <w:rFonts w:asciiTheme="minorHAnsi" w:hAnsiTheme="minorHAnsi" w:cstheme="minorHAnsi"/>
          <w:sz w:val="28"/>
          <w:szCs w:val="28"/>
        </w:rPr>
        <w:t xml:space="preserve"> </w:t>
      </w:r>
      <w:r w:rsidR="00BC198A" w:rsidRPr="002C5C67">
        <w:rPr>
          <w:rFonts w:asciiTheme="minorHAnsi" w:hAnsiTheme="minorHAnsi" w:cstheme="minorHAnsi"/>
          <w:sz w:val="28"/>
          <w:szCs w:val="28"/>
        </w:rPr>
        <w:t>Die Prüfungsfahrten wurde</w:t>
      </w:r>
      <w:r w:rsidR="002C5C67">
        <w:rPr>
          <w:rFonts w:asciiTheme="minorHAnsi" w:hAnsiTheme="minorHAnsi" w:cstheme="minorHAnsi"/>
          <w:sz w:val="28"/>
          <w:szCs w:val="28"/>
        </w:rPr>
        <w:t>n</w:t>
      </w:r>
      <w:r w:rsidR="00BC198A" w:rsidRPr="002C5C67">
        <w:rPr>
          <w:rFonts w:asciiTheme="minorHAnsi" w:hAnsiTheme="minorHAnsi" w:cstheme="minorHAnsi"/>
          <w:sz w:val="28"/>
          <w:szCs w:val="28"/>
        </w:rPr>
        <w:t xml:space="preserve"> von den Polizistinnen und Polizisten von der Jury </w:t>
      </w:r>
      <w:r w:rsidR="005C2142" w:rsidRPr="005C2142">
        <w:rPr>
          <w:rFonts w:asciiTheme="minorHAnsi" w:hAnsiTheme="minorHAnsi" w:cstheme="minorHAnsi"/>
          <w:sz w:val="28"/>
          <w:szCs w:val="28"/>
        </w:rPr>
        <w:t>auf</w:t>
      </w:r>
      <w:r w:rsidR="00BC198A" w:rsidRPr="002C5C67">
        <w:rPr>
          <w:rFonts w:asciiTheme="minorHAnsi" w:hAnsiTheme="minorHAnsi" w:cstheme="minorHAnsi"/>
          <w:sz w:val="28"/>
          <w:szCs w:val="28"/>
        </w:rPr>
        <w:t>merksam beobachtet</w:t>
      </w:r>
      <w:r w:rsidR="00302843" w:rsidRPr="002C5C67">
        <w:rPr>
          <w:rFonts w:asciiTheme="minorHAnsi" w:hAnsiTheme="minorHAnsi" w:cstheme="minorHAnsi"/>
          <w:sz w:val="28"/>
          <w:szCs w:val="28"/>
        </w:rPr>
        <w:t>. Auch wenn alle Teilnehmerinnen und Teilnehmer ihre Sache gut machten, stand nach</w:t>
      </w:r>
      <w:r>
        <w:rPr>
          <w:rFonts w:asciiTheme="minorHAnsi" w:hAnsiTheme="minorHAnsi" w:cstheme="minorHAnsi"/>
          <w:sz w:val="28"/>
          <w:szCs w:val="28"/>
        </w:rPr>
        <w:t xml:space="preserve"> der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 Beratung der Jury das Ergebnis fest. Die Wartezeit konnten sich die Beteiligten mit einem leckeren Eis verkürzen. </w:t>
      </w:r>
    </w:p>
    <w:p w14:paraId="2ECC0F31" w14:textId="77777777" w:rsidR="002C5C67" w:rsidRDefault="002C5C67" w:rsidP="0030284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623DC924" w14:textId="6AD86506" w:rsidR="007B579E" w:rsidRDefault="002C5C67" w:rsidP="0030284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Die </w:t>
      </w:r>
      <w:r w:rsidR="00302843" w:rsidRPr="002C5C67">
        <w:rPr>
          <w:rFonts w:asciiTheme="minorHAnsi" w:hAnsiTheme="minorHAnsi" w:cstheme="minorHAnsi"/>
          <w:sz w:val="28"/>
          <w:szCs w:val="28"/>
        </w:rPr>
        <w:t>Siegerehrung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2C5C67">
        <w:rPr>
          <w:rFonts w:asciiTheme="minorHAnsi" w:hAnsiTheme="minorHAnsi" w:cstheme="minorHAnsi"/>
          <w:sz w:val="28"/>
          <w:szCs w:val="28"/>
        </w:rPr>
        <w:t>moderier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e </w:t>
      </w:r>
      <w:r w:rsidR="005C2142" w:rsidRPr="005C2142">
        <w:rPr>
          <w:rFonts w:asciiTheme="minorHAnsi" w:hAnsiTheme="minorHAnsi" w:cstheme="minorHAnsi"/>
          <w:sz w:val="28"/>
          <w:szCs w:val="28"/>
        </w:rPr>
        <w:t xml:space="preserve">Peter Fuchs, </w:t>
      </w:r>
      <w:r w:rsidR="00302843" w:rsidRPr="002C5C67">
        <w:rPr>
          <w:rFonts w:asciiTheme="minorHAnsi" w:hAnsiTheme="minorHAnsi" w:cstheme="minorHAnsi"/>
          <w:sz w:val="28"/>
          <w:szCs w:val="28"/>
        </w:rPr>
        <w:t>de</w:t>
      </w:r>
      <w:r>
        <w:rPr>
          <w:rFonts w:asciiTheme="minorHAnsi" w:hAnsiTheme="minorHAnsi" w:cstheme="minorHAnsi"/>
          <w:sz w:val="28"/>
          <w:szCs w:val="28"/>
        </w:rPr>
        <w:t>r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 </w:t>
      </w:r>
      <w:r w:rsidR="005C2142" w:rsidRPr="005C2142">
        <w:rPr>
          <w:rFonts w:asciiTheme="minorHAnsi" w:hAnsiTheme="minorHAnsi" w:cstheme="minorHAnsi"/>
          <w:sz w:val="28"/>
          <w:szCs w:val="28"/>
        </w:rPr>
        <w:t>Präsident der Landesverkehrswacht Sa</w:t>
      </w:r>
      <w:r w:rsidR="00302843" w:rsidRPr="002C5C67">
        <w:rPr>
          <w:rFonts w:asciiTheme="minorHAnsi" w:hAnsiTheme="minorHAnsi" w:cstheme="minorHAnsi"/>
          <w:sz w:val="28"/>
          <w:szCs w:val="28"/>
        </w:rPr>
        <w:t>ar</w:t>
      </w:r>
      <w:r>
        <w:rPr>
          <w:rFonts w:asciiTheme="minorHAnsi" w:hAnsiTheme="minorHAnsi" w:cstheme="minorHAnsi"/>
          <w:sz w:val="28"/>
          <w:szCs w:val="28"/>
        </w:rPr>
        <w:t>. Fuchs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 dankte vor allem der Polizei</w:t>
      </w:r>
      <w:r>
        <w:rPr>
          <w:rFonts w:asciiTheme="minorHAnsi" w:hAnsiTheme="minorHAnsi" w:cstheme="minorHAnsi"/>
          <w:sz w:val="28"/>
          <w:szCs w:val="28"/>
        </w:rPr>
        <w:t xml:space="preserve">, an der Spitze Klaus Steinmann, dem Leiter der Verkehrsschule Bexbach, der ebenfalls besonders ausgezeichnet wurde. </w:t>
      </w:r>
      <w:r w:rsidR="009F518C">
        <w:rPr>
          <w:rFonts w:asciiTheme="minorHAnsi" w:hAnsiTheme="minorHAnsi" w:cstheme="minorHAnsi"/>
          <w:sz w:val="28"/>
          <w:szCs w:val="28"/>
        </w:rPr>
        <w:t xml:space="preserve">Weiter </w:t>
      </w:r>
      <w:r>
        <w:rPr>
          <w:rFonts w:asciiTheme="minorHAnsi" w:hAnsiTheme="minorHAnsi" w:cstheme="minorHAnsi"/>
          <w:sz w:val="28"/>
          <w:szCs w:val="28"/>
        </w:rPr>
        <w:t xml:space="preserve">bedankte sich </w:t>
      </w:r>
      <w:r w:rsidR="009F518C">
        <w:rPr>
          <w:rFonts w:asciiTheme="minorHAnsi" w:hAnsiTheme="minorHAnsi" w:cstheme="minorHAnsi"/>
          <w:sz w:val="28"/>
          <w:szCs w:val="28"/>
        </w:rPr>
        <w:t>Peter Fuchs</w:t>
      </w:r>
      <w:r w:rsidR="009F518C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für die Unterstützung der Verkehrserziehung </w:t>
      </w:r>
      <w:r w:rsidR="009F518C">
        <w:rPr>
          <w:rFonts w:asciiTheme="minorHAnsi" w:hAnsiTheme="minorHAnsi" w:cstheme="minorHAnsi"/>
          <w:sz w:val="28"/>
          <w:szCs w:val="28"/>
        </w:rPr>
        <w:t xml:space="preserve">und </w:t>
      </w:r>
      <w:r>
        <w:rPr>
          <w:rFonts w:asciiTheme="minorHAnsi" w:hAnsiTheme="minorHAnsi" w:cstheme="minorHAnsi"/>
          <w:sz w:val="28"/>
          <w:szCs w:val="28"/>
        </w:rPr>
        <w:t xml:space="preserve">der Arbeit </w:t>
      </w:r>
      <w:r w:rsidR="007B579E">
        <w:rPr>
          <w:rFonts w:asciiTheme="minorHAnsi" w:hAnsiTheme="minorHAnsi" w:cstheme="minorHAnsi"/>
          <w:sz w:val="28"/>
          <w:szCs w:val="28"/>
        </w:rPr>
        <w:t xml:space="preserve">der </w:t>
      </w:r>
      <w:r w:rsidR="007B579E" w:rsidRPr="005C2142">
        <w:rPr>
          <w:rFonts w:asciiTheme="minorHAnsi" w:hAnsiTheme="minorHAnsi" w:cstheme="minorHAnsi"/>
          <w:sz w:val="28"/>
          <w:szCs w:val="28"/>
        </w:rPr>
        <w:t>Landesverkehrswacht Sa</w:t>
      </w:r>
      <w:r w:rsidR="007B579E" w:rsidRPr="002C5C67">
        <w:rPr>
          <w:rFonts w:asciiTheme="minorHAnsi" w:hAnsiTheme="minorHAnsi" w:cstheme="minorHAnsi"/>
          <w:sz w:val="28"/>
          <w:szCs w:val="28"/>
        </w:rPr>
        <w:t>ar</w:t>
      </w:r>
      <w:r w:rsidR="007B579E">
        <w:rPr>
          <w:rFonts w:asciiTheme="minorHAnsi" w:hAnsiTheme="minorHAnsi" w:cstheme="minorHAnsi"/>
          <w:sz w:val="28"/>
          <w:szCs w:val="28"/>
        </w:rPr>
        <w:t xml:space="preserve"> bei </w:t>
      </w:r>
      <w:r w:rsidR="00302843" w:rsidRPr="002C5C67">
        <w:rPr>
          <w:rFonts w:asciiTheme="minorHAnsi" w:hAnsiTheme="minorHAnsi" w:cstheme="minorHAnsi"/>
          <w:sz w:val="28"/>
          <w:szCs w:val="28"/>
        </w:rPr>
        <w:t>Norman Brust vom Innenministerium</w:t>
      </w:r>
      <w:r w:rsidR="007B579E">
        <w:rPr>
          <w:rFonts w:asciiTheme="minorHAnsi" w:hAnsiTheme="minorHAnsi" w:cstheme="minorHAnsi"/>
          <w:sz w:val="28"/>
          <w:szCs w:val="28"/>
        </w:rPr>
        <w:t xml:space="preserve"> und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 Alwin Theobald aus dem Landtag</w:t>
      </w:r>
      <w:r w:rsidR="007B579E">
        <w:rPr>
          <w:rFonts w:asciiTheme="minorHAnsi" w:hAnsiTheme="minorHAnsi" w:cstheme="minorHAnsi"/>
          <w:sz w:val="28"/>
          <w:szCs w:val="28"/>
        </w:rPr>
        <w:t xml:space="preserve">. </w:t>
      </w:r>
      <w:r w:rsidR="009F518C">
        <w:rPr>
          <w:rFonts w:asciiTheme="minorHAnsi" w:hAnsiTheme="minorHAnsi" w:cstheme="minorHAnsi"/>
          <w:sz w:val="28"/>
          <w:szCs w:val="28"/>
        </w:rPr>
        <w:t>Ein weiterer D</w:t>
      </w:r>
      <w:r w:rsidR="007B579E">
        <w:rPr>
          <w:rFonts w:asciiTheme="minorHAnsi" w:hAnsiTheme="minorHAnsi" w:cstheme="minorHAnsi"/>
          <w:sz w:val="28"/>
          <w:szCs w:val="28"/>
        </w:rPr>
        <w:t>ank</w:t>
      </w:r>
      <w:r w:rsidR="009F518C">
        <w:rPr>
          <w:rFonts w:asciiTheme="minorHAnsi" w:hAnsiTheme="minorHAnsi" w:cstheme="minorHAnsi"/>
          <w:sz w:val="28"/>
          <w:szCs w:val="28"/>
        </w:rPr>
        <w:t xml:space="preserve"> galt P</w:t>
      </w:r>
      <w:r w:rsidR="00302843" w:rsidRPr="002C5C67">
        <w:rPr>
          <w:rFonts w:asciiTheme="minorHAnsi" w:hAnsiTheme="minorHAnsi" w:cstheme="minorHAnsi"/>
          <w:sz w:val="28"/>
          <w:szCs w:val="28"/>
        </w:rPr>
        <w:t>atrick End, dem Geschäftsführer der Verkehrswacht Saarland</w:t>
      </w:r>
      <w:r w:rsidR="007B579E">
        <w:rPr>
          <w:rFonts w:asciiTheme="minorHAnsi" w:hAnsiTheme="minorHAnsi" w:cstheme="minorHAnsi"/>
          <w:sz w:val="28"/>
          <w:szCs w:val="28"/>
        </w:rPr>
        <w:t xml:space="preserve">, </w:t>
      </w:r>
      <w:r w:rsidR="00302843" w:rsidRPr="002C5C67">
        <w:rPr>
          <w:rFonts w:asciiTheme="minorHAnsi" w:hAnsiTheme="minorHAnsi" w:cstheme="minorHAnsi"/>
          <w:sz w:val="28"/>
          <w:szCs w:val="28"/>
        </w:rPr>
        <w:t>Mario Klasen von der Sparkassen-Finanzgruppe, die seit Jahren die Verkehrsschulwettbewerbe unterstütz</w:t>
      </w:r>
      <w:r w:rsidR="007B579E">
        <w:rPr>
          <w:rFonts w:asciiTheme="minorHAnsi" w:hAnsiTheme="minorHAnsi" w:cstheme="minorHAnsi"/>
          <w:sz w:val="28"/>
          <w:szCs w:val="28"/>
        </w:rPr>
        <w:t>t</w:t>
      </w:r>
      <w:r w:rsidR="009F518C">
        <w:rPr>
          <w:rFonts w:asciiTheme="minorHAnsi" w:hAnsiTheme="minorHAnsi" w:cstheme="minorHAnsi"/>
          <w:sz w:val="28"/>
          <w:szCs w:val="28"/>
        </w:rPr>
        <w:t xml:space="preserve">. </w:t>
      </w:r>
      <w:r w:rsidR="007B579E">
        <w:rPr>
          <w:rFonts w:asciiTheme="minorHAnsi" w:hAnsiTheme="minorHAnsi" w:cstheme="minorHAnsi"/>
          <w:sz w:val="28"/>
          <w:szCs w:val="28"/>
        </w:rPr>
        <w:t xml:space="preserve">Sein Dank galt auch </w:t>
      </w:r>
      <w:r w:rsidR="007B579E" w:rsidRPr="002C5C67">
        <w:rPr>
          <w:rFonts w:asciiTheme="minorHAnsi" w:hAnsiTheme="minorHAnsi" w:cstheme="minorHAnsi"/>
          <w:sz w:val="28"/>
          <w:szCs w:val="28"/>
        </w:rPr>
        <w:t>Homburgs Bürgermeister Manfred Rippel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11C8FCD" w14:textId="77777777" w:rsidR="007B579E" w:rsidRDefault="007B579E" w:rsidP="0030284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28759937" w14:textId="7A38E378" w:rsidR="00250BE7" w:rsidRPr="002C5C67" w:rsidRDefault="007B579E" w:rsidP="0030284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</w:t>
      </w:r>
      <w:r w:rsidR="009F518C">
        <w:rPr>
          <w:rFonts w:asciiTheme="minorHAnsi" w:hAnsiTheme="minorHAnsi" w:cstheme="minorHAnsi"/>
          <w:sz w:val="28"/>
          <w:szCs w:val="28"/>
        </w:rPr>
        <w:t xml:space="preserve">urch das Sponsoring </w:t>
      </w:r>
      <w:r>
        <w:rPr>
          <w:rFonts w:asciiTheme="minorHAnsi" w:hAnsiTheme="minorHAnsi" w:cstheme="minorHAnsi"/>
          <w:sz w:val="28"/>
          <w:szCs w:val="28"/>
        </w:rPr>
        <w:t xml:space="preserve">der Kreissparkasse 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erhielten die </w:t>
      </w:r>
      <w:r>
        <w:rPr>
          <w:rFonts w:asciiTheme="minorHAnsi" w:hAnsiTheme="minorHAnsi" w:cstheme="minorHAnsi"/>
          <w:sz w:val="28"/>
          <w:szCs w:val="28"/>
        </w:rPr>
        <w:t>E</w:t>
      </w:r>
      <w:r w:rsidR="00302843" w:rsidRPr="002C5C67">
        <w:rPr>
          <w:rFonts w:asciiTheme="minorHAnsi" w:hAnsiTheme="minorHAnsi" w:cstheme="minorHAnsi"/>
          <w:sz w:val="28"/>
          <w:szCs w:val="28"/>
        </w:rPr>
        <w:t>rst</w:t>
      </w:r>
      <w:r>
        <w:rPr>
          <w:rFonts w:asciiTheme="minorHAnsi" w:hAnsiTheme="minorHAnsi" w:cstheme="minorHAnsi"/>
          <w:sz w:val="28"/>
          <w:szCs w:val="28"/>
        </w:rPr>
        <w:t xml:space="preserve">platzierten </w:t>
      </w:r>
      <w:r w:rsidR="00302843" w:rsidRPr="002C5C67">
        <w:rPr>
          <w:rFonts w:asciiTheme="minorHAnsi" w:hAnsiTheme="minorHAnsi" w:cstheme="minorHAnsi"/>
          <w:sz w:val="28"/>
          <w:szCs w:val="28"/>
        </w:rPr>
        <w:t>150, 100 und die Drittplatzierten jeweils 50 Euro</w:t>
      </w:r>
      <w:r>
        <w:rPr>
          <w:rFonts w:asciiTheme="minorHAnsi" w:hAnsiTheme="minorHAnsi" w:cstheme="minorHAnsi"/>
          <w:sz w:val="28"/>
          <w:szCs w:val="28"/>
        </w:rPr>
        <w:t>. D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azu </w:t>
      </w:r>
      <w:r>
        <w:rPr>
          <w:rFonts w:asciiTheme="minorHAnsi" w:hAnsiTheme="minorHAnsi" w:cstheme="minorHAnsi"/>
          <w:sz w:val="28"/>
          <w:szCs w:val="28"/>
        </w:rPr>
        <w:t xml:space="preserve">bekamen </w:t>
      </w:r>
      <w:r w:rsidR="00302843" w:rsidRPr="002C5C67">
        <w:rPr>
          <w:rFonts w:asciiTheme="minorHAnsi" w:hAnsiTheme="minorHAnsi" w:cstheme="minorHAnsi"/>
          <w:sz w:val="28"/>
          <w:szCs w:val="28"/>
        </w:rPr>
        <w:t>alle Teilnehmerinnen und Teilnehmer eine Tasche mit Geschenken vo</w:t>
      </w:r>
      <w:r w:rsidR="009F518C">
        <w:rPr>
          <w:rFonts w:asciiTheme="minorHAnsi" w:hAnsiTheme="minorHAnsi" w:cstheme="minorHAnsi"/>
          <w:sz w:val="28"/>
          <w:szCs w:val="28"/>
        </w:rPr>
        <w:t>m Team um</w:t>
      </w:r>
      <w:r w:rsidR="00302843" w:rsidRPr="002C5C67">
        <w:rPr>
          <w:rFonts w:asciiTheme="minorHAnsi" w:hAnsiTheme="minorHAnsi" w:cstheme="minorHAnsi"/>
          <w:sz w:val="28"/>
          <w:szCs w:val="28"/>
        </w:rPr>
        <w:t xml:space="preserve"> Mario Klasen. </w:t>
      </w:r>
    </w:p>
    <w:p w14:paraId="725A9681" w14:textId="77777777" w:rsidR="00302843" w:rsidRPr="002C5C67" w:rsidRDefault="00302843" w:rsidP="005C214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30E7A1B" w14:textId="5DD9C3D6" w:rsidR="00C85385" w:rsidRDefault="00302843" w:rsidP="00C85385">
      <w:pPr>
        <w:jc w:val="both"/>
        <w:rPr>
          <w:rFonts w:asciiTheme="minorHAnsi" w:hAnsiTheme="minorHAnsi" w:cstheme="minorHAnsi"/>
          <w:sz w:val="28"/>
          <w:szCs w:val="28"/>
        </w:rPr>
      </w:pPr>
      <w:r w:rsidRPr="002C5C67">
        <w:rPr>
          <w:rFonts w:asciiTheme="minorHAnsi" w:hAnsiTheme="minorHAnsi" w:cstheme="minorHAnsi"/>
          <w:sz w:val="28"/>
          <w:szCs w:val="28"/>
        </w:rPr>
        <w:t xml:space="preserve">Bürgermeister Rippel gratulierte bei der Siegerehrung allen Kindern zu ihrem Erfolg und dankte der </w:t>
      </w:r>
      <w:r w:rsidR="00C85385">
        <w:rPr>
          <w:rFonts w:asciiTheme="minorHAnsi" w:hAnsiTheme="minorHAnsi" w:cstheme="minorHAnsi"/>
          <w:sz w:val="28"/>
          <w:szCs w:val="28"/>
        </w:rPr>
        <w:t>Landesv</w:t>
      </w:r>
      <w:r w:rsidRPr="002C5C67">
        <w:rPr>
          <w:rFonts w:asciiTheme="minorHAnsi" w:hAnsiTheme="minorHAnsi" w:cstheme="minorHAnsi"/>
          <w:sz w:val="28"/>
          <w:szCs w:val="28"/>
        </w:rPr>
        <w:t>erkehrswacht</w:t>
      </w:r>
      <w:r w:rsidR="00C85385">
        <w:rPr>
          <w:rFonts w:asciiTheme="minorHAnsi" w:hAnsiTheme="minorHAnsi" w:cstheme="minorHAnsi"/>
          <w:sz w:val="28"/>
          <w:szCs w:val="28"/>
        </w:rPr>
        <w:t xml:space="preserve"> sowie</w:t>
      </w:r>
      <w:r w:rsidRPr="002C5C67">
        <w:rPr>
          <w:rFonts w:asciiTheme="minorHAnsi" w:hAnsiTheme="minorHAnsi" w:cstheme="minorHAnsi"/>
          <w:sz w:val="28"/>
          <w:szCs w:val="28"/>
        </w:rPr>
        <w:t xml:space="preserve"> den beteiligten </w:t>
      </w:r>
      <w:r w:rsidR="00C85385">
        <w:rPr>
          <w:rFonts w:asciiTheme="minorHAnsi" w:hAnsiTheme="minorHAnsi" w:cstheme="minorHAnsi"/>
          <w:sz w:val="28"/>
          <w:szCs w:val="28"/>
        </w:rPr>
        <w:t>P</w:t>
      </w:r>
      <w:r w:rsidRPr="002C5C67">
        <w:rPr>
          <w:rFonts w:asciiTheme="minorHAnsi" w:hAnsiTheme="minorHAnsi" w:cstheme="minorHAnsi"/>
          <w:sz w:val="28"/>
          <w:szCs w:val="28"/>
        </w:rPr>
        <w:t>olizistinnen und Polizisten</w:t>
      </w:r>
      <w:r w:rsidR="00C85385">
        <w:rPr>
          <w:rFonts w:asciiTheme="minorHAnsi" w:hAnsiTheme="minorHAnsi" w:cstheme="minorHAnsi"/>
          <w:sz w:val="28"/>
          <w:szCs w:val="28"/>
        </w:rPr>
        <w:t xml:space="preserve"> und</w:t>
      </w:r>
      <w:r w:rsidRPr="002C5C67">
        <w:rPr>
          <w:rFonts w:asciiTheme="minorHAnsi" w:hAnsiTheme="minorHAnsi" w:cstheme="minorHAnsi"/>
          <w:sz w:val="28"/>
          <w:szCs w:val="28"/>
        </w:rPr>
        <w:t xml:space="preserve"> </w:t>
      </w:r>
      <w:r w:rsidR="00C85385" w:rsidRPr="002C5C67">
        <w:rPr>
          <w:rFonts w:asciiTheme="minorHAnsi" w:hAnsiTheme="minorHAnsi" w:cstheme="minorHAnsi"/>
          <w:sz w:val="28"/>
          <w:szCs w:val="28"/>
        </w:rPr>
        <w:t>Verkehrssicherheitsberaterinnen</w:t>
      </w:r>
      <w:r w:rsidR="00C85385">
        <w:rPr>
          <w:rFonts w:asciiTheme="minorHAnsi" w:hAnsiTheme="minorHAnsi" w:cstheme="minorHAnsi"/>
          <w:sz w:val="28"/>
          <w:szCs w:val="28"/>
        </w:rPr>
        <w:t xml:space="preserve"> und -beratern </w:t>
      </w:r>
      <w:r w:rsidR="002C5C67" w:rsidRPr="002C5C67">
        <w:rPr>
          <w:rFonts w:asciiTheme="minorHAnsi" w:hAnsiTheme="minorHAnsi" w:cstheme="minorHAnsi"/>
          <w:sz w:val="28"/>
          <w:szCs w:val="28"/>
        </w:rPr>
        <w:t xml:space="preserve">für ihren </w:t>
      </w:r>
      <w:r w:rsidR="00C85385">
        <w:rPr>
          <w:rFonts w:asciiTheme="minorHAnsi" w:hAnsiTheme="minorHAnsi" w:cstheme="minorHAnsi"/>
          <w:sz w:val="28"/>
          <w:szCs w:val="28"/>
        </w:rPr>
        <w:t>E</w:t>
      </w:r>
      <w:r w:rsidR="002C5C67" w:rsidRPr="002C5C67">
        <w:rPr>
          <w:rFonts w:asciiTheme="minorHAnsi" w:hAnsiTheme="minorHAnsi" w:cstheme="minorHAnsi"/>
          <w:sz w:val="28"/>
          <w:szCs w:val="28"/>
        </w:rPr>
        <w:t>insatz</w:t>
      </w:r>
      <w:r w:rsidR="009F518C">
        <w:rPr>
          <w:rFonts w:asciiTheme="minorHAnsi" w:hAnsiTheme="minorHAnsi" w:cstheme="minorHAnsi"/>
          <w:sz w:val="28"/>
          <w:szCs w:val="28"/>
        </w:rPr>
        <w:t xml:space="preserve">. Auch lobte </w:t>
      </w:r>
      <w:r w:rsidR="00C85385">
        <w:rPr>
          <w:rFonts w:asciiTheme="minorHAnsi" w:hAnsiTheme="minorHAnsi" w:cstheme="minorHAnsi"/>
          <w:sz w:val="28"/>
          <w:szCs w:val="28"/>
        </w:rPr>
        <w:t xml:space="preserve">er </w:t>
      </w:r>
      <w:r w:rsidR="009F518C">
        <w:rPr>
          <w:rFonts w:asciiTheme="minorHAnsi" w:hAnsiTheme="minorHAnsi" w:cstheme="minorHAnsi"/>
          <w:sz w:val="28"/>
          <w:szCs w:val="28"/>
        </w:rPr>
        <w:t>die</w:t>
      </w:r>
      <w:r w:rsidR="004A6D7B">
        <w:rPr>
          <w:rFonts w:asciiTheme="minorHAnsi" w:hAnsiTheme="minorHAnsi" w:cstheme="minorHAnsi"/>
          <w:sz w:val="28"/>
          <w:szCs w:val="28"/>
        </w:rPr>
        <w:t xml:space="preserve"> </w:t>
      </w:r>
      <w:r w:rsidR="00C85385">
        <w:rPr>
          <w:rFonts w:asciiTheme="minorHAnsi" w:hAnsiTheme="minorHAnsi" w:cstheme="minorHAnsi"/>
          <w:sz w:val="28"/>
          <w:szCs w:val="28"/>
        </w:rPr>
        <w:t>Kreiss</w:t>
      </w:r>
      <w:r w:rsidR="00C85385" w:rsidRPr="002C5C67">
        <w:rPr>
          <w:rFonts w:asciiTheme="minorHAnsi" w:hAnsiTheme="minorHAnsi" w:cstheme="minorHAnsi"/>
          <w:sz w:val="28"/>
          <w:szCs w:val="28"/>
        </w:rPr>
        <w:t>parkasse</w:t>
      </w:r>
      <w:r w:rsidR="00C85385">
        <w:rPr>
          <w:rFonts w:asciiTheme="minorHAnsi" w:hAnsiTheme="minorHAnsi" w:cstheme="minorHAnsi"/>
          <w:sz w:val="28"/>
          <w:szCs w:val="28"/>
        </w:rPr>
        <w:t xml:space="preserve"> für die Unterstützung der</w:t>
      </w:r>
      <w:r w:rsidR="002C5C67" w:rsidRPr="002C5C67">
        <w:rPr>
          <w:rFonts w:asciiTheme="minorHAnsi" w:hAnsiTheme="minorHAnsi" w:cstheme="minorHAnsi"/>
          <w:sz w:val="28"/>
          <w:szCs w:val="28"/>
        </w:rPr>
        <w:t xml:space="preserve"> Ju</w:t>
      </w:r>
      <w:r w:rsidR="00C85385">
        <w:rPr>
          <w:rFonts w:asciiTheme="minorHAnsi" w:hAnsiTheme="minorHAnsi" w:cstheme="minorHAnsi"/>
          <w:sz w:val="28"/>
          <w:szCs w:val="28"/>
        </w:rPr>
        <w:t>ge</w:t>
      </w:r>
      <w:r w:rsidR="002C5C67" w:rsidRPr="002C5C67">
        <w:rPr>
          <w:rFonts w:asciiTheme="minorHAnsi" w:hAnsiTheme="minorHAnsi" w:cstheme="minorHAnsi"/>
          <w:sz w:val="28"/>
          <w:szCs w:val="28"/>
        </w:rPr>
        <w:t xml:space="preserve">ndverkehrsschulen. </w:t>
      </w:r>
      <w:r w:rsidR="00C85385">
        <w:rPr>
          <w:rFonts w:asciiTheme="minorHAnsi" w:hAnsiTheme="minorHAnsi" w:cstheme="minorHAnsi"/>
          <w:sz w:val="28"/>
          <w:szCs w:val="28"/>
        </w:rPr>
        <w:t xml:space="preserve">Sie alle würden mit der </w:t>
      </w:r>
      <w:r w:rsidR="002C5C67" w:rsidRPr="002C5C67">
        <w:rPr>
          <w:rFonts w:asciiTheme="minorHAnsi" w:hAnsiTheme="minorHAnsi" w:cstheme="minorHAnsi"/>
          <w:sz w:val="28"/>
          <w:szCs w:val="28"/>
        </w:rPr>
        <w:t xml:space="preserve">Verkehrserziehung von Kindern </w:t>
      </w:r>
      <w:r w:rsidR="00C85385">
        <w:rPr>
          <w:rFonts w:asciiTheme="minorHAnsi" w:hAnsiTheme="minorHAnsi" w:cstheme="minorHAnsi"/>
          <w:sz w:val="28"/>
          <w:szCs w:val="28"/>
        </w:rPr>
        <w:t xml:space="preserve">einen </w:t>
      </w:r>
      <w:r w:rsidR="00C85385" w:rsidRPr="002C5C67">
        <w:rPr>
          <w:rFonts w:asciiTheme="minorHAnsi" w:hAnsiTheme="minorHAnsi" w:cstheme="minorHAnsi"/>
          <w:sz w:val="28"/>
          <w:szCs w:val="28"/>
        </w:rPr>
        <w:t>wichtigen Beitrag i</w:t>
      </w:r>
      <w:r w:rsidR="004A6D7B">
        <w:rPr>
          <w:rFonts w:asciiTheme="minorHAnsi" w:hAnsiTheme="minorHAnsi" w:cstheme="minorHAnsi"/>
          <w:sz w:val="28"/>
          <w:szCs w:val="28"/>
        </w:rPr>
        <w:t>n der</w:t>
      </w:r>
      <w:r w:rsidR="00C85385" w:rsidRPr="002C5C67">
        <w:rPr>
          <w:rFonts w:asciiTheme="minorHAnsi" w:hAnsiTheme="minorHAnsi" w:cstheme="minorHAnsi"/>
          <w:sz w:val="28"/>
          <w:szCs w:val="28"/>
        </w:rPr>
        <w:t xml:space="preserve"> Prävention und Unfallverhütung</w:t>
      </w:r>
      <w:r w:rsidR="00C85385">
        <w:rPr>
          <w:rFonts w:asciiTheme="minorHAnsi" w:hAnsiTheme="minorHAnsi" w:cstheme="minorHAnsi"/>
          <w:sz w:val="28"/>
          <w:szCs w:val="28"/>
        </w:rPr>
        <w:t xml:space="preserve"> leisten und</w:t>
      </w:r>
      <w:r w:rsidR="009F518C">
        <w:rPr>
          <w:rFonts w:asciiTheme="minorHAnsi" w:hAnsiTheme="minorHAnsi" w:cstheme="minorHAnsi"/>
          <w:sz w:val="28"/>
          <w:szCs w:val="28"/>
        </w:rPr>
        <w:t xml:space="preserve"> </w:t>
      </w:r>
      <w:r w:rsidR="00C85385">
        <w:rPr>
          <w:rFonts w:asciiTheme="minorHAnsi" w:hAnsiTheme="minorHAnsi" w:cstheme="minorHAnsi"/>
          <w:sz w:val="28"/>
          <w:szCs w:val="28"/>
        </w:rPr>
        <w:t>gemeinsam diese</w:t>
      </w:r>
      <w:r w:rsidR="002C5C67" w:rsidRPr="002C5C67">
        <w:rPr>
          <w:rFonts w:asciiTheme="minorHAnsi" w:hAnsiTheme="minorHAnsi" w:cstheme="minorHAnsi"/>
          <w:sz w:val="28"/>
          <w:szCs w:val="28"/>
        </w:rPr>
        <w:t xml:space="preserve"> bedeutende gesellschaftliche Aufgabe angehen</w:t>
      </w:r>
      <w:r w:rsidR="00C85385">
        <w:rPr>
          <w:rFonts w:asciiTheme="minorHAnsi" w:hAnsiTheme="minorHAnsi" w:cstheme="minorHAnsi"/>
          <w:sz w:val="28"/>
          <w:szCs w:val="28"/>
        </w:rPr>
        <w:t>.</w:t>
      </w:r>
    </w:p>
    <w:sectPr w:rsidR="00C85385">
      <w:headerReference w:type="default" r:id="rId8"/>
      <w:footerReference w:type="default" r:id="rId9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912C1" w14:textId="77777777" w:rsidR="00D3099B" w:rsidRDefault="00D3099B">
      <w:r>
        <w:separator/>
      </w:r>
    </w:p>
  </w:endnote>
  <w:endnote w:type="continuationSeparator" w:id="0">
    <w:p w14:paraId="32C1F521" w14:textId="77777777" w:rsidR="00D3099B" w:rsidRDefault="00D3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mnst777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462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________________________________________________________________________________________</w:t>
    </w:r>
    <w:r w:rsidRPr="00C969EB">
      <w:rPr>
        <w:sz w:val="20"/>
      </w:rPr>
      <w:t>__</w:t>
    </w:r>
  </w:p>
  <w:p w14:paraId="406F2595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0F82" w14:textId="77777777" w:rsidR="00D3099B" w:rsidRDefault="00D3099B">
      <w:r>
        <w:separator/>
      </w:r>
    </w:p>
  </w:footnote>
  <w:footnote w:type="continuationSeparator" w:id="0">
    <w:p w14:paraId="5C356A51" w14:textId="77777777" w:rsidR="00D3099B" w:rsidRDefault="00D30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CC081" w14:textId="2A971AB9" w:rsidR="009644A7" w:rsidRDefault="00E42881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782717">
      <w:rPr>
        <w:noProof/>
      </w:rPr>
      <w:t>03.09.2026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15884976">
    <w:abstractNumId w:val="2"/>
  </w:num>
  <w:num w:numId="2" w16cid:durableId="1055281384">
    <w:abstractNumId w:val="0"/>
  </w:num>
  <w:num w:numId="3" w16cid:durableId="37219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52773"/>
    <w:rsid w:val="00052B7A"/>
    <w:rsid w:val="00057922"/>
    <w:rsid w:val="00073C33"/>
    <w:rsid w:val="00075D77"/>
    <w:rsid w:val="000B17AD"/>
    <w:rsid w:val="000B7671"/>
    <w:rsid w:val="000C5EB0"/>
    <w:rsid w:val="000D0E06"/>
    <w:rsid w:val="000D313E"/>
    <w:rsid w:val="000E48BE"/>
    <w:rsid w:val="000E6979"/>
    <w:rsid w:val="000E7350"/>
    <w:rsid w:val="000F47A9"/>
    <w:rsid w:val="000F52EA"/>
    <w:rsid w:val="0010665D"/>
    <w:rsid w:val="001079C9"/>
    <w:rsid w:val="00112AE5"/>
    <w:rsid w:val="00124222"/>
    <w:rsid w:val="00130114"/>
    <w:rsid w:val="0013205C"/>
    <w:rsid w:val="00147AFB"/>
    <w:rsid w:val="00176679"/>
    <w:rsid w:val="001806EA"/>
    <w:rsid w:val="001861B1"/>
    <w:rsid w:val="00190D0D"/>
    <w:rsid w:val="001926B3"/>
    <w:rsid w:val="001973A6"/>
    <w:rsid w:val="001A3764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24F86"/>
    <w:rsid w:val="00230EAF"/>
    <w:rsid w:val="002422AB"/>
    <w:rsid w:val="00243F4D"/>
    <w:rsid w:val="00250BE7"/>
    <w:rsid w:val="00267BD7"/>
    <w:rsid w:val="00271A61"/>
    <w:rsid w:val="002A263C"/>
    <w:rsid w:val="002A3948"/>
    <w:rsid w:val="002B6789"/>
    <w:rsid w:val="002C0588"/>
    <w:rsid w:val="002C05F0"/>
    <w:rsid w:val="002C3775"/>
    <w:rsid w:val="002C4518"/>
    <w:rsid w:val="002C5C67"/>
    <w:rsid w:val="002D4511"/>
    <w:rsid w:val="002D747F"/>
    <w:rsid w:val="002E2377"/>
    <w:rsid w:val="002E436C"/>
    <w:rsid w:val="002F5620"/>
    <w:rsid w:val="00302843"/>
    <w:rsid w:val="00302AAE"/>
    <w:rsid w:val="00311280"/>
    <w:rsid w:val="00326249"/>
    <w:rsid w:val="00331FAB"/>
    <w:rsid w:val="00341362"/>
    <w:rsid w:val="0034388E"/>
    <w:rsid w:val="003475C9"/>
    <w:rsid w:val="003548C4"/>
    <w:rsid w:val="003672E6"/>
    <w:rsid w:val="00375D6E"/>
    <w:rsid w:val="003956AD"/>
    <w:rsid w:val="003D158F"/>
    <w:rsid w:val="003D2C2E"/>
    <w:rsid w:val="003E3CE2"/>
    <w:rsid w:val="0040347F"/>
    <w:rsid w:val="00404836"/>
    <w:rsid w:val="004063B1"/>
    <w:rsid w:val="00415B2F"/>
    <w:rsid w:val="004215A2"/>
    <w:rsid w:val="00425033"/>
    <w:rsid w:val="004270C5"/>
    <w:rsid w:val="004450D4"/>
    <w:rsid w:val="00450708"/>
    <w:rsid w:val="00450EA5"/>
    <w:rsid w:val="004549C6"/>
    <w:rsid w:val="00456B19"/>
    <w:rsid w:val="004704EB"/>
    <w:rsid w:val="004852AA"/>
    <w:rsid w:val="0048570B"/>
    <w:rsid w:val="00494645"/>
    <w:rsid w:val="00497E4C"/>
    <w:rsid w:val="004A05EA"/>
    <w:rsid w:val="004A5939"/>
    <w:rsid w:val="004A6D7B"/>
    <w:rsid w:val="004B4A49"/>
    <w:rsid w:val="004C03AC"/>
    <w:rsid w:val="004C3DF0"/>
    <w:rsid w:val="00517E55"/>
    <w:rsid w:val="00520B55"/>
    <w:rsid w:val="00521E09"/>
    <w:rsid w:val="00525FC6"/>
    <w:rsid w:val="00531894"/>
    <w:rsid w:val="00533E5A"/>
    <w:rsid w:val="00540950"/>
    <w:rsid w:val="00541E4D"/>
    <w:rsid w:val="00550DA1"/>
    <w:rsid w:val="0055421A"/>
    <w:rsid w:val="00560465"/>
    <w:rsid w:val="005609AF"/>
    <w:rsid w:val="00564860"/>
    <w:rsid w:val="00595C66"/>
    <w:rsid w:val="005A4EEE"/>
    <w:rsid w:val="005B5623"/>
    <w:rsid w:val="005B6921"/>
    <w:rsid w:val="005C1DE3"/>
    <w:rsid w:val="005C2142"/>
    <w:rsid w:val="005F1520"/>
    <w:rsid w:val="00612077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0695"/>
    <w:rsid w:val="006810E1"/>
    <w:rsid w:val="0069523F"/>
    <w:rsid w:val="006A4380"/>
    <w:rsid w:val="006B7B0E"/>
    <w:rsid w:val="006D167C"/>
    <w:rsid w:val="006D3DDF"/>
    <w:rsid w:val="006D6D80"/>
    <w:rsid w:val="006E12E7"/>
    <w:rsid w:val="006E786F"/>
    <w:rsid w:val="006F453D"/>
    <w:rsid w:val="007025E5"/>
    <w:rsid w:val="007221AD"/>
    <w:rsid w:val="0072672E"/>
    <w:rsid w:val="00745BB3"/>
    <w:rsid w:val="00752682"/>
    <w:rsid w:val="00762105"/>
    <w:rsid w:val="00762432"/>
    <w:rsid w:val="00772AD9"/>
    <w:rsid w:val="0077335F"/>
    <w:rsid w:val="007758F8"/>
    <w:rsid w:val="007819D1"/>
    <w:rsid w:val="00782047"/>
    <w:rsid w:val="0078248E"/>
    <w:rsid w:val="00782717"/>
    <w:rsid w:val="007877EF"/>
    <w:rsid w:val="007A225F"/>
    <w:rsid w:val="007A4667"/>
    <w:rsid w:val="007A7E2E"/>
    <w:rsid w:val="007B579E"/>
    <w:rsid w:val="007B629D"/>
    <w:rsid w:val="007C0A79"/>
    <w:rsid w:val="007C1CB4"/>
    <w:rsid w:val="007C34BB"/>
    <w:rsid w:val="007C6A3E"/>
    <w:rsid w:val="007D530C"/>
    <w:rsid w:val="007E6950"/>
    <w:rsid w:val="007F12CF"/>
    <w:rsid w:val="007F2CD1"/>
    <w:rsid w:val="00815664"/>
    <w:rsid w:val="00824F0E"/>
    <w:rsid w:val="0084142D"/>
    <w:rsid w:val="008455A0"/>
    <w:rsid w:val="008534D5"/>
    <w:rsid w:val="00853B73"/>
    <w:rsid w:val="00854AF8"/>
    <w:rsid w:val="00864D1D"/>
    <w:rsid w:val="00883940"/>
    <w:rsid w:val="00884911"/>
    <w:rsid w:val="008860C7"/>
    <w:rsid w:val="00890A49"/>
    <w:rsid w:val="00894049"/>
    <w:rsid w:val="008A2175"/>
    <w:rsid w:val="008A23FA"/>
    <w:rsid w:val="008A2A6B"/>
    <w:rsid w:val="008A6F03"/>
    <w:rsid w:val="008B1F38"/>
    <w:rsid w:val="008B6333"/>
    <w:rsid w:val="008C23FD"/>
    <w:rsid w:val="008C3470"/>
    <w:rsid w:val="008C69C1"/>
    <w:rsid w:val="008D3A04"/>
    <w:rsid w:val="008D65FB"/>
    <w:rsid w:val="008D7CFE"/>
    <w:rsid w:val="008E3A60"/>
    <w:rsid w:val="00902218"/>
    <w:rsid w:val="009065E6"/>
    <w:rsid w:val="0090777A"/>
    <w:rsid w:val="009519A0"/>
    <w:rsid w:val="009570AC"/>
    <w:rsid w:val="009644A7"/>
    <w:rsid w:val="009738A2"/>
    <w:rsid w:val="009779FE"/>
    <w:rsid w:val="0098161B"/>
    <w:rsid w:val="00991D20"/>
    <w:rsid w:val="00996FEE"/>
    <w:rsid w:val="009A01BD"/>
    <w:rsid w:val="009B660C"/>
    <w:rsid w:val="009C3884"/>
    <w:rsid w:val="009D5BCB"/>
    <w:rsid w:val="009E22D8"/>
    <w:rsid w:val="009E50F6"/>
    <w:rsid w:val="009F0683"/>
    <w:rsid w:val="009F4B1F"/>
    <w:rsid w:val="009F518C"/>
    <w:rsid w:val="009F7341"/>
    <w:rsid w:val="00A076C0"/>
    <w:rsid w:val="00A20982"/>
    <w:rsid w:val="00A20B40"/>
    <w:rsid w:val="00A42A1D"/>
    <w:rsid w:val="00A437BB"/>
    <w:rsid w:val="00A43BAC"/>
    <w:rsid w:val="00A45922"/>
    <w:rsid w:val="00A54C21"/>
    <w:rsid w:val="00A558BE"/>
    <w:rsid w:val="00A71055"/>
    <w:rsid w:val="00A97A3F"/>
    <w:rsid w:val="00AA17C8"/>
    <w:rsid w:val="00AA4B28"/>
    <w:rsid w:val="00AB2032"/>
    <w:rsid w:val="00AC6508"/>
    <w:rsid w:val="00AC6BC3"/>
    <w:rsid w:val="00AC78A9"/>
    <w:rsid w:val="00AD2F73"/>
    <w:rsid w:val="00AD2FA3"/>
    <w:rsid w:val="00AD6700"/>
    <w:rsid w:val="00AE0558"/>
    <w:rsid w:val="00AE15E1"/>
    <w:rsid w:val="00AE1A24"/>
    <w:rsid w:val="00AE23F0"/>
    <w:rsid w:val="00AF065D"/>
    <w:rsid w:val="00AF51A7"/>
    <w:rsid w:val="00AF6391"/>
    <w:rsid w:val="00AF6B41"/>
    <w:rsid w:val="00B20BFC"/>
    <w:rsid w:val="00B23359"/>
    <w:rsid w:val="00B40D4F"/>
    <w:rsid w:val="00B42B6E"/>
    <w:rsid w:val="00B56040"/>
    <w:rsid w:val="00B85270"/>
    <w:rsid w:val="00B8700F"/>
    <w:rsid w:val="00BA1D9F"/>
    <w:rsid w:val="00BA684D"/>
    <w:rsid w:val="00BB4261"/>
    <w:rsid w:val="00BB6D2B"/>
    <w:rsid w:val="00BB74D2"/>
    <w:rsid w:val="00BC0D77"/>
    <w:rsid w:val="00BC198A"/>
    <w:rsid w:val="00BD2DDC"/>
    <w:rsid w:val="00BE19EF"/>
    <w:rsid w:val="00BF0F9B"/>
    <w:rsid w:val="00C00375"/>
    <w:rsid w:val="00C01E04"/>
    <w:rsid w:val="00C0479B"/>
    <w:rsid w:val="00C20153"/>
    <w:rsid w:val="00C427A8"/>
    <w:rsid w:val="00C4344D"/>
    <w:rsid w:val="00C61E04"/>
    <w:rsid w:val="00C66CD8"/>
    <w:rsid w:val="00C71204"/>
    <w:rsid w:val="00C74179"/>
    <w:rsid w:val="00C85385"/>
    <w:rsid w:val="00C969EB"/>
    <w:rsid w:val="00CA3051"/>
    <w:rsid w:val="00CB26C8"/>
    <w:rsid w:val="00CC292F"/>
    <w:rsid w:val="00CC5E4E"/>
    <w:rsid w:val="00CD0612"/>
    <w:rsid w:val="00CD2B26"/>
    <w:rsid w:val="00CD666A"/>
    <w:rsid w:val="00CD6760"/>
    <w:rsid w:val="00CF0BF8"/>
    <w:rsid w:val="00D045E0"/>
    <w:rsid w:val="00D22C7F"/>
    <w:rsid w:val="00D251AA"/>
    <w:rsid w:val="00D3099B"/>
    <w:rsid w:val="00D35995"/>
    <w:rsid w:val="00D40CC8"/>
    <w:rsid w:val="00D536CA"/>
    <w:rsid w:val="00D60BB0"/>
    <w:rsid w:val="00D6265D"/>
    <w:rsid w:val="00D76622"/>
    <w:rsid w:val="00D80F32"/>
    <w:rsid w:val="00D81DA5"/>
    <w:rsid w:val="00D856E4"/>
    <w:rsid w:val="00DA3DD0"/>
    <w:rsid w:val="00DB26C2"/>
    <w:rsid w:val="00DD0787"/>
    <w:rsid w:val="00DD35C3"/>
    <w:rsid w:val="00DD4E9E"/>
    <w:rsid w:val="00DF1043"/>
    <w:rsid w:val="00DF1718"/>
    <w:rsid w:val="00DF2600"/>
    <w:rsid w:val="00DF7783"/>
    <w:rsid w:val="00E077BA"/>
    <w:rsid w:val="00E146D4"/>
    <w:rsid w:val="00E14E31"/>
    <w:rsid w:val="00E33C6F"/>
    <w:rsid w:val="00E36467"/>
    <w:rsid w:val="00E42881"/>
    <w:rsid w:val="00E46A55"/>
    <w:rsid w:val="00E64894"/>
    <w:rsid w:val="00E6719D"/>
    <w:rsid w:val="00E73471"/>
    <w:rsid w:val="00E757CD"/>
    <w:rsid w:val="00E80716"/>
    <w:rsid w:val="00E87061"/>
    <w:rsid w:val="00E90FAC"/>
    <w:rsid w:val="00E920B7"/>
    <w:rsid w:val="00EA32EC"/>
    <w:rsid w:val="00EC17BB"/>
    <w:rsid w:val="00ED2B04"/>
    <w:rsid w:val="00EE53D5"/>
    <w:rsid w:val="00EF0765"/>
    <w:rsid w:val="00F06A10"/>
    <w:rsid w:val="00F17B6C"/>
    <w:rsid w:val="00F204B6"/>
    <w:rsid w:val="00F33A1A"/>
    <w:rsid w:val="00F360F9"/>
    <w:rsid w:val="00F37FE0"/>
    <w:rsid w:val="00F546C9"/>
    <w:rsid w:val="00F6385F"/>
    <w:rsid w:val="00F844EF"/>
    <w:rsid w:val="00F93FF7"/>
    <w:rsid w:val="00F95FF1"/>
    <w:rsid w:val="00FA0F94"/>
    <w:rsid w:val="00FB2DBC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21E989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paragraph" w:styleId="Listenabsatz">
    <w:name w:val="List Paragraph"/>
    <w:basedOn w:val="Standard"/>
    <w:uiPriority w:val="34"/>
    <w:qFormat/>
    <w:rsid w:val="00F06A10"/>
    <w:pPr>
      <w:ind w:left="720"/>
    </w:pPr>
    <w:rPr>
      <w:rFonts w:ascii="Calibri" w:eastAsiaTheme="minorHAnsi" w:hAnsi="Calibri" w:cs="Calibri"/>
      <w:szCs w:val="22"/>
      <w:lang w:eastAsia="en-US"/>
    </w:rPr>
  </w:style>
  <w:style w:type="paragraph" w:customStyle="1" w:styleId="p1">
    <w:name w:val="p1"/>
    <w:basedOn w:val="Standard"/>
    <w:rsid w:val="00073C33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customStyle="1" w:styleId="s1">
    <w:name w:val="s1"/>
    <w:basedOn w:val="Absatz-Standardschriftart"/>
    <w:rsid w:val="00073C33"/>
  </w:style>
  <w:style w:type="character" w:customStyle="1" w:styleId="s2">
    <w:name w:val="s2"/>
    <w:basedOn w:val="Absatz-Standardschriftart"/>
    <w:rsid w:val="00073C33"/>
  </w:style>
  <w:style w:type="character" w:customStyle="1" w:styleId="apple-converted-space">
    <w:name w:val="apple-converted-space"/>
    <w:basedOn w:val="Absatz-Standardschriftart"/>
    <w:rsid w:val="00073C33"/>
  </w:style>
  <w:style w:type="character" w:customStyle="1" w:styleId="s3">
    <w:name w:val="s3"/>
    <w:basedOn w:val="Absatz-Standardschriftart"/>
    <w:rsid w:val="00073C33"/>
  </w:style>
  <w:style w:type="character" w:styleId="NichtaufgelsteErwhnung">
    <w:name w:val="Unresolved Mention"/>
    <w:basedOn w:val="Absatz-Standardschriftart"/>
    <w:uiPriority w:val="99"/>
    <w:semiHidden/>
    <w:unhideWhenUsed/>
    <w:rsid w:val="00E42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26673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3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94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single" w:sz="2" w:space="3" w:color="auto"/>
                                <w:left w:val="single" w:sz="2" w:space="0" w:color="auto"/>
                                <w:bottom w:val="single" w:sz="2" w:space="3" w:color="auto"/>
                                <w:right w:val="single" w:sz="2" w:space="6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3724915">
                  <w:marLeft w:val="0"/>
                  <w:marRight w:val="0"/>
                  <w:marTop w:val="137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34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9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6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7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31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0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2592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030933">
          <w:marLeft w:val="0"/>
          <w:marRight w:val="0"/>
          <w:marTop w:val="0"/>
          <w:marBottom w:val="0"/>
          <w:divBdr>
            <w:top w:val="single" w:sz="6" w:space="0" w:color="E7E7E7"/>
            <w:left w:val="single" w:sz="6" w:space="0" w:color="E7E7E7"/>
            <w:bottom w:val="single" w:sz="6" w:space="0" w:color="E7E7E7"/>
            <w:right w:val="single" w:sz="6" w:space="0" w:color="E7E7E7"/>
          </w:divBdr>
        </w:div>
      </w:divsChild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2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988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48736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single" w:sz="2" w:space="3" w:color="auto"/>
                                <w:left w:val="single" w:sz="2" w:space="0" w:color="auto"/>
                                <w:bottom w:val="single" w:sz="2" w:space="3" w:color="auto"/>
                                <w:right w:val="single" w:sz="2" w:space="6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4100629">
                  <w:marLeft w:val="0"/>
                  <w:marRight w:val="0"/>
                  <w:marTop w:val="137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0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4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83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30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22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46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87252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133968">
          <w:marLeft w:val="0"/>
          <w:marRight w:val="0"/>
          <w:marTop w:val="0"/>
          <w:marBottom w:val="0"/>
          <w:divBdr>
            <w:top w:val="single" w:sz="6" w:space="0" w:color="E7E7E7"/>
            <w:left w:val="single" w:sz="6" w:space="0" w:color="E7E7E7"/>
            <w:bottom w:val="single" w:sz="6" w:space="0" w:color="E7E7E7"/>
            <w:right w:val="single" w:sz="6" w:space="0" w:color="E7E7E7"/>
          </w:divBdr>
        </w:div>
      </w:divsChild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2</Pages>
  <Words>360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2026-09-03T14:17:00Z</cp:lastPrinted>
  <dcterms:created xsi:type="dcterms:W3CDTF">2026-09-03T14:17:00Z</dcterms:created>
  <dcterms:modified xsi:type="dcterms:W3CDTF">2026-09-03T14:17:00Z</dcterms:modified>
</cp:coreProperties>
</file>