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31BF1A12" w14:textId="77777777">
        <w:tc>
          <w:tcPr>
            <w:tcW w:w="3969" w:type="dxa"/>
            <w:tcBorders>
              <w:top w:val="nil"/>
              <w:left w:val="nil"/>
              <w:bottom w:val="single" w:sz="4" w:space="0" w:color="auto"/>
              <w:right w:val="single" w:sz="4" w:space="0" w:color="auto"/>
            </w:tcBorders>
          </w:tcPr>
          <w:p w14:paraId="0AFEAD60"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674DE10A" w14:textId="77777777" w:rsidR="008F1617" w:rsidRPr="00641ABE" w:rsidRDefault="008F1617" w:rsidP="00A90460">
            <w:pPr>
              <w:spacing w:line="360" w:lineRule="auto"/>
              <w:jc w:val="both"/>
              <w:rPr>
                <w:rFonts w:cs="Arial"/>
                <w:sz w:val="24"/>
                <w:szCs w:val="24"/>
              </w:rPr>
            </w:pPr>
          </w:p>
        </w:tc>
      </w:tr>
    </w:tbl>
    <w:p w14:paraId="0B57EB6D" w14:textId="77777777" w:rsidR="00796505" w:rsidRDefault="00796505" w:rsidP="00C70053">
      <w:pPr>
        <w:pStyle w:val="Default"/>
        <w:ind w:firstLine="284"/>
        <w:rPr>
          <w:rFonts w:ascii="Arial" w:hAnsi="Arial" w:cs="Arial"/>
          <w:b/>
          <w:bCs/>
          <w:sz w:val="28"/>
          <w:szCs w:val="22"/>
        </w:rPr>
      </w:pPr>
    </w:p>
    <w:p w14:paraId="68813DB2" w14:textId="3FC81EDD" w:rsidR="007D7C44" w:rsidRDefault="00026C2C" w:rsidP="007D7C44">
      <w:pPr>
        <w:pStyle w:val="Default"/>
        <w:spacing w:line="276" w:lineRule="auto"/>
        <w:ind w:left="284" w:right="424"/>
        <w:rPr>
          <w:rFonts w:ascii="Arial" w:hAnsi="Arial" w:cs="Arial"/>
          <w:b/>
          <w:bCs/>
          <w:sz w:val="28"/>
          <w:szCs w:val="22"/>
        </w:rPr>
      </w:pPr>
      <w:r w:rsidRPr="00026C2C">
        <w:rPr>
          <w:rFonts w:ascii="Arial" w:hAnsi="Arial" w:cs="Arial"/>
          <w:b/>
          <w:bCs/>
          <w:sz w:val="28"/>
          <w:szCs w:val="22"/>
        </w:rPr>
        <w:t>Änderungen an versiegelten Flächen müssen gemeldet werden</w:t>
      </w:r>
    </w:p>
    <w:p w14:paraId="2C4D0786" w14:textId="77777777" w:rsidR="00026C2C" w:rsidRDefault="00026C2C" w:rsidP="007D7C44">
      <w:pPr>
        <w:pStyle w:val="Default"/>
        <w:spacing w:line="276" w:lineRule="auto"/>
        <w:ind w:left="284" w:right="424"/>
        <w:rPr>
          <w:rFonts w:ascii="Arial" w:hAnsi="Arial" w:cs="Arial"/>
          <w:b/>
          <w:i/>
          <w:szCs w:val="22"/>
        </w:rPr>
      </w:pPr>
    </w:p>
    <w:p w14:paraId="522F2A88" w14:textId="3113A7EE" w:rsidR="00613433" w:rsidRDefault="00026C2C" w:rsidP="007D7C44">
      <w:pPr>
        <w:pStyle w:val="Default"/>
        <w:spacing w:line="276" w:lineRule="auto"/>
        <w:ind w:left="284" w:right="424"/>
        <w:rPr>
          <w:rFonts w:ascii="Arial" w:hAnsi="Arial" w:cs="Arial"/>
          <w:b/>
          <w:i/>
          <w:szCs w:val="22"/>
        </w:rPr>
      </w:pPr>
      <w:r w:rsidRPr="00026C2C">
        <w:rPr>
          <w:rFonts w:ascii="Arial" w:hAnsi="Arial" w:cs="Arial"/>
          <w:b/>
          <w:i/>
          <w:szCs w:val="22"/>
        </w:rPr>
        <w:t>Die Stadt Leutkirch erinnert Grundstückseigentümerinnen und Grundstückseigentümer daran, Änderungen an versiegelten Flächen auf ihren Grundstücken dem Steueramt mitzuteilen. Diese Angaben sind wichtig für die korrekte Berechnung der Niederschlagswassergebühr.</w:t>
      </w:r>
    </w:p>
    <w:p w14:paraId="1C97EE49" w14:textId="77777777" w:rsidR="00026C2C" w:rsidRPr="007D7C44" w:rsidRDefault="00026C2C" w:rsidP="007D7C44">
      <w:pPr>
        <w:pStyle w:val="Default"/>
        <w:spacing w:line="276" w:lineRule="auto"/>
        <w:ind w:left="284" w:right="424"/>
        <w:rPr>
          <w:rFonts w:ascii="Arial" w:hAnsi="Arial" w:cs="Arial"/>
        </w:rPr>
      </w:pPr>
    </w:p>
    <w:p w14:paraId="2D6C5DAF" w14:textId="77777777" w:rsidR="00026C2C" w:rsidRPr="00026C2C" w:rsidRDefault="00026C2C" w:rsidP="00026C2C">
      <w:pPr>
        <w:pStyle w:val="Default"/>
        <w:spacing w:line="276" w:lineRule="auto"/>
        <w:ind w:left="284" w:right="424"/>
        <w:rPr>
          <w:rFonts w:ascii="Arial" w:hAnsi="Arial" w:cs="Arial"/>
        </w:rPr>
      </w:pPr>
      <w:r w:rsidRPr="00026C2C">
        <w:rPr>
          <w:rFonts w:ascii="Arial" w:hAnsi="Arial" w:cs="Arial"/>
        </w:rPr>
        <w:t>Wer auf seinem Grundstück beispielsweise eine neue Terrasse pflastert, eine Einfahrt befestigt, einen Carport errichtet oder Flächen wieder entsiegelt, muss diese Veränderungen der Stadtverwaltung melden. Denn die Größe und Beschaffenheit der versiegelten Flächen sind maßgeblich für die Berechnung der Niederschlagswassergebühr.</w:t>
      </w:r>
    </w:p>
    <w:p w14:paraId="3152BC0C" w14:textId="77777777" w:rsidR="00026C2C" w:rsidRPr="00026C2C" w:rsidRDefault="00026C2C" w:rsidP="00026C2C">
      <w:pPr>
        <w:pStyle w:val="Default"/>
        <w:spacing w:line="276" w:lineRule="auto"/>
        <w:ind w:left="284" w:right="424"/>
        <w:rPr>
          <w:rFonts w:ascii="Arial" w:hAnsi="Arial" w:cs="Arial"/>
        </w:rPr>
      </w:pPr>
    </w:p>
    <w:p w14:paraId="4E04D80C" w14:textId="77777777" w:rsidR="00026C2C" w:rsidRPr="00026C2C" w:rsidRDefault="00026C2C" w:rsidP="00026C2C">
      <w:pPr>
        <w:pStyle w:val="Default"/>
        <w:spacing w:line="276" w:lineRule="auto"/>
        <w:ind w:left="284" w:right="424"/>
        <w:rPr>
          <w:rFonts w:ascii="Arial" w:hAnsi="Arial" w:cs="Arial"/>
        </w:rPr>
      </w:pPr>
      <w:r w:rsidRPr="00026C2C">
        <w:rPr>
          <w:rFonts w:ascii="Arial" w:hAnsi="Arial" w:cs="Arial"/>
        </w:rPr>
        <w:t>Die Stadtverwaltung bittet daher alle Grundstückseigentümerinnen und Grundstückseigentümer, zu überprüfen, ob sich seit der letzten Flächenerfassung Änderungen auf ihrem Grundstück ergeben haben, die bislang noch nicht gemeldet wurden.</w:t>
      </w:r>
    </w:p>
    <w:p w14:paraId="2AE12D56" w14:textId="77777777" w:rsidR="00026C2C" w:rsidRPr="00026C2C" w:rsidRDefault="00026C2C" w:rsidP="00026C2C">
      <w:pPr>
        <w:pStyle w:val="Default"/>
        <w:spacing w:line="276" w:lineRule="auto"/>
        <w:ind w:left="284" w:right="424"/>
        <w:rPr>
          <w:rFonts w:ascii="Arial" w:hAnsi="Arial" w:cs="Arial"/>
        </w:rPr>
      </w:pPr>
    </w:p>
    <w:p w14:paraId="1B950214" w14:textId="5A56E7EA" w:rsidR="00026C2C" w:rsidRPr="00026C2C" w:rsidRDefault="00026C2C" w:rsidP="00026C2C">
      <w:pPr>
        <w:pStyle w:val="Default"/>
        <w:spacing w:line="276" w:lineRule="auto"/>
        <w:ind w:left="284" w:right="424"/>
        <w:rPr>
          <w:rFonts w:ascii="Arial" w:hAnsi="Arial" w:cs="Arial"/>
        </w:rPr>
      </w:pPr>
      <w:r w:rsidRPr="00026C2C">
        <w:rPr>
          <w:rFonts w:ascii="Arial" w:hAnsi="Arial" w:cs="Arial"/>
        </w:rPr>
        <w:t xml:space="preserve">Für die Mitteilung steht auf der städtischen Internetseite </w:t>
      </w:r>
      <w:hyperlink r:id="rId8" w:history="1">
        <w:r w:rsidRPr="0045528D">
          <w:rPr>
            <w:rStyle w:val="Hyperlink"/>
            <w:rFonts w:ascii="Arial" w:hAnsi="Arial" w:cs="Arial"/>
          </w:rPr>
          <w:t>www.leutkirch.de</w:t>
        </w:r>
      </w:hyperlink>
      <w:r>
        <w:rPr>
          <w:rFonts w:ascii="Arial" w:hAnsi="Arial" w:cs="Arial"/>
        </w:rPr>
        <w:t xml:space="preserve"> </w:t>
      </w:r>
      <w:r w:rsidRPr="00026C2C">
        <w:rPr>
          <w:rFonts w:ascii="Arial" w:hAnsi="Arial" w:cs="Arial"/>
        </w:rPr>
        <w:t xml:space="preserve">das Formular „Flächenmeldung Niederschlagswassergebühr“ zur Verfügung. Das ausgefüllte Formular kann per E-Mail an </w:t>
      </w:r>
      <w:hyperlink r:id="rId9" w:history="1">
        <w:r w:rsidRPr="0045528D">
          <w:rPr>
            <w:rStyle w:val="Hyperlink"/>
            <w:rFonts w:ascii="Arial" w:hAnsi="Arial" w:cs="Arial"/>
          </w:rPr>
          <w:t>s</w:t>
        </w:r>
        <w:r w:rsidRPr="0045528D">
          <w:rPr>
            <w:rStyle w:val="Hyperlink"/>
            <w:rFonts w:ascii="Arial" w:hAnsi="Arial" w:cs="Arial"/>
          </w:rPr>
          <w:t>teuern@leutkirch.de</w:t>
        </w:r>
      </w:hyperlink>
      <w:r>
        <w:rPr>
          <w:rFonts w:ascii="Arial" w:hAnsi="Arial" w:cs="Arial"/>
        </w:rPr>
        <w:t xml:space="preserve"> </w:t>
      </w:r>
      <w:r w:rsidRPr="00026C2C">
        <w:rPr>
          <w:rFonts w:ascii="Arial" w:hAnsi="Arial" w:cs="Arial"/>
        </w:rPr>
        <w:t>oder postalisch an die Stadt Leutkirch im Allgäu, Steueramt, Marktstraße 26, 88299 Leutkirch im Allgäu, gesendet werden.</w:t>
      </w:r>
    </w:p>
    <w:p w14:paraId="3E7D77D5" w14:textId="77777777" w:rsidR="00026C2C" w:rsidRPr="00026C2C" w:rsidRDefault="00026C2C" w:rsidP="00026C2C">
      <w:pPr>
        <w:pStyle w:val="Default"/>
        <w:spacing w:line="276" w:lineRule="auto"/>
        <w:ind w:left="284" w:right="424"/>
        <w:rPr>
          <w:rFonts w:ascii="Arial" w:hAnsi="Arial" w:cs="Arial"/>
        </w:rPr>
      </w:pPr>
    </w:p>
    <w:p w14:paraId="6E6AF38D" w14:textId="77777777" w:rsidR="00026C2C" w:rsidRPr="00026C2C" w:rsidRDefault="00026C2C" w:rsidP="00026C2C">
      <w:pPr>
        <w:pStyle w:val="Default"/>
        <w:spacing w:line="276" w:lineRule="auto"/>
        <w:ind w:left="284" w:right="424"/>
        <w:rPr>
          <w:rFonts w:ascii="Arial" w:hAnsi="Arial" w:cs="Arial"/>
        </w:rPr>
      </w:pPr>
      <w:r w:rsidRPr="00026C2C">
        <w:rPr>
          <w:rFonts w:ascii="Arial" w:hAnsi="Arial" w:cs="Arial"/>
        </w:rPr>
        <w:t>Die Stadt weist darauf hin, dass Grundstückseigentümer gesetzlich verpflichtet sind, entsprechende Änderungen anzuzeigen. Werden meldepflichtige Veränderungen nicht mitgeteilt, kann dies als Ordnungswidrigkeit mit einem Bußgeld geahndet werden.</w:t>
      </w:r>
    </w:p>
    <w:p w14:paraId="180E6BE0" w14:textId="77777777" w:rsidR="00026C2C" w:rsidRPr="00026C2C" w:rsidRDefault="00026C2C" w:rsidP="00026C2C">
      <w:pPr>
        <w:pStyle w:val="Default"/>
        <w:spacing w:line="276" w:lineRule="auto"/>
        <w:ind w:left="284" w:right="424"/>
        <w:rPr>
          <w:rFonts w:ascii="Arial" w:hAnsi="Arial" w:cs="Arial"/>
        </w:rPr>
      </w:pPr>
    </w:p>
    <w:p w14:paraId="16FCC8A5" w14:textId="7C4D2964" w:rsidR="00613433" w:rsidRDefault="00026C2C" w:rsidP="00026C2C">
      <w:pPr>
        <w:pStyle w:val="Default"/>
        <w:spacing w:line="276" w:lineRule="auto"/>
        <w:ind w:left="284" w:right="424"/>
        <w:rPr>
          <w:rFonts w:ascii="Arial" w:hAnsi="Arial" w:cs="Arial"/>
        </w:rPr>
      </w:pPr>
      <w:r w:rsidRPr="00026C2C">
        <w:rPr>
          <w:rFonts w:ascii="Arial" w:hAnsi="Arial" w:cs="Arial"/>
        </w:rPr>
        <w:t>Die Stadtverwaltung bedankt sich für die Mithilfe und bittet darum, noch nicht gemeldete Änderungen zeitnah nachzureichen.</w:t>
      </w:r>
    </w:p>
    <w:p w14:paraId="43DE40F2" w14:textId="77777777" w:rsidR="00026C2C" w:rsidRPr="00613433" w:rsidRDefault="00026C2C" w:rsidP="00026C2C">
      <w:pPr>
        <w:pStyle w:val="Default"/>
        <w:spacing w:line="276" w:lineRule="auto"/>
        <w:ind w:left="284" w:right="424"/>
        <w:rPr>
          <w:rFonts w:ascii="Arial" w:hAnsi="Arial" w:cs="Arial"/>
        </w:rPr>
      </w:pPr>
    </w:p>
    <w:p w14:paraId="7AAA14D1" w14:textId="77777777" w:rsidR="005D617E" w:rsidRDefault="00151265" w:rsidP="00A932E8">
      <w:pPr>
        <w:pStyle w:val="Default"/>
        <w:spacing w:line="276" w:lineRule="auto"/>
        <w:ind w:left="284" w:right="424"/>
        <w:rPr>
          <w:rFonts w:ascii="Arial" w:hAnsi="Arial" w:cs="Arial"/>
          <w:szCs w:val="22"/>
        </w:rPr>
      </w:pPr>
      <w:r w:rsidRPr="00151265">
        <w:rPr>
          <w:rFonts w:ascii="Arial" w:hAnsi="Arial" w:cs="Arial"/>
          <w:i/>
        </w:rPr>
        <w:t>Bildunterschrift</w:t>
      </w:r>
    </w:p>
    <w:p w14:paraId="69ED7C93" w14:textId="77777777" w:rsidR="00513D68" w:rsidRDefault="004821F4" w:rsidP="00513D68">
      <w:pPr>
        <w:pStyle w:val="Default"/>
        <w:pBdr>
          <w:bottom w:val="single" w:sz="4" w:space="1" w:color="auto"/>
        </w:pBdr>
        <w:spacing w:line="276" w:lineRule="auto"/>
        <w:ind w:left="284" w:right="424"/>
        <w:rPr>
          <w:rFonts w:ascii="Arial" w:hAnsi="Arial" w:cs="Arial"/>
          <w:sz w:val="20"/>
          <w:szCs w:val="20"/>
        </w:rPr>
      </w:pPr>
      <w:r w:rsidRPr="00904AF7">
        <w:rPr>
          <w:rFonts w:ascii="Arial" w:hAnsi="Arial" w:cs="Arial"/>
          <w:b/>
          <w:bCs/>
          <w:i/>
          <w:iCs/>
          <w:szCs w:val="22"/>
        </w:rPr>
        <w:br/>
      </w:r>
    </w:p>
    <w:p w14:paraId="56D10DE9"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p w14:paraId="2D0F7CD0" w14:textId="77777777" w:rsidR="00560495" w:rsidRPr="00904AF7" w:rsidRDefault="00560495" w:rsidP="007A29EF">
      <w:pPr>
        <w:pStyle w:val="Default"/>
        <w:spacing w:line="276" w:lineRule="auto"/>
        <w:ind w:left="284" w:right="424"/>
        <w:rPr>
          <w:rFonts w:ascii="Arial" w:hAnsi="Arial" w:cs="Arial"/>
          <w:b/>
          <w:sz w:val="22"/>
          <w:szCs w:val="22"/>
        </w:rPr>
      </w:pPr>
    </w:p>
    <w:p w14:paraId="4633F0E2" w14:textId="77777777" w:rsidR="00F95F40" w:rsidRPr="007C74F6" w:rsidRDefault="00F95F40" w:rsidP="00C461B9">
      <w:pPr>
        <w:pStyle w:val="Default"/>
        <w:ind w:left="284" w:right="424"/>
        <w:rPr>
          <w:rFonts w:ascii="Arial" w:hAnsi="Arial" w:cs="Arial"/>
          <w:sz w:val="22"/>
          <w:szCs w:val="22"/>
        </w:rPr>
      </w:pPr>
    </w:p>
    <w:sectPr w:rsidR="00F95F40" w:rsidRPr="007C74F6" w:rsidSect="005C6292">
      <w:headerReference w:type="default" r:id="rId10"/>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A81BC" w14:textId="77777777" w:rsidR="000B3DFD" w:rsidRDefault="000B3DFD">
      <w:r>
        <w:separator/>
      </w:r>
    </w:p>
  </w:endnote>
  <w:endnote w:type="continuationSeparator" w:id="0">
    <w:p w14:paraId="344EEBDC" w14:textId="77777777" w:rsidR="000B3DFD" w:rsidRDefault="000B3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BEF60" w14:textId="77777777" w:rsidR="000B3DFD" w:rsidRDefault="000B3DFD">
      <w:r>
        <w:separator/>
      </w:r>
    </w:p>
  </w:footnote>
  <w:footnote w:type="continuationSeparator" w:id="0">
    <w:p w14:paraId="0F505E55" w14:textId="77777777" w:rsidR="000B3DFD" w:rsidRDefault="000B3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E11A2"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06674A8C"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43A39668" w14:textId="5CED5704"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026C2C">
      <w:rPr>
        <w:rFonts w:cs="Arial"/>
        <w:sz w:val="24"/>
      </w:rPr>
      <w:t>12.10.2026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7829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C2C"/>
    <w:rsid w:val="000009AB"/>
    <w:rsid w:val="00003387"/>
    <w:rsid w:val="00012DD4"/>
    <w:rsid w:val="00026C2C"/>
    <w:rsid w:val="0005761D"/>
    <w:rsid w:val="00061719"/>
    <w:rsid w:val="00073E81"/>
    <w:rsid w:val="000859AF"/>
    <w:rsid w:val="000A3DA8"/>
    <w:rsid w:val="000B3DFD"/>
    <w:rsid w:val="000B4AC4"/>
    <w:rsid w:val="000B583E"/>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2F31"/>
    <w:rsid w:val="006C63E5"/>
    <w:rsid w:val="006D471B"/>
    <w:rsid w:val="007137CE"/>
    <w:rsid w:val="00720FCB"/>
    <w:rsid w:val="007228E3"/>
    <w:rsid w:val="00742AD1"/>
    <w:rsid w:val="00766B01"/>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92E8F"/>
    <w:rsid w:val="008E3F99"/>
    <w:rsid w:val="008F1617"/>
    <w:rsid w:val="00904AF7"/>
    <w:rsid w:val="0091645A"/>
    <w:rsid w:val="00936CC5"/>
    <w:rsid w:val="0094371E"/>
    <w:rsid w:val="009742B8"/>
    <w:rsid w:val="009E09F2"/>
    <w:rsid w:val="009F0651"/>
    <w:rsid w:val="00A03931"/>
    <w:rsid w:val="00A372EA"/>
    <w:rsid w:val="00A736B9"/>
    <w:rsid w:val="00A84706"/>
    <w:rsid w:val="00A90460"/>
    <w:rsid w:val="00A932E8"/>
    <w:rsid w:val="00AB6838"/>
    <w:rsid w:val="00AD6F76"/>
    <w:rsid w:val="00AE7F73"/>
    <w:rsid w:val="00AF0F89"/>
    <w:rsid w:val="00B265DD"/>
    <w:rsid w:val="00B4189A"/>
    <w:rsid w:val="00B42E7E"/>
    <w:rsid w:val="00B5522F"/>
    <w:rsid w:val="00B81715"/>
    <w:rsid w:val="00B935BA"/>
    <w:rsid w:val="00B94E39"/>
    <w:rsid w:val="00BB0507"/>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714E1"/>
    <w:rsid w:val="00D83147"/>
    <w:rsid w:val="00D934A6"/>
    <w:rsid w:val="00D97DE6"/>
    <w:rsid w:val="00DB4ED3"/>
    <w:rsid w:val="00DC6F91"/>
    <w:rsid w:val="00DE7807"/>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9A39E"/>
  <w15:chartTrackingRefBased/>
  <w15:docId w15:val="{5471FF26-D30D-44FC-82EA-C017B59FE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 w:type="character" w:styleId="NichtaufgelsteErwhnung">
    <w:name w:val="Unresolved Mention"/>
    <w:basedOn w:val="Absatz-Standardschriftart"/>
    <w:uiPriority w:val="99"/>
    <w:semiHidden/>
    <w:unhideWhenUsed/>
    <w:rsid w:val="00026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913178">
      <w:bodyDiv w:val="1"/>
      <w:marLeft w:val="0"/>
      <w:marRight w:val="0"/>
      <w:marTop w:val="0"/>
      <w:marBottom w:val="0"/>
      <w:divBdr>
        <w:top w:val="none" w:sz="0" w:space="0" w:color="auto"/>
        <w:left w:val="none" w:sz="0" w:space="0" w:color="auto"/>
        <w:bottom w:val="none" w:sz="0" w:space="0" w:color="auto"/>
        <w:right w:val="none" w:sz="0" w:space="0" w:color="auto"/>
      </w:divBdr>
    </w:div>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4814309">
      <w:bodyDiv w:val="1"/>
      <w:marLeft w:val="0"/>
      <w:marRight w:val="0"/>
      <w:marTop w:val="0"/>
      <w:marBottom w:val="0"/>
      <w:divBdr>
        <w:top w:val="none" w:sz="0" w:space="0" w:color="auto"/>
        <w:left w:val="none" w:sz="0" w:space="0" w:color="auto"/>
        <w:bottom w:val="none" w:sz="0" w:space="0" w:color="auto"/>
        <w:right w:val="none" w:sz="0" w:space="0" w:color="auto"/>
      </w:divBdr>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0585175">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9170991">
      <w:bodyDiv w:val="1"/>
      <w:marLeft w:val="0"/>
      <w:marRight w:val="0"/>
      <w:marTop w:val="0"/>
      <w:marBottom w:val="0"/>
      <w:divBdr>
        <w:top w:val="none" w:sz="0" w:space="0" w:color="auto"/>
        <w:left w:val="none" w:sz="0" w:space="0" w:color="auto"/>
        <w:bottom w:val="none" w:sz="0" w:space="0" w:color="auto"/>
        <w:right w:val="none" w:sz="0" w:space="0" w:color="auto"/>
      </w:divBdr>
    </w:div>
    <w:div w:id="1276593799">
      <w:bodyDiv w:val="1"/>
      <w:marLeft w:val="0"/>
      <w:marRight w:val="0"/>
      <w:marTop w:val="0"/>
      <w:marBottom w:val="0"/>
      <w:divBdr>
        <w:top w:val="none" w:sz="0" w:space="0" w:color="auto"/>
        <w:left w:val="none" w:sz="0" w:space="0" w:color="auto"/>
        <w:bottom w:val="none" w:sz="0" w:space="0" w:color="auto"/>
        <w:right w:val="none" w:sz="0" w:space="0" w:color="auto"/>
      </w:divBdr>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636637020">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utkirch.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euern@leutkirch.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1</Pages>
  <Words>260</Words>
  <Characters>1640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Zenker, Jacqueline</dc:creator>
  <cp:keywords/>
  <cp:lastModifiedBy>Zenker, Jacqueline</cp:lastModifiedBy>
  <cp:revision>1</cp:revision>
  <cp:lastPrinted>2013-03-07T17:07:00Z</cp:lastPrinted>
  <dcterms:created xsi:type="dcterms:W3CDTF">2026-10-12T13:49:00Z</dcterms:created>
  <dcterms:modified xsi:type="dcterms:W3CDTF">2026-10-12T13:54:00Z</dcterms:modified>
</cp:coreProperties>
</file>