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tbl>
      <w:tblPr>
        <w:tblpPr w:leftFromText="141" w:rightFromText="141" w:vertAnchor="text" w:horzAnchor="margin" w:tblpX="-142" w:tblpY="-1273"/>
        <w:tblW w:w="10707" w:type="dxa"/>
        <w:tblLayout w:type="fixed"/>
        <w:tblCellMar>
          <w:left w:w="70" w:type="dxa"/>
          <w:right w:w="70" w:type="dxa"/>
        </w:tblCellMar>
        <w:tblLook w:val="0000" w:firstRow="0" w:lastRow="0" w:firstColumn="0" w:lastColumn="0" w:noHBand="0" w:noVBand="0"/>
      </w:tblPr>
      <w:tblGrid>
        <w:gridCol w:w="6166"/>
        <w:gridCol w:w="4541"/>
      </w:tblGrid>
      <w:tr w:rsidR="00D670CF" w:rsidRPr="00D670CF" w14:paraId="65F49F91" w14:textId="77777777" w:rsidTr="00E17886">
        <w:trPr>
          <w:cantSplit/>
          <w:trHeight w:val="338"/>
        </w:trPr>
        <w:tc>
          <w:tcPr>
            <w:tcW w:w="6166" w:type="dxa"/>
            <w:vMerge w:val="restart"/>
          </w:tcPr>
          <w:p w14:paraId="6061663E" w14:textId="77777777" w:rsidR="00E17886" w:rsidRPr="00D670CF" w:rsidRDefault="00E17886" w:rsidP="00086ED7">
            <w:pPr>
              <w:pStyle w:val="KeinLeerraum"/>
            </w:pPr>
          </w:p>
          <w:p w14:paraId="139C5548" w14:textId="77777777" w:rsidR="00E17886" w:rsidRPr="00D670CF" w:rsidRDefault="00E17886" w:rsidP="00086ED7">
            <w:pPr>
              <w:pStyle w:val="KeinLeerraum"/>
              <w:rPr>
                <w:rFonts w:eastAsia="Times New Roman"/>
              </w:rPr>
            </w:pPr>
          </w:p>
          <w:p w14:paraId="6F806F30" w14:textId="77777777" w:rsidR="00E17886" w:rsidRPr="00D670CF" w:rsidRDefault="00E17886" w:rsidP="00086ED7">
            <w:pPr>
              <w:pStyle w:val="KeinLeerraum"/>
              <w:rPr>
                <w:rFonts w:eastAsia="Times New Roman"/>
              </w:rPr>
            </w:pPr>
          </w:p>
          <w:p w14:paraId="2D3681F2" w14:textId="77777777" w:rsidR="008A29D2" w:rsidRPr="00D670CF" w:rsidRDefault="008A29D2" w:rsidP="00086ED7">
            <w:pPr>
              <w:pStyle w:val="KeinLeerraum"/>
              <w:rPr>
                <w:rFonts w:eastAsia="Times New Roman"/>
                <w:b/>
              </w:rPr>
            </w:pPr>
            <w:r w:rsidRPr="00D670CF">
              <w:rPr>
                <w:rFonts w:eastAsia="Times New Roman"/>
                <w:b/>
              </w:rPr>
              <w:t>Presseinformation</w:t>
            </w:r>
          </w:p>
          <w:p w14:paraId="1F23DDFC" w14:textId="20C62829" w:rsidR="00E17886" w:rsidRPr="00D670CF" w:rsidRDefault="00C30A8C" w:rsidP="00086ED7">
            <w:pPr>
              <w:pStyle w:val="KeinLeerraum"/>
              <w:rPr>
                <w:rFonts w:eastAsia="Times New Roman"/>
              </w:rPr>
            </w:pPr>
            <w:r w:rsidRPr="00D670CF">
              <w:rPr>
                <w:rFonts w:eastAsia="Times New Roman"/>
                <w:b/>
              </w:rPr>
              <w:t>Nr. 202</w:t>
            </w:r>
            <w:r w:rsidR="008945F2">
              <w:rPr>
                <w:rFonts w:eastAsia="Times New Roman"/>
                <w:b/>
              </w:rPr>
              <w:t>6</w:t>
            </w:r>
            <w:r w:rsidRPr="00D670CF">
              <w:rPr>
                <w:rFonts w:eastAsia="Times New Roman"/>
                <w:b/>
              </w:rPr>
              <w:t>/</w:t>
            </w:r>
            <w:r w:rsidR="008945F2">
              <w:rPr>
                <w:rFonts w:eastAsia="Times New Roman"/>
                <w:b/>
              </w:rPr>
              <w:t>0</w:t>
            </w:r>
            <w:r w:rsidR="00A105DA">
              <w:rPr>
                <w:rFonts w:eastAsia="Times New Roman"/>
                <w:b/>
              </w:rPr>
              <w:t>8</w:t>
            </w:r>
            <w:r w:rsidR="00A9263A" w:rsidRPr="00D670CF">
              <w:rPr>
                <w:rFonts w:eastAsia="Times New Roman"/>
                <w:b/>
              </w:rPr>
              <w:t>/</w:t>
            </w:r>
            <w:r w:rsidR="00987CEB">
              <w:rPr>
                <w:rFonts w:eastAsia="Times New Roman"/>
                <w:b/>
              </w:rPr>
              <w:t>17</w:t>
            </w:r>
          </w:p>
          <w:p w14:paraId="3E07C172" w14:textId="10F45571" w:rsidR="00E17886" w:rsidRPr="00D670CF" w:rsidRDefault="00E17886" w:rsidP="00912287">
            <w:pPr>
              <w:pStyle w:val="KeinLeerraum"/>
              <w:spacing w:line="480" w:lineRule="auto"/>
              <w:rPr>
                <w:rFonts w:eastAsia="Times New Roman"/>
                <w:szCs w:val="16"/>
              </w:rPr>
            </w:pPr>
          </w:p>
        </w:tc>
        <w:tc>
          <w:tcPr>
            <w:tcW w:w="4541" w:type="dxa"/>
          </w:tcPr>
          <w:p w14:paraId="4A951565"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Bereich</w:t>
            </w:r>
          </w:p>
          <w:p w14:paraId="54629B82" w14:textId="77777777" w:rsidR="00E17886" w:rsidRPr="00D670CF" w:rsidRDefault="00162B44" w:rsidP="00086ED7">
            <w:pPr>
              <w:pStyle w:val="KeinLeerraum"/>
              <w:rPr>
                <w:rFonts w:cs="Tahoma"/>
                <w:noProof/>
                <w:sz w:val="18"/>
                <w:szCs w:val="16"/>
              </w:rPr>
            </w:pPr>
            <w:r w:rsidRPr="00D670CF">
              <w:rPr>
                <w:rFonts w:cs="Tahoma"/>
                <w:noProof/>
                <w:sz w:val="18"/>
                <w:szCs w:val="16"/>
              </w:rPr>
              <w:t>Büro des Landrates/Pressestelle</w:t>
            </w:r>
          </w:p>
        </w:tc>
      </w:tr>
      <w:tr w:rsidR="00D670CF" w:rsidRPr="00D670CF" w14:paraId="60017D4E" w14:textId="77777777" w:rsidTr="00E17886">
        <w:trPr>
          <w:cantSplit/>
          <w:trHeight w:val="315"/>
        </w:trPr>
        <w:tc>
          <w:tcPr>
            <w:tcW w:w="6166" w:type="dxa"/>
            <w:vMerge/>
          </w:tcPr>
          <w:p w14:paraId="749A799B" w14:textId="77777777" w:rsidR="00E17886" w:rsidRPr="00D670CF" w:rsidRDefault="00E17886" w:rsidP="00086ED7">
            <w:pPr>
              <w:pStyle w:val="KeinLeerraum"/>
              <w:rPr>
                <w:sz w:val="16"/>
                <w:szCs w:val="16"/>
              </w:rPr>
            </w:pPr>
          </w:p>
        </w:tc>
        <w:tc>
          <w:tcPr>
            <w:tcW w:w="4541" w:type="dxa"/>
          </w:tcPr>
          <w:p w14:paraId="653819C8"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Unsere Zeichen</w:t>
            </w:r>
          </w:p>
          <w:p w14:paraId="3441EBD8" w14:textId="77777777" w:rsidR="00E17886" w:rsidRPr="00D670CF" w:rsidRDefault="00E17886" w:rsidP="00086ED7">
            <w:pPr>
              <w:pStyle w:val="KeinLeerraum"/>
              <w:rPr>
                <w:sz w:val="18"/>
                <w:szCs w:val="16"/>
              </w:rPr>
            </w:pPr>
          </w:p>
        </w:tc>
      </w:tr>
      <w:tr w:rsidR="00D670CF" w:rsidRPr="00D670CF" w14:paraId="22DDB228" w14:textId="77777777" w:rsidTr="00E17886">
        <w:trPr>
          <w:cantSplit/>
          <w:trHeight w:val="266"/>
        </w:trPr>
        <w:tc>
          <w:tcPr>
            <w:tcW w:w="6166" w:type="dxa"/>
            <w:vMerge/>
          </w:tcPr>
          <w:p w14:paraId="34311040" w14:textId="77777777" w:rsidR="00E17886" w:rsidRPr="00D670CF" w:rsidRDefault="00E17886" w:rsidP="00086ED7">
            <w:pPr>
              <w:pStyle w:val="KeinLeerraum"/>
              <w:rPr>
                <w:sz w:val="16"/>
                <w:szCs w:val="16"/>
              </w:rPr>
            </w:pPr>
          </w:p>
        </w:tc>
        <w:tc>
          <w:tcPr>
            <w:tcW w:w="4541" w:type="dxa"/>
          </w:tcPr>
          <w:p w14:paraId="594924D7"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Ihre Zeichen</w:t>
            </w:r>
          </w:p>
          <w:p w14:paraId="661731C8" w14:textId="77777777" w:rsidR="00E17886" w:rsidRPr="00D670CF" w:rsidRDefault="00E17886" w:rsidP="00086ED7">
            <w:pPr>
              <w:pStyle w:val="KeinLeerraum"/>
              <w:rPr>
                <w:sz w:val="18"/>
                <w:szCs w:val="16"/>
              </w:rPr>
            </w:pPr>
          </w:p>
        </w:tc>
      </w:tr>
      <w:tr w:rsidR="00D670CF" w:rsidRPr="00D670CF" w14:paraId="4C411943" w14:textId="77777777" w:rsidTr="00E17886">
        <w:trPr>
          <w:cantSplit/>
          <w:trHeight w:val="299"/>
        </w:trPr>
        <w:tc>
          <w:tcPr>
            <w:tcW w:w="6166" w:type="dxa"/>
            <w:vMerge/>
          </w:tcPr>
          <w:p w14:paraId="2E085C9C" w14:textId="77777777" w:rsidR="00E17886" w:rsidRPr="00D670CF" w:rsidRDefault="00E17886" w:rsidP="00086ED7">
            <w:pPr>
              <w:pStyle w:val="KeinLeerraum"/>
              <w:rPr>
                <w:sz w:val="16"/>
                <w:szCs w:val="16"/>
              </w:rPr>
            </w:pPr>
          </w:p>
        </w:tc>
        <w:tc>
          <w:tcPr>
            <w:tcW w:w="4541" w:type="dxa"/>
          </w:tcPr>
          <w:p w14:paraId="11D5895E"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Straße, Haus-Nr., Ort</w:t>
            </w:r>
          </w:p>
          <w:p w14:paraId="48039392" w14:textId="77777777" w:rsidR="00E17886" w:rsidRPr="00D670CF" w:rsidRDefault="00162B44" w:rsidP="00086ED7">
            <w:pPr>
              <w:pStyle w:val="KeinLeerraum"/>
              <w:rPr>
                <w:sz w:val="18"/>
                <w:szCs w:val="16"/>
              </w:rPr>
            </w:pPr>
            <w:r w:rsidRPr="00D670CF">
              <w:rPr>
                <w:sz w:val="18"/>
                <w:szCs w:val="16"/>
              </w:rPr>
              <w:t>04916 Herzberg, Ludwig-Jahn-Straße 2</w:t>
            </w:r>
          </w:p>
        </w:tc>
      </w:tr>
      <w:tr w:rsidR="00D670CF" w:rsidRPr="00D670CF" w14:paraId="60877EC5" w14:textId="77777777" w:rsidTr="00E17886">
        <w:trPr>
          <w:cantSplit/>
          <w:trHeight w:val="342"/>
        </w:trPr>
        <w:tc>
          <w:tcPr>
            <w:tcW w:w="6166" w:type="dxa"/>
            <w:vMerge/>
          </w:tcPr>
          <w:p w14:paraId="7872F548" w14:textId="77777777" w:rsidR="00E17886" w:rsidRPr="00D670CF" w:rsidRDefault="00E17886" w:rsidP="00086ED7">
            <w:pPr>
              <w:pStyle w:val="KeinLeerraum"/>
              <w:rPr>
                <w:sz w:val="16"/>
                <w:szCs w:val="16"/>
              </w:rPr>
            </w:pPr>
          </w:p>
        </w:tc>
        <w:tc>
          <w:tcPr>
            <w:tcW w:w="4541" w:type="dxa"/>
          </w:tcPr>
          <w:p w14:paraId="6D38B21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Ansprechpartner/in</w:t>
            </w:r>
          </w:p>
          <w:p w14:paraId="3315A5D4" w14:textId="77777777" w:rsidR="00E17886" w:rsidRPr="00D670CF" w:rsidRDefault="00A9263A" w:rsidP="00086ED7">
            <w:pPr>
              <w:pStyle w:val="KeinLeerraum"/>
              <w:rPr>
                <w:sz w:val="18"/>
                <w:szCs w:val="16"/>
              </w:rPr>
            </w:pPr>
            <w:r w:rsidRPr="00D670CF">
              <w:rPr>
                <w:sz w:val="18"/>
                <w:szCs w:val="16"/>
              </w:rPr>
              <w:t>Tilo Wanka</w:t>
            </w:r>
          </w:p>
        </w:tc>
      </w:tr>
      <w:tr w:rsidR="00D670CF" w:rsidRPr="00D670CF" w14:paraId="03820D5D" w14:textId="77777777" w:rsidTr="00E17886">
        <w:trPr>
          <w:cantSplit/>
          <w:trHeight w:val="390"/>
        </w:trPr>
        <w:tc>
          <w:tcPr>
            <w:tcW w:w="6166" w:type="dxa"/>
            <w:vMerge/>
          </w:tcPr>
          <w:p w14:paraId="491733B7" w14:textId="77777777" w:rsidR="00E17886" w:rsidRPr="00D670CF" w:rsidRDefault="00E17886" w:rsidP="00086ED7">
            <w:pPr>
              <w:pStyle w:val="KeinLeerraum"/>
              <w:rPr>
                <w:sz w:val="16"/>
                <w:szCs w:val="16"/>
              </w:rPr>
            </w:pPr>
          </w:p>
        </w:tc>
        <w:tc>
          <w:tcPr>
            <w:tcW w:w="4541" w:type="dxa"/>
          </w:tcPr>
          <w:p w14:paraId="1A27DFC1" w14:textId="77777777" w:rsidR="00E17886" w:rsidRPr="00D670CF" w:rsidRDefault="00B029C9" w:rsidP="00086ED7">
            <w:pPr>
              <w:pStyle w:val="KeinLeerraum"/>
              <w:rPr>
                <w:rFonts w:eastAsia="Times New Roman" w:cs="Tahoma"/>
                <w:b/>
                <w:noProof/>
                <w:sz w:val="16"/>
                <w:szCs w:val="16"/>
              </w:rPr>
            </w:pPr>
            <w:r w:rsidRPr="00D670CF">
              <w:rPr>
                <w:rFonts w:eastAsia="Times New Roman" w:cs="Tahoma"/>
                <w:b/>
                <w:noProof/>
                <w:sz w:val="16"/>
                <w:szCs w:val="16"/>
              </w:rPr>
              <w:t>Telefon</w:t>
            </w:r>
          </w:p>
          <w:p w14:paraId="06BFB4A7" w14:textId="77777777" w:rsidR="00E17886" w:rsidRPr="00D670CF" w:rsidRDefault="00A9263A" w:rsidP="00086ED7">
            <w:pPr>
              <w:pStyle w:val="KeinLeerraum"/>
              <w:rPr>
                <w:sz w:val="18"/>
                <w:szCs w:val="16"/>
              </w:rPr>
            </w:pPr>
            <w:r w:rsidRPr="00D670CF">
              <w:rPr>
                <w:sz w:val="18"/>
                <w:szCs w:val="16"/>
              </w:rPr>
              <w:t>Tel.: 03535 46-1243</w:t>
            </w:r>
          </w:p>
        </w:tc>
      </w:tr>
      <w:tr w:rsidR="00D670CF" w:rsidRPr="00D670CF" w14:paraId="33A07E38" w14:textId="77777777" w:rsidTr="00E17886">
        <w:trPr>
          <w:cantSplit/>
          <w:trHeight w:val="217"/>
        </w:trPr>
        <w:tc>
          <w:tcPr>
            <w:tcW w:w="6166" w:type="dxa"/>
            <w:vMerge/>
          </w:tcPr>
          <w:p w14:paraId="2F476015" w14:textId="77777777" w:rsidR="00E17886" w:rsidRPr="00D670CF" w:rsidRDefault="00E17886" w:rsidP="00086ED7">
            <w:pPr>
              <w:pStyle w:val="KeinLeerraum"/>
              <w:rPr>
                <w:sz w:val="16"/>
                <w:szCs w:val="16"/>
              </w:rPr>
            </w:pPr>
          </w:p>
        </w:tc>
        <w:tc>
          <w:tcPr>
            <w:tcW w:w="4541" w:type="dxa"/>
          </w:tcPr>
          <w:p w14:paraId="603DE16A"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E-Mail</w:t>
            </w:r>
          </w:p>
          <w:p w14:paraId="40FD8CE7" w14:textId="77777777" w:rsidR="00E17886" w:rsidRPr="00D670CF" w:rsidRDefault="00BF1386" w:rsidP="00086ED7">
            <w:pPr>
              <w:pStyle w:val="KeinLeerraum"/>
              <w:rPr>
                <w:rFonts w:eastAsia="Times New Roman" w:cs="Tahoma"/>
                <w:noProof/>
                <w:sz w:val="18"/>
                <w:szCs w:val="16"/>
              </w:rPr>
            </w:pPr>
            <w:r w:rsidRPr="00D670CF">
              <w:rPr>
                <w:rFonts w:eastAsia="Times New Roman" w:cs="Tahoma"/>
                <w:noProof/>
                <w:sz w:val="18"/>
                <w:szCs w:val="16"/>
              </w:rPr>
              <w:t>pressestelle@lkee.de</w:t>
            </w:r>
          </w:p>
          <w:p w14:paraId="5A135B40" w14:textId="77777777" w:rsidR="00E17886" w:rsidRPr="00D670CF" w:rsidRDefault="00E17886" w:rsidP="00086ED7">
            <w:pPr>
              <w:pStyle w:val="KeinLeerraum"/>
              <w:rPr>
                <w:rFonts w:eastAsia="Times New Roman" w:cs="Tahoma"/>
                <w:noProof/>
                <w:sz w:val="18"/>
                <w:szCs w:val="16"/>
              </w:rPr>
            </w:pPr>
          </w:p>
        </w:tc>
      </w:tr>
      <w:tr w:rsidR="00D670CF" w:rsidRPr="00D670CF" w14:paraId="6A911A3F" w14:textId="77777777" w:rsidTr="00E17886">
        <w:trPr>
          <w:cantSplit/>
          <w:trHeight w:val="61"/>
        </w:trPr>
        <w:tc>
          <w:tcPr>
            <w:tcW w:w="6166" w:type="dxa"/>
            <w:vMerge/>
          </w:tcPr>
          <w:p w14:paraId="2F16E743" w14:textId="77777777" w:rsidR="00E17886" w:rsidRPr="00D670CF" w:rsidRDefault="00E17886" w:rsidP="00086ED7">
            <w:pPr>
              <w:pStyle w:val="KeinLeerraum"/>
              <w:rPr>
                <w:sz w:val="16"/>
                <w:szCs w:val="16"/>
              </w:rPr>
            </w:pPr>
          </w:p>
        </w:tc>
        <w:tc>
          <w:tcPr>
            <w:tcW w:w="4541" w:type="dxa"/>
          </w:tcPr>
          <w:p w14:paraId="1CB2C2AB" w14:textId="77777777" w:rsidR="00E17886" w:rsidRPr="00D670CF" w:rsidRDefault="00E17886" w:rsidP="00086ED7">
            <w:pPr>
              <w:pStyle w:val="KeinLeerraum"/>
              <w:rPr>
                <w:rFonts w:eastAsia="Times New Roman" w:cs="Tahoma"/>
                <w:b/>
                <w:noProof/>
                <w:sz w:val="16"/>
                <w:szCs w:val="16"/>
              </w:rPr>
            </w:pPr>
            <w:r w:rsidRPr="00D670CF">
              <w:rPr>
                <w:rFonts w:eastAsia="Times New Roman" w:cs="Tahoma"/>
                <w:b/>
                <w:noProof/>
                <w:sz w:val="16"/>
                <w:szCs w:val="16"/>
              </w:rPr>
              <w:t>Datum</w:t>
            </w:r>
          </w:p>
          <w:p w14:paraId="10E2DEFC" w14:textId="63DC95E1" w:rsidR="00A9263A" w:rsidRPr="00D670CF" w:rsidRDefault="00A9263A" w:rsidP="00086ED7">
            <w:pPr>
              <w:pStyle w:val="KeinLeerraum"/>
              <w:rPr>
                <w:rFonts w:eastAsia="Times New Roman" w:cs="Tahoma"/>
                <w:b/>
                <w:noProof/>
                <w:sz w:val="16"/>
                <w:szCs w:val="16"/>
              </w:rPr>
            </w:pPr>
            <w:r w:rsidRPr="00D670CF">
              <w:rPr>
                <w:rFonts w:eastAsia="Times New Roman" w:cs="Tahoma"/>
                <w:noProof/>
                <w:sz w:val="16"/>
                <w:szCs w:val="16"/>
              </w:rPr>
              <w:fldChar w:fldCharType="begin"/>
            </w:r>
            <w:r w:rsidRPr="00D670CF">
              <w:rPr>
                <w:rFonts w:eastAsia="Times New Roman" w:cs="Tahoma"/>
                <w:noProof/>
                <w:sz w:val="16"/>
                <w:szCs w:val="16"/>
              </w:rPr>
              <w:instrText xml:space="preserve"> DATE  \@ "d. MMMM yyyy"  \* MERGEFORMAT </w:instrText>
            </w:r>
            <w:r w:rsidRPr="00D670CF">
              <w:rPr>
                <w:rFonts w:eastAsia="Times New Roman" w:cs="Tahoma"/>
                <w:noProof/>
                <w:sz w:val="16"/>
                <w:szCs w:val="16"/>
              </w:rPr>
              <w:fldChar w:fldCharType="separate"/>
            </w:r>
            <w:r w:rsidR="00987CEB">
              <w:rPr>
                <w:rFonts w:eastAsia="Times New Roman" w:cs="Tahoma"/>
                <w:noProof/>
                <w:sz w:val="16"/>
                <w:szCs w:val="16"/>
              </w:rPr>
              <w:t>19. August 2026</w:t>
            </w:r>
            <w:r w:rsidRPr="00D670CF">
              <w:rPr>
                <w:rFonts w:eastAsia="Times New Roman" w:cs="Tahoma"/>
                <w:b/>
                <w:noProof/>
                <w:sz w:val="16"/>
                <w:szCs w:val="16"/>
              </w:rPr>
              <w:fldChar w:fldCharType="end"/>
            </w:r>
          </w:p>
        </w:tc>
      </w:tr>
    </w:tbl>
    <w:p w14:paraId="3FC1F5E6" w14:textId="77777777" w:rsidR="009B0388" w:rsidRDefault="009B0388" w:rsidP="0012507F"/>
    <w:p w14:paraId="1B3C8A25" w14:textId="77777777" w:rsidR="000C70CF" w:rsidRDefault="000C70CF" w:rsidP="0012507F"/>
    <w:p w14:paraId="083E2E96" w14:textId="77777777" w:rsidR="00987CEB" w:rsidRPr="00C63367" w:rsidRDefault="00987CEB" w:rsidP="00987CEB">
      <w:pPr>
        <w:tabs>
          <w:tab w:val="left" w:pos="3810"/>
        </w:tabs>
        <w:rPr>
          <w:rFonts w:eastAsia="Times New Roman"/>
          <w:bCs/>
        </w:rPr>
      </w:pPr>
      <w:r w:rsidRPr="00A9431E">
        <w:rPr>
          <w:b/>
          <w:bCs/>
          <w:sz w:val="36"/>
          <w:szCs w:val="36"/>
        </w:rPr>
        <w:t>Regionalsiegel beim Sängerfest Finsterwalde</w:t>
      </w:r>
      <w:r>
        <w:rPr>
          <w:b/>
          <w:bCs/>
          <w:sz w:val="36"/>
          <w:szCs w:val="36"/>
        </w:rPr>
        <w:br/>
      </w:r>
      <w:r w:rsidRPr="00A9431E">
        <w:rPr>
          <w:b/>
          <w:bCs/>
          <w:sz w:val="28"/>
          <w:szCs w:val="28"/>
        </w:rPr>
        <w:t>Drei Tage zum Anfassen, Mitmachen und Erinnern</w:t>
      </w:r>
    </w:p>
    <w:p w14:paraId="548DD9B4" w14:textId="77777777" w:rsidR="00987CEB" w:rsidRPr="00BB2E8D" w:rsidRDefault="00987CEB" w:rsidP="00987CEB">
      <w:pPr>
        <w:tabs>
          <w:tab w:val="left" w:pos="3810"/>
        </w:tabs>
        <w:rPr>
          <w:rFonts w:eastAsia="Times New Roman"/>
          <w:bCs/>
        </w:rPr>
      </w:pPr>
    </w:p>
    <w:p w14:paraId="60E5A47B" w14:textId="77777777" w:rsidR="00987CEB" w:rsidRPr="00A9431E" w:rsidRDefault="00987CEB" w:rsidP="00987CEB">
      <w:pPr>
        <w:tabs>
          <w:tab w:val="left" w:pos="3810"/>
        </w:tabs>
        <w:rPr>
          <w:rFonts w:eastAsia="Times New Roman"/>
          <w:bCs/>
        </w:rPr>
      </w:pPr>
      <w:r w:rsidRPr="00A9431E">
        <w:rPr>
          <w:rFonts w:eastAsia="Times New Roman"/>
          <w:bCs/>
        </w:rPr>
        <w:t>Wenn vom 28. bis 30. August 2026 beim traditionsreichen Sängerfest in Finsterwalde wieder tausende Besucherinnen und Besucher durch die Straßen ziehen, ist auch das Regionalsiegel mittendrin dabei. Mit gleich zwei eigenen Ständen verwandelt sich das Festgelände an allen drei Tagen in einen lebendigen Treffpunkt, an dem Handwerk, Kreativität und regionale Verbundenheit hautnah erlebbar werden. Wer Lust auf mehr als nur Zuschauen hat, findet hier ein Programm, das zum Selbermachen einlädt – von der Töpferscheibe bis zur Fotobox.</w:t>
      </w:r>
    </w:p>
    <w:p w14:paraId="64E3F792" w14:textId="77777777" w:rsidR="00987CEB" w:rsidRPr="00A9431E" w:rsidRDefault="00987CEB" w:rsidP="00987CEB">
      <w:pPr>
        <w:tabs>
          <w:tab w:val="left" w:pos="3810"/>
        </w:tabs>
        <w:rPr>
          <w:rFonts w:eastAsia="Times New Roman"/>
          <w:b/>
          <w:bCs/>
        </w:rPr>
      </w:pPr>
    </w:p>
    <w:p w14:paraId="189D83AB" w14:textId="77777777" w:rsidR="00987CEB" w:rsidRPr="00A9431E" w:rsidRDefault="00987CEB" w:rsidP="00987CEB">
      <w:pPr>
        <w:tabs>
          <w:tab w:val="left" w:pos="3810"/>
        </w:tabs>
        <w:rPr>
          <w:rFonts w:eastAsia="Times New Roman"/>
          <w:b/>
          <w:bCs/>
        </w:rPr>
      </w:pPr>
      <w:r w:rsidRPr="00A9431E">
        <w:rPr>
          <w:rFonts w:eastAsia="Times New Roman"/>
          <w:b/>
          <w:bCs/>
        </w:rPr>
        <w:t>Programm-Highlights zum Anfassen</w:t>
      </w:r>
    </w:p>
    <w:p w14:paraId="6DD0F29D" w14:textId="77777777" w:rsidR="00987CEB" w:rsidRPr="00A9431E" w:rsidRDefault="00987CEB" w:rsidP="00987CEB">
      <w:pPr>
        <w:tabs>
          <w:tab w:val="left" w:pos="3810"/>
        </w:tabs>
        <w:rPr>
          <w:rFonts w:eastAsia="Times New Roman"/>
          <w:bCs/>
        </w:rPr>
      </w:pPr>
      <w:r w:rsidRPr="00A9431E">
        <w:rPr>
          <w:rFonts w:eastAsia="Times New Roman"/>
          <w:b/>
          <w:bCs/>
        </w:rPr>
        <w:t>Töpferei Ann-Christin: „Töpfere deine eigene Daumenschale"</w:t>
      </w:r>
      <w:r w:rsidRPr="00A9431E">
        <w:rPr>
          <w:rFonts w:eastAsia="Times New Roman"/>
          <w:bCs/>
        </w:rPr>
        <w:t xml:space="preserve"> Am </w:t>
      </w:r>
      <w:r w:rsidRPr="00A9431E">
        <w:rPr>
          <w:rFonts w:eastAsia="Times New Roman"/>
          <w:b/>
          <w:bCs/>
        </w:rPr>
        <w:t>Freitag, 28. August</w:t>
      </w:r>
      <w:r w:rsidRPr="00A9431E">
        <w:rPr>
          <w:rFonts w:eastAsia="Times New Roman"/>
          <w:bCs/>
        </w:rPr>
        <w:t xml:space="preserve">, und </w:t>
      </w:r>
      <w:r w:rsidRPr="00A9431E">
        <w:rPr>
          <w:rFonts w:eastAsia="Times New Roman"/>
          <w:b/>
          <w:bCs/>
        </w:rPr>
        <w:t>Sonntag, 30. August</w:t>
      </w:r>
      <w:r w:rsidRPr="00A9431E">
        <w:rPr>
          <w:rFonts w:eastAsia="Times New Roman"/>
          <w:bCs/>
        </w:rPr>
        <w:t>, verwandelt sich der Stand in eine kleine Töpferwerkstatt unter freiem Himmel. Unter fachkundiger Anleitung Ann-Christin dürfen Groß und Klein selbst Hand anlegen, den feuchten Ton formen und mit den eigenen Fingern eine kleine Daumenschale entstehen lassen. Geduld, ein bisschen Fingerspitzengefühl und jede Menge Spaß inklusive – am Ende nimmt jeder ein ganz persönliches, handgetöpfertes Unikat mit nach Hause.</w:t>
      </w:r>
    </w:p>
    <w:p w14:paraId="03F8536C" w14:textId="77777777" w:rsidR="00987CEB" w:rsidRPr="00A9431E" w:rsidRDefault="00987CEB" w:rsidP="00987CEB">
      <w:pPr>
        <w:tabs>
          <w:tab w:val="left" w:pos="3810"/>
        </w:tabs>
        <w:rPr>
          <w:rFonts w:eastAsia="Times New Roman"/>
          <w:b/>
          <w:bCs/>
        </w:rPr>
      </w:pPr>
    </w:p>
    <w:p w14:paraId="68A4F660" w14:textId="77777777" w:rsidR="00987CEB" w:rsidRPr="00A9431E" w:rsidRDefault="00987CEB" w:rsidP="00987CEB">
      <w:pPr>
        <w:tabs>
          <w:tab w:val="left" w:pos="3810"/>
        </w:tabs>
        <w:rPr>
          <w:rFonts w:eastAsia="Times New Roman"/>
          <w:bCs/>
        </w:rPr>
      </w:pPr>
      <w:r w:rsidRPr="00A9431E">
        <w:rPr>
          <w:rFonts w:eastAsia="Times New Roman"/>
          <w:b/>
          <w:bCs/>
        </w:rPr>
        <w:t>Bastelaktion „Blütenmädchen"</w:t>
      </w:r>
      <w:r w:rsidRPr="00A9431E">
        <w:rPr>
          <w:rFonts w:eastAsia="Times New Roman"/>
          <w:bCs/>
        </w:rPr>
        <w:t xml:space="preserve"> Am </w:t>
      </w:r>
      <w:r w:rsidRPr="00A9431E">
        <w:rPr>
          <w:rFonts w:eastAsia="Times New Roman"/>
          <w:b/>
          <w:bCs/>
        </w:rPr>
        <w:t>Samstag, 29. August</w:t>
      </w:r>
      <w:r w:rsidRPr="00A9431E">
        <w:rPr>
          <w:rFonts w:eastAsia="Times New Roman"/>
          <w:bCs/>
        </w:rPr>
        <w:t xml:space="preserve">, wird es bunt und blumig: Bei der Bastelaktion vom „Blütenmädchen" entstehen unter geschickten Händen liebevoll gestaltete Haarspangen im Elbe-Elster-Design sowie kleine Anstecker zum Anheften. Zwischen Kleber und Blütenblättern wächst hier Kreativität ganz nebenbei – ein farbenfrohes Sommer-Mitbringsel, in Form von Haarspangen im Elbe-Elster-Design sowie kleine Anstecke, das noch lange an den Festtag erinnert. </w:t>
      </w:r>
    </w:p>
    <w:p w14:paraId="164D59A1" w14:textId="77777777" w:rsidR="00987CEB" w:rsidRDefault="00987CEB" w:rsidP="00987CEB">
      <w:pPr>
        <w:tabs>
          <w:tab w:val="left" w:pos="3810"/>
        </w:tabs>
        <w:rPr>
          <w:rFonts w:eastAsia="Times New Roman"/>
          <w:bCs/>
        </w:rPr>
      </w:pPr>
    </w:p>
    <w:p w14:paraId="1B8CBE28" w14:textId="044CEDD9" w:rsidR="00987CEB" w:rsidRPr="00A9431E" w:rsidRDefault="00987CEB" w:rsidP="00987CEB">
      <w:pPr>
        <w:tabs>
          <w:tab w:val="left" w:pos="3810"/>
        </w:tabs>
        <w:rPr>
          <w:rFonts w:eastAsia="Times New Roman"/>
          <w:bCs/>
        </w:rPr>
      </w:pPr>
      <w:r w:rsidRPr="00A9431E">
        <w:rPr>
          <w:rFonts w:eastAsia="Times New Roman"/>
          <w:bCs/>
        </w:rPr>
        <w:t>An den Tagen 28. und 30. August, sorgt eine Fotobox für spontane Schnappschüsse und jede Menge Lachen. Ob mit Freunden, der Familie oder ganz allein – wer möchte, hält den Moment fest und nimmt ein kleines, bleibendes Erinnerungsstück vom Sängerfest mit.</w:t>
      </w:r>
    </w:p>
    <w:p w14:paraId="0167D2FC" w14:textId="77777777" w:rsidR="00987CEB" w:rsidRPr="00A9431E" w:rsidRDefault="00987CEB" w:rsidP="00987CEB">
      <w:pPr>
        <w:tabs>
          <w:tab w:val="left" w:pos="3810"/>
        </w:tabs>
        <w:rPr>
          <w:rFonts w:eastAsia="Times New Roman"/>
          <w:b/>
          <w:bCs/>
        </w:rPr>
      </w:pPr>
    </w:p>
    <w:p w14:paraId="0715C7D8" w14:textId="77777777" w:rsidR="00987CEB" w:rsidRPr="00A9431E" w:rsidRDefault="00987CEB" w:rsidP="00987CEB">
      <w:pPr>
        <w:tabs>
          <w:tab w:val="left" w:pos="3810"/>
        </w:tabs>
        <w:rPr>
          <w:rFonts w:eastAsia="Times New Roman"/>
          <w:b/>
          <w:bCs/>
        </w:rPr>
      </w:pPr>
      <w:r w:rsidRPr="00A9431E">
        <w:rPr>
          <w:rFonts w:eastAsia="Times New Roman"/>
          <w:b/>
          <w:bCs/>
        </w:rPr>
        <w:lastRenderedPageBreak/>
        <w:t>Regionalsiegel vor Ort erleben</w:t>
      </w:r>
    </w:p>
    <w:p w14:paraId="69A06915" w14:textId="77777777" w:rsidR="00987CEB" w:rsidRPr="00A9431E" w:rsidRDefault="00987CEB" w:rsidP="00987CEB">
      <w:pPr>
        <w:tabs>
          <w:tab w:val="left" w:pos="3810"/>
        </w:tabs>
        <w:rPr>
          <w:rFonts w:eastAsia="Times New Roman"/>
          <w:bCs/>
        </w:rPr>
      </w:pPr>
      <w:r w:rsidRPr="00A9431E">
        <w:rPr>
          <w:rFonts w:eastAsia="Times New Roman"/>
          <w:bCs/>
        </w:rPr>
        <w:t>Mit den beiden Ständen wird das Regionalsiegel zur zentralen Anlaufstelle für alle, die mehr über regionale Produkte, Erzeuger und Initiativen aus der Region Elbe-Elster erfahren möchten. Information trifft hier auf Erlebnis: Zwischen Töpferscheibe, Bastelblüten und Fotobox entsteht ein Ort zum Verweilen und Mitmachen – für Familien mit Kindern ebenso wie für alle, die die Region und ihre Vielfalt neu entdecken wollen.</w:t>
      </w:r>
    </w:p>
    <w:p w14:paraId="49EC3823" w14:textId="77777777" w:rsidR="00987CEB" w:rsidRPr="00A9431E" w:rsidRDefault="00987CEB" w:rsidP="00987CEB">
      <w:pPr>
        <w:tabs>
          <w:tab w:val="left" w:pos="3810"/>
        </w:tabs>
        <w:rPr>
          <w:rFonts w:eastAsia="Times New Roman"/>
          <w:bCs/>
        </w:rPr>
      </w:pPr>
    </w:p>
    <w:p w14:paraId="06326F49" w14:textId="77777777" w:rsidR="00987CEB" w:rsidRPr="00A9431E" w:rsidRDefault="00987CEB" w:rsidP="00987CEB">
      <w:pPr>
        <w:tabs>
          <w:tab w:val="left" w:pos="3810"/>
        </w:tabs>
        <w:rPr>
          <w:rFonts w:eastAsia="Times New Roman"/>
          <w:bCs/>
        </w:rPr>
      </w:pPr>
      <w:r w:rsidRPr="00A9431E">
        <w:rPr>
          <w:rFonts w:eastAsia="Times New Roman"/>
          <w:bCs/>
        </w:rPr>
        <w:t>Das Sängerfest Finsterwalde findet vom 28. bis 30. August 2026 statt. Die Stände des Regionalsiegels sind an allen drei Festtagen für Besucherinnen und Besucher geöffnet.</w:t>
      </w:r>
    </w:p>
    <w:p w14:paraId="555C193D" w14:textId="77777777" w:rsidR="00477081" w:rsidRDefault="00477081" w:rsidP="00E95145"/>
    <w:p w14:paraId="25BB8E7E" w14:textId="77777777" w:rsidR="007E28A6" w:rsidRDefault="007E28A6" w:rsidP="00E95145"/>
    <w:p w14:paraId="28ADB540" w14:textId="0C0D2272" w:rsidR="00477081" w:rsidRPr="00477081" w:rsidRDefault="00372472" w:rsidP="00477081">
      <w:pPr>
        <w:rPr>
          <w:i/>
          <w:iCs/>
        </w:rPr>
      </w:pPr>
      <w:r w:rsidRPr="00372472">
        <w:rPr>
          <w:i/>
          <w:iCs/>
        </w:rPr>
        <w:t>Das Regionalsiegel Elbe-Elster ist eine Initiative der Wirtschaftsförderung Elbe-Elster.</w:t>
      </w:r>
    </w:p>
    <w:p w14:paraId="35614200" w14:textId="77777777" w:rsidR="00477081" w:rsidRDefault="00477081" w:rsidP="00477081"/>
    <w:p w14:paraId="64C6166D" w14:textId="77777777" w:rsidR="00A105DA" w:rsidRDefault="00A105DA" w:rsidP="00477081"/>
    <w:p w14:paraId="1650BB7E" w14:textId="77777777" w:rsidR="00A105DA" w:rsidRDefault="00A105DA" w:rsidP="00477081"/>
    <w:p w14:paraId="4D7FDCD2" w14:textId="66747A23" w:rsidR="00E95145" w:rsidRPr="00D670CF" w:rsidRDefault="00E95145" w:rsidP="00E95145">
      <w:r w:rsidRPr="00D670CF">
        <w:t>Im Auftrag</w:t>
      </w:r>
    </w:p>
    <w:p w14:paraId="74632469" w14:textId="77777777" w:rsidR="00E95145" w:rsidRPr="00D670CF" w:rsidRDefault="00E95145" w:rsidP="00E95145"/>
    <w:p w14:paraId="5DA677DC" w14:textId="77777777" w:rsidR="00E95145" w:rsidRDefault="00E95145" w:rsidP="00E95145">
      <w:r w:rsidRPr="00D670CF">
        <w:t>Tilo Wanka</w:t>
      </w:r>
      <w:r w:rsidRPr="00E95145">
        <w:t xml:space="preserve"> </w:t>
      </w:r>
    </w:p>
    <w:p w14:paraId="488B9B68" w14:textId="2EB7D656" w:rsidR="00FC1EF9" w:rsidRPr="00D670CF" w:rsidRDefault="00C10F08" w:rsidP="00E95145">
      <w:proofErr w:type="gramStart"/>
      <w:r w:rsidRPr="00D670CF">
        <w:t>SB Medienservice</w:t>
      </w:r>
      <w:proofErr w:type="gramEnd"/>
    </w:p>
    <w:sectPr w:rsidR="00FC1EF9" w:rsidRPr="00D670CF" w:rsidSect="00B719A7">
      <w:headerReference w:type="default" r:id="rId8"/>
      <w:headerReference w:type="first" r:id="rId9"/>
      <w:footerReference w:type="first" r:id="rId10"/>
      <w:footnotePr>
        <w:pos w:val="beneathText"/>
      </w:footnotePr>
      <w:type w:val="continuous"/>
      <w:pgSz w:w="11905" w:h="16837" w:code="9"/>
      <w:pgMar w:top="1559" w:right="1134" w:bottom="1418" w:left="1418" w:header="1077" w:footer="227" w:gutter="0"/>
      <w:pgNumType w:fmt="numberInDash"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8C6F3" w14:textId="77777777" w:rsidR="003B7B1C" w:rsidRDefault="003B7B1C" w:rsidP="00AB0289">
      <w:r>
        <w:separator/>
      </w:r>
    </w:p>
  </w:endnote>
  <w:endnote w:type="continuationSeparator" w:id="0">
    <w:p w14:paraId="09179AA6" w14:textId="77777777" w:rsidR="003B7B1C" w:rsidRDefault="003B7B1C" w:rsidP="00AB02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FE86C" w14:textId="77777777" w:rsidR="00CA4E09" w:rsidRPr="007305A1" w:rsidRDefault="00C0310A" w:rsidP="00CA4E09">
    <w:pPr>
      <w:rPr>
        <w:rFonts w:ascii="Calibri" w:hAnsi="Calibri"/>
        <w:color w:val="474746"/>
        <w:sz w:val="16"/>
      </w:rPr>
    </w:pPr>
    <w:r w:rsidRPr="00E26F86">
      <w:rPr>
        <w:rFonts w:ascii="Calibri" w:eastAsia="Times New Roman" w:hAnsi="Calibri"/>
        <w:noProof/>
        <w:sz w:val="18"/>
      </w:rPr>
      <mc:AlternateContent>
        <mc:Choice Requires="wps">
          <w:drawing>
            <wp:anchor distT="0" distB="0" distL="114300" distR="114300" simplePos="0" relativeHeight="251743744" behindDoc="0" locked="0" layoutInCell="1" allowOverlap="1" wp14:anchorId="25E36FE5" wp14:editId="21487471">
              <wp:simplePos x="0" y="0"/>
              <wp:positionH relativeFrom="column">
                <wp:posOffset>-514985</wp:posOffset>
              </wp:positionH>
              <wp:positionV relativeFrom="page">
                <wp:posOffset>7598781</wp:posOffset>
              </wp:positionV>
              <wp:extent cx="39370" cy="39370"/>
              <wp:effectExtent l="0" t="0" r="0" b="0"/>
              <wp:wrapTight wrapText="bothSides">
                <wp:wrapPolygon edited="0">
                  <wp:start x="0" y="0"/>
                  <wp:lineTo x="0" y="10452"/>
                  <wp:lineTo x="10452" y="10452"/>
                  <wp:lineTo x="10452" y="0"/>
                  <wp:lineTo x="0" y="0"/>
                </wp:wrapPolygon>
              </wp:wrapTight>
              <wp:docPr id="68"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3C12C9A" id="AutoShape 22" o:spid="_x0000_s1026" style="position:absolute;margin-left:-40.55pt;margin-top:598.35pt;width:3.1pt;height:3.1pt;z-index:2517437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HIY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" fillcolor="#4fa735" stroked="f">
              <o:lock v:ext="edit" aspectratio="t"/>
              <v:textbox inset=",7.2pt,,7.2pt"/>
              <w10:wrap type="tight" anchory="page"/>
            </v:roundrect>
          </w:pict>
        </mc:Fallback>
      </mc:AlternateContent>
    </w:r>
  </w:p>
  <w:p w14:paraId="78242949" w14:textId="77777777" w:rsidR="005306FB" w:rsidRPr="00DF37EC" w:rsidRDefault="005306FB">
    <w:pPr>
      <w:pStyle w:val="Fuzeile"/>
      <w:rPr>
        <w:rFonts w:asciiTheme="minorHAnsi" w:hAnsiTheme="minorHAnsi"/>
        <w:sz w:val="16"/>
      </w:rPr>
    </w:pPr>
  </w:p>
  <w:p w14:paraId="1E50BC40" w14:textId="77777777" w:rsidR="00DA2E3C" w:rsidRPr="004151E1" w:rsidRDefault="00DA2E3C">
    <w:pPr>
      <w:pStyle w:val="Fuzeile"/>
      <w:rPr>
        <w:rFonts w:asciiTheme="minorHAnsi" w:hAnsiTheme="minorHAnsi"/>
        <w:b/>
      </w:rPr>
    </w:pPr>
    <w:r>
      <w:rPr>
        <w:rFonts w:ascii="Calibri" w:hAnsi="Calibri"/>
        <w:noProof/>
        <w:color w:val="474746"/>
        <w:sz w:val="16"/>
      </w:rPr>
      <mc:AlternateContent>
        <mc:Choice Requires="wps">
          <w:drawing>
            <wp:anchor distT="0" distB="0" distL="114300" distR="114300" simplePos="0" relativeHeight="251770368" behindDoc="0" locked="0" layoutInCell="1" allowOverlap="1" wp14:anchorId="73A7DB21" wp14:editId="098E7727">
              <wp:simplePos x="0" y="0"/>
              <wp:positionH relativeFrom="column">
                <wp:posOffset>-13237</wp:posOffset>
              </wp:positionH>
              <wp:positionV relativeFrom="paragraph">
                <wp:posOffset>114935</wp:posOffset>
              </wp:positionV>
              <wp:extent cx="5072380" cy="136525"/>
              <wp:effectExtent l="0" t="0" r="13970" b="15875"/>
              <wp:wrapTight wrapText="bothSides">
                <wp:wrapPolygon edited="0">
                  <wp:start x="0" y="0"/>
                  <wp:lineTo x="0" y="21098"/>
                  <wp:lineTo x="21578" y="21098"/>
                  <wp:lineTo x="21578" y="0"/>
                  <wp:lineTo x="0" y="0"/>
                </wp:wrapPolygon>
              </wp:wrapTight>
              <wp:docPr id="21"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2380" cy="136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A7DB21" id="_x0000_t202" coordsize="21600,21600" o:spt="202" path="m,l,21600r21600,l21600,xe">
              <v:stroke joinstyle="miter"/>
              <v:path gradientshapeok="t" o:connecttype="rect"/>
            </v:shapetype>
            <v:shape id="Text Box 19" o:spid="_x0000_s1028" type="#_x0000_t202" style="position:absolute;margin-left:-1.05pt;margin-top:9.05pt;width:399.4pt;height:10.75pt;z-index:25177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" filled="f" stroked="f">
              <v:textbox inset="0,0,0,0">
                <w:txbxContent>
                  <w:p w14:paraId="67CB0096" w14:textId="77777777" w:rsidR="00764DBB" w:rsidRPr="00476A7C" w:rsidRDefault="00764DBB" w:rsidP="00764DBB">
                    <w:pPr>
                      <w:rPr>
                        <w:rFonts w:ascii="Calibri" w:hAnsi="Calibri" w:cs="Arial"/>
                        <w:iCs/>
                        <w:sz w:val="16"/>
                        <w:szCs w:val="16"/>
                      </w:rPr>
                    </w:pPr>
                    <w:r w:rsidRPr="00476A7C">
                      <w:rPr>
                        <w:rFonts w:ascii="Calibri" w:hAnsi="Calibri" w:cs="Arial"/>
                        <w:iCs/>
                        <w:sz w:val="16"/>
                        <w:szCs w:val="16"/>
                      </w:rPr>
                      <w:t>Für die (rechtssichere) E-Mail-Kommunikation beachten Sie bitte die Hinweise im Impressum</w:t>
                    </w:r>
                    <w:r w:rsidRPr="00476A7C">
                      <w:rPr>
                        <w:rFonts w:ascii="Calibri" w:hAnsi="Calibri" w:cs="Arial"/>
                        <w:sz w:val="16"/>
                        <w:szCs w:val="16"/>
                      </w:rPr>
                      <w:t xml:space="preserve"> auf unserer Webseite.</w:t>
                    </w:r>
                  </w:p>
                </w:txbxContent>
              </v:textbox>
              <w10:wrap type="tight"/>
            </v:shape>
          </w:pict>
        </mc:Fallback>
      </mc:AlternateContent>
    </w:r>
  </w:p>
  <w:p w14:paraId="1A5297ED" w14:textId="77777777" w:rsidR="00DA2E3C" w:rsidRPr="004151E1" w:rsidRDefault="00DA2E3C">
    <w:pPr>
      <w:pStyle w:val="Fuzeile"/>
      <w:rPr>
        <w:rFonts w:asciiTheme="minorHAnsi" w:hAnsiTheme="minorHAnsi"/>
        <w:b/>
      </w:rPr>
    </w:pPr>
  </w:p>
  <w:tbl>
    <w:tblPr>
      <w:tblStyle w:val="Tabellenraster"/>
      <w:tblW w:w="9639" w:type="dxa"/>
      <w:tblInd w:w="-5" w:type="dxa"/>
      <w:tblBorders>
        <w:top w:val="none" w:sz="0" w:space="0" w:color="auto"/>
        <w:left w:val="single" w:sz="4" w:space="0" w:color="4FA735"/>
        <w:bottom w:val="none" w:sz="0" w:space="0" w:color="auto"/>
        <w:right w:val="none" w:sz="0" w:space="0" w:color="auto"/>
        <w:insideH w:val="single" w:sz="4" w:space="0" w:color="7AB51D"/>
        <w:insideV w:val="single" w:sz="4" w:space="0" w:color="4FA735"/>
      </w:tblBorders>
      <w:tblLook w:val="04A0" w:firstRow="1" w:lastRow="0" w:firstColumn="1" w:lastColumn="0" w:noHBand="0" w:noVBand="1"/>
    </w:tblPr>
    <w:tblGrid>
      <w:gridCol w:w="1887"/>
      <w:gridCol w:w="2723"/>
      <w:gridCol w:w="2388"/>
      <w:gridCol w:w="907"/>
      <w:gridCol w:w="1734"/>
    </w:tblGrid>
    <w:tr w:rsidR="00DA2E3C" w:rsidRPr="003B6660" w14:paraId="5547B7B6" w14:textId="77777777" w:rsidTr="008F6DBA">
      <w:tc>
        <w:tcPr>
          <w:tcW w:w="1887" w:type="dxa"/>
        </w:tcPr>
        <w:p w14:paraId="6D9B2D2C" w14:textId="77777777" w:rsidR="00DA2E3C" w:rsidRPr="003B6660" w:rsidRDefault="00DA2E3C" w:rsidP="00DA2E3C">
          <w:pPr>
            <w:rPr>
              <w:sz w:val="16"/>
            </w:rPr>
          </w:pPr>
          <w:r w:rsidRPr="003B6660">
            <w:rPr>
              <w:sz w:val="16"/>
            </w:rPr>
            <w:t xml:space="preserve">Kontakt </w:t>
          </w:r>
        </w:p>
        <w:p w14:paraId="7520D529" w14:textId="77777777" w:rsidR="00DA2E3C" w:rsidRPr="003B6660" w:rsidRDefault="00011FA4" w:rsidP="00DA2E3C">
          <w:pPr>
            <w:rPr>
              <w:sz w:val="16"/>
            </w:rPr>
          </w:pPr>
          <w:r>
            <w:rPr>
              <w:sz w:val="16"/>
            </w:rPr>
            <w:t>T.</w:t>
          </w:r>
          <w:r w:rsidR="00DA2E3C" w:rsidRPr="003B6660">
            <w:rPr>
              <w:sz w:val="16"/>
            </w:rPr>
            <w:t xml:space="preserve"> 03535 460</w:t>
          </w:r>
        </w:p>
        <w:p w14:paraId="079E808E" w14:textId="77777777" w:rsidR="00DA2E3C" w:rsidRDefault="00011FA4" w:rsidP="00DA2E3C">
          <w:pPr>
            <w:rPr>
              <w:sz w:val="16"/>
            </w:rPr>
          </w:pPr>
          <w:r>
            <w:rPr>
              <w:sz w:val="16"/>
            </w:rPr>
            <w:t>F.</w:t>
          </w:r>
          <w:r w:rsidR="00DA2E3C" w:rsidRPr="003B6660">
            <w:rPr>
              <w:sz w:val="16"/>
            </w:rPr>
            <w:t xml:space="preserve"> 03535 3133</w:t>
          </w:r>
        </w:p>
        <w:p w14:paraId="66B68866" w14:textId="77777777" w:rsidR="00DA2E3C" w:rsidRPr="003B6660" w:rsidRDefault="00DA2E3C" w:rsidP="00DA2E3C">
          <w:pPr>
            <w:rPr>
              <w:sz w:val="16"/>
            </w:rPr>
          </w:pPr>
          <w:r>
            <w:rPr>
              <w:sz w:val="16"/>
            </w:rPr>
            <w:t>www.lkee.de</w:t>
          </w:r>
        </w:p>
      </w:tc>
      <w:tc>
        <w:tcPr>
          <w:tcW w:w="2723" w:type="dxa"/>
        </w:tcPr>
        <w:p w14:paraId="039B8F78" w14:textId="77777777" w:rsidR="00DA2E3C" w:rsidRDefault="00DA2E3C" w:rsidP="00DA2E3C">
          <w:pPr>
            <w:rPr>
              <w:sz w:val="16"/>
            </w:rPr>
          </w:pPr>
          <w:r>
            <w:rPr>
              <w:sz w:val="16"/>
            </w:rPr>
            <w:t>Bankverbindung</w:t>
          </w:r>
        </w:p>
        <w:p w14:paraId="01DB9CFA" w14:textId="77777777" w:rsidR="00DA2E3C" w:rsidRDefault="00DA2E3C" w:rsidP="00DA2E3C">
          <w:pPr>
            <w:rPr>
              <w:sz w:val="16"/>
            </w:rPr>
          </w:pPr>
          <w:r>
            <w:rPr>
              <w:sz w:val="16"/>
            </w:rPr>
            <w:t>Sparkasse Elbe-Elster</w:t>
          </w:r>
        </w:p>
        <w:p w14:paraId="6121E701" w14:textId="77777777" w:rsidR="00DA2E3C" w:rsidRDefault="00BF5255" w:rsidP="00DA2E3C">
          <w:pPr>
            <w:rPr>
              <w:sz w:val="16"/>
            </w:rPr>
          </w:pPr>
          <w:r>
            <w:rPr>
              <w:sz w:val="16"/>
            </w:rPr>
            <w:t>IBAN</w:t>
          </w:r>
          <w:r w:rsidR="004151E1">
            <w:rPr>
              <w:sz w:val="16"/>
            </w:rPr>
            <w:t xml:space="preserve"> DE</w:t>
          </w:r>
          <w:r w:rsidR="00DA2E3C">
            <w:rPr>
              <w:sz w:val="16"/>
            </w:rPr>
            <w:t>61 1805 1000 3300 1011 14</w:t>
          </w:r>
        </w:p>
        <w:p w14:paraId="6CA7F671" w14:textId="77777777" w:rsidR="00DA2E3C" w:rsidRPr="003B6660" w:rsidRDefault="00BF5255" w:rsidP="00DA2E3C">
          <w:pPr>
            <w:rPr>
              <w:sz w:val="16"/>
            </w:rPr>
          </w:pPr>
          <w:r>
            <w:rPr>
              <w:sz w:val="16"/>
            </w:rPr>
            <w:t xml:space="preserve">BIC   </w:t>
          </w:r>
          <w:r w:rsidR="00DA2E3C">
            <w:rPr>
              <w:sz w:val="16"/>
            </w:rPr>
            <w:t xml:space="preserve"> WELADED1EES</w:t>
          </w:r>
        </w:p>
      </w:tc>
      <w:tc>
        <w:tcPr>
          <w:tcW w:w="2388" w:type="dxa"/>
        </w:tcPr>
        <w:p w14:paraId="02A63F2C" w14:textId="77777777" w:rsidR="00DA2E3C" w:rsidRDefault="00DA2E3C" w:rsidP="00DA2E3C">
          <w:pPr>
            <w:rPr>
              <w:sz w:val="16"/>
            </w:rPr>
          </w:pPr>
          <w:r>
            <w:rPr>
              <w:sz w:val="16"/>
            </w:rPr>
            <w:t>Sprechzeiten</w:t>
          </w:r>
        </w:p>
        <w:p w14:paraId="3ED220AC" w14:textId="77777777" w:rsidR="00DA2E3C" w:rsidRDefault="00DA2E3C" w:rsidP="00DA2E3C">
          <w:pPr>
            <w:rPr>
              <w:sz w:val="16"/>
            </w:rPr>
          </w:pPr>
          <w:r>
            <w:rPr>
              <w:sz w:val="16"/>
            </w:rPr>
            <w:t>Di   8-12 Uhr und 13-17 Uhr</w:t>
          </w:r>
        </w:p>
        <w:p w14:paraId="1E3C4E57" w14:textId="77777777" w:rsidR="00DA2E3C" w:rsidRDefault="00DA2E3C" w:rsidP="00DA2E3C">
          <w:pPr>
            <w:rPr>
              <w:sz w:val="16"/>
            </w:rPr>
          </w:pPr>
          <w:proofErr w:type="gramStart"/>
          <w:r>
            <w:rPr>
              <w:sz w:val="16"/>
            </w:rPr>
            <w:t>Do  8</w:t>
          </w:r>
          <w:proofErr w:type="gramEnd"/>
          <w:r>
            <w:rPr>
              <w:sz w:val="16"/>
            </w:rPr>
            <w:t xml:space="preserve">-12 Uhr und 13-16 Uhr </w:t>
          </w:r>
        </w:p>
        <w:p w14:paraId="0A9620A6" w14:textId="77777777" w:rsidR="00DF37EC" w:rsidRPr="003B6660" w:rsidRDefault="00DF37EC" w:rsidP="00DA2E3C">
          <w:pPr>
            <w:rPr>
              <w:sz w:val="16"/>
            </w:rPr>
          </w:pPr>
          <w:r>
            <w:rPr>
              <w:sz w:val="16"/>
            </w:rPr>
            <w:t>oder nach Vereinbarung</w:t>
          </w:r>
        </w:p>
      </w:tc>
      <w:tc>
        <w:tcPr>
          <w:tcW w:w="907" w:type="dxa"/>
        </w:tcPr>
        <w:p w14:paraId="3C6F26E5" w14:textId="77777777" w:rsidR="00DA2E3C" w:rsidRPr="003B6660" w:rsidRDefault="004151E1" w:rsidP="00DA2E3C">
          <w:pPr>
            <w:rPr>
              <w:sz w:val="16"/>
            </w:rPr>
          </w:pPr>
          <w:r>
            <w:rPr>
              <w:rFonts w:ascii="Calibri" w:hAnsi="Calibri"/>
              <w:noProof/>
              <w:color w:val="474746"/>
              <w:sz w:val="16"/>
            </w:rPr>
            <w:drawing>
              <wp:anchor distT="0" distB="0" distL="114300" distR="114300" simplePos="0" relativeHeight="251779584" behindDoc="1" locked="0" layoutInCell="1" allowOverlap="1" wp14:anchorId="397DD7E1" wp14:editId="2BCF9BDF">
                <wp:simplePos x="0" y="0"/>
                <wp:positionH relativeFrom="column">
                  <wp:posOffset>-5080</wp:posOffset>
                </wp:positionH>
                <wp:positionV relativeFrom="paragraph">
                  <wp:posOffset>7951</wp:posOffset>
                </wp:positionV>
                <wp:extent cx="315595" cy="361950"/>
                <wp:effectExtent l="0" t="0" r="8255" b="0"/>
                <wp:wrapTight wrapText="bothSides">
                  <wp:wrapPolygon edited="0">
                    <wp:start x="0" y="0"/>
                    <wp:lineTo x="0" y="20463"/>
                    <wp:lineTo x="20861" y="20463"/>
                    <wp:lineTo x="2086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Wappen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5595" cy="361950"/>
                        </a:xfrm>
                        <a:prstGeom prst="rect">
                          <a:avLst/>
                        </a:prstGeom>
                      </pic:spPr>
                    </pic:pic>
                  </a:graphicData>
                </a:graphic>
                <wp14:sizeRelH relativeFrom="margin">
                  <wp14:pctWidth>0</wp14:pctWidth>
                </wp14:sizeRelH>
                <wp14:sizeRelV relativeFrom="margin">
                  <wp14:pctHeight>0</wp14:pctHeight>
                </wp14:sizeRelV>
              </wp:anchor>
            </w:drawing>
          </w:r>
        </w:p>
      </w:tc>
      <w:tc>
        <w:tcPr>
          <w:tcW w:w="1734" w:type="dxa"/>
        </w:tcPr>
        <w:p w14:paraId="0F33E793" w14:textId="77777777" w:rsidR="00DA2E3C" w:rsidRPr="003B6660" w:rsidRDefault="00B719A7" w:rsidP="00DA2E3C">
          <w:pPr>
            <w:rPr>
              <w:sz w:val="16"/>
            </w:rPr>
          </w:pPr>
          <w:r>
            <w:rPr>
              <w:rFonts w:ascii="Calibri" w:hAnsi="Calibri"/>
              <w:noProof/>
              <w:color w:val="474746"/>
              <w:sz w:val="16"/>
            </w:rPr>
            <w:drawing>
              <wp:anchor distT="0" distB="0" distL="114300" distR="114300" simplePos="0" relativeHeight="251780608" behindDoc="0" locked="0" layoutInCell="1" allowOverlap="1" wp14:anchorId="569B7847" wp14:editId="25621376">
                <wp:simplePos x="0" y="0"/>
                <wp:positionH relativeFrom="column">
                  <wp:posOffset>2540</wp:posOffset>
                </wp:positionH>
                <wp:positionV relativeFrom="paragraph">
                  <wp:posOffset>-1270</wp:posOffset>
                </wp:positionV>
                <wp:extent cx="690880" cy="406400"/>
                <wp:effectExtent l="0" t="0" r="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Logo_Preussen1.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90880" cy="406400"/>
                        </a:xfrm>
                        <a:prstGeom prst="rect">
                          <a:avLst/>
                        </a:prstGeom>
                      </pic:spPr>
                    </pic:pic>
                  </a:graphicData>
                </a:graphic>
                <wp14:sizeRelH relativeFrom="margin">
                  <wp14:pctWidth>0</wp14:pctWidth>
                </wp14:sizeRelH>
                <wp14:sizeRelV relativeFrom="margin">
                  <wp14:pctHeight>0</wp14:pctHeight>
                </wp14:sizeRelV>
              </wp:anchor>
            </w:drawing>
          </w:r>
        </w:p>
      </w:tc>
    </w:tr>
  </w:tbl>
  <w:p w14:paraId="3B5F9BA2" w14:textId="77777777" w:rsidR="00DA2E3C" w:rsidRPr="00065118" w:rsidRDefault="00DA2E3C" w:rsidP="009562C6">
    <w:pPr>
      <w:pStyle w:val="Fuzeile"/>
      <w:ind w:left="142"/>
      <w:rPr>
        <w: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775BC3" w14:textId="77777777" w:rsidR="003B7B1C" w:rsidRDefault="003B7B1C" w:rsidP="00AB0289">
      <w:r>
        <w:separator/>
      </w:r>
    </w:p>
  </w:footnote>
  <w:footnote w:type="continuationSeparator" w:id="0">
    <w:p w14:paraId="0FBC9308" w14:textId="77777777" w:rsidR="003B7B1C" w:rsidRDefault="003B7B1C" w:rsidP="00AB02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9202286"/>
      <w:docPartObj>
        <w:docPartGallery w:val="Page Numbers (Top of Page)"/>
        <w:docPartUnique/>
      </w:docPartObj>
    </w:sdtPr>
    <w:sdtEndPr>
      <w:rPr>
        <w:rFonts w:asciiTheme="minorHAnsi" w:hAnsiTheme="minorHAnsi"/>
        <w:sz w:val="16"/>
      </w:rPr>
    </w:sdtEndPr>
    <w:sdtContent>
      <w:p w14:paraId="598C2FFE" w14:textId="77777777" w:rsidR="00D263C2" w:rsidRPr="00185738" w:rsidRDefault="00D263C2">
        <w:pPr>
          <w:pStyle w:val="Kopfzeile"/>
          <w:jc w:val="center"/>
          <w:rPr>
            <w:rFonts w:asciiTheme="minorHAnsi" w:hAnsiTheme="minorHAnsi"/>
            <w:sz w:val="16"/>
          </w:rPr>
        </w:pPr>
        <w:r w:rsidRPr="00185738">
          <w:rPr>
            <w:rFonts w:asciiTheme="minorHAnsi" w:hAnsiTheme="minorHAnsi"/>
            <w:sz w:val="20"/>
          </w:rPr>
          <w:fldChar w:fldCharType="begin"/>
        </w:r>
        <w:r w:rsidRPr="00185738">
          <w:rPr>
            <w:rFonts w:asciiTheme="minorHAnsi" w:hAnsiTheme="minorHAnsi"/>
            <w:sz w:val="20"/>
          </w:rPr>
          <w:instrText>PAGE   \* MERGEFORMAT</w:instrText>
        </w:r>
        <w:r w:rsidRPr="00185738">
          <w:rPr>
            <w:rFonts w:asciiTheme="minorHAnsi" w:hAnsiTheme="minorHAnsi"/>
            <w:sz w:val="20"/>
          </w:rPr>
          <w:fldChar w:fldCharType="separate"/>
        </w:r>
        <w:r w:rsidR="00C10F08">
          <w:rPr>
            <w:rFonts w:asciiTheme="minorHAnsi" w:hAnsiTheme="minorHAnsi"/>
            <w:noProof/>
            <w:sz w:val="20"/>
          </w:rPr>
          <w:t>- 2 -</w:t>
        </w:r>
        <w:r w:rsidRPr="00185738">
          <w:rPr>
            <w:rFonts w:asciiTheme="minorHAnsi" w:hAnsiTheme="minorHAnsi"/>
            <w:sz w:val="20"/>
          </w:rPr>
          <w:fldChar w:fldCharType="end"/>
        </w:r>
      </w:p>
    </w:sdtContent>
  </w:sdt>
  <w:p w14:paraId="721A104B" w14:textId="77777777" w:rsidR="00D263C2" w:rsidRDefault="00D263C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795CD" w14:textId="77777777" w:rsidR="00BE0684" w:rsidRDefault="00EC3C63" w:rsidP="00BE0684">
    <w:pPr>
      <w:pStyle w:val="Kopfzeile"/>
    </w:pPr>
    <w:r>
      <w:rPr>
        <w:noProof/>
      </w:rPr>
      <w:drawing>
        <wp:anchor distT="0" distB="0" distL="114300" distR="114300" simplePos="0" relativeHeight="251745792" behindDoc="1" locked="0" layoutInCell="1" allowOverlap="1" wp14:anchorId="01B87C37" wp14:editId="1D81F60A">
          <wp:simplePos x="0" y="0"/>
          <wp:positionH relativeFrom="column">
            <wp:posOffset>4413885</wp:posOffset>
          </wp:positionH>
          <wp:positionV relativeFrom="paragraph">
            <wp:posOffset>3810</wp:posOffset>
          </wp:positionV>
          <wp:extent cx="1584000" cy="493200"/>
          <wp:effectExtent l="0" t="0" r="0" b="2540"/>
          <wp:wrapTight wrapText="bothSides">
            <wp:wrapPolygon edited="0">
              <wp:start x="0" y="0"/>
              <wp:lineTo x="0" y="20876"/>
              <wp:lineTo x="21306" y="20876"/>
              <wp:lineTo x="21306"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LKEE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84000" cy="493200"/>
                  </a:xfrm>
                  <a:prstGeom prst="rect">
                    <a:avLst/>
                  </a:prstGeom>
                </pic:spPr>
              </pic:pic>
            </a:graphicData>
          </a:graphic>
          <wp14:sizeRelH relativeFrom="page">
            <wp14:pctWidth>0</wp14:pctWidth>
          </wp14:sizeRelH>
          <wp14:sizeRelV relativeFrom="page">
            <wp14:pctHeight>0</wp14:pctHeight>
          </wp14:sizeRelV>
        </wp:anchor>
      </w:drawing>
    </w:r>
  </w:p>
  <w:p w14:paraId="25AAC8E5" w14:textId="77777777" w:rsidR="000139B5" w:rsidRDefault="00764DBB" w:rsidP="000139B5">
    <w:pPr>
      <w:pStyle w:val="Kopfzeile"/>
      <w:rPr>
        <w:rFonts w:asciiTheme="minorHAnsi" w:hAnsiTheme="minorHAnsi"/>
      </w:rPr>
    </w:pPr>
    <w:r>
      <w:rPr>
        <w:rFonts w:ascii="Calibri" w:hAnsi="Calibri"/>
        <w:noProof/>
        <w:sz w:val="28"/>
        <w:szCs w:val="28"/>
      </w:rPr>
      <mc:AlternateContent>
        <mc:Choice Requires="wps">
          <w:drawing>
            <wp:anchor distT="0" distB="0" distL="114300" distR="114300" simplePos="0" relativeHeight="251772416" behindDoc="1" locked="0" layoutInCell="1" allowOverlap="1" wp14:anchorId="1DC8AFFC" wp14:editId="37141291">
              <wp:simplePos x="0" y="0"/>
              <wp:positionH relativeFrom="column">
                <wp:posOffset>-173990</wp:posOffset>
              </wp:positionH>
              <wp:positionV relativeFrom="paragraph">
                <wp:posOffset>163732</wp:posOffset>
              </wp:positionV>
              <wp:extent cx="4215130" cy="231140"/>
              <wp:effectExtent l="0" t="0" r="13970" b="16510"/>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5130" cy="23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C8AFFC" id="_x0000_t202" coordsize="21600,21600" o:spt="202" path="m,l,21600r21600,l21600,xe">
              <v:stroke joinstyle="miter"/>
              <v:path gradientshapeok="t" o:connecttype="rect"/>
            </v:shapetype>
            <v:shape id="Text Box 16" o:spid="_x0000_s1026" type="#_x0000_t202" style="position:absolute;margin-left:-13.7pt;margin-top:12.9pt;width:331.9pt;height:18.2pt;z-index:-25154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" filled="f" stroked="f">
              <v:textbox inset="0,0,0,0">
                <w:txbxContent>
                  <w:p w14:paraId="3E915D46" w14:textId="77777777" w:rsidR="00764DBB" w:rsidRPr="00476A7C" w:rsidRDefault="00764DBB" w:rsidP="00764DBB">
                    <w:pPr>
                      <w:rPr>
                        <w:color w:val="4FA735"/>
                      </w:rPr>
                    </w:pPr>
                    <w:proofErr w:type="gramStart"/>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E</w:t>
                    </w:r>
                    <w:proofErr w:type="gramEnd"/>
                    <w:r w:rsidR="00FB475F" w:rsidRPr="00476A7C">
                      <w:rPr>
                        <w:color w:val="4FA735"/>
                        <w:sz w:val="20"/>
                        <w:szCs w:val="20"/>
                      </w:rPr>
                      <w:t xml:space="preserve"> </w:t>
                    </w:r>
                    <w:r w:rsidRPr="00476A7C">
                      <w:rPr>
                        <w:color w:val="4FA735"/>
                        <w:sz w:val="20"/>
                        <w:szCs w:val="20"/>
                      </w:rPr>
                      <w:t xml:space="preserve"> R</w:t>
                    </w:r>
                    <w:r w:rsidR="00FB475F" w:rsidRPr="00476A7C">
                      <w:rPr>
                        <w:color w:val="4FA735"/>
                        <w:sz w:val="20"/>
                        <w:szCs w:val="20"/>
                      </w:rPr>
                      <w:t xml:space="preserve">  </w:t>
                    </w:r>
                    <w:r w:rsidRPr="00476A7C">
                      <w:rPr>
                        <w:color w:val="4FA735"/>
                        <w:sz w:val="20"/>
                        <w:szCs w:val="20"/>
                      </w:rPr>
                      <w:t xml:space="preserve">   L </w:t>
                    </w:r>
                    <w:r w:rsidR="00FB475F" w:rsidRPr="00476A7C">
                      <w:rPr>
                        <w:color w:val="4FA735"/>
                        <w:sz w:val="20"/>
                        <w:szCs w:val="20"/>
                      </w:rPr>
                      <w:t xml:space="preserve"> </w:t>
                    </w:r>
                    <w:r w:rsidRPr="00476A7C">
                      <w:rPr>
                        <w:color w:val="4FA735"/>
                        <w:sz w:val="20"/>
                        <w:szCs w:val="20"/>
                      </w:rPr>
                      <w:t>A</w:t>
                    </w:r>
                    <w:r w:rsidR="00FB475F" w:rsidRPr="00476A7C">
                      <w:rPr>
                        <w:color w:val="4FA735"/>
                        <w:sz w:val="20"/>
                        <w:szCs w:val="20"/>
                      </w:rPr>
                      <w:t xml:space="preserve"> </w:t>
                    </w:r>
                    <w:r w:rsidRPr="00476A7C">
                      <w:rPr>
                        <w:color w:val="4FA735"/>
                        <w:sz w:val="20"/>
                        <w:szCs w:val="20"/>
                      </w:rPr>
                      <w:t xml:space="preserve"> N </w:t>
                    </w:r>
                    <w:r w:rsidR="00FB475F" w:rsidRPr="00476A7C">
                      <w:rPr>
                        <w:color w:val="4FA735"/>
                        <w:sz w:val="20"/>
                        <w:szCs w:val="20"/>
                      </w:rPr>
                      <w:t xml:space="preserve"> </w:t>
                    </w:r>
                    <w:r w:rsidRPr="00476A7C">
                      <w:rPr>
                        <w:color w:val="4FA735"/>
                        <w:sz w:val="20"/>
                        <w:szCs w:val="20"/>
                      </w:rPr>
                      <w:t xml:space="preserve">D </w:t>
                    </w:r>
                    <w:r w:rsidR="00FB475F" w:rsidRPr="00476A7C">
                      <w:rPr>
                        <w:color w:val="4FA735"/>
                        <w:sz w:val="20"/>
                        <w:szCs w:val="20"/>
                      </w:rPr>
                      <w:t xml:space="preserve"> </w:t>
                    </w:r>
                    <w:r w:rsidRPr="00476A7C">
                      <w:rPr>
                        <w:color w:val="4FA735"/>
                        <w:sz w:val="20"/>
                        <w:szCs w:val="20"/>
                      </w:rPr>
                      <w:t xml:space="preserve">R </w:t>
                    </w:r>
                    <w:r w:rsidR="00FB475F" w:rsidRPr="00476A7C">
                      <w:rPr>
                        <w:color w:val="4FA735"/>
                        <w:sz w:val="20"/>
                        <w:szCs w:val="20"/>
                      </w:rPr>
                      <w:t xml:space="preserve"> </w:t>
                    </w:r>
                    <w:r w:rsidRPr="00476A7C">
                      <w:rPr>
                        <w:color w:val="4FA735"/>
                        <w:sz w:val="20"/>
                        <w:szCs w:val="20"/>
                      </w:rPr>
                      <w:t xml:space="preserve">A </w:t>
                    </w:r>
                    <w:r w:rsidR="00FB475F" w:rsidRPr="00476A7C">
                      <w:rPr>
                        <w:color w:val="4FA735"/>
                        <w:sz w:val="20"/>
                        <w:szCs w:val="20"/>
                      </w:rPr>
                      <w:t xml:space="preserve"> </w:t>
                    </w:r>
                    <w:r w:rsidRPr="00476A7C">
                      <w:rPr>
                        <w:color w:val="4FA735"/>
                        <w:sz w:val="20"/>
                        <w:szCs w:val="20"/>
                      </w:rPr>
                      <w:t>T</w:t>
                    </w:r>
                  </w:p>
                  <w:p w14:paraId="69B4243D" w14:textId="77777777" w:rsidR="00764DBB" w:rsidRPr="007C04D6" w:rsidRDefault="00764DBB" w:rsidP="00764DBB">
                    <w:pPr>
                      <w:rPr>
                        <w:szCs w:val="12"/>
                      </w:rPr>
                    </w:pPr>
                  </w:p>
                </w:txbxContent>
              </v:textbox>
            </v:shape>
          </w:pict>
        </mc:Fallback>
      </mc:AlternateContent>
    </w:r>
  </w:p>
  <w:p w14:paraId="23E9B07E" w14:textId="77777777" w:rsidR="005306FB" w:rsidRDefault="005306FB" w:rsidP="00836C69">
    <w:pPr>
      <w:pStyle w:val="Kopfzeile"/>
      <w:tabs>
        <w:tab w:val="clear" w:pos="4536"/>
        <w:tab w:val="clear" w:pos="9072"/>
        <w:tab w:val="left" w:pos="6405"/>
      </w:tabs>
      <w:rPr>
        <w:rFonts w:asciiTheme="minorHAnsi" w:hAnsiTheme="minorHAnsi"/>
      </w:rPr>
    </w:pPr>
  </w:p>
  <w:p w14:paraId="57248732" w14:textId="77777777" w:rsidR="00BF3112" w:rsidRPr="00312B1D" w:rsidRDefault="00BF3112" w:rsidP="00BF3112">
    <w:pPr>
      <w:pStyle w:val="Kopfzeile"/>
      <w:tabs>
        <w:tab w:val="clear" w:pos="4536"/>
        <w:tab w:val="clear" w:pos="9072"/>
        <w:tab w:val="left" w:pos="986"/>
      </w:tabs>
      <w:rPr>
        <w:rFonts w:asciiTheme="minorHAnsi" w:hAnsiTheme="minorHAnsi"/>
      </w:rPr>
    </w:pPr>
  </w:p>
  <w:p w14:paraId="2F637690" w14:textId="77777777" w:rsidR="00565FD6" w:rsidRDefault="00565FD6" w:rsidP="00C079FD">
    <w:pPr>
      <w:pStyle w:val="Kopfzeile"/>
      <w:tabs>
        <w:tab w:val="clear" w:pos="4536"/>
        <w:tab w:val="clear" w:pos="9072"/>
        <w:tab w:val="left" w:pos="6360"/>
      </w:tabs>
      <w:rPr>
        <w:rFonts w:asciiTheme="minorHAnsi" w:hAnsiTheme="minorHAnsi"/>
      </w:rPr>
    </w:pPr>
  </w:p>
  <w:p w14:paraId="15C82D49" w14:textId="77777777" w:rsidR="00565FD6" w:rsidRDefault="006A16A9" w:rsidP="00C079FD">
    <w:pPr>
      <w:pStyle w:val="Kopfzeile"/>
      <w:tabs>
        <w:tab w:val="clear" w:pos="4536"/>
        <w:tab w:val="clear" w:pos="9072"/>
        <w:tab w:val="left" w:pos="6360"/>
      </w:tabs>
      <w:rPr>
        <w:rFonts w:asciiTheme="minorHAnsi" w:hAnsiTheme="minorHAnsi"/>
      </w:rPr>
    </w:pPr>
    <w:r>
      <w:rPr>
        <w:rFonts w:ascii="Calibri" w:hAnsi="Calibri"/>
        <w:noProof/>
        <w:sz w:val="28"/>
        <w:szCs w:val="28"/>
      </w:rPr>
      <mc:AlternateContent>
        <mc:Choice Requires="wps">
          <w:drawing>
            <wp:anchor distT="0" distB="0" distL="114300" distR="114300" simplePos="0" relativeHeight="251749888" behindDoc="1" locked="0" layoutInCell="1" allowOverlap="1" wp14:anchorId="18190B1C" wp14:editId="13CC0120">
              <wp:simplePos x="0" y="0"/>
              <wp:positionH relativeFrom="column">
                <wp:posOffset>-176530</wp:posOffset>
              </wp:positionH>
              <wp:positionV relativeFrom="paragraph">
                <wp:posOffset>139700</wp:posOffset>
              </wp:positionV>
              <wp:extent cx="2836800" cy="360000"/>
              <wp:effectExtent l="0" t="0" r="1905" b="2540"/>
              <wp:wrapThrough wrapText="bothSides">
                <wp:wrapPolygon edited="0">
                  <wp:start x="0" y="0"/>
                  <wp:lineTo x="0" y="20608"/>
                  <wp:lineTo x="21469" y="20608"/>
                  <wp:lineTo x="21469" y="0"/>
                  <wp:lineTo x="0" y="0"/>
                </wp:wrapPolygon>
              </wp:wrapThrough>
              <wp:docPr id="1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6800" cy="360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90B1C" id="_x0000_s1027" type="#_x0000_t202" style="position:absolute;margin-left:-13.9pt;margin-top:11pt;width:223.35pt;height:28.35pt;z-index:-25156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" filled="f" stroked="f">
              <v:textbox inset="0,0,0,0">
                <w:txbxContent>
                  <w:p w14:paraId="1123C042" w14:textId="77777777" w:rsidR="006A16A9" w:rsidRPr="007C04D6" w:rsidRDefault="006A16A9" w:rsidP="006A16A9">
                    <w:pPr>
                      <w:rPr>
                        <w:szCs w:val="12"/>
                      </w:rPr>
                    </w:pPr>
                    <w:r w:rsidRPr="00B97296">
                      <w:rPr>
                        <w:rFonts w:ascii="Calibri" w:hAnsi="Calibri" w:cs="Tahoma"/>
                        <w:b/>
                        <w:noProof/>
                        <w:color w:val="505150"/>
                        <w:sz w:val="16"/>
                        <w:szCs w:val="12"/>
                      </w:rPr>
                      <w:t>Landkreis Elbe-Elster</w:t>
                    </w:r>
                    <w:r w:rsidRPr="007C04D6">
                      <w:rPr>
                        <w:rFonts w:ascii="Calibri" w:hAnsi="Calibri" w:cs="Tahoma"/>
                        <w:noProof/>
                        <w:color w:val="505150"/>
                        <w:sz w:val="16"/>
                        <w:szCs w:val="12"/>
                      </w:rPr>
                      <w:t xml:space="preserve">  </w:t>
                    </w:r>
                    <w:r w:rsidRPr="007C04D6">
                      <w:rPr>
                        <w:rFonts w:ascii="Calibri" w:hAnsi="Calibri" w:cs="Tahoma"/>
                        <w:noProof/>
                        <w:color w:val="4FA735"/>
                        <w:sz w:val="16"/>
                        <w:szCs w:val="12"/>
                      </w:rPr>
                      <w:t>|</w:t>
                    </w:r>
                    <w:r w:rsidRPr="007C04D6">
                      <w:rPr>
                        <w:rFonts w:ascii="Calibri" w:hAnsi="Calibri" w:cs="Tahoma"/>
                        <w:noProof/>
                        <w:color w:val="505150"/>
                        <w:sz w:val="16"/>
                        <w:szCs w:val="12"/>
                      </w:rPr>
                      <w:t xml:space="preserve">  Postfach 17  </w:t>
                    </w:r>
                    <w:r w:rsidRPr="00476A7C">
                      <w:rPr>
                        <w:rFonts w:ascii="Calibri" w:hAnsi="Calibri" w:cs="Tahoma"/>
                        <w:noProof/>
                        <w:color w:val="4FA735"/>
                        <w:sz w:val="16"/>
                        <w:szCs w:val="12"/>
                      </w:rPr>
                      <w:t>|</w:t>
                    </w:r>
                    <w:r w:rsidRPr="007C04D6">
                      <w:rPr>
                        <w:rFonts w:ascii="Calibri" w:hAnsi="Calibri" w:cs="Tahoma"/>
                        <w:noProof/>
                        <w:color w:val="505150"/>
                        <w:sz w:val="16"/>
                        <w:szCs w:val="12"/>
                      </w:rPr>
                      <w:t xml:space="preserve">  04912 Herzberg (Elster)</w:t>
                    </w:r>
                  </w:p>
                </w:txbxContent>
              </v:textbox>
              <w10:wrap type="through"/>
            </v:shape>
          </w:pict>
        </mc:Fallback>
      </mc:AlternateContent>
    </w:r>
  </w:p>
  <w:p w14:paraId="3B7DFB1F" w14:textId="77777777" w:rsidR="00565FD6" w:rsidRDefault="00565FD6" w:rsidP="00C079FD">
    <w:pPr>
      <w:pStyle w:val="Kopfzeile"/>
      <w:tabs>
        <w:tab w:val="clear" w:pos="4536"/>
        <w:tab w:val="clear" w:pos="9072"/>
        <w:tab w:val="left" w:pos="6360"/>
      </w:tabs>
      <w:rPr>
        <w:rFonts w:asciiTheme="minorHAnsi" w:hAnsiTheme="minorHAnsi"/>
      </w:rPr>
    </w:pPr>
  </w:p>
  <w:p w14:paraId="6B17B78A" w14:textId="77777777" w:rsidR="00565FD6" w:rsidRDefault="00565FD6" w:rsidP="00C079FD">
    <w:pPr>
      <w:pStyle w:val="Kopfzeile"/>
      <w:tabs>
        <w:tab w:val="clear" w:pos="4536"/>
        <w:tab w:val="clear" w:pos="9072"/>
        <w:tab w:val="left" w:pos="6360"/>
      </w:tabs>
      <w:rPr>
        <w:rFonts w:asciiTheme="minorHAnsi" w:hAnsiTheme="minorHAnsi"/>
      </w:rPr>
    </w:pPr>
  </w:p>
  <w:p w14:paraId="07E91CD3" w14:textId="77777777" w:rsidR="00565FD6" w:rsidRDefault="00565FD6" w:rsidP="00C079FD">
    <w:pPr>
      <w:pStyle w:val="Kopfzeile"/>
      <w:tabs>
        <w:tab w:val="clear" w:pos="4536"/>
        <w:tab w:val="clear" w:pos="9072"/>
        <w:tab w:val="left" w:pos="6360"/>
      </w:tabs>
      <w:rPr>
        <w:rFonts w:asciiTheme="minorHAnsi" w:hAnsiTheme="minorHAnsi"/>
      </w:rPr>
    </w:pPr>
  </w:p>
  <w:p w14:paraId="15038F84" w14:textId="77777777" w:rsidR="005306FB" w:rsidRPr="00312B1D" w:rsidRDefault="00C0310A" w:rsidP="00FB475F">
    <w:pPr>
      <w:pStyle w:val="Kopfzeile"/>
      <w:tabs>
        <w:tab w:val="clear" w:pos="4536"/>
        <w:tab w:val="clear" w:pos="9072"/>
        <w:tab w:val="left" w:pos="6996"/>
      </w:tabs>
      <w:rPr>
        <w:rFonts w:asciiTheme="minorHAnsi" w:hAnsiTheme="minorHAnsi"/>
      </w:rPr>
    </w:pPr>
    <w:r w:rsidRPr="00E26F86">
      <w:rPr>
        <w:rFonts w:ascii="Calibri" w:eastAsia="Times New Roman" w:hAnsi="Calibri"/>
        <w:noProof/>
        <w:kern w:val="0"/>
        <w:sz w:val="18"/>
      </w:rPr>
      <mc:AlternateContent>
        <mc:Choice Requires="wps">
          <w:drawing>
            <wp:anchor distT="0" distB="0" distL="114300" distR="114300" simplePos="0" relativeHeight="251739648" behindDoc="0" locked="0" layoutInCell="1" allowOverlap="1" wp14:anchorId="1453D4D6" wp14:editId="6F18CFA9">
              <wp:simplePos x="0" y="0"/>
              <wp:positionH relativeFrom="column">
                <wp:posOffset>-514985</wp:posOffset>
              </wp:positionH>
              <wp:positionV relativeFrom="page">
                <wp:posOffset>3833495</wp:posOffset>
              </wp:positionV>
              <wp:extent cx="39370" cy="39370"/>
              <wp:effectExtent l="0" t="0" r="0" b="0"/>
              <wp:wrapTight wrapText="bothSides">
                <wp:wrapPolygon edited="0">
                  <wp:start x="0" y="0"/>
                  <wp:lineTo x="0" y="10452"/>
                  <wp:lineTo x="10452" y="10452"/>
                  <wp:lineTo x="10452" y="0"/>
                  <wp:lineTo x="0" y="0"/>
                </wp:wrapPolygon>
              </wp:wrapTight>
              <wp:docPr id="66" name="AutoShape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9370" cy="39370"/>
                      </a:xfrm>
                      <a:prstGeom prst="roundRect">
                        <a:avLst>
                          <a:gd name="adj" fmla="val 16667"/>
                        </a:avLst>
                      </a:prstGeom>
                      <a:solidFill>
                        <a:srgbClr val="4FA735"/>
                      </a:solidFill>
                      <a:ln>
                        <a:noFill/>
                      </a:ln>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32FC1BD3" id="AutoShape 22" o:spid="_x0000_s1026" style="position:absolute;margin-left:-40.55pt;margin-top:301.85pt;width:3.1pt;height:3.1pt;z-index:251739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" fillcolor="#4fa735" stroked="f">
              <o:lock v:ext="edit" aspectratio="t"/>
              <v:textbox inset=",7.2pt,,7.2pt"/>
              <w10:wrap type="tight"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5104E"/>
    <w:multiLevelType w:val="hybridMultilevel"/>
    <w:tmpl w:val="65A4AE9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3BC0462"/>
    <w:multiLevelType w:val="hybridMultilevel"/>
    <w:tmpl w:val="C632E21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882807"/>
    <w:multiLevelType w:val="hybridMultilevel"/>
    <w:tmpl w:val="1DACCE8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BD17C2A"/>
    <w:multiLevelType w:val="hybridMultilevel"/>
    <w:tmpl w:val="539C11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0ED23655"/>
    <w:multiLevelType w:val="hybridMultilevel"/>
    <w:tmpl w:val="2124E27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2492CAE"/>
    <w:multiLevelType w:val="hybridMultilevel"/>
    <w:tmpl w:val="A92EC0A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1AB126F3"/>
    <w:multiLevelType w:val="hybridMultilevel"/>
    <w:tmpl w:val="CA303C3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1C006074"/>
    <w:multiLevelType w:val="hybridMultilevel"/>
    <w:tmpl w:val="3B4C20E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3041914"/>
    <w:multiLevelType w:val="hybridMultilevel"/>
    <w:tmpl w:val="9EA8317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4842376"/>
    <w:multiLevelType w:val="hybridMultilevel"/>
    <w:tmpl w:val="3004948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74670A5"/>
    <w:multiLevelType w:val="hybridMultilevel"/>
    <w:tmpl w:val="6F847EA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484108"/>
    <w:multiLevelType w:val="hybridMultilevel"/>
    <w:tmpl w:val="20049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82F4535"/>
    <w:multiLevelType w:val="hybridMultilevel"/>
    <w:tmpl w:val="9D6A89D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91662B7"/>
    <w:multiLevelType w:val="hybridMultilevel"/>
    <w:tmpl w:val="A23C4AE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3C5D07FC"/>
    <w:multiLevelType w:val="hybridMultilevel"/>
    <w:tmpl w:val="EE7836D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3F486A76"/>
    <w:multiLevelType w:val="hybridMultilevel"/>
    <w:tmpl w:val="EC10E51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3F8C0F18"/>
    <w:multiLevelType w:val="hybridMultilevel"/>
    <w:tmpl w:val="6FF2F62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40931A99"/>
    <w:multiLevelType w:val="hybridMultilevel"/>
    <w:tmpl w:val="319A35B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8" w15:restartNumberingAfterBreak="0">
    <w:nsid w:val="4A5D24C2"/>
    <w:multiLevelType w:val="hybridMultilevel"/>
    <w:tmpl w:val="EEA2825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E5C5CC9"/>
    <w:multiLevelType w:val="hybridMultilevel"/>
    <w:tmpl w:val="C150D346"/>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51A01AE"/>
    <w:multiLevelType w:val="hybridMultilevel"/>
    <w:tmpl w:val="80F24E9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5AAB2761"/>
    <w:multiLevelType w:val="hybridMultilevel"/>
    <w:tmpl w:val="F232020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3E231B9"/>
    <w:multiLevelType w:val="hybridMultilevel"/>
    <w:tmpl w:val="9510227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3" w15:restartNumberingAfterBreak="0">
    <w:nsid w:val="6A1C7193"/>
    <w:multiLevelType w:val="hybridMultilevel"/>
    <w:tmpl w:val="BA98E75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4" w15:restartNumberingAfterBreak="0">
    <w:nsid w:val="6BDD4ED8"/>
    <w:multiLevelType w:val="hybridMultilevel"/>
    <w:tmpl w:val="4B2EBBF0"/>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6D26279F"/>
    <w:multiLevelType w:val="hybridMultilevel"/>
    <w:tmpl w:val="2C40F436"/>
    <w:lvl w:ilvl="0" w:tplc="0EEAA302">
      <w:start w:val="5"/>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6" w15:restartNumberingAfterBreak="0">
    <w:nsid w:val="744121F0"/>
    <w:multiLevelType w:val="hybridMultilevel"/>
    <w:tmpl w:val="6436C19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78BD32DB"/>
    <w:multiLevelType w:val="hybridMultilevel"/>
    <w:tmpl w:val="9F38C6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7B331981"/>
    <w:multiLevelType w:val="hybridMultilevel"/>
    <w:tmpl w:val="88AA72B0"/>
    <w:lvl w:ilvl="0" w:tplc="8AA0B454">
      <w:numFmt w:val="bullet"/>
      <w:lvlText w:val="-"/>
      <w:lvlJc w:val="left"/>
      <w:pPr>
        <w:ind w:left="360" w:hanging="360"/>
      </w:pPr>
      <w:rPr>
        <w:rFonts w:ascii="Calibri" w:eastAsiaTheme="minorHAnsi" w:hAnsi="Calibri" w:cs="Calibri"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9" w15:restartNumberingAfterBreak="0">
    <w:nsid w:val="7F443578"/>
    <w:multiLevelType w:val="hybridMultilevel"/>
    <w:tmpl w:val="E86C179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268347857">
    <w:abstractNumId w:val="9"/>
  </w:num>
  <w:num w:numId="2" w16cid:durableId="1737705701">
    <w:abstractNumId w:val="24"/>
  </w:num>
  <w:num w:numId="3" w16cid:durableId="2052916593">
    <w:abstractNumId w:val="10"/>
  </w:num>
  <w:num w:numId="4" w16cid:durableId="704449455">
    <w:abstractNumId w:val="2"/>
  </w:num>
  <w:num w:numId="5" w16cid:durableId="307172117">
    <w:abstractNumId w:val="5"/>
  </w:num>
  <w:num w:numId="6" w16cid:durableId="1824202830">
    <w:abstractNumId w:val="0"/>
  </w:num>
  <w:num w:numId="7" w16cid:durableId="454494476">
    <w:abstractNumId w:val="13"/>
  </w:num>
  <w:num w:numId="8" w16cid:durableId="1189836347">
    <w:abstractNumId w:val="8"/>
  </w:num>
  <w:num w:numId="9" w16cid:durableId="1642882512">
    <w:abstractNumId w:val="7"/>
  </w:num>
  <w:num w:numId="10" w16cid:durableId="1613056372">
    <w:abstractNumId w:val="29"/>
  </w:num>
  <w:num w:numId="11" w16cid:durableId="1289892974">
    <w:abstractNumId w:val="21"/>
  </w:num>
  <w:num w:numId="12" w16cid:durableId="517815458">
    <w:abstractNumId w:val="11"/>
  </w:num>
  <w:num w:numId="13" w16cid:durableId="204371688">
    <w:abstractNumId w:val="14"/>
  </w:num>
  <w:num w:numId="14" w16cid:durableId="1913002416">
    <w:abstractNumId w:val="1"/>
  </w:num>
  <w:num w:numId="15" w16cid:durableId="373627839">
    <w:abstractNumId w:val="22"/>
  </w:num>
  <w:num w:numId="16" w16cid:durableId="1166046972">
    <w:abstractNumId w:val="6"/>
  </w:num>
  <w:num w:numId="17" w16cid:durableId="2143840450">
    <w:abstractNumId w:val="23"/>
  </w:num>
  <w:num w:numId="18" w16cid:durableId="255408051">
    <w:abstractNumId w:val="27"/>
  </w:num>
  <w:num w:numId="19" w16cid:durableId="630407536">
    <w:abstractNumId w:val="19"/>
  </w:num>
  <w:num w:numId="20" w16cid:durableId="121965599">
    <w:abstractNumId w:val="26"/>
  </w:num>
  <w:num w:numId="21" w16cid:durableId="472066672">
    <w:abstractNumId w:val="20"/>
  </w:num>
  <w:num w:numId="22" w16cid:durableId="790592234">
    <w:abstractNumId w:val="28"/>
  </w:num>
  <w:num w:numId="23" w16cid:durableId="885720383">
    <w:abstractNumId w:val="25"/>
  </w:num>
  <w:num w:numId="24" w16cid:durableId="1498883318">
    <w:abstractNumId w:val="3"/>
  </w:num>
  <w:num w:numId="25" w16cid:durableId="1831409222">
    <w:abstractNumId w:val="4"/>
  </w:num>
  <w:num w:numId="26" w16cid:durableId="2060786808">
    <w:abstractNumId w:val="16"/>
  </w:num>
  <w:num w:numId="27" w16cid:durableId="1417632571">
    <w:abstractNumId w:val="17"/>
  </w:num>
  <w:num w:numId="28" w16cid:durableId="1971477839">
    <w:abstractNumId w:val="18"/>
  </w:num>
  <w:num w:numId="29" w16cid:durableId="1494298588">
    <w:abstractNumId w:val="15"/>
  </w:num>
  <w:num w:numId="30" w16cid:durableId="1563103166">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spelling="clean" w:grammar="clean"/>
  <w:attachedTemplate r:id="rId1"/>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6B90"/>
    <w:rsid w:val="0000158D"/>
    <w:rsid w:val="000027CB"/>
    <w:rsid w:val="00002D4D"/>
    <w:rsid w:val="00004630"/>
    <w:rsid w:val="00005699"/>
    <w:rsid w:val="00007C88"/>
    <w:rsid w:val="00011FA4"/>
    <w:rsid w:val="000121C8"/>
    <w:rsid w:val="000123C5"/>
    <w:rsid w:val="000139B5"/>
    <w:rsid w:val="000150D2"/>
    <w:rsid w:val="000157BB"/>
    <w:rsid w:val="000203F8"/>
    <w:rsid w:val="00021A3A"/>
    <w:rsid w:val="00022352"/>
    <w:rsid w:val="00023220"/>
    <w:rsid w:val="00023681"/>
    <w:rsid w:val="00024224"/>
    <w:rsid w:val="00024D5E"/>
    <w:rsid w:val="000278BD"/>
    <w:rsid w:val="00030F7F"/>
    <w:rsid w:val="00031DD2"/>
    <w:rsid w:val="0003308C"/>
    <w:rsid w:val="00033B2F"/>
    <w:rsid w:val="0003462A"/>
    <w:rsid w:val="00035CD5"/>
    <w:rsid w:val="00036524"/>
    <w:rsid w:val="00040270"/>
    <w:rsid w:val="00040D20"/>
    <w:rsid w:val="00041A86"/>
    <w:rsid w:val="00042E36"/>
    <w:rsid w:val="00042F4D"/>
    <w:rsid w:val="00046CA8"/>
    <w:rsid w:val="00046D67"/>
    <w:rsid w:val="0005248A"/>
    <w:rsid w:val="00053CA0"/>
    <w:rsid w:val="000547DC"/>
    <w:rsid w:val="00054A9C"/>
    <w:rsid w:val="00056241"/>
    <w:rsid w:val="00056D6C"/>
    <w:rsid w:val="00062520"/>
    <w:rsid w:val="00064B9B"/>
    <w:rsid w:val="00064CE6"/>
    <w:rsid w:val="00064F5E"/>
    <w:rsid w:val="000650C9"/>
    <w:rsid w:val="00065118"/>
    <w:rsid w:val="0006559D"/>
    <w:rsid w:val="0006649E"/>
    <w:rsid w:val="000665B8"/>
    <w:rsid w:val="00071F4B"/>
    <w:rsid w:val="00072DE9"/>
    <w:rsid w:val="000731AD"/>
    <w:rsid w:val="00074054"/>
    <w:rsid w:val="000755C1"/>
    <w:rsid w:val="00075D27"/>
    <w:rsid w:val="0007615D"/>
    <w:rsid w:val="00077354"/>
    <w:rsid w:val="00080E51"/>
    <w:rsid w:val="00081B55"/>
    <w:rsid w:val="0008292F"/>
    <w:rsid w:val="00084EDD"/>
    <w:rsid w:val="0008556E"/>
    <w:rsid w:val="00086964"/>
    <w:rsid w:val="00086ED7"/>
    <w:rsid w:val="0008747F"/>
    <w:rsid w:val="000910F5"/>
    <w:rsid w:val="00092C13"/>
    <w:rsid w:val="00093371"/>
    <w:rsid w:val="0009396A"/>
    <w:rsid w:val="00093F85"/>
    <w:rsid w:val="00096169"/>
    <w:rsid w:val="00096318"/>
    <w:rsid w:val="000964B5"/>
    <w:rsid w:val="00096EFC"/>
    <w:rsid w:val="000975B2"/>
    <w:rsid w:val="00097A82"/>
    <w:rsid w:val="000A13C2"/>
    <w:rsid w:val="000A1AAD"/>
    <w:rsid w:val="000A1D40"/>
    <w:rsid w:val="000A2910"/>
    <w:rsid w:val="000A33E7"/>
    <w:rsid w:val="000A345C"/>
    <w:rsid w:val="000A4001"/>
    <w:rsid w:val="000A4649"/>
    <w:rsid w:val="000A5889"/>
    <w:rsid w:val="000A5D16"/>
    <w:rsid w:val="000A7BEE"/>
    <w:rsid w:val="000B01C7"/>
    <w:rsid w:val="000B0935"/>
    <w:rsid w:val="000B0D3E"/>
    <w:rsid w:val="000B144D"/>
    <w:rsid w:val="000B1734"/>
    <w:rsid w:val="000B188D"/>
    <w:rsid w:val="000B2D4B"/>
    <w:rsid w:val="000B4727"/>
    <w:rsid w:val="000B6388"/>
    <w:rsid w:val="000B6A80"/>
    <w:rsid w:val="000B79B1"/>
    <w:rsid w:val="000C0FE8"/>
    <w:rsid w:val="000C2010"/>
    <w:rsid w:val="000C28D0"/>
    <w:rsid w:val="000C34A0"/>
    <w:rsid w:val="000C59B3"/>
    <w:rsid w:val="000C6241"/>
    <w:rsid w:val="000C65B2"/>
    <w:rsid w:val="000C70CF"/>
    <w:rsid w:val="000D03D8"/>
    <w:rsid w:val="000D0AE9"/>
    <w:rsid w:val="000D1BC0"/>
    <w:rsid w:val="000D22F5"/>
    <w:rsid w:val="000D2EF7"/>
    <w:rsid w:val="000D3E8E"/>
    <w:rsid w:val="000D622F"/>
    <w:rsid w:val="000D7182"/>
    <w:rsid w:val="000D7321"/>
    <w:rsid w:val="000D76E2"/>
    <w:rsid w:val="000D77D1"/>
    <w:rsid w:val="000E0ED9"/>
    <w:rsid w:val="000E163A"/>
    <w:rsid w:val="000E1BCF"/>
    <w:rsid w:val="000E273A"/>
    <w:rsid w:val="000E4659"/>
    <w:rsid w:val="000E5335"/>
    <w:rsid w:val="000E62E2"/>
    <w:rsid w:val="000F0571"/>
    <w:rsid w:val="000F147F"/>
    <w:rsid w:val="000F1676"/>
    <w:rsid w:val="000F2BB7"/>
    <w:rsid w:val="000F2DDB"/>
    <w:rsid w:val="000F3054"/>
    <w:rsid w:val="00100034"/>
    <w:rsid w:val="00100075"/>
    <w:rsid w:val="00100DFC"/>
    <w:rsid w:val="0010430C"/>
    <w:rsid w:val="001044EB"/>
    <w:rsid w:val="0010493B"/>
    <w:rsid w:val="00104EF0"/>
    <w:rsid w:val="00106087"/>
    <w:rsid w:val="001064CE"/>
    <w:rsid w:val="00110587"/>
    <w:rsid w:val="00111125"/>
    <w:rsid w:val="00111C62"/>
    <w:rsid w:val="00112E35"/>
    <w:rsid w:val="00113F21"/>
    <w:rsid w:val="00114651"/>
    <w:rsid w:val="00116F14"/>
    <w:rsid w:val="00120C2B"/>
    <w:rsid w:val="0012148C"/>
    <w:rsid w:val="001231D8"/>
    <w:rsid w:val="00123FDF"/>
    <w:rsid w:val="00124A68"/>
    <w:rsid w:val="00124B55"/>
    <w:rsid w:val="0012507F"/>
    <w:rsid w:val="00125A0C"/>
    <w:rsid w:val="00131485"/>
    <w:rsid w:val="001319E1"/>
    <w:rsid w:val="00133991"/>
    <w:rsid w:val="001358E4"/>
    <w:rsid w:val="00136061"/>
    <w:rsid w:val="00137FEE"/>
    <w:rsid w:val="001408ED"/>
    <w:rsid w:val="00140A67"/>
    <w:rsid w:val="00140CBE"/>
    <w:rsid w:val="00144E9B"/>
    <w:rsid w:val="00145A7F"/>
    <w:rsid w:val="00146A41"/>
    <w:rsid w:val="00147033"/>
    <w:rsid w:val="00147E77"/>
    <w:rsid w:val="001509E7"/>
    <w:rsid w:val="00150F5F"/>
    <w:rsid w:val="001543F1"/>
    <w:rsid w:val="0015479A"/>
    <w:rsid w:val="00154C98"/>
    <w:rsid w:val="001559B2"/>
    <w:rsid w:val="00156907"/>
    <w:rsid w:val="00157CE7"/>
    <w:rsid w:val="00161E50"/>
    <w:rsid w:val="001624C2"/>
    <w:rsid w:val="00162B44"/>
    <w:rsid w:val="001631FD"/>
    <w:rsid w:val="0016359E"/>
    <w:rsid w:val="00163674"/>
    <w:rsid w:val="001668D8"/>
    <w:rsid w:val="0016698C"/>
    <w:rsid w:val="00171889"/>
    <w:rsid w:val="00171D53"/>
    <w:rsid w:val="001720B0"/>
    <w:rsid w:val="001722B0"/>
    <w:rsid w:val="0017248E"/>
    <w:rsid w:val="00172FB0"/>
    <w:rsid w:val="001735C4"/>
    <w:rsid w:val="00173ADE"/>
    <w:rsid w:val="00175752"/>
    <w:rsid w:val="00177B79"/>
    <w:rsid w:val="00183306"/>
    <w:rsid w:val="00185738"/>
    <w:rsid w:val="00191856"/>
    <w:rsid w:val="00192481"/>
    <w:rsid w:val="001933FE"/>
    <w:rsid w:val="00195330"/>
    <w:rsid w:val="0019583F"/>
    <w:rsid w:val="00196900"/>
    <w:rsid w:val="00196A42"/>
    <w:rsid w:val="001A0DD3"/>
    <w:rsid w:val="001A41EB"/>
    <w:rsid w:val="001A4E42"/>
    <w:rsid w:val="001A5145"/>
    <w:rsid w:val="001A587A"/>
    <w:rsid w:val="001A6F43"/>
    <w:rsid w:val="001A72DA"/>
    <w:rsid w:val="001A793F"/>
    <w:rsid w:val="001A7BBF"/>
    <w:rsid w:val="001B036A"/>
    <w:rsid w:val="001B0901"/>
    <w:rsid w:val="001B254B"/>
    <w:rsid w:val="001B2E42"/>
    <w:rsid w:val="001B3430"/>
    <w:rsid w:val="001B3970"/>
    <w:rsid w:val="001B4B84"/>
    <w:rsid w:val="001B5A24"/>
    <w:rsid w:val="001B6FED"/>
    <w:rsid w:val="001C206B"/>
    <w:rsid w:val="001C4097"/>
    <w:rsid w:val="001C43F0"/>
    <w:rsid w:val="001C5895"/>
    <w:rsid w:val="001C6300"/>
    <w:rsid w:val="001C7B5F"/>
    <w:rsid w:val="001D001D"/>
    <w:rsid w:val="001D1755"/>
    <w:rsid w:val="001D1892"/>
    <w:rsid w:val="001D2D5C"/>
    <w:rsid w:val="001D32B8"/>
    <w:rsid w:val="001D3A22"/>
    <w:rsid w:val="001D420A"/>
    <w:rsid w:val="001D5166"/>
    <w:rsid w:val="001D5F26"/>
    <w:rsid w:val="001E0523"/>
    <w:rsid w:val="001E0B10"/>
    <w:rsid w:val="001E0B7D"/>
    <w:rsid w:val="001E653C"/>
    <w:rsid w:val="001E71BC"/>
    <w:rsid w:val="001E73C2"/>
    <w:rsid w:val="001E7F9D"/>
    <w:rsid w:val="001F02B8"/>
    <w:rsid w:val="001F0A68"/>
    <w:rsid w:val="001F12E4"/>
    <w:rsid w:val="001F1B3E"/>
    <w:rsid w:val="001F3188"/>
    <w:rsid w:val="001F3405"/>
    <w:rsid w:val="001F3DC4"/>
    <w:rsid w:val="001F4518"/>
    <w:rsid w:val="001F68EB"/>
    <w:rsid w:val="001F6C9A"/>
    <w:rsid w:val="00202DE5"/>
    <w:rsid w:val="00205080"/>
    <w:rsid w:val="002053A2"/>
    <w:rsid w:val="002055FB"/>
    <w:rsid w:val="0020726C"/>
    <w:rsid w:val="002101ED"/>
    <w:rsid w:val="002108FD"/>
    <w:rsid w:val="00210C1A"/>
    <w:rsid w:val="002111AE"/>
    <w:rsid w:val="00211322"/>
    <w:rsid w:val="0021167F"/>
    <w:rsid w:val="00211B6A"/>
    <w:rsid w:val="002136CB"/>
    <w:rsid w:val="002141BF"/>
    <w:rsid w:val="00215E1E"/>
    <w:rsid w:val="00222E15"/>
    <w:rsid w:val="00222EF4"/>
    <w:rsid w:val="002235B6"/>
    <w:rsid w:val="00224A46"/>
    <w:rsid w:val="00224D4F"/>
    <w:rsid w:val="002273B6"/>
    <w:rsid w:val="002273F0"/>
    <w:rsid w:val="002308F7"/>
    <w:rsid w:val="00230B73"/>
    <w:rsid w:val="00230CDB"/>
    <w:rsid w:val="00232677"/>
    <w:rsid w:val="00232FB2"/>
    <w:rsid w:val="00233E92"/>
    <w:rsid w:val="00233EAC"/>
    <w:rsid w:val="002345EB"/>
    <w:rsid w:val="00235E71"/>
    <w:rsid w:val="002370DB"/>
    <w:rsid w:val="00240675"/>
    <w:rsid w:val="00240748"/>
    <w:rsid w:val="00244A27"/>
    <w:rsid w:val="00246037"/>
    <w:rsid w:val="00246620"/>
    <w:rsid w:val="0024709F"/>
    <w:rsid w:val="00250BFA"/>
    <w:rsid w:val="0025284C"/>
    <w:rsid w:val="00255983"/>
    <w:rsid w:val="0025666A"/>
    <w:rsid w:val="00263D68"/>
    <w:rsid w:val="0026635D"/>
    <w:rsid w:val="00266A2A"/>
    <w:rsid w:val="00267883"/>
    <w:rsid w:val="00270B08"/>
    <w:rsid w:val="00275B08"/>
    <w:rsid w:val="002803B6"/>
    <w:rsid w:val="0028114E"/>
    <w:rsid w:val="00282E86"/>
    <w:rsid w:val="002839D8"/>
    <w:rsid w:val="0028532E"/>
    <w:rsid w:val="00286EA8"/>
    <w:rsid w:val="002910FD"/>
    <w:rsid w:val="00292D0C"/>
    <w:rsid w:val="002A044D"/>
    <w:rsid w:val="002A0CC5"/>
    <w:rsid w:val="002A12A7"/>
    <w:rsid w:val="002A1DEA"/>
    <w:rsid w:val="002A2DD2"/>
    <w:rsid w:val="002A48F0"/>
    <w:rsid w:val="002A4972"/>
    <w:rsid w:val="002A52CF"/>
    <w:rsid w:val="002A6370"/>
    <w:rsid w:val="002A6E10"/>
    <w:rsid w:val="002A72E6"/>
    <w:rsid w:val="002A730C"/>
    <w:rsid w:val="002B1E6A"/>
    <w:rsid w:val="002B2B93"/>
    <w:rsid w:val="002B51DA"/>
    <w:rsid w:val="002B5CFD"/>
    <w:rsid w:val="002B5D1C"/>
    <w:rsid w:val="002C028C"/>
    <w:rsid w:val="002C2063"/>
    <w:rsid w:val="002C2358"/>
    <w:rsid w:val="002C2BAD"/>
    <w:rsid w:val="002C38CC"/>
    <w:rsid w:val="002C396C"/>
    <w:rsid w:val="002C4351"/>
    <w:rsid w:val="002C46C2"/>
    <w:rsid w:val="002C5863"/>
    <w:rsid w:val="002C6E42"/>
    <w:rsid w:val="002C7C73"/>
    <w:rsid w:val="002D0387"/>
    <w:rsid w:val="002D0F5A"/>
    <w:rsid w:val="002D1EFD"/>
    <w:rsid w:val="002D2504"/>
    <w:rsid w:val="002D2955"/>
    <w:rsid w:val="002D410F"/>
    <w:rsid w:val="002D45F7"/>
    <w:rsid w:val="002D4670"/>
    <w:rsid w:val="002D5CBB"/>
    <w:rsid w:val="002E2929"/>
    <w:rsid w:val="002E30AA"/>
    <w:rsid w:val="002E5F76"/>
    <w:rsid w:val="002E63D5"/>
    <w:rsid w:val="002E6B07"/>
    <w:rsid w:val="002E6F11"/>
    <w:rsid w:val="002F0103"/>
    <w:rsid w:val="002F092B"/>
    <w:rsid w:val="002F0EB9"/>
    <w:rsid w:val="002F2CFE"/>
    <w:rsid w:val="002F4083"/>
    <w:rsid w:val="002F42E5"/>
    <w:rsid w:val="002F4594"/>
    <w:rsid w:val="002F4B1E"/>
    <w:rsid w:val="002F6007"/>
    <w:rsid w:val="002F7B08"/>
    <w:rsid w:val="00300CCD"/>
    <w:rsid w:val="0030209E"/>
    <w:rsid w:val="0030297E"/>
    <w:rsid w:val="0030397B"/>
    <w:rsid w:val="00304A03"/>
    <w:rsid w:val="003063BE"/>
    <w:rsid w:val="00310277"/>
    <w:rsid w:val="003115FE"/>
    <w:rsid w:val="003117CA"/>
    <w:rsid w:val="003129B3"/>
    <w:rsid w:val="00312B1D"/>
    <w:rsid w:val="00312DC7"/>
    <w:rsid w:val="00314892"/>
    <w:rsid w:val="00315275"/>
    <w:rsid w:val="00315A63"/>
    <w:rsid w:val="00315F03"/>
    <w:rsid w:val="00316DA1"/>
    <w:rsid w:val="00317D07"/>
    <w:rsid w:val="00320949"/>
    <w:rsid w:val="00320E72"/>
    <w:rsid w:val="00321FC1"/>
    <w:rsid w:val="00322CE5"/>
    <w:rsid w:val="00324937"/>
    <w:rsid w:val="00326808"/>
    <w:rsid w:val="00326BFC"/>
    <w:rsid w:val="00326DB9"/>
    <w:rsid w:val="00326FC3"/>
    <w:rsid w:val="003303F2"/>
    <w:rsid w:val="00330B30"/>
    <w:rsid w:val="00330CB9"/>
    <w:rsid w:val="003331F0"/>
    <w:rsid w:val="003332FB"/>
    <w:rsid w:val="00333B47"/>
    <w:rsid w:val="003343E7"/>
    <w:rsid w:val="00334D80"/>
    <w:rsid w:val="0033626B"/>
    <w:rsid w:val="00340648"/>
    <w:rsid w:val="003414FB"/>
    <w:rsid w:val="00341D9D"/>
    <w:rsid w:val="00342DAF"/>
    <w:rsid w:val="00343B17"/>
    <w:rsid w:val="00345665"/>
    <w:rsid w:val="00345BBD"/>
    <w:rsid w:val="00345C74"/>
    <w:rsid w:val="00347B9B"/>
    <w:rsid w:val="0035133C"/>
    <w:rsid w:val="00351D33"/>
    <w:rsid w:val="003532D5"/>
    <w:rsid w:val="003544C0"/>
    <w:rsid w:val="00354AC1"/>
    <w:rsid w:val="00354D14"/>
    <w:rsid w:val="00355970"/>
    <w:rsid w:val="00356A34"/>
    <w:rsid w:val="00357DBD"/>
    <w:rsid w:val="003603B1"/>
    <w:rsid w:val="00361C12"/>
    <w:rsid w:val="003627A5"/>
    <w:rsid w:val="00362BC8"/>
    <w:rsid w:val="00362E65"/>
    <w:rsid w:val="00362EBE"/>
    <w:rsid w:val="00364368"/>
    <w:rsid w:val="003659B5"/>
    <w:rsid w:val="00366697"/>
    <w:rsid w:val="00367022"/>
    <w:rsid w:val="00370629"/>
    <w:rsid w:val="003716D4"/>
    <w:rsid w:val="00372472"/>
    <w:rsid w:val="00372A44"/>
    <w:rsid w:val="0037399C"/>
    <w:rsid w:val="003754FB"/>
    <w:rsid w:val="00375934"/>
    <w:rsid w:val="00377836"/>
    <w:rsid w:val="003810BD"/>
    <w:rsid w:val="00382118"/>
    <w:rsid w:val="0038267B"/>
    <w:rsid w:val="00385622"/>
    <w:rsid w:val="00387CC6"/>
    <w:rsid w:val="00392138"/>
    <w:rsid w:val="00392736"/>
    <w:rsid w:val="003932E1"/>
    <w:rsid w:val="00393699"/>
    <w:rsid w:val="003955C4"/>
    <w:rsid w:val="00396644"/>
    <w:rsid w:val="00396EA6"/>
    <w:rsid w:val="003A2AC4"/>
    <w:rsid w:val="003A6393"/>
    <w:rsid w:val="003A6EDF"/>
    <w:rsid w:val="003B0080"/>
    <w:rsid w:val="003B00EF"/>
    <w:rsid w:val="003B3814"/>
    <w:rsid w:val="003B471F"/>
    <w:rsid w:val="003B5E67"/>
    <w:rsid w:val="003B6660"/>
    <w:rsid w:val="003B7B1C"/>
    <w:rsid w:val="003C008F"/>
    <w:rsid w:val="003C0AA6"/>
    <w:rsid w:val="003C2393"/>
    <w:rsid w:val="003C241F"/>
    <w:rsid w:val="003C3EDE"/>
    <w:rsid w:val="003C462D"/>
    <w:rsid w:val="003D1862"/>
    <w:rsid w:val="003D4232"/>
    <w:rsid w:val="003D4678"/>
    <w:rsid w:val="003D4BD5"/>
    <w:rsid w:val="003D63DE"/>
    <w:rsid w:val="003D79E4"/>
    <w:rsid w:val="003E00B8"/>
    <w:rsid w:val="003E0191"/>
    <w:rsid w:val="003E0C24"/>
    <w:rsid w:val="003E20FA"/>
    <w:rsid w:val="003E234A"/>
    <w:rsid w:val="003E268D"/>
    <w:rsid w:val="003E2840"/>
    <w:rsid w:val="003E497D"/>
    <w:rsid w:val="003E4D5A"/>
    <w:rsid w:val="003E7270"/>
    <w:rsid w:val="003E7F77"/>
    <w:rsid w:val="003F0D9D"/>
    <w:rsid w:val="003F209B"/>
    <w:rsid w:val="003F2134"/>
    <w:rsid w:val="003F6695"/>
    <w:rsid w:val="003F7D49"/>
    <w:rsid w:val="0040221F"/>
    <w:rsid w:val="0040447F"/>
    <w:rsid w:val="00407139"/>
    <w:rsid w:val="00407793"/>
    <w:rsid w:val="00407DF1"/>
    <w:rsid w:val="00410AEB"/>
    <w:rsid w:val="00414394"/>
    <w:rsid w:val="0041453C"/>
    <w:rsid w:val="004151E1"/>
    <w:rsid w:val="0041638C"/>
    <w:rsid w:val="00416DFD"/>
    <w:rsid w:val="0042239A"/>
    <w:rsid w:val="0042292B"/>
    <w:rsid w:val="00423A7E"/>
    <w:rsid w:val="00425D62"/>
    <w:rsid w:val="004265E3"/>
    <w:rsid w:val="00426D51"/>
    <w:rsid w:val="00427B40"/>
    <w:rsid w:val="0043193D"/>
    <w:rsid w:val="00434E68"/>
    <w:rsid w:val="00435AC0"/>
    <w:rsid w:val="004372F0"/>
    <w:rsid w:val="00440995"/>
    <w:rsid w:val="00440A03"/>
    <w:rsid w:val="0044222F"/>
    <w:rsid w:val="00443157"/>
    <w:rsid w:val="0044318F"/>
    <w:rsid w:val="00445429"/>
    <w:rsid w:val="00446A0F"/>
    <w:rsid w:val="00447DA6"/>
    <w:rsid w:val="00450D63"/>
    <w:rsid w:val="004514A9"/>
    <w:rsid w:val="004516C4"/>
    <w:rsid w:val="004517F5"/>
    <w:rsid w:val="00452658"/>
    <w:rsid w:val="00452DF3"/>
    <w:rsid w:val="00454E63"/>
    <w:rsid w:val="004574FF"/>
    <w:rsid w:val="00457612"/>
    <w:rsid w:val="00460510"/>
    <w:rsid w:val="00461964"/>
    <w:rsid w:val="004627DC"/>
    <w:rsid w:val="00462A88"/>
    <w:rsid w:val="004639B2"/>
    <w:rsid w:val="00463D11"/>
    <w:rsid w:val="004648C1"/>
    <w:rsid w:val="00466536"/>
    <w:rsid w:val="004667DE"/>
    <w:rsid w:val="004672CF"/>
    <w:rsid w:val="00467742"/>
    <w:rsid w:val="00467FFD"/>
    <w:rsid w:val="00471C92"/>
    <w:rsid w:val="00471D94"/>
    <w:rsid w:val="00472BCF"/>
    <w:rsid w:val="004736ED"/>
    <w:rsid w:val="0047373D"/>
    <w:rsid w:val="004739E1"/>
    <w:rsid w:val="004742D5"/>
    <w:rsid w:val="00474552"/>
    <w:rsid w:val="00476A7C"/>
    <w:rsid w:val="00477081"/>
    <w:rsid w:val="00482C4B"/>
    <w:rsid w:val="004836FD"/>
    <w:rsid w:val="004867EA"/>
    <w:rsid w:val="00491897"/>
    <w:rsid w:val="004919B7"/>
    <w:rsid w:val="00491D5D"/>
    <w:rsid w:val="004926D1"/>
    <w:rsid w:val="0049357D"/>
    <w:rsid w:val="00493B75"/>
    <w:rsid w:val="00494860"/>
    <w:rsid w:val="00494DA0"/>
    <w:rsid w:val="00496CB3"/>
    <w:rsid w:val="00496E50"/>
    <w:rsid w:val="004970A7"/>
    <w:rsid w:val="004A0201"/>
    <w:rsid w:val="004A09F6"/>
    <w:rsid w:val="004A6FC1"/>
    <w:rsid w:val="004B31AA"/>
    <w:rsid w:val="004B59F1"/>
    <w:rsid w:val="004B62BE"/>
    <w:rsid w:val="004B6EA8"/>
    <w:rsid w:val="004B7E6E"/>
    <w:rsid w:val="004C043F"/>
    <w:rsid w:val="004C2BB3"/>
    <w:rsid w:val="004C654F"/>
    <w:rsid w:val="004C720B"/>
    <w:rsid w:val="004C730E"/>
    <w:rsid w:val="004C74B3"/>
    <w:rsid w:val="004D11B2"/>
    <w:rsid w:val="004D12BB"/>
    <w:rsid w:val="004D2F43"/>
    <w:rsid w:val="004D42F7"/>
    <w:rsid w:val="004D539D"/>
    <w:rsid w:val="004D60EF"/>
    <w:rsid w:val="004D646B"/>
    <w:rsid w:val="004D74B2"/>
    <w:rsid w:val="004D77DC"/>
    <w:rsid w:val="004D79C2"/>
    <w:rsid w:val="004E08F7"/>
    <w:rsid w:val="004E0B0F"/>
    <w:rsid w:val="004E0B1F"/>
    <w:rsid w:val="004E1647"/>
    <w:rsid w:val="004E3955"/>
    <w:rsid w:val="004E442E"/>
    <w:rsid w:val="004E449B"/>
    <w:rsid w:val="004E4A21"/>
    <w:rsid w:val="004E4D48"/>
    <w:rsid w:val="004E5424"/>
    <w:rsid w:val="004E5F32"/>
    <w:rsid w:val="004E7100"/>
    <w:rsid w:val="004E7E68"/>
    <w:rsid w:val="004F0D35"/>
    <w:rsid w:val="004F19BC"/>
    <w:rsid w:val="004F3DF3"/>
    <w:rsid w:val="004F4997"/>
    <w:rsid w:val="004F7242"/>
    <w:rsid w:val="004F7C23"/>
    <w:rsid w:val="005011F1"/>
    <w:rsid w:val="0050379D"/>
    <w:rsid w:val="00503C24"/>
    <w:rsid w:val="00505746"/>
    <w:rsid w:val="005103C7"/>
    <w:rsid w:val="00510BA8"/>
    <w:rsid w:val="00510D17"/>
    <w:rsid w:val="005133E4"/>
    <w:rsid w:val="005143F4"/>
    <w:rsid w:val="00516714"/>
    <w:rsid w:val="005167B1"/>
    <w:rsid w:val="00520750"/>
    <w:rsid w:val="00521BE0"/>
    <w:rsid w:val="005223AC"/>
    <w:rsid w:val="00523236"/>
    <w:rsid w:val="00524338"/>
    <w:rsid w:val="005269B0"/>
    <w:rsid w:val="00527FF5"/>
    <w:rsid w:val="005306FB"/>
    <w:rsid w:val="005310E7"/>
    <w:rsid w:val="0053191E"/>
    <w:rsid w:val="00531B20"/>
    <w:rsid w:val="00533054"/>
    <w:rsid w:val="00534589"/>
    <w:rsid w:val="005368C9"/>
    <w:rsid w:val="00536B77"/>
    <w:rsid w:val="005374FF"/>
    <w:rsid w:val="005405CC"/>
    <w:rsid w:val="00541096"/>
    <w:rsid w:val="00541362"/>
    <w:rsid w:val="00542503"/>
    <w:rsid w:val="00542DE0"/>
    <w:rsid w:val="005447BB"/>
    <w:rsid w:val="0054576E"/>
    <w:rsid w:val="0054780A"/>
    <w:rsid w:val="00547AAE"/>
    <w:rsid w:val="00551AF0"/>
    <w:rsid w:val="00552509"/>
    <w:rsid w:val="00556726"/>
    <w:rsid w:val="00556893"/>
    <w:rsid w:val="00556A2F"/>
    <w:rsid w:val="00557FBD"/>
    <w:rsid w:val="00561E42"/>
    <w:rsid w:val="00561FEE"/>
    <w:rsid w:val="00565FD6"/>
    <w:rsid w:val="00566423"/>
    <w:rsid w:val="005705AE"/>
    <w:rsid w:val="00570AFB"/>
    <w:rsid w:val="0057131E"/>
    <w:rsid w:val="005713CB"/>
    <w:rsid w:val="00571836"/>
    <w:rsid w:val="00572964"/>
    <w:rsid w:val="005738AF"/>
    <w:rsid w:val="00573961"/>
    <w:rsid w:val="0057468F"/>
    <w:rsid w:val="00574A98"/>
    <w:rsid w:val="005756F2"/>
    <w:rsid w:val="0057588A"/>
    <w:rsid w:val="00575A77"/>
    <w:rsid w:val="005762AE"/>
    <w:rsid w:val="00576E87"/>
    <w:rsid w:val="00577CCF"/>
    <w:rsid w:val="0058008C"/>
    <w:rsid w:val="005810F5"/>
    <w:rsid w:val="005816BE"/>
    <w:rsid w:val="00581CB1"/>
    <w:rsid w:val="00581FE7"/>
    <w:rsid w:val="005826E9"/>
    <w:rsid w:val="005843FD"/>
    <w:rsid w:val="00584A16"/>
    <w:rsid w:val="00585CB1"/>
    <w:rsid w:val="00587803"/>
    <w:rsid w:val="00590B10"/>
    <w:rsid w:val="0059151F"/>
    <w:rsid w:val="005928DF"/>
    <w:rsid w:val="00593C07"/>
    <w:rsid w:val="00594ED9"/>
    <w:rsid w:val="0059535F"/>
    <w:rsid w:val="00595C36"/>
    <w:rsid w:val="005971D2"/>
    <w:rsid w:val="005974EC"/>
    <w:rsid w:val="00597F5F"/>
    <w:rsid w:val="005A040B"/>
    <w:rsid w:val="005A065E"/>
    <w:rsid w:val="005A06FE"/>
    <w:rsid w:val="005A0EF1"/>
    <w:rsid w:val="005A1A87"/>
    <w:rsid w:val="005A1C7A"/>
    <w:rsid w:val="005A2842"/>
    <w:rsid w:val="005A32ED"/>
    <w:rsid w:val="005A545B"/>
    <w:rsid w:val="005A5918"/>
    <w:rsid w:val="005A5A60"/>
    <w:rsid w:val="005A7153"/>
    <w:rsid w:val="005A7AFE"/>
    <w:rsid w:val="005B30EF"/>
    <w:rsid w:val="005B32ED"/>
    <w:rsid w:val="005B38ED"/>
    <w:rsid w:val="005B3B06"/>
    <w:rsid w:val="005B4320"/>
    <w:rsid w:val="005B4C6E"/>
    <w:rsid w:val="005B57A5"/>
    <w:rsid w:val="005C05EA"/>
    <w:rsid w:val="005C39D5"/>
    <w:rsid w:val="005C5266"/>
    <w:rsid w:val="005C54C9"/>
    <w:rsid w:val="005C56AF"/>
    <w:rsid w:val="005C6119"/>
    <w:rsid w:val="005C6721"/>
    <w:rsid w:val="005C7522"/>
    <w:rsid w:val="005D05B7"/>
    <w:rsid w:val="005D116B"/>
    <w:rsid w:val="005D200E"/>
    <w:rsid w:val="005D2D0E"/>
    <w:rsid w:val="005D5C6C"/>
    <w:rsid w:val="005D5FB4"/>
    <w:rsid w:val="005D60A8"/>
    <w:rsid w:val="005D6159"/>
    <w:rsid w:val="005D729E"/>
    <w:rsid w:val="005E0817"/>
    <w:rsid w:val="005E18FB"/>
    <w:rsid w:val="005E4704"/>
    <w:rsid w:val="005E5120"/>
    <w:rsid w:val="005E5D52"/>
    <w:rsid w:val="005E6327"/>
    <w:rsid w:val="005E7AF4"/>
    <w:rsid w:val="005F1673"/>
    <w:rsid w:val="005F1C7A"/>
    <w:rsid w:val="005F453D"/>
    <w:rsid w:val="005F644A"/>
    <w:rsid w:val="005F7641"/>
    <w:rsid w:val="005F77FD"/>
    <w:rsid w:val="005F7E66"/>
    <w:rsid w:val="0060067D"/>
    <w:rsid w:val="006017BA"/>
    <w:rsid w:val="00602558"/>
    <w:rsid w:val="00602709"/>
    <w:rsid w:val="00602A94"/>
    <w:rsid w:val="00603562"/>
    <w:rsid w:val="006061FE"/>
    <w:rsid w:val="00606DFF"/>
    <w:rsid w:val="00606EBC"/>
    <w:rsid w:val="00606F10"/>
    <w:rsid w:val="00607CF5"/>
    <w:rsid w:val="00610A4F"/>
    <w:rsid w:val="00611A9C"/>
    <w:rsid w:val="00613403"/>
    <w:rsid w:val="00615033"/>
    <w:rsid w:val="006205EC"/>
    <w:rsid w:val="00620C64"/>
    <w:rsid w:val="006215F7"/>
    <w:rsid w:val="006232BE"/>
    <w:rsid w:val="006235E4"/>
    <w:rsid w:val="00625F67"/>
    <w:rsid w:val="00625FA6"/>
    <w:rsid w:val="00626235"/>
    <w:rsid w:val="00627472"/>
    <w:rsid w:val="00631AAC"/>
    <w:rsid w:val="00632315"/>
    <w:rsid w:val="00633226"/>
    <w:rsid w:val="00633692"/>
    <w:rsid w:val="00634128"/>
    <w:rsid w:val="0063490F"/>
    <w:rsid w:val="00635EAD"/>
    <w:rsid w:val="0064001A"/>
    <w:rsid w:val="006428A2"/>
    <w:rsid w:val="0064324E"/>
    <w:rsid w:val="006440FE"/>
    <w:rsid w:val="00644CB6"/>
    <w:rsid w:val="0064513D"/>
    <w:rsid w:val="00646376"/>
    <w:rsid w:val="00650168"/>
    <w:rsid w:val="00650BC3"/>
    <w:rsid w:val="00651BF9"/>
    <w:rsid w:val="0065483E"/>
    <w:rsid w:val="00655DD0"/>
    <w:rsid w:val="00660457"/>
    <w:rsid w:val="00661BD1"/>
    <w:rsid w:val="00661C70"/>
    <w:rsid w:val="006627AE"/>
    <w:rsid w:val="00663633"/>
    <w:rsid w:val="006643E1"/>
    <w:rsid w:val="0066508B"/>
    <w:rsid w:val="00670D44"/>
    <w:rsid w:val="00672A33"/>
    <w:rsid w:val="00673854"/>
    <w:rsid w:val="00674A46"/>
    <w:rsid w:val="00675780"/>
    <w:rsid w:val="00676FB6"/>
    <w:rsid w:val="006773F2"/>
    <w:rsid w:val="006815D5"/>
    <w:rsid w:val="00683AD2"/>
    <w:rsid w:val="00686788"/>
    <w:rsid w:val="006868C0"/>
    <w:rsid w:val="00686E7B"/>
    <w:rsid w:val="00687EFF"/>
    <w:rsid w:val="0069065A"/>
    <w:rsid w:val="006906EC"/>
    <w:rsid w:val="00690847"/>
    <w:rsid w:val="00695C12"/>
    <w:rsid w:val="0069670A"/>
    <w:rsid w:val="00696F9E"/>
    <w:rsid w:val="006A16A9"/>
    <w:rsid w:val="006A50FC"/>
    <w:rsid w:val="006A522E"/>
    <w:rsid w:val="006A5368"/>
    <w:rsid w:val="006A5A34"/>
    <w:rsid w:val="006A6BA8"/>
    <w:rsid w:val="006A7391"/>
    <w:rsid w:val="006B02B7"/>
    <w:rsid w:val="006B2031"/>
    <w:rsid w:val="006B2BAB"/>
    <w:rsid w:val="006B35BA"/>
    <w:rsid w:val="006B3D6C"/>
    <w:rsid w:val="006B5047"/>
    <w:rsid w:val="006B6DFB"/>
    <w:rsid w:val="006B7115"/>
    <w:rsid w:val="006B7929"/>
    <w:rsid w:val="006C07CB"/>
    <w:rsid w:val="006C0CBF"/>
    <w:rsid w:val="006C1E34"/>
    <w:rsid w:val="006C2844"/>
    <w:rsid w:val="006C29D1"/>
    <w:rsid w:val="006C311C"/>
    <w:rsid w:val="006C68E6"/>
    <w:rsid w:val="006D0F3F"/>
    <w:rsid w:val="006D125E"/>
    <w:rsid w:val="006D16D3"/>
    <w:rsid w:val="006D2765"/>
    <w:rsid w:val="006D30C6"/>
    <w:rsid w:val="006D50D5"/>
    <w:rsid w:val="006D743B"/>
    <w:rsid w:val="006D7603"/>
    <w:rsid w:val="006D7C97"/>
    <w:rsid w:val="006E14D0"/>
    <w:rsid w:val="006E1C15"/>
    <w:rsid w:val="006E2DEF"/>
    <w:rsid w:val="006E3026"/>
    <w:rsid w:val="006E5530"/>
    <w:rsid w:val="006E632A"/>
    <w:rsid w:val="006E67DC"/>
    <w:rsid w:val="006E6854"/>
    <w:rsid w:val="006E6C41"/>
    <w:rsid w:val="006E7C22"/>
    <w:rsid w:val="006F0F28"/>
    <w:rsid w:val="006F202C"/>
    <w:rsid w:val="006F2C87"/>
    <w:rsid w:val="006F2D01"/>
    <w:rsid w:val="006F2DD9"/>
    <w:rsid w:val="006F33BA"/>
    <w:rsid w:val="006F43EB"/>
    <w:rsid w:val="00701571"/>
    <w:rsid w:val="007021D3"/>
    <w:rsid w:val="007032B7"/>
    <w:rsid w:val="00706827"/>
    <w:rsid w:val="007076AD"/>
    <w:rsid w:val="00710038"/>
    <w:rsid w:val="0071089E"/>
    <w:rsid w:val="00710C7C"/>
    <w:rsid w:val="00710CB4"/>
    <w:rsid w:val="0071294B"/>
    <w:rsid w:val="007143F1"/>
    <w:rsid w:val="00714ACF"/>
    <w:rsid w:val="00717216"/>
    <w:rsid w:val="0072055B"/>
    <w:rsid w:val="007208E2"/>
    <w:rsid w:val="00720FC4"/>
    <w:rsid w:val="00721342"/>
    <w:rsid w:val="007234AF"/>
    <w:rsid w:val="007239D0"/>
    <w:rsid w:val="00724A92"/>
    <w:rsid w:val="007252DE"/>
    <w:rsid w:val="007253B1"/>
    <w:rsid w:val="007260A5"/>
    <w:rsid w:val="007264B7"/>
    <w:rsid w:val="007279C3"/>
    <w:rsid w:val="00730137"/>
    <w:rsid w:val="00731C63"/>
    <w:rsid w:val="00732ECF"/>
    <w:rsid w:val="007330DA"/>
    <w:rsid w:val="00733264"/>
    <w:rsid w:val="0073347B"/>
    <w:rsid w:val="007363DB"/>
    <w:rsid w:val="007379AA"/>
    <w:rsid w:val="007413DC"/>
    <w:rsid w:val="00745A3B"/>
    <w:rsid w:val="00746A64"/>
    <w:rsid w:val="0075004A"/>
    <w:rsid w:val="0075093D"/>
    <w:rsid w:val="00750BED"/>
    <w:rsid w:val="00752982"/>
    <w:rsid w:val="00752A40"/>
    <w:rsid w:val="00754BF6"/>
    <w:rsid w:val="00756344"/>
    <w:rsid w:val="00756A73"/>
    <w:rsid w:val="00757202"/>
    <w:rsid w:val="00757679"/>
    <w:rsid w:val="00760B75"/>
    <w:rsid w:val="007614F6"/>
    <w:rsid w:val="00761B11"/>
    <w:rsid w:val="0076310E"/>
    <w:rsid w:val="00763D90"/>
    <w:rsid w:val="00764466"/>
    <w:rsid w:val="00764DBB"/>
    <w:rsid w:val="007671DA"/>
    <w:rsid w:val="00770632"/>
    <w:rsid w:val="00772CD5"/>
    <w:rsid w:val="007762D2"/>
    <w:rsid w:val="00776F9C"/>
    <w:rsid w:val="00777119"/>
    <w:rsid w:val="00780FA2"/>
    <w:rsid w:val="007811ED"/>
    <w:rsid w:val="007813EF"/>
    <w:rsid w:val="00781939"/>
    <w:rsid w:val="00784994"/>
    <w:rsid w:val="00786005"/>
    <w:rsid w:val="007860D5"/>
    <w:rsid w:val="00786F5C"/>
    <w:rsid w:val="007929BA"/>
    <w:rsid w:val="00792C97"/>
    <w:rsid w:val="00793557"/>
    <w:rsid w:val="007940B1"/>
    <w:rsid w:val="00795065"/>
    <w:rsid w:val="00796379"/>
    <w:rsid w:val="007A0252"/>
    <w:rsid w:val="007A4FFF"/>
    <w:rsid w:val="007A61C9"/>
    <w:rsid w:val="007A6DC0"/>
    <w:rsid w:val="007B11B5"/>
    <w:rsid w:val="007B2BA4"/>
    <w:rsid w:val="007B2E5B"/>
    <w:rsid w:val="007B7D6A"/>
    <w:rsid w:val="007C1E77"/>
    <w:rsid w:val="007C2D85"/>
    <w:rsid w:val="007C3B30"/>
    <w:rsid w:val="007C665F"/>
    <w:rsid w:val="007C7BD9"/>
    <w:rsid w:val="007D0411"/>
    <w:rsid w:val="007D0918"/>
    <w:rsid w:val="007D234B"/>
    <w:rsid w:val="007D2C2F"/>
    <w:rsid w:val="007D300A"/>
    <w:rsid w:val="007D31CD"/>
    <w:rsid w:val="007D432E"/>
    <w:rsid w:val="007D48C7"/>
    <w:rsid w:val="007E1072"/>
    <w:rsid w:val="007E28A6"/>
    <w:rsid w:val="007E4151"/>
    <w:rsid w:val="007E4A93"/>
    <w:rsid w:val="007E72C7"/>
    <w:rsid w:val="007E74F4"/>
    <w:rsid w:val="007E7B5F"/>
    <w:rsid w:val="007F0DDC"/>
    <w:rsid w:val="007F0EC0"/>
    <w:rsid w:val="007F363D"/>
    <w:rsid w:val="007F42C6"/>
    <w:rsid w:val="007F4E3C"/>
    <w:rsid w:val="008052D6"/>
    <w:rsid w:val="00805616"/>
    <w:rsid w:val="00810775"/>
    <w:rsid w:val="008107FF"/>
    <w:rsid w:val="00811165"/>
    <w:rsid w:val="00811AB8"/>
    <w:rsid w:val="008125DB"/>
    <w:rsid w:val="00812D68"/>
    <w:rsid w:val="00814A09"/>
    <w:rsid w:val="0081523A"/>
    <w:rsid w:val="00817444"/>
    <w:rsid w:val="00817920"/>
    <w:rsid w:val="00817A17"/>
    <w:rsid w:val="00820016"/>
    <w:rsid w:val="0082022F"/>
    <w:rsid w:val="008204AC"/>
    <w:rsid w:val="00820C86"/>
    <w:rsid w:val="008231DC"/>
    <w:rsid w:val="008234E9"/>
    <w:rsid w:val="00824954"/>
    <w:rsid w:val="00831C55"/>
    <w:rsid w:val="00832978"/>
    <w:rsid w:val="008346FC"/>
    <w:rsid w:val="00835943"/>
    <w:rsid w:val="00836111"/>
    <w:rsid w:val="00836C69"/>
    <w:rsid w:val="0083725D"/>
    <w:rsid w:val="008373CD"/>
    <w:rsid w:val="00845AC6"/>
    <w:rsid w:val="00846027"/>
    <w:rsid w:val="00850124"/>
    <w:rsid w:val="00850476"/>
    <w:rsid w:val="00850BF2"/>
    <w:rsid w:val="00851299"/>
    <w:rsid w:val="00851622"/>
    <w:rsid w:val="0085225A"/>
    <w:rsid w:val="0085364B"/>
    <w:rsid w:val="008536D7"/>
    <w:rsid w:val="008561CC"/>
    <w:rsid w:val="008564B2"/>
    <w:rsid w:val="008566E4"/>
    <w:rsid w:val="00857D11"/>
    <w:rsid w:val="00860370"/>
    <w:rsid w:val="00866A3F"/>
    <w:rsid w:val="00867B8B"/>
    <w:rsid w:val="008703E0"/>
    <w:rsid w:val="00870D2D"/>
    <w:rsid w:val="00872C8D"/>
    <w:rsid w:val="00872EE3"/>
    <w:rsid w:val="008746CA"/>
    <w:rsid w:val="008754A2"/>
    <w:rsid w:val="008763FA"/>
    <w:rsid w:val="00877A57"/>
    <w:rsid w:val="00882CCB"/>
    <w:rsid w:val="00882E91"/>
    <w:rsid w:val="00884AFD"/>
    <w:rsid w:val="00884B0B"/>
    <w:rsid w:val="008900A8"/>
    <w:rsid w:val="008919D0"/>
    <w:rsid w:val="00892C04"/>
    <w:rsid w:val="008930AC"/>
    <w:rsid w:val="008945F2"/>
    <w:rsid w:val="0089634E"/>
    <w:rsid w:val="00897AAA"/>
    <w:rsid w:val="008A29D2"/>
    <w:rsid w:val="008A4448"/>
    <w:rsid w:val="008A5435"/>
    <w:rsid w:val="008A5706"/>
    <w:rsid w:val="008A574A"/>
    <w:rsid w:val="008A605D"/>
    <w:rsid w:val="008A722A"/>
    <w:rsid w:val="008B1563"/>
    <w:rsid w:val="008B3CC7"/>
    <w:rsid w:val="008B46E3"/>
    <w:rsid w:val="008B4812"/>
    <w:rsid w:val="008B61AC"/>
    <w:rsid w:val="008B62C1"/>
    <w:rsid w:val="008B719C"/>
    <w:rsid w:val="008B7A44"/>
    <w:rsid w:val="008C3A3E"/>
    <w:rsid w:val="008C3BE1"/>
    <w:rsid w:val="008C5006"/>
    <w:rsid w:val="008C6951"/>
    <w:rsid w:val="008C77A9"/>
    <w:rsid w:val="008C7C65"/>
    <w:rsid w:val="008D1026"/>
    <w:rsid w:val="008D273C"/>
    <w:rsid w:val="008D3DE2"/>
    <w:rsid w:val="008D6DBF"/>
    <w:rsid w:val="008D7EC4"/>
    <w:rsid w:val="008D7F99"/>
    <w:rsid w:val="008E0029"/>
    <w:rsid w:val="008E0ACB"/>
    <w:rsid w:val="008E17B0"/>
    <w:rsid w:val="008E1BE6"/>
    <w:rsid w:val="008E3B2F"/>
    <w:rsid w:val="008E3D63"/>
    <w:rsid w:val="008E3DA9"/>
    <w:rsid w:val="008E7650"/>
    <w:rsid w:val="008F08FF"/>
    <w:rsid w:val="008F0ECA"/>
    <w:rsid w:val="008F1D08"/>
    <w:rsid w:val="008F2BB9"/>
    <w:rsid w:val="008F33EA"/>
    <w:rsid w:val="008F379B"/>
    <w:rsid w:val="008F6249"/>
    <w:rsid w:val="008F6DBA"/>
    <w:rsid w:val="008F7B8F"/>
    <w:rsid w:val="008F7E38"/>
    <w:rsid w:val="008F7F75"/>
    <w:rsid w:val="00900DF1"/>
    <w:rsid w:val="00906232"/>
    <w:rsid w:val="00906DDD"/>
    <w:rsid w:val="00906F65"/>
    <w:rsid w:val="00911066"/>
    <w:rsid w:val="009121E0"/>
    <w:rsid w:val="00912287"/>
    <w:rsid w:val="0091287A"/>
    <w:rsid w:val="00912FE6"/>
    <w:rsid w:val="00913915"/>
    <w:rsid w:val="00920809"/>
    <w:rsid w:val="00922EA7"/>
    <w:rsid w:val="00923FB6"/>
    <w:rsid w:val="00924278"/>
    <w:rsid w:val="009242DE"/>
    <w:rsid w:val="00927001"/>
    <w:rsid w:val="009276A8"/>
    <w:rsid w:val="0093135C"/>
    <w:rsid w:val="0093244F"/>
    <w:rsid w:val="00933FC5"/>
    <w:rsid w:val="00934760"/>
    <w:rsid w:val="009356B5"/>
    <w:rsid w:val="00942224"/>
    <w:rsid w:val="00942E3C"/>
    <w:rsid w:val="00944E8A"/>
    <w:rsid w:val="00945D67"/>
    <w:rsid w:val="00951EE7"/>
    <w:rsid w:val="009536E0"/>
    <w:rsid w:val="00953BDE"/>
    <w:rsid w:val="00953D2F"/>
    <w:rsid w:val="009562C6"/>
    <w:rsid w:val="00961105"/>
    <w:rsid w:val="00961723"/>
    <w:rsid w:val="00961BFE"/>
    <w:rsid w:val="0096245D"/>
    <w:rsid w:val="00962E80"/>
    <w:rsid w:val="00963B66"/>
    <w:rsid w:val="009649F1"/>
    <w:rsid w:val="00972131"/>
    <w:rsid w:val="00972B55"/>
    <w:rsid w:val="00972CAB"/>
    <w:rsid w:val="009731BC"/>
    <w:rsid w:val="0097349A"/>
    <w:rsid w:val="00973C1C"/>
    <w:rsid w:val="0097515D"/>
    <w:rsid w:val="0097635E"/>
    <w:rsid w:val="0097655F"/>
    <w:rsid w:val="00977A19"/>
    <w:rsid w:val="009800D6"/>
    <w:rsid w:val="0098036C"/>
    <w:rsid w:val="00982F79"/>
    <w:rsid w:val="009836C0"/>
    <w:rsid w:val="0098594B"/>
    <w:rsid w:val="009869AA"/>
    <w:rsid w:val="00986CB2"/>
    <w:rsid w:val="00987CEB"/>
    <w:rsid w:val="00991518"/>
    <w:rsid w:val="009915AA"/>
    <w:rsid w:val="00995DEF"/>
    <w:rsid w:val="009A094C"/>
    <w:rsid w:val="009A1AF9"/>
    <w:rsid w:val="009A2A38"/>
    <w:rsid w:val="009A3FB5"/>
    <w:rsid w:val="009A5967"/>
    <w:rsid w:val="009B0388"/>
    <w:rsid w:val="009B0808"/>
    <w:rsid w:val="009B0C63"/>
    <w:rsid w:val="009B1BDB"/>
    <w:rsid w:val="009B3A6B"/>
    <w:rsid w:val="009B55BA"/>
    <w:rsid w:val="009B5BA1"/>
    <w:rsid w:val="009C0202"/>
    <w:rsid w:val="009C125C"/>
    <w:rsid w:val="009C1BD8"/>
    <w:rsid w:val="009C1D12"/>
    <w:rsid w:val="009C6938"/>
    <w:rsid w:val="009D1836"/>
    <w:rsid w:val="009D4F19"/>
    <w:rsid w:val="009D5709"/>
    <w:rsid w:val="009D692D"/>
    <w:rsid w:val="009D6DE8"/>
    <w:rsid w:val="009D7FA5"/>
    <w:rsid w:val="009E020F"/>
    <w:rsid w:val="009E1FD4"/>
    <w:rsid w:val="009E2061"/>
    <w:rsid w:val="009E2868"/>
    <w:rsid w:val="009E3B0E"/>
    <w:rsid w:val="009E4FD3"/>
    <w:rsid w:val="009E52C4"/>
    <w:rsid w:val="009E69D7"/>
    <w:rsid w:val="009E6A87"/>
    <w:rsid w:val="009F2639"/>
    <w:rsid w:val="009F2B0C"/>
    <w:rsid w:val="009F4259"/>
    <w:rsid w:val="009F4291"/>
    <w:rsid w:val="009F5524"/>
    <w:rsid w:val="009F5CA0"/>
    <w:rsid w:val="009F6DB6"/>
    <w:rsid w:val="00A00F91"/>
    <w:rsid w:val="00A014F4"/>
    <w:rsid w:val="00A01669"/>
    <w:rsid w:val="00A01E79"/>
    <w:rsid w:val="00A048F3"/>
    <w:rsid w:val="00A05A72"/>
    <w:rsid w:val="00A05B0F"/>
    <w:rsid w:val="00A105DA"/>
    <w:rsid w:val="00A11C5D"/>
    <w:rsid w:val="00A129C2"/>
    <w:rsid w:val="00A132FA"/>
    <w:rsid w:val="00A13558"/>
    <w:rsid w:val="00A13595"/>
    <w:rsid w:val="00A1479F"/>
    <w:rsid w:val="00A1538D"/>
    <w:rsid w:val="00A1688C"/>
    <w:rsid w:val="00A16A0B"/>
    <w:rsid w:val="00A1760E"/>
    <w:rsid w:val="00A21417"/>
    <w:rsid w:val="00A222AE"/>
    <w:rsid w:val="00A23B11"/>
    <w:rsid w:val="00A25FDC"/>
    <w:rsid w:val="00A265D2"/>
    <w:rsid w:val="00A274C6"/>
    <w:rsid w:val="00A31310"/>
    <w:rsid w:val="00A32897"/>
    <w:rsid w:val="00A33145"/>
    <w:rsid w:val="00A365E8"/>
    <w:rsid w:val="00A4083D"/>
    <w:rsid w:val="00A41BDC"/>
    <w:rsid w:val="00A41CE0"/>
    <w:rsid w:val="00A4286B"/>
    <w:rsid w:val="00A42910"/>
    <w:rsid w:val="00A435E4"/>
    <w:rsid w:val="00A43D5A"/>
    <w:rsid w:val="00A44CB8"/>
    <w:rsid w:val="00A45520"/>
    <w:rsid w:val="00A45FC4"/>
    <w:rsid w:val="00A46FBB"/>
    <w:rsid w:val="00A500D1"/>
    <w:rsid w:val="00A50DA6"/>
    <w:rsid w:val="00A515BD"/>
    <w:rsid w:val="00A519D0"/>
    <w:rsid w:val="00A55D7C"/>
    <w:rsid w:val="00A6033B"/>
    <w:rsid w:val="00A6060A"/>
    <w:rsid w:val="00A61FBF"/>
    <w:rsid w:val="00A6283A"/>
    <w:rsid w:val="00A637EC"/>
    <w:rsid w:val="00A65D19"/>
    <w:rsid w:val="00A673CB"/>
    <w:rsid w:val="00A67B12"/>
    <w:rsid w:val="00A72DB6"/>
    <w:rsid w:val="00A73E4D"/>
    <w:rsid w:val="00A742D2"/>
    <w:rsid w:val="00A751C0"/>
    <w:rsid w:val="00A75397"/>
    <w:rsid w:val="00A76E5C"/>
    <w:rsid w:val="00A80BE6"/>
    <w:rsid w:val="00A82B56"/>
    <w:rsid w:val="00A842C1"/>
    <w:rsid w:val="00A8496C"/>
    <w:rsid w:val="00A84C7E"/>
    <w:rsid w:val="00A85151"/>
    <w:rsid w:val="00A863E0"/>
    <w:rsid w:val="00A87FB6"/>
    <w:rsid w:val="00A9053C"/>
    <w:rsid w:val="00A9059F"/>
    <w:rsid w:val="00A91745"/>
    <w:rsid w:val="00A91FD4"/>
    <w:rsid w:val="00A9263A"/>
    <w:rsid w:val="00A934C2"/>
    <w:rsid w:val="00A94068"/>
    <w:rsid w:val="00A94801"/>
    <w:rsid w:val="00A95F4B"/>
    <w:rsid w:val="00A960AF"/>
    <w:rsid w:val="00A97310"/>
    <w:rsid w:val="00A974A8"/>
    <w:rsid w:val="00A97D62"/>
    <w:rsid w:val="00AA074B"/>
    <w:rsid w:val="00AA1E82"/>
    <w:rsid w:val="00AA3AEA"/>
    <w:rsid w:val="00AA4652"/>
    <w:rsid w:val="00AA4DF1"/>
    <w:rsid w:val="00AB0289"/>
    <w:rsid w:val="00AB058F"/>
    <w:rsid w:val="00AB55D4"/>
    <w:rsid w:val="00AB5725"/>
    <w:rsid w:val="00AB5DA5"/>
    <w:rsid w:val="00AB6D6B"/>
    <w:rsid w:val="00AC2CD9"/>
    <w:rsid w:val="00AC46F8"/>
    <w:rsid w:val="00AD1637"/>
    <w:rsid w:val="00AD1FCE"/>
    <w:rsid w:val="00AD2CF6"/>
    <w:rsid w:val="00AD3524"/>
    <w:rsid w:val="00AD361E"/>
    <w:rsid w:val="00AD37E1"/>
    <w:rsid w:val="00AD4E5C"/>
    <w:rsid w:val="00AD5054"/>
    <w:rsid w:val="00AD56D4"/>
    <w:rsid w:val="00AE2709"/>
    <w:rsid w:val="00AE3CBA"/>
    <w:rsid w:val="00AE46E6"/>
    <w:rsid w:val="00AE79F7"/>
    <w:rsid w:val="00AF1B5C"/>
    <w:rsid w:val="00AF2DE1"/>
    <w:rsid w:val="00AF3DE1"/>
    <w:rsid w:val="00AF4ED2"/>
    <w:rsid w:val="00AF5824"/>
    <w:rsid w:val="00AF7586"/>
    <w:rsid w:val="00AF7C2A"/>
    <w:rsid w:val="00B000F4"/>
    <w:rsid w:val="00B0030B"/>
    <w:rsid w:val="00B00B49"/>
    <w:rsid w:val="00B0199B"/>
    <w:rsid w:val="00B01D04"/>
    <w:rsid w:val="00B029C9"/>
    <w:rsid w:val="00B04539"/>
    <w:rsid w:val="00B0536C"/>
    <w:rsid w:val="00B0659A"/>
    <w:rsid w:val="00B068B5"/>
    <w:rsid w:val="00B07085"/>
    <w:rsid w:val="00B105E4"/>
    <w:rsid w:val="00B10B29"/>
    <w:rsid w:val="00B10EFC"/>
    <w:rsid w:val="00B11795"/>
    <w:rsid w:val="00B11DC1"/>
    <w:rsid w:val="00B15093"/>
    <w:rsid w:val="00B1546A"/>
    <w:rsid w:val="00B17B0F"/>
    <w:rsid w:val="00B205E2"/>
    <w:rsid w:val="00B237A6"/>
    <w:rsid w:val="00B24996"/>
    <w:rsid w:val="00B26E48"/>
    <w:rsid w:val="00B27DCE"/>
    <w:rsid w:val="00B301FC"/>
    <w:rsid w:val="00B318DE"/>
    <w:rsid w:val="00B31F94"/>
    <w:rsid w:val="00B32C63"/>
    <w:rsid w:val="00B32F18"/>
    <w:rsid w:val="00B355B7"/>
    <w:rsid w:val="00B3590A"/>
    <w:rsid w:val="00B35D96"/>
    <w:rsid w:val="00B367F8"/>
    <w:rsid w:val="00B36D22"/>
    <w:rsid w:val="00B41D07"/>
    <w:rsid w:val="00B41F1E"/>
    <w:rsid w:val="00B43131"/>
    <w:rsid w:val="00B455C7"/>
    <w:rsid w:val="00B46517"/>
    <w:rsid w:val="00B506E3"/>
    <w:rsid w:val="00B5172E"/>
    <w:rsid w:val="00B51A07"/>
    <w:rsid w:val="00B5324C"/>
    <w:rsid w:val="00B53D04"/>
    <w:rsid w:val="00B554D8"/>
    <w:rsid w:val="00B55A85"/>
    <w:rsid w:val="00B56575"/>
    <w:rsid w:val="00B6015B"/>
    <w:rsid w:val="00B60CB4"/>
    <w:rsid w:val="00B613E7"/>
    <w:rsid w:val="00B62785"/>
    <w:rsid w:val="00B6380B"/>
    <w:rsid w:val="00B64620"/>
    <w:rsid w:val="00B646C6"/>
    <w:rsid w:val="00B668CD"/>
    <w:rsid w:val="00B672DF"/>
    <w:rsid w:val="00B7042D"/>
    <w:rsid w:val="00B719A7"/>
    <w:rsid w:val="00B721EC"/>
    <w:rsid w:val="00B7283D"/>
    <w:rsid w:val="00B749C1"/>
    <w:rsid w:val="00B749FA"/>
    <w:rsid w:val="00B76CDB"/>
    <w:rsid w:val="00B80A82"/>
    <w:rsid w:val="00B81BA1"/>
    <w:rsid w:val="00B821CE"/>
    <w:rsid w:val="00B85BFA"/>
    <w:rsid w:val="00B87153"/>
    <w:rsid w:val="00B93491"/>
    <w:rsid w:val="00B934B8"/>
    <w:rsid w:val="00B9422B"/>
    <w:rsid w:val="00B95864"/>
    <w:rsid w:val="00B97DCA"/>
    <w:rsid w:val="00BA0737"/>
    <w:rsid w:val="00BA1A12"/>
    <w:rsid w:val="00BA5B5C"/>
    <w:rsid w:val="00BA5C30"/>
    <w:rsid w:val="00BA65A2"/>
    <w:rsid w:val="00BA7127"/>
    <w:rsid w:val="00BB0FE9"/>
    <w:rsid w:val="00BB1833"/>
    <w:rsid w:val="00BB23D3"/>
    <w:rsid w:val="00BB2412"/>
    <w:rsid w:val="00BB274C"/>
    <w:rsid w:val="00BB30FC"/>
    <w:rsid w:val="00BB37F5"/>
    <w:rsid w:val="00BB3819"/>
    <w:rsid w:val="00BB5734"/>
    <w:rsid w:val="00BB5B85"/>
    <w:rsid w:val="00BB688F"/>
    <w:rsid w:val="00BB7D34"/>
    <w:rsid w:val="00BC0151"/>
    <w:rsid w:val="00BC0E14"/>
    <w:rsid w:val="00BC1931"/>
    <w:rsid w:val="00BC4B95"/>
    <w:rsid w:val="00BD539A"/>
    <w:rsid w:val="00BE0684"/>
    <w:rsid w:val="00BE0911"/>
    <w:rsid w:val="00BE0B0C"/>
    <w:rsid w:val="00BE189B"/>
    <w:rsid w:val="00BE24A8"/>
    <w:rsid w:val="00BE45FF"/>
    <w:rsid w:val="00BE5B62"/>
    <w:rsid w:val="00BE609A"/>
    <w:rsid w:val="00BE7265"/>
    <w:rsid w:val="00BE75DC"/>
    <w:rsid w:val="00BF1386"/>
    <w:rsid w:val="00BF1700"/>
    <w:rsid w:val="00BF3112"/>
    <w:rsid w:val="00BF5255"/>
    <w:rsid w:val="00C004C5"/>
    <w:rsid w:val="00C0129F"/>
    <w:rsid w:val="00C01864"/>
    <w:rsid w:val="00C01BC2"/>
    <w:rsid w:val="00C0310A"/>
    <w:rsid w:val="00C0486D"/>
    <w:rsid w:val="00C067E3"/>
    <w:rsid w:val="00C07427"/>
    <w:rsid w:val="00C079FD"/>
    <w:rsid w:val="00C1025B"/>
    <w:rsid w:val="00C10537"/>
    <w:rsid w:val="00C1098D"/>
    <w:rsid w:val="00C10F08"/>
    <w:rsid w:val="00C125E0"/>
    <w:rsid w:val="00C129CF"/>
    <w:rsid w:val="00C14D2F"/>
    <w:rsid w:val="00C14EDE"/>
    <w:rsid w:val="00C158DC"/>
    <w:rsid w:val="00C21906"/>
    <w:rsid w:val="00C22400"/>
    <w:rsid w:val="00C22554"/>
    <w:rsid w:val="00C22743"/>
    <w:rsid w:val="00C22AED"/>
    <w:rsid w:val="00C23B38"/>
    <w:rsid w:val="00C3012C"/>
    <w:rsid w:val="00C30A8C"/>
    <w:rsid w:val="00C31998"/>
    <w:rsid w:val="00C31C09"/>
    <w:rsid w:val="00C32B28"/>
    <w:rsid w:val="00C331FD"/>
    <w:rsid w:val="00C344DE"/>
    <w:rsid w:val="00C34832"/>
    <w:rsid w:val="00C35490"/>
    <w:rsid w:val="00C40058"/>
    <w:rsid w:val="00C412DE"/>
    <w:rsid w:val="00C41A91"/>
    <w:rsid w:val="00C439F5"/>
    <w:rsid w:val="00C445F9"/>
    <w:rsid w:val="00C451FD"/>
    <w:rsid w:val="00C51130"/>
    <w:rsid w:val="00C52066"/>
    <w:rsid w:val="00C5279A"/>
    <w:rsid w:val="00C52CF2"/>
    <w:rsid w:val="00C55069"/>
    <w:rsid w:val="00C55332"/>
    <w:rsid w:val="00C55BCF"/>
    <w:rsid w:val="00C55E06"/>
    <w:rsid w:val="00C602AE"/>
    <w:rsid w:val="00C604AE"/>
    <w:rsid w:val="00C60EEB"/>
    <w:rsid w:val="00C60F78"/>
    <w:rsid w:val="00C61EC4"/>
    <w:rsid w:val="00C62029"/>
    <w:rsid w:val="00C63BDF"/>
    <w:rsid w:val="00C63FF9"/>
    <w:rsid w:val="00C6422D"/>
    <w:rsid w:val="00C64BF8"/>
    <w:rsid w:val="00C6644D"/>
    <w:rsid w:val="00C66C58"/>
    <w:rsid w:val="00C71F6B"/>
    <w:rsid w:val="00C73046"/>
    <w:rsid w:val="00C7370C"/>
    <w:rsid w:val="00C7384B"/>
    <w:rsid w:val="00C77364"/>
    <w:rsid w:val="00C77831"/>
    <w:rsid w:val="00C806FF"/>
    <w:rsid w:val="00C80975"/>
    <w:rsid w:val="00C82245"/>
    <w:rsid w:val="00C838E6"/>
    <w:rsid w:val="00C843FA"/>
    <w:rsid w:val="00C85EF5"/>
    <w:rsid w:val="00C86186"/>
    <w:rsid w:val="00C86996"/>
    <w:rsid w:val="00C93FF0"/>
    <w:rsid w:val="00C96F0D"/>
    <w:rsid w:val="00C97254"/>
    <w:rsid w:val="00CA1730"/>
    <w:rsid w:val="00CA3213"/>
    <w:rsid w:val="00CA4E09"/>
    <w:rsid w:val="00CA5FE8"/>
    <w:rsid w:val="00CA753C"/>
    <w:rsid w:val="00CC2943"/>
    <w:rsid w:val="00CC3076"/>
    <w:rsid w:val="00CC3588"/>
    <w:rsid w:val="00CC3A11"/>
    <w:rsid w:val="00CC58C9"/>
    <w:rsid w:val="00CC5F00"/>
    <w:rsid w:val="00CC6385"/>
    <w:rsid w:val="00CC6C9E"/>
    <w:rsid w:val="00CD23C6"/>
    <w:rsid w:val="00CD34DE"/>
    <w:rsid w:val="00CD3B47"/>
    <w:rsid w:val="00CD3C55"/>
    <w:rsid w:val="00CD3D0F"/>
    <w:rsid w:val="00CD4643"/>
    <w:rsid w:val="00CD49FC"/>
    <w:rsid w:val="00CD5443"/>
    <w:rsid w:val="00CD5970"/>
    <w:rsid w:val="00CD6A21"/>
    <w:rsid w:val="00CE0639"/>
    <w:rsid w:val="00CE1A6B"/>
    <w:rsid w:val="00CF12C0"/>
    <w:rsid w:val="00CF1986"/>
    <w:rsid w:val="00CF201E"/>
    <w:rsid w:val="00CF4195"/>
    <w:rsid w:val="00CF436C"/>
    <w:rsid w:val="00CF439E"/>
    <w:rsid w:val="00CF6E23"/>
    <w:rsid w:val="00CF7461"/>
    <w:rsid w:val="00D0067C"/>
    <w:rsid w:val="00D0099F"/>
    <w:rsid w:val="00D029DA"/>
    <w:rsid w:val="00D04873"/>
    <w:rsid w:val="00D069E7"/>
    <w:rsid w:val="00D109B0"/>
    <w:rsid w:val="00D1103C"/>
    <w:rsid w:val="00D127F2"/>
    <w:rsid w:val="00D167ED"/>
    <w:rsid w:val="00D16CD5"/>
    <w:rsid w:val="00D16D02"/>
    <w:rsid w:val="00D17D51"/>
    <w:rsid w:val="00D21057"/>
    <w:rsid w:val="00D221F3"/>
    <w:rsid w:val="00D22F6C"/>
    <w:rsid w:val="00D2327F"/>
    <w:rsid w:val="00D25013"/>
    <w:rsid w:val="00D25EB1"/>
    <w:rsid w:val="00D263C2"/>
    <w:rsid w:val="00D31454"/>
    <w:rsid w:val="00D317E4"/>
    <w:rsid w:val="00D330FF"/>
    <w:rsid w:val="00D356BB"/>
    <w:rsid w:val="00D35EF1"/>
    <w:rsid w:val="00D37ECF"/>
    <w:rsid w:val="00D44783"/>
    <w:rsid w:val="00D451E1"/>
    <w:rsid w:val="00D45631"/>
    <w:rsid w:val="00D456E3"/>
    <w:rsid w:val="00D50E6D"/>
    <w:rsid w:val="00D51136"/>
    <w:rsid w:val="00D539A9"/>
    <w:rsid w:val="00D55262"/>
    <w:rsid w:val="00D60495"/>
    <w:rsid w:val="00D616C4"/>
    <w:rsid w:val="00D61BED"/>
    <w:rsid w:val="00D66429"/>
    <w:rsid w:val="00D670CF"/>
    <w:rsid w:val="00D71D99"/>
    <w:rsid w:val="00D72DCD"/>
    <w:rsid w:val="00D73F92"/>
    <w:rsid w:val="00D74D66"/>
    <w:rsid w:val="00D752A3"/>
    <w:rsid w:val="00D76E4D"/>
    <w:rsid w:val="00D81848"/>
    <w:rsid w:val="00D8282F"/>
    <w:rsid w:val="00D83DFA"/>
    <w:rsid w:val="00D83F07"/>
    <w:rsid w:val="00D85A11"/>
    <w:rsid w:val="00D8721B"/>
    <w:rsid w:val="00D875F4"/>
    <w:rsid w:val="00D87AD7"/>
    <w:rsid w:val="00D90E9C"/>
    <w:rsid w:val="00D95D98"/>
    <w:rsid w:val="00D965AC"/>
    <w:rsid w:val="00D965B5"/>
    <w:rsid w:val="00DA0FB8"/>
    <w:rsid w:val="00DA1507"/>
    <w:rsid w:val="00DA1A4D"/>
    <w:rsid w:val="00DA26D0"/>
    <w:rsid w:val="00DA2E3C"/>
    <w:rsid w:val="00DA403E"/>
    <w:rsid w:val="00DA7075"/>
    <w:rsid w:val="00DA7D62"/>
    <w:rsid w:val="00DB0DBB"/>
    <w:rsid w:val="00DB5030"/>
    <w:rsid w:val="00DB67BC"/>
    <w:rsid w:val="00DB776D"/>
    <w:rsid w:val="00DC019B"/>
    <w:rsid w:val="00DC16A1"/>
    <w:rsid w:val="00DC2A11"/>
    <w:rsid w:val="00DC3EBF"/>
    <w:rsid w:val="00DC416F"/>
    <w:rsid w:val="00DC4C1B"/>
    <w:rsid w:val="00DC54C8"/>
    <w:rsid w:val="00DD126B"/>
    <w:rsid w:val="00DD1BCC"/>
    <w:rsid w:val="00DD31B7"/>
    <w:rsid w:val="00DD4E94"/>
    <w:rsid w:val="00DD5473"/>
    <w:rsid w:val="00DD5C6D"/>
    <w:rsid w:val="00DD5D3F"/>
    <w:rsid w:val="00DE00F1"/>
    <w:rsid w:val="00DE036E"/>
    <w:rsid w:val="00DE16CC"/>
    <w:rsid w:val="00DE5822"/>
    <w:rsid w:val="00DE61AB"/>
    <w:rsid w:val="00DE662C"/>
    <w:rsid w:val="00DE72E7"/>
    <w:rsid w:val="00DE73ED"/>
    <w:rsid w:val="00DE76D7"/>
    <w:rsid w:val="00DE781F"/>
    <w:rsid w:val="00DF046B"/>
    <w:rsid w:val="00DF27A3"/>
    <w:rsid w:val="00DF2E6B"/>
    <w:rsid w:val="00DF2E9D"/>
    <w:rsid w:val="00DF36F8"/>
    <w:rsid w:val="00DF37EC"/>
    <w:rsid w:val="00DF670C"/>
    <w:rsid w:val="00DF7DA6"/>
    <w:rsid w:val="00E00258"/>
    <w:rsid w:val="00E002AF"/>
    <w:rsid w:val="00E0048C"/>
    <w:rsid w:val="00E02507"/>
    <w:rsid w:val="00E02C90"/>
    <w:rsid w:val="00E05A52"/>
    <w:rsid w:val="00E05EB4"/>
    <w:rsid w:val="00E064ED"/>
    <w:rsid w:val="00E107F4"/>
    <w:rsid w:val="00E15B56"/>
    <w:rsid w:val="00E1734C"/>
    <w:rsid w:val="00E17886"/>
    <w:rsid w:val="00E20F89"/>
    <w:rsid w:val="00E2174A"/>
    <w:rsid w:val="00E21E4C"/>
    <w:rsid w:val="00E22F9F"/>
    <w:rsid w:val="00E244EB"/>
    <w:rsid w:val="00E24622"/>
    <w:rsid w:val="00E24D6E"/>
    <w:rsid w:val="00E24DB0"/>
    <w:rsid w:val="00E26F86"/>
    <w:rsid w:val="00E27947"/>
    <w:rsid w:val="00E30880"/>
    <w:rsid w:val="00E30C20"/>
    <w:rsid w:val="00E3178B"/>
    <w:rsid w:val="00E4180C"/>
    <w:rsid w:val="00E445C7"/>
    <w:rsid w:val="00E46253"/>
    <w:rsid w:val="00E465FA"/>
    <w:rsid w:val="00E46B38"/>
    <w:rsid w:val="00E46B90"/>
    <w:rsid w:val="00E47037"/>
    <w:rsid w:val="00E50159"/>
    <w:rsid w:val="00E51312"/>
    <w:rsid w:val="00E5531F"/>
    <w:rsid w:val="00E5545E"/>
    <w:rsid w:val="00E55765"/>
    <w:rsid w:val="00E55CE9"/>
    <w:rsid w:val="00E56143"/>
    <w:rsid w:val="00E57759"/>
    <w:rsid w:val="00E57DB6"/>
    <w:rsid w:val="00E60A70"/>
    <w:rsid w:val="00E643CF"/>
    <w:rsid w:val="00E6488A"/>
    <w:rsid w:val="00E64CC0"/>
    <w:rsid w:val="00E675C8"/>
    <w:rsid w:val="00E72D1B"/>
    <w:rsid w:val="00E74C7B"/>
    <w:rsid w:val="00E74DF7"/>
    <w:rsid w:val="00E752E3"/>
    <w:rsid w:val="00E771AE"/>
    <w:rsid w:val="00E80635"/>
    <w:rsid w:val="00E80889"/>
    <w:rsid w:val="00E82856"/>
    <w:rsid w:val="00E83433"/>
    <w:rsid w:val="00E8496C"/>
    <w:rsid w:val="00E87BD1"/>
    <w:rsid w:val="00E904A7"/>
    <w:rsid w:val="00E91441"/>
    <w:rsid w:val="00E92C17"/>
    <w:rsid w:val="00E94AAB"/>
    <w:rsid w:val="00E94E42"/>
    <w:rsid w:val="00E95145"/>
    <w:rsid w:val="00E955BD"/>
    <w:rsid w:val="00E960D2"/>
    <w:rsid w:val="00E962AA"/>
    <w:rsid w:val="00E967CE"/>
    <w:rsid w:val="00EA014D"/>
    <w:rsid w:val="00EA095D"/>
    <w:rsid w:val="00EA0C9D"/>
    <w:rsid w:val="00EA1250"/>
    <w:rsid w:val="00EA35D0"/>
    <w:rsid w:val="00EA3651"/>
    <w:rsid w:val="00EA3C2E"/>
    <w:rsid w:val="00EA5D29"/>
    <w:rsid w:val="00EA5EA1"/>
    <w:rsid w:val="00EA763A"/>
    <w:rsid w:val="00EA7DCB"/>
    <w:rsid w:val="00EA7EAD"/>
    <w:rsid w:val="00EA7EE9"/>
    <w:rsid w:val="00EB0416"/>
    <w:rsid w:val="00EB3B9F"/>
    <w:rsid w:val="00EB3C33"/>
    <w:rsid w:val="00EB4E03"/>
    <w:rsid w:val="00EB554C"/>
    <w:rsid w:val="00EB5BF2"/>
    <w:rsid w:val="00EC0F80"/>
    <w:rsid w:val="00EC11B2"/>
    <w:rsid w:val="00EC3C63"/>
    <w:rsid w:val="00EC407B"/>
    <w:rsid w:val="00EC409D"/>
    <w:rsid w:val="00EC7995"/>
    <w:rsid w:val="00EC7DFB"/>
    <w:rsid w:val="00ED0249"/>
    <w:rsid w:val="00ED03BF"/>
    <w:rsid w:val="00ED156A"/>
    <w:rsid w:val="00ED1DDD"/>
    <w:rsid w:val="00ED3592"/>
    <w:rsid w:val="00ED43D0"/>
    <w:rsid w:val="00ED5695"/>
    <w:rsid w:val="00ED58B5"/>
    <w:rsid w:val="00ED6068"/>
    <w:rsid w:val="00ED6F06"/>
    <w:rsid w:val="00ED7020"/>
    <w:rsid w:val="00EE0627"/>
    <w:rsid w:val="00EE2CE8"/>
    <w:rsid w:val="00EE359B"/>
    <w:rsid w:val="00EE7908"/>
    <w:rsid w:val="00EF06C8"/>
    <w:rsid w:val="00EF0BC5"/>
    <w:rsid w:val="00EF1CD7"/>
    <w:rsid w:val="00EF2A2D"/>
    <w:rsid w:val="00EF382F"/>
    <w:rsid w:val="00EF4160"/>
    <w:rsid w:val="00EF456A"/>
    <w:rsid w:val="00EF5513"/>
    <w:rsid w:val="00EF6451"/>
    <w:rsid w:val="00EF76B4"/>
    <w:rsid w:val="00F00A58"/>
    <w:rsid w:val="00F020DD"/>
    <w:rsid w:val="00F04F3E"/>
    <w:rsid w:val="00F060D2"/>
    <w:rsid w:val="00F0653B"/>
    <w:rsid w:val="00F10B17"/>
    <w:rsid w:val="00F10EBA"/>
    <w:rsid w:val="00F1135F"/>
    <w:rsid w:val="00F11D5F"/>
    <w:rsid w:val="00F11F44"/>
    <w:rsid w:val="00F16BE9"/>
    <w:rsid w:val="00F1757C"/>
    <w:rsid w:val="00F20C8A"/>
    <w:rsid w:val="00F20D65"/>
    <w:rsid w:val="00F231B5"/>
    <w:rsid w:val="00F238E9"/>
    <w:rsid w:val="00F24B5E"/>
    <w:rsid w:val="00F24D02"/>
    <w:rsid w:val="00F254DA"/>
    <w:rsid w:val="00F32661"/>
    <w:rsid w:val="00F32EE5"/>
    <w:rsid w:val="00F33564"/>
    <w:rsid w:val="00F3417A"/>
    <w:rsid w:val="00F34B11"/>
    <w:rsid w:val="00F357C0"/>
    <w:rsid w:val="00F36B9E"/>
    <w:rsid w:val="00F37D1D"/>
    <w:rsid w:val="00F40205"/>
    <w:rsid w:val="00F4167F"/>
    <w:rsid w:val="00F4249B"/>
    <w:rsid w:val="00F433B4"/>
    <w:rsid w:val="00F43D31"/>
    <w:rsid w:val="00F43D67"/>
    <w:rsid w:val="00F449EF"/>
    <w:rsid w:val="00F45FE8"/>
    <w:rsid w:val="00F477FA"/>
    <w:rsid w:val="00F51E15"/>
    <w:rsid w:val="00F51FBB"/>
    <w:rsid w:val="00F5247B"/>
    <w:rsid w:val="00F528FA"/>
    <w:rsid w:val="00F54CAA"/>
    <w:rsid w:val="00F564D8"/>
    <w:rsid w:val="00F62306"/>
    <w:rsid w:val="00F62CEA"/>
    <w:rsid w:val="00F63459"/>
    <w:rsid w:val="00F6653A"/>
    <w:rsid w:val="00F66844"/>
    <w:rsid w:val="00F67DF4"/>
    <w:rsid w:val="00F70B45"/>
    <w:rsid w:val="00F73B72"/>
    <w:rsid w:val="00F760DC"/>
    <w:rsid w:val="00F773A1"/>
    <w:rsid w:val="00F80B3E"/>
    <w:rsid w:val="00F80ED6"/>
    <w:rsid w:val="00F82F53"/>
    <w:rsid w:val="00F834C2"/>
    <w:rsid w:val="00F84735"/>
    <w:rsid w:val="00F851C7"/>
    <w:rsid w:val="00F8575B"/>
    <w:rsid w:val="00F8762F"/>
    <w:rsid w:val="00F9291F"/>
    <w:rsid w:val="00F9321F"/>
    <w:rsid w:val="00F96E39"/>
    <w:rsid w:val="00F97116"/>
    <w:rsid w:val="00FA1396"/>
    <w:rsid w:val="00FA1BB3"/>
    <w:rsid w:val="00FA20BF"/>
    <w:rsid w:val="00FA33DC"/>
    <w:rsid w:val="00FA3E5C"/>
    <w:rsid w:val="00FA5125"/>
    <w:rsid w:val="00FA67C6"/>
    <w:rsid w:val="00FA7086"/>
    <w:rsid w:val="00FA70FB"/>
    <w:rsid w:val="00FB0824"/>
    <w:rsid w:val="00FB3A3E"/>
    <w:rsid w:val="00FB475F"/>
    <w:rsid w:val="00FB6857"/>
    <w:rsid w:val="00FC1E15"/>
    <w:rsid w:val="00FC1EF9"/>
    <w:rsid w:val="00FC26A5"/>
    <w:rsid w:val="00FC26D0"/>
    <w:rsid w:val="00FC2F3D"/>
    <w:rsid w:val="00FC4C11"/>
    <w:rsid w:val="00FC4D10"/>
    <w:rsid w:val="00FC7BBD"/>
    <w:rsid w:val="00FD0030"/>
    <w:rsid w:val="00FD0053"/>
    <w:rsid w:val="00FD1F26"/>
    <w:rsid w:val="00FD34D3"/>
    <w:rsid w:val="00FD38BF"/>
    <w:rsid w:val="00FE0967"/>
    <w:rsid w:val="00FE7503"/>
    <w:rsid w:val="00FE7A56"/>
    <w:rsid w:val="00FF3AF2"/>
    <w:rsid w:val="00FF4028"/>
    <w:rsid w:val="00FF55CC"/>
    <w:rsid w:val="00FF6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B9AD9"/>
  <w15:docId w15:val="{3C5BC105-2AA7-4E44-9249-CB6658E35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5A34"/>
    <w:pPr>
      <w:widowControl w:val="0"/>
      <w:jc w:val="both"/>
    </w:pPr>
    <w:rPr>
      <w:rFonts w:asciiTheme="minorHAnsi" w:eastAsiaTheme="minorHAnsi" w:hAnsiTheme="minorHAnsi" w:cstheme="minorHAns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paragraph" w:customStyle="1" w:styleId="berschrift">
    <w:name w:val="Überschrift"/>
    <w:basedOn w:val="Standard"/>
    <w:next w:val="Textkrper"/>
    <w:pPr>
      <w:keepNext/>
      <w:suppressAutoHyphens/>
      <w:spacing w:before="240" w:after="120"/>
      <w:jc w:val="left"/>
    </w:pPr>
    <w:rPr>
      <w:rFonts w:ascii="Arial" w:eastAsia="MS Mincho" w:hAnsi="Arial" w:cs="Tahoma"/>
      <w:kern w:val="1"/>
      <w:sz w:val="28"/>
      <w:szCs w:val="28"/>
      <w:lang w:eastAsia="de-DE"/>
    </w:rPr>
  </w:style>
  <w:style w:type="paragraph" w:styleId="Textkrper">
    <w:name w:val="Body Text"/>
    <w:basedOn w:val="Standard"/>
    <w:semiHidden/>
    <w:pPr>
      <w:suppressAutoHyphens/>
      <w:spacing w:after="120"/>
      <w:jc w:val="left"/>
    </w:pPr>
    <w:rPr>
      <w:rFonts w:ascii="Times New Roman" w:eastAsia="Arial" w:hAnsi="Times New Roman" w:cs="Times New Roman"/>
      <w:kern w:val="1"/>
      <w:sz w:val="24"/>
      <w:szCs w:val="24"/>
      <w:lang w:eastAsia="de-DE"/>
    </w:rPr>
  </w:style>
  <w:style w:type="paragraph" w:styleId="Liste">
    <w:name w:val="List"/>
    <w:basedOn w:val="Textkrper"/>
    <w:semiHidden/>
    <w:rPr>
      <w:rFonts w:cs="Tahoma"/>
    </w:rPr>
  </w:style>
  <w:style w:type="paragraph" w:customStyle="1" w:styleId="Beschriftung1">
    <w:name w:val="Beschriftung1"/>
    <w:basedOn w:val="Standard"/>
    <w:pPr>
      <w:suppressLineNumbers/>
      <w:suppressAutoHyphens/>
      <w:spacing w:before="120" w:after="120"/>
      <w:jc w:val="left"/>
    </w:pPr>
    <w:rPr>
      <w:rFonts w:ascii="Times New Roman" w:eastAsia="Arial" w:hAnsi="Times New Roman" w:cs="Tahoma"/>
      <w:i/>
      <w:iCs/>
      <w:kern w:val="1"/>
      <w:sz w:val="24"/>
      <w:szCs w:val="24"/>
      <w:lang w:eastAsia="de-DE"/>
    </w:rPr>
  </w:style>
  <w:style w:type="paragraph" w:customStyle="1" w:styleId="Verzeichnis">
    <w:name w:val="Verzeichnis"/>
    <w:basedOn w:val="Standard"/>
    <w:pPr>
      <w:suppressLineNumbers/>
      <w:suppressAutoHyphens/>
      <w:jc w:val="left"/>
    </w:pPr>
    <w:rPr>
      <w:rFonts w:ascii="Times New Roman" w:eastAsia="Arial" w:hAnsi="Times New Roman" w:cs="Tahoma"/>
      <w:kern w:val="1"/>
      <w:sz w:val="24"/>
      <w:szCs w:val="24"/>
      <w:lang w:eastAsia="de-DE"/>
    </w:rPr>
  </w:style>
  <w:style w:type="paragraph" w:customStyle="1" w:styleId="TabellenInhalt">
    <w:name w:val="Tabellen Inhalt"/>
    <w:basedOn w:val="Standard"/>
    <w:pPr>
      <w:suppressLineNumbers/>
      <w:suppressAutoHyphens/>
      <w:jc w:val="left"/>
    </w:pPr>
    <w:rPr>
      <w:rFonts w:ascii="Times New Roman" w:eastAsia="Arial" w:hAnsi="Times New Roman" w:cs="Times New Roman"/>
      <w:kern w:val="1"/>
      <w:sz w:val="24"/>
      <w:szCs w:val="24"/>
      <w:lang w:eastAsia="de-DE"/>
    </w:rPr>
  </w:style>
  <w:style w:type="paragraph" w:customStyle="1" w:styleId="Rahmeninhalt">
    <w:name w:val="Rahmeninhalt"/>
    <w:basedOn w:val="Textkrper"/>
  </w:style>
  <w:style w:type="paragraph" w:customStyle="1" w:styleId="Tabellenberschrift">
    <w:name w:val="Tabellen Überschrift"/>
    <w:basedOn w:val="TabellenInhalt"/>
    <w:pPr>
      <w:jc w:val="center"/>
    </w:pPr>
    <w:rPr>
      <w:b/>
      <w:bCs/>
    </w:rPr>
  </w:style>
  <w:style w:type="paragraph" w:styleId="Kopfzeile">
    <w:name w:val="header"/>
    <w:basedOn w:val="Standard"/>
    <w:link w:val="KopfzeileZchn"/>
    <w:uiPriority w:val="99"/>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KopfzeileZchn">
    <w:name w:val="Kopfzeile Zchn"/>
    <w:link w:val="Kopfzeile"/>
    <w:uiPriority w:val="99"/>
    <w:rsid w:val="00AB0289"/>
    <w:rPr>
      <w:rFonts w:eastAsia="Arial"/>
      <w:kern w:val="1"/>
      <w:sz w:val="24"/>
      <w:szCs w:val="24"/>
    </w:rPr>
  </w:style>
  <w:style w:type="paragraph" w:styleId="Fuzeile">
    <w:name w:val="footer"/>
    <w:basedOn w:val="Standard"/>
    <w:link w:val="FuzeileZchn"/>
    <w:unhideWhenUsed/>
    <w:rsid w:val="00AB0289"/>
    <w:pPr>
      <w:tabs>
        <w:tab w:val="center" w:pos="4536"/>
        <w:tab w:val="right" w:pos="9072"/>
      </w:tabs>
      <w:suppressAutoHyphens/>
      <w:jc w:val="left"/>
    </w:pPr>
    <w:rPr>
      <w:rFonts w:ascii="Times New Roman" w:eastAsia="Arial" w:hAnsi="Times New Roman" w:cs="Times New Roman"/>
      <w:kern w:val="1"/>
      <w:sz w:val="24"/>
      <w:szCs w:val="24"/>
      <w:lang w:eastAsia="de-DE"/>
    </w:rPr>
  </w:style>
  <w:style w:type="character" w:customStyle="1" w:styleId="FuzeileZchn">
    <w:name w:val="Fußzeile Zchn"/>
    <w:link w:val="Fuzeile"/>
    <w:rsid w:val="00AB0289"/>
    <w:rPr>
      <w:rFonts w:eastAsia="Arial"/>
      <w:kern w:val="1"/>
      <w:sz w:val="24"/>
      <w:szCs w:val="24"/>
    </w:rPr>
  </w:style>
  <w:style w:type="paragraph" w:styleId="Sprechblasentext">
    <w:name w:val="Balloon Text"/>
    <w:basedOn w:val="Standard"/>
    <w:link w:val="SprechblasentextZchn"/>
    <w:uiPriority w:val="99"/>
    <w:semiHidden/>
    <w:unhideWhenUsed/>
    <w:rsid w:val="005167B1"/>
    <w:rPr>
      <w:rFonts w:ascii="Tahoma" w:hAnsi="Tahoma" w:cs="Tahoma"/>
      <w:sz w:val="16"/>
      <w:szCs w:val="16"/>
    </w:rPr>
  </w:style>
  <w:style w:type="character" w:customStyle="1" w:styleId="SprechblasentextZchn">
    <w:name w:val="Sprechblasentext Zchn"/>
    <w:link w:val="Sprechblasentext"/>
    <w:uiPriority w:val="99"/>
    <w:semiHidden/>
    <w:rsid w:val="005167B1"/>
    <w:rPr>
      <w:rFonts w:ascii="Tahoma" w:eastAsia="Arial" w:hAnsi="Tahoma" w:cs="Tahoma"/>
      <w:kern w:val="1"/>
      <w:sz w:val="16"/>
      <w:szCs w:val="16"/>
    </w:rPr>
  </w:style>
  <w:style w:type="paragraph" w:styleId="Listenabsatz">
    <w:name w:val="List Paragraph"/>
    <w:basedOn w:val="Standard"/>
    <w:uiPriority w:val="34"/>
    <w:qFormat/>
    <w:rsid w:val="004970A7"/>
    <w:pPr>
      <w:suppressAutoHyphens/>
      <w:ind w:left="720"/>
      <w:contextualSpacing/>
      <w:jc w:val="left"/>
    </w:pPr>
    <w:rPr>
      <w:rFonts w:ascii="Times New Roman" w:eastAsia="Arial" w:hAnsi="Times New Roman" w:cs="Times New Roman"/>
      <w:kern w:val="1"/>
      <w:sz w:val="24"/>
      <w:szCs w:val="24"/>
      <w:lang w:eastAsia="de-DE"/>
    </w:rPr>
  </w:style>
  <w:style w:type="character" w:styleId="Hyperlink">
    <w:name w:val="Hyperlink"/>
    <w:basedOn w:val="Absatz-Standardschriftart"/>
    <w:uiPriority w:val="99"/>
    <w:unhideWhenUsed/>
    <w:rsid w:val="00A33145"/>
    <w:rPr>
      <w:color w:val="0000FF" w:themeColor="hyperlink"/>
      <w:u w:val="single"/>
    </w:rPr>
  </w:style>
  <w:style w:type="character" w:styleId="Hervorhebung">
    <w:name w:val="Emphasis"/>
    <w:basedOn w:val="Absatz-Standardschriftart"/>
    <w:uiPriority w:val="20"/>
    <w:qFormat/>
    <w:rsid w:val="001631FD"/>
    <w:rPr>
      <w:i/>
      <w:iCs/>
    </w:rPr>
  </w:style>
  <w:style w:type="table" w:styleId="Tabellenraster">
    <w:name w:val="Table Grid"/>
    <w:basedOn w:val="NormaleTabelle"/>
    <w:uiPriority w:val="59"/>
    <w:rsid w:val="003B66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A2E3C"/>
    <w:rPr>
      <w:sz w:val="16"/>
      <w:szCs w:val="16"/>
    </w:rPr>
  </w:style>
  <w:style w:type="paragraph" w:styleId="Kommentartext">
    <w:name w:val="annotation text"/>
    <w:basedOn w:val="Standard"/>
    <w:link w:val="KommentartextZchn"/>
    <w:uiPriority w:val="99"/>
    <w:semiHidden/>
    <w:unhideWhenUsed/>
    <w:rsid w:val="00DA2E3C"/>
    <w:pPr>
      <w:suppressAutoHyphens/>
      <w:jc w:val="left"/>
    </w:pPr>
    <w:rPr>
      <w:rFonts w:ascii="Times New Roman" w:eastAsia="Arial" w:hAnsi="Times New Roman" w:cs="Times New Roman"/>
      <w:kern w:val="1"/>
      <w:sz w:val="20"/>
      <w:szCs w:val="20"/>
      <w:lang w:eastAsia="de-DE"/>
    </w:rPr>
  </w:style>
  <w:style w:type="character" w:customStyle="1" w:styleId="KommentartextZchn">
    <w:name w:val="Kommentartext Zchn"/>
    <w:basedOn w:val="Absatz-Standardschriftart"/>
    <w:link w:val="Kommentartext"/>
    <w:uiPriority w:val="99"/>
    <w:semiHidden/>
    <w:rsid w:val="00DA2E3C"/>
    <w:rPr>
      <w:rFonts w:eastAsia="Arial"/>
      <w:kern w:val="1"/>
    </w:rPr>
  </w:style>
  <w:style w:type="paragraph" w:styleId="Kommentarthema">
    <w:name w:val="annotation subject"/>
    <w:basedOn w:val="Kommentartext"/>
    <w:next w:val="Kommentartext"/>
    <w:link w:val="KommentarthemaZchn"/>
    <w:uiPriority w:val="99"/>
    <w:semiHidden/>
    <w:unhideWhenUsed/>
    <w:rsid w:val="00DA2E3C"/>
    <w:rPr>
      <w:b/>
      <w:bCs/>
    </w:rPr>
  </w:style>
  <w:style w:type="character" w:customStyle="1" w:styleId="KommentarthemaZchn">
    <w:name w:val="Kommentarthema Zchn"/>
    <w:basedOn w:val="KommentartextZchn"/>
    <w:link w:val="Kommentarthema"/>
    <w:uiPriority w:val="99"/>
    <w:semiHidden/>
    <w:rsid w:val="00DA2E3C"/>
    <w:rPr>
      <w:rFonts w:eastAsia="Arial"/>
      <w:b/>
      <w:bCs/>
      <w:kern w:val="1"/>
    </w:rPr>
  </w:style>
  <w:style w:type="paragraph" w:styleId="KeinLeerraum">
    <w:name w:val="No Spacing"/>
    <w:uiPriority w:val="1"/>
    <w:qFormat/>
    <w:rsid w:val="00A6060A"/>
    <w:rPr>
      <w:rFonts w:asciiTheme="minorHAnsi" w:eastAsiaTheme="minorHAnsi" w:hAnsiTheme="minorHAnsi" w:cstheme="minorBidi"/>
      <w:sz w:val="22"/>
      <w:szCs w:val="22"/>
      <w:lang w:eastAsia="en-US"/>
    </w:rPr>
  </w:style>
  <w:style w:type="character" w:styleId="BesuchterLink">
    <w:name w:val="FollowedHyperlink"/>
    <w:basedOn w:val="Absatz-Standardschriftart"/>
    <w:uiPriority w:val="99"/>
    <w:semiHidden/>
    <w:unhideWhenUsed/>
    <w:rsid w:val="00136061"/>
    <w:rPr>
      <w:color w:val="800080" w:themeColor="followedHyperlink"/>
      <w:u w:val="single"/>
    </w:rPr>
  </w:style>
  <w:style w:type="character" w:styleId="Fett">
    <w:name w:val="Strong"/>
    <w:uiPriority w:val="22"/>
    <w:qFormat/>
    <w:rsid w:val="003603B1"/>
    <w:rPr>
      <w:b/>
      <w:bCs/>
    </w:rPr>
  </w:style>
  <w:style w:type="paragraph" w:customStyle="1" w:styleId="Default">
    <w:name w:val="Default"/>
    <w:rsid w:val="002A2DD2"/>
    <w:pPr>
      <w:autoSpaceDE w:val="0"/>
      <w:autoSpaceDN w:val="0"/>
      <w:adjustRightInd w:val="0"/>
    </w:pPr>
    <w:rPr>
      <w:rFonts w:ascii="Arial" w:eastAsiaTheme="minorHAnsi" w:hAnsi="Arial" w:cs="Arial"/>
      <w:color w:val="000000"/>
      <w:sz w:val="24"/>
      <w:szCs w:val="24"/>
      <w:lang w:eastAsia="en-US"/>
    </w:rPr>
  </w:style>
  <w:style w:type="character" w:styleId="NichtaufgelsteErwhnung">
    <w:name w:val="Unresolved Mention"/>
    <w:basedOn w:val="Absatz-Standardschriftart"/>
    <w:uiPriority w:val="99"/>
    <w:semiHidden/>
    <w:unhideWhenUsed/>
    <w:rsid w:val="00DF7DA6"/>
    <w:rPr>
      <w:color w:val="605E5C"/>
      <w:shd w:val="clear" w:color="auto" w:fill="E1DFDD"/>
    </w:rPr>
  </w:style>
  <w:style w:type="character" w:customStyle="1" w:styleId="jtukpc">
    <w:name w:val="jtukpc"/>
    <w:basedOn w:val="Absatz-Standardschriftart"/>
    <w:rsid w:val="001E7F9D"/>
  </w:style>
  <w:style w:type="paragraph" w:styleId="StandardWeb">
    <w:name w:val="Normal (Web)"/>
    <w:basedOn w:val="Standard"/>
    <w:uiPriority w:val="99"/>
    <w:unhideWhenUsed/>
    <w:rsid w:val="00BB23D3"/>
    <w:pPr>
      <w:spacing w:before="100" w:beforeAutospacing="1" w:after="100" w:afterAutospacing="1"/>
      <w:jc w:val="left"/>
    </w:pPr>
    <w:rPr>
      <w:rFonts w:eastAsia="Times New Roman" w:cs="Times New Roman"/>
      <w:sz w:val="24"/>
      <w:szCs w:val="24"/>
      <w:lang w:eastAsia="de-DE"/>
    </w:rPr>
  </w:style>
  <w:style w:type="paragraph" w:customStyle="1" w:styleId="Text">
    <w:name w:val="Text"/>
    <w:rsid w:val="005816BE"/>
    <w:pPr>
      <w:pBdr>
        <w:top w:val="nil"/>
        <w:left w:val="nil"/>
        <w:bottom w:val="nil"/>
        <w:right w:val="nil"/>
        <w:between w:val="nil"/>
        <w:bar w:val="nil"/>
      </w:pBdr>
    </w:pPr>
    <w:rPr>
      <w:rFonts w:ascii="Calibri" w:eastAsia="Arial Unicode MS" w:hAnsi="Calibri"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759665">
      <w:bodyDiv w:val="1"/>
      <w:marLeft w:val="0"/>
      <w:marRight w:val="0"/>
      <w:marTop w:val="0"/>
      <w:marBottom w:val="0"/>
      <w:divBdr>
        <w:top w:val="none" w:sz="0" w:space="0" w:color="auto"/>
        <w:left w:val="none" w:sz="0" w:space="0" w:color="auto"/>
        <w:bottom w:val="none" w:sz="0" w:space="0" w:color="auto"/>
        <w:right w:val="none" w:sz="0" w:space="0" w:color="auto"/>
      </w:divBdr>
      <w:divsChild>
        <w:div w:id="442846413">
          <w:marLeft w:val="0"/>
          <w:marRight w:val="0"/>
          <w:marTop w:val="0"/>
          <w:marBottom w:val="0"/>
          <w:divBdr>
            <w:top w:val="none" w:sz="0" w:space="0" w:color="auto"/>
            <w:left w:val="none" w:sz="0" w:space="0" w:color="auto"/>
            <w:bottom w:val="none" w:sz="0" w:space="0" w:color="auto"/>
            <w:right w:val="none" w:sz="0" w:space="0" w:color="auto"/>
          </w:divBdr>
        </w:div>
        <w:div w:id="2144617543">
          <w:marLeft w:val="0"/>
          <w:marRight w:val="0"/>
          <w:marTop w:val="0"/>
          <w:marBottom w:val="0"/>
          <w:divBdr>
            <w:top w:val="none" w:sz="0" w:space="0" w:color="auto"/>
            <w:left w:val="none" w:sz="0" w:space="0" w:color="auto"/>
            <w:bottom w:val="none" w:sz="0" w:space="0" w:color="auto"/>
            <w:right w:val="none" w:sz="0" w:space="0" w:color="auto"/>
          </w:divBdr>
        </w:div>
      </w:divsChild>
    </w:div>
    <w:div w:id="158086977">
      <w:bodyDiv w:val="1"/>
      <w:marLeft w:val="0"/>
      <w:marRight w:val="0"/>
      <w:marTop w:val="0"/>
      <w:marBottom w:val="0"/>
      <w:divBdr>
        <w:top w:val="none" w:sz="0" w:space="0" w:color="auto"/>
        <w:left w:val="none" w:sz="0" w:space="0" w:color="auto"/>
        <w:bottom w:val="none" w:sz="0" w:space="0" w:color="auto"/>
        <w:right w:val="none" w:sz="0" w:space="0" w:color="auto"/>
      </w:divBdr>
    </w:div>
    <w:div w:id="276639509">
      <w:bodyDiv w:val="1"/>
      <w:marLeft w:val="0"/>
      <w:marRight w:val="0"/>
      <w:marTop w:val="0"/>
      <w:marBottom w:val="0"/>
      <w:divBdr>
        <w:top w:val="none" w:sz="0" w:space="0" w:color="auto"/>
        <w:left w:val="none" w:sz="0" w:space="0" w:color="auto"/>
        <w:bottom w:val="none" w:sz="0" w:space="0" w:color="auto"/>
        <w:right w:val="none" w:sz="0" w:space="0" w:color="auto"/>
      </w:divBdr>
    </w:div>
    <w:div w:id="703604626">
      <w:bodyDiv w:val="1"/>
      <w:marLeft w:val="0"/>
      <w:marRight w:val="0"/>
      <w:marTop w:val="0"/>
      <w:marBottom w:val="0"/>
      <w:divBdr>
        <w:top w:val="none" w:sz="0" w:space="0" w:color="auto"/>
        <w:left w:val="none" w:sz="0" w:space="0" w:color="auto"/>
        <w:bottom w:val="none" w:sz="0" w:space="0" w:color="auto"/>
        <w:right w:val="none" w:sz="0" w:space="0" w:color="auto"/>
      </w:divBdr>
    </w:div>
    <w:div w:id="1051265989">
      <w:bodyDiv w:val="1"/>
      <w:marLeft w:val="0"/>
      <w:marRight w:val="0"/>
      <w:marTop w:val="0"/>
      <w:marBottom w:val="0"/>
      <w:divBdr>
        <w:top w:val="none" w:sz="0" w:space="0" w:color="auto"/>
        <w:left w:val="none" w:sz="0" w:space="0" w:color="auto"/>
        <w:bottom w:val="none" w:sz="0" w:space="0" w:color="auto"/>
        <w:right w:val="none" w:sz="0" w:space="0" w:color="auto"/>
      </w:divBdr>
    </w:div>
    <w:div w:id="1112821557">
      <w:bodyDiv w:val="1"/>
      <w:marLeft w:val="0"/>
      <w:marRight w:val="0"/>
      <w:marTop w:val="0"/>
      <w:marBottom w:val="0"/>
      <w:divBdr>
        <w:top w:val="none" w:sz="0" w:space="0" w:color="auto"/>
        <w:left w:val="none" w:sz="0" w:space="0" w:color="auto"/>
        <w:bottom w:val="none" w:sz="0" w:space="0" w:color="auto"/>
        <w:right w:val="none" w:sz="0" w:space="0" w:color="auto"/>
      </w:divBdr>
      <w:divsChild>
        <w:div w:id="273249024">
          <w:marLeft w:val="0"/>
          <w:marRight w:val="0"/>
          <w:marTop w:val="0"/>
          <w:marBottom w:val="0"/>
          <w:divBdr>
            <w:top w:val="none" w:sz="0" w:space="0" w:color="auto"/>
            <w:left w:val="none" w:sz="0" w:space="0" w:color="auto"/>
            <w:bottom w:val="none" w:sz="0" w:space="0" w:color="auto"/>
            <w:right w:val="none" w:sz="0" w:space="0" w:color="auto"/>
          </w:divBdr>
        </w:div>
        <w:div w:id="2098868596">
          <w:marLeft w:val="0"/>
          <w:marRight w:val="0"/>
          <w:marTop w:val="0"/>
          <w:marBottom w:val="0"/>
          <w:divBdr>
            <w:top w:val="none" w:sz="0" w:space="0" w:color="auto"/>
            <w:left w:val="none" w:sz="0" w:space="0" w:color="auto"/>
            <w:bottom w:val="none" w:sz="0" w:space="0" w:color="auto"/>
            <w:right w:val="none" w:sz="0" w:space="0" w:color="auto"/>
          </w:divBdr>
        </w:div>
        <w:div w:id="912347994">
          <w:marLeft w:val="0"/>
          <w:marRight w:val="0"/>
          <w:marTop w:val="0"/>
          <w:marBottom w:val="0"/>
          <w:divBdr>
            <w:top w:val="none" w:sz="0" w:space="0" w:color="auto"/>
            <w:left w:val="none" w:sz="0" w:space="0" w:color="auto"/>
            <w:bottom w:val="none" w:sz="0" w:space="0" w:color="auto"/>
            <w:right w:val="none" w:sz="0" w:space="0" w:color="auto"/>
          </w:divBdr>
        </w:div>
      </w:divsChild>
    </w:div>
    <w:div w:id="1904369900">
      <w:bodyDiv w:val="1"/>
      <w:marLeft w:val="0"/>
      <w:marRight w:val="0"/>
      <w:marTop w:val="0"/>
      <w:marBottom w:val="0"/>
      <w:divBdr>
        <w:top w:val="none" w:sz="0" w:space="0" w:color="auto"/>
        <w:left w:val="none" w:sz="0" w:space="0" w:color="auto"/>
        <w:bottom w:val="none" w:sz="0" w:space="0" w:color="auto"/>
        <w:right w:val="none" w:sz="0" w:space="0" w:color="auto"/>
      </w:divBdr>
    </w:div>
    <w:div w:id="1973244330">
      <w:bodyDiv w:val="1"/>
      <w:marLeft w:val="0"/>
      <w:marRight w:val="0"/>
      <w:marTop w:val="0"/>
      <w:marBottom w:val="0"/>
      <w:divBdr>
        <w:top w:val="none" w:sz="0" w:space="0" w:color="auto"/>
        <w:left w:val="none" w:sz="0" w:space="0" w:color="auto"/>
        <w:bottom w:val="none" w:sz="0" w:space="0" w:color="auto"/>
        <w:right w:val="none" w:sz="0" w:space="0" w:color="auto"/>
      </w:divBdr>
      <w:divsChild>
        <w:div w:id="1281910597">
          <w:marLeft w:val="0"/>
          <w:marRight w:val="0"/>
          <w:marTop w:val="0"/>
          <w:marBottom w:val="0"/>
          <w:divBdr>
            <w:top w:val="none" w:sz="0" w:space="0" w:color="auto"/>
            <w:left w:val="none" w:sz="0" w:space="0" w:color="auto"/>
            <w:bottom w:val="none" w:sz="0" w:space="0" w:color="auto"/>
            <w:right w:val="none" w:sz="0" w:space="0" w:color="auto"/>
          </w:divBdr>
        </w:div>
        <w:div w:id="1698850826">
          <w:marLeft w:val="0"/>
          <w:marRight w:val="0"/>
          <w:marTop w:val="0"/>
          <w:marBottom w:val="0"/>
          <w:divBdr>
            <w:top w:val="none" w:sz="0" w:space="0" w:color="auto"/>
            <w:left w:val="none" w:sz="0" w:space="0" w:color="auto"/>
            <w:bottom w:val="none" w:sz="0" w:space="0" w:color="auto"/>
            <w:right w:val="none" w:sz="0" w:space="0" w:color="auto"/>
          </w:divBdr>
        </w:div>
      </w:divsChild>
    </w:div>
    <w:div w:id="2143617079">
      <w:bodyDiv w:val="1"/>
      <w:marLeft w:val="0"/>
      <w:marRight w:val="0"/>
      <w:marTop w:val="0"/>
      <w:marBottom w:val="0"/>
      <w:divBdr>
        <w:top w:val="none" w:sz="0" w:space="0" w:color="auto"/>
        <w:left w:val="none" w:sz="0" w:space="0" w:color="auto"/>
        <w:bottom w:val="none" w:sz="0" w:space="0" w:color="auto"/>
        <w:right w:val="none" w:sz="0" w:space="0" w:color="auto"/>
      </w:divBdr>
      <w:divsChild>
        <w:div w:id="554464645">
          <w:marLeft w:val="0"/>
          <w:marRight w:val="0"/>
          <w:marTop w:val="0"/>
          <w:marBottom w:val="0"/>
          <w:divBdr>
            <w:top w:val="none" w:sz="0" w:space="0" w:color="auto"/>
            <w:left w:val="none" w:sz="0" w:space="0" w:color="auto"/>
            <w:bottom w:val="none" w:sz="0" w:space="0" w:color="auto"/>
            <w:right w:val="none" w:sz="0" w:space="0" w:color="auto"/>
          </w:divBdr>
        </w:div>
        <w:div w:id="65314750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ankatilo\Desktop\Pressemitteilungen%20und%20Vor-Infos\Vorlage%20f&#252;r%20Pessemitteilungen.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E52F9-8D2D-4FAB-B33B-8992B4FFE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Vorlage für Pessemitteilungen.dotx</Template>
  <TotalTime>0</TotalTime>
  <Pages>2</Pages>
  <Words>411</Words>
  <Characters>2592</Characters>
  <Application>Microsoft Office Word</Application>
  <DocSecurity>0</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wankatilo</dc:creator>
  <cp:lastModifiedBy>wankatilo</cp:lastModifiedBy>
  <cp:revision>3</cp:revision>
  <cp:lastPrinted>2026-02-02T12:39:00Z</cp:lastPrinted>
  <dcterms:created xsi:type="dcterms:W3CDTF">2026-08-19T10:59:00Z</dcterms:created>
  <dcterms:modified xsi:type="dcterms:W3CDTF">2026-08-19T11:26:00Z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f5220d78-e461-4cdc-8890-d416ea846f18</vt:lpwstr>
  </property>
  <property fmtid="{D5CDD505-2E9C-101B-9397-08002B2CF9AE}" pid="3" name="ReadOnly">
    <vt:lpwstr>False</vt:lpwstr>
  </property>
  <property fmtid="{D5CDD505-2E9C-101B-9397-08002B2CF9AE}" pid="4" name="DocTitle">
    <vt:lpwstr>SOZIALES UND JUGEND\Soziale Hilfen\Grundversorgung und Hilfen nach SGB XII\Pflegestützpunkt\Netzwerk Pflege\Jahresveranstaltungen Netzwerk Pflege\2025\PM Jahresveranstaltung des Netzwerkes Pflege Elbe-Elster angepasst</vt:lpwstr>
  </property>
</Properties>
</file>