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03" w:rsidRDefault="00717303" w:rsidP="00717303">
      <w:r>
        <w:rPr>
          <w:noProof/>
        </w:rPr>
        <w:drawing>
          <wp:inline distT="0" distB="0" distL="0" distR="0" wp14:anchorId="045DA7CF">
            <wp:extent cx="921385" cy="1097915"/>
            <wp:effectExtent l="0" t="0" r="0" b="698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09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17303">
        <w:rPr>
          <w:rFonts w:ascii="Times New Roman" w:hAnsi="Times New Roman"/>
          <w:b/>
          <w:sz w:val="44"/>
          <w:szCs w:val="44"/>
        </w:rPr>
        <w:t xml:space="preserve"> </w:t>
      </w:r>
      <w:r>
        <w:rPr>
          <w:rFonts w:ascii="Times New Roman" w:hAnsi="Times New Roman"/>
          <w:b/>
          <w:sz w:val="44"/>
          <w:szCs w:val="44"/>
        </w:rPr>
        <w:t xml:space="preserve">     </w:t>
      </w:r>
      <w:r w:rsidRPr="00717303">
        <w:rPr>
          <w:rFonts w:ascii="Times New Roman" w:hAnsi="Times New Roman"/>
          <w:b/>
          <w:sz w:val="40"/>
          <w:szCs w:val="40"/>
        </w:rPr>
        <w:t>Gemeinde Ostrhauderfehn</w:t>
      </w:r>
    </w:p>
    <w:p w:rsidR="00717303" w:rsidRDefault="00717303" w:rsidP="00717303"/>
    <w:p w:rsidR="000B1855" w:rsidRDefault="00717303" w:rsidP="00717303">
      <w:pPr>
        <w:rPr>
          <w:rFonts w:ascii="Times New Roman" w:hAnsi="Times New Roman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 w:rsidR="002A40D4">
        <w:t xml:space="preserve">     </w:t>
      </w:r>
      <w:r w:rsidRPr="0071730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353DE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717303" w:rsidRPr="00902F48" w:rsidRDefault="00A15E29" w:rsidP="000B1855">
      <w:pPr>
        <w:ind w:left="5664" w:firstLine="708"/>
        <w:rPr>
          <w:rFonts w:ascii="Calibri" w:hAnsi="Calibri" w:cs="Calibri"/>
        </w:rPr>
      </w:pPr>
      <w:r>
        <w:rPr>
          <w:rFonts w:ascii="Times New Roman" w:hAnsi="Times New Roman"/>
        </w:rPr>
        <w:t xml:space="preserve">     </w:t>
      </w:r>
      <w:r w:rsidR="00717303">
        <w:rPr>
          <w:rFonts w:ascii="Times New Roman" w:hAnsi="Times New Roman"/>
        </w:rPr>
        <w:t xml:space="preserve"> </w:t>
      </w:r>
      <w:r w:rsidR="00621F68">
        <w:rPr>
          <w:rFonts w:ascii="Times New Roman" w:hAnsi="Times New Roman"/>
        </w:rPr>
        <w:t xml:space="preserve"> </w:t>
      </w:r>
      <w:r w:rsidR="008717A6" w:rsidRPr="00902F48">
        <w:rPr>
          <w:rFonts w:ascii="Calibri" w:hAnsi="Calibri" w:cs="Calibri"/>
        </w:rPr>
        <w:t xml:space="preserve"> </w:t>
      </w:r>
      <w:r w:rsidR="00EC5843">
        <w:rPr>
          <w:rFonts w:ascii="Calibri" w:hAnsi="Calibri" w:cs="Calibri"/>
        </w:rPr>
        <w:t xml:space="preserve">  </w:t>
      </w:r>
      <w:r w:rsidR="0017496A">
        <w:rPr>
          <w:rFonts w:ascii="Calibri" w:hAnsi="Calibri" w:cs="Calibri"/>
        </w:rPr>
        <w:t>2</w:t>
      </w:r>
      <w:r w:rsidR="00532F0E">
        <w:rPr>
          <w:rFonts w:ascii="Calibri" w:hAnsi="Calibri" w:cs="Calibri"/>
        </w:rPr>
        <w:t>7</w:t>
      </w:r>
      <w:r w:rsidR="00C93495">
        <w:rPr>
          <w:rFonts w:ascii="Calibri" w:hAnsi="Calibri" w:cs="Calibri"/>
        </w:rPr>
        <w:t>.10</w:t>
      </w:r>
      <w:r w:rsidR="00F83BB5">
        <w:rPr>
          <w:rFonts w:ascii="Calibri" w:hAnsi="Calibri" w:cs="Calibri"/>
        </w:rPr>
        <w:t>.</w:t>
      </w:r>
      <w:r w:rsidR="00395066">
        <w:rPr>
          <w:rFonts w:ascii="Calibri" w:hAnsi="Calibri" w:cs="Calibri"/>
        </w:rPr>
        <w:t>2026</w:t>
      </w:r>
    </w:p>
    <w:p w:rsidR="00717303" w:rsidRPr="00902F48" w:rsidRDefault="00717303" w:rsidP="00717303">
      <w:pPr>
        <w:rPr>
          <w:rFonts w:ascii="Calibri" w:hAnsi="Calibri" w:cs="Calibri"/>
        </w:rPr>
      </w:pP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  <w:t xml:space="preserve">               </w:t>
      </w:r>
      <w:r w:rsidR="002A40D4">
        <w:rPr>
          <w:rFonts w:ascii="Calibri" w:hAnsi="Calibri" w:cs="Calibri"/>
        </w:rPr>
        <w:t xml:space="preserve"> </w:t>
      </w:r>
      <w:r w:rsidR="00CD4CA5">
        <w:rPr>
          <w:rFonts w:ascii="Calibri" w:hAnsi="Calibri" w:cs="Calibri"/>
        </w:rPr>
        <w:t xml:space="preserve">  </w:t>
      </w:r>
      <w:r w:rsidR="006141F1" w:rsidRPr="00902F48">
        <w:rPr>
          <w:rFonts w:ascii="Calibri" w:hAnsi="Calibri" w:cs="Calibri"/>
        </w:rPr>
        <w:t xml:space="preserve"> </w:t>
      </w:r>
      <w:r w:rsidR="00395066">
        <w:rPr>
          <w:rFonts w:ascii="Calibri" w:hAnsi="Calibri" w:cs="Calibri"/>
        </w:rPr>
        <w:t xml:space="preserve"> </w:t>
      </w:r>
      <w:r w:rsidR="002A40D4">
        <w:rPr>
          <w:rFonts w:ascii="Calibri" w:hAnsi="Calibri" w:cs="Calibri"/>
        </w:rPr>
        <w:t xml:space="preserve">      </w:t>
      </w:r>
      <w:r w:rsidR="00A15E29">
        <w:rPr>
          <w:rFonts w:ascii="Calibri" w:hAnsi="Calibri" w:cs="Calibri"/>
        </w:rPr>
        <w:t xml:space="preserve">     </w:t>
      </w:r>
      <w:r w:rsidR="006141F1" w:rsidRPr="00902F48">
        <w:rPr>
          <w:rFonts w:ascii="Calibri" w:hAnsi="Calibri" w:cs="Calibri"/>
        </w:rPr>
        <w:t xml:space="preserve"> </w:t>
      </w:r>
      <w:r w:rsidR="000B1855">
        <w:rPr>
          <w:rFonts w:ascii="Calibri" w:hAnsi="Calibri" w:cs="Calibri"/>
        </w:rPr>
        <w:t xml:space="preserve">   </w:t>
      </w:r>
      <w:r w:rsidRPr="00902F48">
        <w:rPr>
          <w:rFonts w:ascii="Calibri" w:hAnsi="Calibri" w:cs="Calibri"/>
        </w:rPr>
        <w:t>Nr.</w:t>
      </w:r>
      <w:r w:rsidR="005A4C49">
        <w:rPr>
          <w:rFonts w:ascii="Calibri" w:hAnsi="Calibri" w:cs="Calibri"/>
        </w:rPr>
        <w:t xml:space="preserve"> </w:t>
      </w:r>
      <w:r w:rsidR="0017496A">
        <w:rPr>
          <w:rFonts w:ascii="Calibri" w:hAnsi="Calibri" w:cs="Calibri"/>
        </w:rPr>
        <w:t>2</w:t>
      </w:r>
      <w:r w:rsidR="00532F0E">
        <w:rPr>
          <w:rFonts w:ascii="Calibri" w:hAnsi="Calibri" w:cs="Calibri"/>
        </w:rPr>
        <w:t>1</w:t>
      </w:r>
      <w:r w:rsidR="00395066">
        <w:rPr>
          <w:rFonts w:ascii="Calibri" w:hAnsi="Calibri" w:cs="Calibri"/>
        </w:rPr>
        <w:t>/2026</w:t>
      </w:r>
    </w:p>
    <w:p w:rsidR="00A443CD" w:rsidRDefault="00A443CD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C533B4" w:rsidRDefault="00C533B4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626002" w:rsidRDefault="009E2D97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  <w:r w:rsidRPr="00902F48">
        <w:rPr>
          <w:rFonts w:ascii="Calibri" w:hAnsi="Calibri" w:cs="Calibri"/>
          <w:b/>
          <w:sz w:val="28"/>
          <w:szCs w:val="28"/>
        </w:rPr>
        <w:t>Pressemitteilung</w:t>
      </w:r>
    </w:p>
    <w:p w:rsidR="00801A66" w:rsidRDefault="00801A66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801A66" w:rsidRPr="00D808B8" w:rsidRDefault="00801A66" w:rsidP="00801A66">
      <w:pPr>
        <w:spacing w:line="259" w:lineRule="auto"/>
        <w:jc w:val="both"/>
        <w:rPr>
          <w:rFonts w:ascii="Calibri" w:hAnsi="Calibri" w:cs="Calibri"/>
        </w:rPr>
      </w:pPr>
    </w:p>
    <w:p w:rsidR="00532F0E" w:rsidRPr="00532F0E" w:rsidRDefault="00532F0E" w:rsidP="00532F0E">
      <w:pPr>
        <w:spacing w:line="259" w:lineRule="auto"/>
        <w:rPr>
          <w:rFonts w:ascii="Calibri" w:hAnsi="Calibri" w:cs="Calibri"/>
          <w:b/>
        </w:rPr>
      </w:pPr>
      <w:r w:rsidRPr="00532F0E">
        <w:rPr>
          <w:rFonts w:ascii="Calibri" w:hAnsi="Calibri" w:cs="Calibri"/>
          <w:b/>
        </w:rPr>
        <w:t>Kreativmarkt zur Advents- und Weihnachtszeit in Ostrhauderfehn</w:t>
      </w: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  <w:r w:rsidRPr="00532F0E">
        <w:rPr>
          <w:rFonts w:ascii="Calibri" w:hAnsi="Calibri" w:cs="Calibri"/>
        </w:rPr>
        <w:t>Die Vorfreude auf die Advents- und Weihnachtszeit beginnt: Am 7. und 8. November</w:t>
      </w:r>
      <w:r>
        <w:rPr>
          <w:rFonts w:ascii="Calibri" w:hAnsi="Calibri" w:cs="Calibri"/>
        </w:rPr>
        <w:t xml:space="preserve"> 2026</w:t>
      </w:r>
      <w:r w:rsidRPr="00532F0E">
        <w:rPr>
          <w:rFonts w:ascii="Calibri" w:hAnsi="Calibri" w:cs="Calibri"/>
        </w:rPr>
        <w:t xml:space="preserve"> lädt der </w:t>
      </w:r>
      <w:r w:rsidR="00EB4C8E">
        <w:rPr>
          <w:rFonts w:ascii="Calibri" w:hAnsi="Calibri" w:cs="Calibri"/>
        </w:rPr>
        <w:t xml:space="preserve">Heimat-, Gewerbe- und Verkehrsverein e.V. Ostrhauderfehn zum </w:t>
      </w:r>
      <w:bookmarkStart w:id="0" w:name="_GoBack"/>
      <w:bookmarkEnd w:id="0"/>
      <w:r w:rsidRPr="00532F0E">
        <w:rPr>
          <w:rFonts w:ascii="Calibri" w:hAnsi="Calibri" w:cs="Calibri"/>
        </w:rPr>
        <w:t xml:space="preserve">Kreativmarkt </w:t>
      </w:r>
      <w:r>
        <w:rPr>
          <w:rFonts w:ascii="Calibri" w:hAnsi="Calibri" w:cs="Calibri"/>
        </w:rPr>
        <w:t xml:space="preserve">mit mehr als 30 Ausstellenden </w:t>
      </w:r>
      <w:r w:rsidRPr="00532F0E">
        <w:rPr>
          <w:rFonts w:ascii="Calibri" w:hAnsi="Calibri" w:cs="Calibri"/>
        </w:rPr>
        <w:t>zum Stöbern</w:t>
      </w:r>
      <w:r>
        <w:rPr>
          <w:rFonts w:ascii="Calibri" w:hAnsi="Calibri" w:cs="Calibri"/>
        </w:rPr>
        <w:t xml:space="preserve"> und</w:t>
      </w:r>
      <w:r w:rsidRPr="00532F0E">
        <w:rPr>
          <w:rFonts w:ascii="Calibri" w:hAnsi="Calibri" w:cs="Calibri"/>
        </w:rPr>
        <w:t xml:space="preserve"> Entdecken ein. Von jeweils 11</w:t>
      </w:r>
      <w:r>
        <w:rPr>
          <w:rFonts w:ascii="Calibri" w:hAnsi="Calibri" w:cs="Calibri"/>
        </w:rPr>
        <w:t>:00</w:t>
      </w:r>
      <w:r w:rsidRPr="00532F0E">
        <w:rPr>
          <w:rFonts w:ascii="Calibri" w:hAnsi="Calibri" w:cs="Calibri"/>
        </w:rPr>
        <w:t xml:space="preserve"> bis 17</w:t>
      </w:r>
      <w:r>
        <w:rPr>
          <w:rFonts w:ascii="Calibri" w:hAnsi="Calibri" w:cs="Calibri"/>
        </w:rPr>
        <w:t>:00</w:t>
      </w:r>
      <w:r w:rsidRPr="00532F0E">
        <w:rPr>
          <w:rFonts w:ascii="Calibri" w:hAnsi="Calibri" w:cs="Calibri"/>
        </w:rPr>
        <w:t xml:space="preserve"> Uhr erwartet die Besucherinnen und Besucher im Vereins- und Gemeindezentrum</w:t>
      </w:r>
      <w:r>
        <w:rPr>
          <w:rFonts w:ascii="Calibri" w:hAnsi="Calibri" w:cs="Calibri"/>
        </w:rPr>
        <w:t xml:space="preserve"> Alte Volksschule II</w:t>
      </w:r>
      <w:r w:rsidRPr="00532F0E">
        <w:rPr>
          <w:rFonts w:ascii="Calibri" w:hAnsi="Calibri" w:cs="Calibri"/>
        </w:rPr>
        <w:t xml:space="preserve"> in der Kirchstraße 221</w:t>
      </w:r>
      <w:r>
        <w:rPr>
          <w:rFonts w:ascii="Calibri" w:hAnsi="Calibri" w:cs="Calibri"/>
        </w:rPr>
        <w:t xml:space="preserve"> in Ostrhauderfehn</w:t>
      </w:r>
      <w:r w:rsidRPr="00532F0E">
        <w:rPr>
          <w:rFonts w:ascii="Calibri" w:hAnsi="Calibri" w:cs="Calibri"/>
        </w:rPr>
        <w:t xml:space="preserve"> ein vielfältiges Angebot an kreativen Handarbeiten, dekorativen Geschenkideen und liebevoll gefertigten Produkten.</w:t>
      </w: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  <w:r w:rsidRPr="00532F0E">
        <w:rPr>
          <w:rFonts w:ascii="Calibri" w:hAnsi="Calibri" w:cs="Calibri"/>
        </w:rPr>
        <w:t xml:space="preserve">Der Kreativmarkt bietet eine schöne Gelegenheit, sich auf die bevorstehende Weihnachtszeit einzustimmen und besondere Geschenke abseits des üblichen Angebots zu entdecken. Das Sortiment umfasst unter anderem </w:t>
      </w:r>
      <w:r>
        <w:rPr>
          <w:rFonts w:ascii="Calibri" w:hAnsi="Calibri" w:cs="Calibri"/>
        </w:rPr>
        <w:t>Dekoratives,</w:t>
      </w:r>
      <w:r w:rsidRPr="00532F0E">
        <w:rPr>
          <w:rFonts w:ascii="Calibri" w:hAnsi="Calibri" w:cs="Calibri"/>
        </w:rPr>
        <w:t xml:space="preserve"> Kränze und Gestecke, Gestricktes und Gehäkeltes, Naturprodukte, Holzarbeiten, Holzdekorationen sowie weitere Kunsthandwerksartikel.</w:t>
      </w: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  <w:r w:rsidRPr="00532F0E">
        <w:rPr>
          <w:rFonts w:ascii="Calibri" w:hAnsi="Calibri" w:cs="Calibri"/>
        </w:rPr>
        <w:t>Ob für die eigene Weihnachtsdekoration, als kleines Mitbringsel oder als individuelles Geschenk für Familie und Freunde – bei der Auswahl an kreativen und handgefertigten Produkten ist für viele Geschmäcker etwas dabei.</w:t>
      </w: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  <w:r w:rsidRPr="00532F0E">
        <w:rPr>
          <w:rFonts w:ascii="Calibri" w:hAnsi="Calibri" w:cs="Calibri"/>
        </w:rPr>
        <w:t xml:space="preserve">Auch für das leibliche Wohl ist gesorgt: Eine Cafeteria lädt zu einer gemütlichen Pause während des </w:t>
      </w:r>
      <w:r>
        <w:rPr>
          <w:rFonts w:ascii="Calibri" w:hAnsi="Calibri" w:cs="Calibri"/>
        </w:rPr>
        <w:t>Besuches</w:t>
      </w:r>
      <w:r w:rsidRPr="00532F0E">
        <w:rPr>
          <w:rFonts w:ascii="Calibri" w:hAnsi="Calibri" w:cs="Calibri"/>
        </w:rPr>
        <w:t xml:space="preserve"> ein.</w:t>
      </w:r>
    </w:p>
    <w:p w:rsidR="00532F0E" w:rsidRPr="00532F0E" w:rsidRDefault="00532F0E" w:rsidP="00532F0E">
      <w:pPr>
        <w:spacing w:line="259" w:lineRule="auto"/>
        <w:rPr>
          <w:rFonts w:ascii="Calibri" w:hAnsi="Calibri" w:cs="Calibri"/>
        </w:rPr>
      </w:pPr>
    </w:p>
    <w:p w:rsidR="00A443CD" w:rsidRDefault="00532F0E" w:rsidP="00532F0E">
      <w:pPr>
        <w:spacing w:line="259" w:lineRule="auto"/>
        <w:rPr>
          <w:rFonts w:asciiTheme="minorHAnsi" w:hAnsiTheme="minorHAnsi" w:cstheme="minorHAnsi"/>
          <w:sz w:val="16"/>
          <w:szCs w:val="16"/>
        </w:rPr>
      </w:pPr>
      <w:r w:rsidRPr="00532F0E">
        <w:rPr>
          <w:rFonts w:ascii="Calibri" w:hAnsi="Calibri" w:cs="Calibri"/>
        </w:rPr>
        <w:t xml:space="preserve">Der Eintritt ist frei. Die </w:t>
      </w:r>
      <w:r>
        <w:rPr>
          <w:rFonts w:ascii="Calibri" w:hAnsi="Calibri" w:cs="Calibri"/>
        </w:rPr>
        <w:t>Ausstellenden</w:t>
      </w:r>
      <w:r w:rsidRPr="00532F0E">
        <w:rPr>
          <w:rFonts w:ascii="Calibri" w:hAnsi="Calibri" w:cs="Calibri"/>
        </w:rPr>
        <w:t xml:space="preserve"> freuen sich auf zahlreiche Besucherinnen und Besucher und laden herzlich dazu ein, gemeinsam in die kreative und vorweihnachtliche Jahreszeit zu starten.</w:t>
      </w:r>
    </w:p>
    <w:p w:rsidR="000C0F88" w:rsidRDefault="000C0F88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</w:p>
    <w:p w:rsidR="00056376" w:rsidRPr="00902F48" w:rsidRDefault="002D65DC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A</w:t>
      </w:r>
      <w:r w:rsidR="00717303" w:rsidRPr="00902F48">
        <w:rPr>
          <w:rFonts w:asciiTheme="minorHAnsi" w:hAnsiTheme="minorHAnsi" w:cstheme="minorHAnsi"/>
          <w:sz w:val="16"/>
          <w:szCs w:val="16"/>
        </w:rPr>
        <w:t>uskünfte erteilt: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Günter Harders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Gemeinde Ostrhauderfehn</w:t>
      </w:r>
      <w:r w:rsidR="00717303" w:rsidRPr="00902F48">
        <w:rPr>
          <w:rFonts w:asciiTheme="minorHAnsi" w:hAnsiTheme="minorHAnsi" w:cstheme="minorHAnsi"/>
          <w:sz w:val="16"/>
          <w:szCs w:val="16"/>
        </w:rPr>
        <w:br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Bürgermeister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54A58" w:rsidRPr="00902F48">
        <w:rPr>
          <w:rFonts w:asciiTheme="minorHAnsi" w:hAnsiTheme="minorHAnsi" w:cstheme="minorHAnsi"/>
          <w:sz w:val="16"/>
          <w:szCs w:val="16"/>
        </w:rPr>
        <w:t>Hauptstraße 117</w:t>
      </w:r>
      <w:r w:rsidR="00754A58" w:rsidRPr="00902F48">
        <w:rPr>
          <w:rFonts w:asciiTheme="minorHAnsi" w:hAnsiTheme="minorHAnsi" w:cstheme="minorHAnsi"/>
          <w:sz w:val="16"/>
          <w:szCs w:val="16"/>
        </w:rPr>
        <w:br/>
      </w:r>
      <w:r w:rsidR="00754A58" w:rsidRPr="00902F48">
        <w:rPr>
          <w:rFonts w:asciiTheme="minorHAnsi" w:hAnsiTheme="minorHAnsi" w:cstheme="minorHAnsi"/>
          <w:sz w:val="16"/>
          <w:szCs w:val="16"/>
        </w:rPr>
        <w:tab/>
      </w:r>
      <w:r w:rsidR="00754A58" w:rsidRPr="00902F48">
        <w:rPr>
          <w:rFonts w:asciiTheme="minorHAnsi" w:hAnsiTheme="minorHAnsi" w:cstheme="minorHAnsi"/>
          <w:sz w:val="16"/>
          <w:szCs w:val="16"/>
        </w:rPr>
        <w:tab/>
        <w:t>04952/8051000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26842 Ostrhauderfehn</w:t>
      </w:r>
      <w:r w:rsidR="00717303" w:rsidRPr="00902F48">
        <w:rPr>
          <w:rFonts w:asciiTheme="minorHAnsi" w:hAnsiTheme="minorHAnsi" w:cstheme="minorHAnsi"/>
          <w:sz w:val="16"/>
          <w:szCs w:val="16"/>
        </w:rPr>
        <w:br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hyperlink r:id="rId6" w:history="1">
        <w:r w:rsidR="00717303" w:rsidRPr="00902F48">
          <w:rPr>
            <w:rStyle w:val="Hyperlink"/>
            <w:rFonts w:asciiTheme="minorHAnsi" w:hAnsiTheme="minorHAnsi" w:cstheme="minorHAnsi"/>
            <w:sz w:val="16"/>
            <w:szCs w:val="16"/>
          </w:rPr>
          <w:t>harders@ostrhauderfehn.de</w:t>
        </w:r>
      </w:hyperlink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04952/8050</w:t>
      </w:r>
    </w:p>
    <w:sectPr w:rsidR="00056376" w:rsidRPr="00902F48" w:rsidSect="00F56529">
      <w:pgSz w:w="11906" w:h="16838"/>
      <w:pgMar w:top="1417" w:right="2408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19101DDC"/>
    <w:multiLevelType w:val="multilevel"/>
    <w:tmpl w:val="7DE8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B7368"/>
    <w:multiLevelType w:val="hybridMultilevel"/>
    <w:tmpl w:val="79FC3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12DC4"/>
    <w:multiLevelType w:val="multilevel"/>
    <w:tmpl w:val="0D38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03"/>
    <w:rsid w:val="00017FE8"/>
    <w:rsid w:val="000248E5"/>
    <w:rsid w:val="000265FE"/>
    <w:rsid w:val="00027FBA"/>
    <w:rsid w:val="00050FFE"/>
    <w:rsid w:val="00051852"/>
    <w:rsid w:val="00053301"/>
    <w:rsid w:val="000559D2"/>
    <w:rsid w:val="00056376"/>
    <w:rsid w:val="00057B37"/>
    <w:rsid w:val="00061762"/>
    <w:rsid w:val="00094C28"/>
    <w:rsid w:val="00096109"/>
    <w:rsid w:val="00096CEF"/>
    <w:rsid w:val="00097815"/>
    <w:rsid w:val="000A0AB0"/>
    <w:rsid w:val="000A3769"/>
    <w:rsid w:val="000A74D4"/>
    <w:rsid w:val="000B1855"/>
    <w:rsid w:val="000C0675"/>
    <w:rsid w:val="000C0F88"/>
    <w:rsid w:val="000D2CC5"/>
    <w:rsid w:val="000E7CA5"/>
    <w:rsid w:val="000F3151"/>
    <w:rsid w:val="00102456"/>
    <w:rsid w:val="00105371"/>
    <w:rsid w:val="00111465"/>
    <w:rsid w:val="00127CE3"/>
    <w:rsid w:val="00131D9C"/>
    <w:rsid w:val="00140539"/>
    <w:rsid w:val="00144063"/>
    <w:rsid w:val="001512A9"/>
    <w:rsid w:val="00153863"/>
    <w:rsid w:val="00154A99"/>
    <w:rsid w:val="0017496A"/>
    <w:rsid w:val="00176FAD"/>
    <w:rsid w:val="001820A1"/>
    <w:rsid w:val="00187177"/>
    <w:rsid w:val="00194F88"/>
    <w:rsid w:val="001D5234"/>
    <w:rsid w:val="001D6DC5"/>
    <w:rsid w:val="001E6A3A"/>
    <w:rsid w:val="001F2303"/>
    <w:rsid w:val="001F4B8C"/>
    <w:rsid w:val="00201594"/>
    <w:rsid w:val="00203D39"/>
    <w:rsid w:val="00206E80"/>
    <w:rsid w:val="0021512D"/>
    <w:rsid w:val="00225235"/>
    <w:rsid w:val="00234F5F"/>
    <w:rsid w:val="0023583F"/>
    <w:rsid w:val="002363F5"/>
    <w:rsid w:val="00236D05"/>
    <w:rsid w:val="00237DEB"/>
    <w:rsid w:val="00251A22"/>
    <w:rsid w:val="00257C8A"/>
    <w:rsid w:val="002702A2"/>
    <w:rsid w:val="00282103"/>
    <w:rsid w:val="002947B2"/>
    <w:rsid w:val="002A40D4"/>
    <w:rsid w:val="002A6599"/>
    <w:rsid w:val="002B251D"/>
    <w:rsid w:val="002C48CD"/>
    <w:rsid w:val="002D39F4"/>
    <w:rsid w:val="002D65DC"/>
    <w:rsid w:val="002E31BF"/>
    <w:rsid w:val="003402F6"/>
    <w:rsid w:val="003520CB"/>
    <w:rsid w:val="00353DE5"/>
    <w:rsid w:val="00354551"/>
    <w:rsid w:val="003635B5"/>
    <w:rsid w:val="00372B66"/>
    <w:rsid w:val="00381BF1"/>
    <w:rsid w:val="00383FF1"/>
    <w:rsid w:val="00393A23"/>
    <w:rsid w:val="00395066"/>
    <w:rsid w:val="00397223"/>
    <w:rsid w:val="003C7FEE"/>
    <w:rsid w:val="003D6460"/>
    <w:rsid w:val="003E0A94"/>
    <w:rsid w:val="003F128B"/>
    <w:rsid w:val="003F403B"/>
    <w:rsid w:val="00407CD2"/>
    <w:rsid w:val="00412F40"/>
    <w:rsid w:val="00413A67"/>
    <w:rsid w:val="00417E17"/>
    <w:rsid w:val="00420360"/>
    <w:rsid w:val="004431D1"/>
    <w:rsid w:val="00472AA7"/>
    <w:rsid w:val="00476CF1"/>
    <w:rsid w:val="0048045A"/>
    <w:rsid w:val="004941D4"/>
    <w:rsid w:val="004D1156"/>
    <w:rsid w:val="004D6473"/>
    <w:rsid w:val="004E37F0"/>
    <w:rsid w:val="004E3B28"/>
    <w:rsid w:val="004F5996"/>
    <w:rsid w:val="0051293D"/>
    <w:rsid w:val="00515DBF"/>
    <w:rsid w:val="00520D7F"/>
    <w:rsid w:val="00521D97"/>
    <w:rsid w:val="00522F3F"/>
    <w:rsid w:val="00532F0E"/>
    <w:rsid w:val="0055109C"/>
    <w:rsid w:val="005636DE"/>
    <w:rsid w:val="005834AC"/>
    <w:rsid w:val="005A4C49"/>
    <w:rsid w:val="005C356F"/>
    <w:rsid w:val="005C7E10"/>
    <w:rsid w:val="005D0F51"/>
    <w:rsid w:val="005D2A9B"/>
    <w:rsid w:val="005D4126"/>
    <w:rsid w:val="005F764F"/>
    <w:rsid w:val="00607CF8"/>
    <w:rsid w:val="00613137"/>
    <w:rsid w:val="006141F1"/>
    <w:rsid w:val="00621F68"/>
    <w:rsid w:val="006244F7"/>
    <w:rsid w:val="006250B6"/>
    <w:rsid w:val="00626002"/>
    <w:rsid w:val="006272C4"/>
    <w:rsid w:val="00644FDD"/>
    <w:rsid w:val="00672089"/>
    <w:rsid w:val="006A6654"/>
    <w:rsid w:val="006A78C6"/>
    <w:rsid w:val="006D177F"/>
    <w:rsid w:val="006D627C"/>
    <w:rsid w:val="006E2478"/>
    <w:rsid w:val="006F0C98"/>
    <w:rsid w:val="00717303"/>
    <w:rsid w:val="007204E5"/>
    <w:rsid w:val="00730271"/>
    <w:rsid w:val="0073085A"/>
    <w:rsid w:val="00735C03"/>
    <w:rsid w:val="0074226C"/>
    <w:rsid w:val="00743FA4"/>
    <w:rsid w:val="00746B60"/>
    <w:rsid w:val="00754A58"/>
    <w:rsid w:val="00781A4F"/>
    <w:rsid w:val="0079281A"/>
    <w:rsid w:val="007946A7"/>
    <w:rsid w:val="007C4EEC"/>
    <w:rsid w:val="007E15D6"/>
    <w:rsid w:val="007E201F"/>
    <w:rsid w:val="007F0DC4"/>
    <w:rsid w:val="00801A66"/>
    <w:rsid w:val="00816B8E"/>
    <w:rsid w:val="008209AB"/>
    <w:rsid w:val="00825FDC"/>
    <w:rsid w:val="00832216"/>
    <w:rsid w:val="00834411"/>
    <w:rsid w:val="0084353E"/>
    <w:rsid w:val="008435CE"/>
    <w:rsid w:val="00844124"/>
    <w:rsid w:val="008459C5"/>
    <w:rsid w:val="00852C58"/>
    <w:rsid w:val="008676F0"/>
    <w:rsid w:val="008717A6"/>
    <w:rsid w:val="0087346B"/>
    <w:rsid w:val="00893B6E"/>
    <w:rsid w:val="0089752C"/>
    <w:rsid w:val="008C3844"/>
    <w:rsid w:val="008C616A"/>
    <w:rsid w:val="008E059C"/>
    <w:rsid w:val="00902F48"/>
    <w:rsid w:val="00906B62"/>
    <w:rsid w:val="0091165D"/>
    <w:rsid w:val="00917EA3"/>
    <w:rsid w:val="009222C4"/>
    <w:rsid w:val="009324D2"/>
    <w:rsid w:val="00932652"/>
    <w:rsid w:val="00946F84"/>
    <w:rsid w:val="009575CC"/>
    <w:rsid w:val="00957F51"/>
    <w:rsid w:val="009711D2"/>
    <w:rsid w:val="00972FE2"/>
    <w:rsid w:val="00984390"/>
    <w:rsid w:val="009A2050"/>
    <w:rsid w:val="009E2D97"/>
    <w:rsid w:val="009F0CA3"/>
    <w:rsid w:val="009F6B8A"/>
    <w:rsid w:val="00A04A26"/>
    <w:rsid w:val="00A05042"/>
    <w:rsid w:val="00A15E29"/>
    <w:rsid w:val="00A209AF"/>
    <w:rsid w:val="00A20E1E"/>
    <w:rsid w:val="00A270F5"/>
    <w:rsid w:val="00A27855"/>
    <w:rsid w:val="00A318C6"/>
    <w:rsid w:val="00A40CE9"/>
    <w:rsid w:val="00A443CD"/>
    <w:rsid w:val="00A70579"/>
    <w:rsid w:val="00A738B4"/>
    <w:rsid w:val="00A75EB6"/>
    <w:rsid w:val="00AA5FA5"/>
    <w:rsid w:val="00AB2F3D"/>
    <w:rsid w:val="00AB6712"/>
    <w:rsid w:val="00AD249D"/>
    <w:rsid w:val="00AE1215"/>
    <w:rsid w:val="00AE186D"/>
    <w:rsid w:val="00AE2E65"/>
    <w:rsid w:val="00AE5CC5"/>
    <w:rsid w:val="00AF5033"/>
    <w:rsid w:val="00AF7495"/>
    <w:rsid w:val="00B3016D"/>
    <w:rsid w:val="00B30885"/>
    <w:rsid w:val="00B346AF"/>
    <w:rsid w:val="00B376AC"/>
    <w:rsid w:val="00B411D9"/>
    <w:rsid w:val="00B462FA"/>
    <w:rsid w:val="00B62121"/>
    <w:rsid w:val="00B6322B"/>
    <w:rsid w:val="00B715F2"/>
    <w:rsid w:val="00B7423D"/>
    <w:rsid w:val="00B90068"/>
    <w:rsid w:val="00BA2F19"/>
    <w:rsid w:val="00BA5EEC"/>
    <w:rsid w:val="00BB38DA"/>
    <w:rsid w:val="00BB4CA8"/>
    <w:rsid w:val="00BB5F32"/>
    <w:rsid w:val="00BC4381"/>
    <w:rsid w:val="00BC6A92"/>
    <w:rsid w:val="00BE099A"/>
    <w:rsid w:val="00BE4698"/>
    <w:rsid w:val="00BF5506"/>
    <w:rsid w:val="00C0431E"/>
    <w:rsid w:val="00C07294"/>
    <w:rsid w:val="00C14282"/>
    <w:rsid w:val="00C22AAE"/>
    <w:rsid w:val="00C27124"/>
    <w:rsid w:val="00C31C52"/>
    <w:rsid w:val="00C37473"/>
    <w:rsid w:val="00C401B7"/>
    <w:rsid w:val="00C45EAE"/>
    <w:rsid w:val="00C533B4"/>
    <w:rsid w:val="00C555C0"/>
    <w:rsid w:val="00C6279A"/>
    <w:rsid w:val="00C73802"/>
    <w:rsid w:val="00C74D34"/>
    <w:rsid w:val="00C82357"/>
    <w:rsid w:val="00C84834"/>
    <w:rsid w:val="00C84C79"/>
    <w:rsid w:val="00C93495"/>
    <w:rsid w:val="00C94657"/>
    <w:rsid w:val="00C9697E"/>
    <w:rsid w:val="00CD4CA5"/>
    <w:rsid w:val="00CF0702"/>
    <w:rsid w:val="00D02B46"/>
    <w:rsid w:val="00D10DF6"/>
    <w:rsid w:val="00D11327"/>
    <w:rsid w:val="00D139F1"/>
    <w:rsid w:val="00D14504"/>
    <w:rsid w:val="00D40C09"/>
    <w:rsid w:val="00D41F8E"/>
    <w:rsid w:val="00D55822"/>
    <w:rsid w:val="00D6188D"/>
    <w:rsid w:val="00D67EDE"/>
    <w:rsid w:val="00D808B8"/>
    <w:rsid w:val="00D92193"/>
    <w:rsid w:val="00D9277E"/>
    <w:rsid w:val="00D96075"/>
    <w:rsid w:val="00DA7C4E"/>
    <w:rsid w:val="00DB5C1C"/>
    <w:rsid w:val="00DC3857"/>
    <w:rsid w:val="00DD07F6"/>
    <w:rsid w:val="00DD3EF5"/>
    <w:rsid w:val="00DE7001"/>
    <w:rsid w:val="00DF0269"/>
    <w:rsid w:val="00DF07AA"/>
    <w:rsid w:val="00DF1AB5"/>
    <w:rsid w:val="00DF603E"/>
    <w:rsid w:val="00E01718"/>
    <w:rsid w:val="00E04E52"/>
    <w:rsid w:val="00E064AB"/>
    <w:rsid w:val="00E159B6"/>
    <w:rsid w:val="00E32F82"/>
    <w:rsid w:val="00E4162E"/>
    <w:rsid w:val="00E41804"/>
    <w:rsid w:val="00E508F2"/>
    <w:rsid w:val="00E579A3"/>
    <w:rsid w:val="00E7692A"/>
    <w:rsid w:val="00E806C9"/>
    <w:rsid w:val="00E9099C"/>
    <w:rsid w:val="00EB2D8D"/>
    <w:rsid w:val="00EB4C8E"/>
    <w:rsid w:val="00EC3C50"/>
    <w:rsid w:val="00EC4F31"/>
    <w:rsid w:val="00EC5843"/>
    <w:rsid w:val="00ED10AC"/>
    <w:rsid w:val="00EF25A4"/>
    <w:rsid w:val="00EF4164"/>
    <w:rsid w:val="00EF6A0E"/>
    <w:rsid w:val="00F25ECB"/>
    <w:rsid w:val="00F2735A"/>
    <w:rsid w:val="00F40316"/>
    <w:rsid w:val="00F533A8"/>
    <w:rsid w:val="00F56529"/>
    <w:rsid w:val="00F60004"/>
    <w:rsid w:val="00F65935"/>
    <w:rsid w:val="00F704A3"/>
    <w:rsid w:val="00F83BB5"/>
    <w:rsid w:val="00F95DB4"/>
    <w:rsid w:val="00FA6795"/>
    <w:rsid w:val="00FD1531"/>
    <w:rsid w:val="00FE16BC"/>
    <w:rsid w:val="00FE455E"/>
    <w:rsid w:val="00FE6855"/>
    <w:rsid w:val="00FF2A60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E6008-A22F-43F3-9178-235BEE37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717303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E4162E"/>
    <w:pPr>
      <w:tabs>
        <w:tab w:val="left" w:pos="6521"/>
      </w:tabs>
    </w:pPr>
    <w:rPr>
      <w:rFonts w:ascii="Times New Roman" w:hAnsi="Times New Roman"/>
      <w:sz w:val="18"/>
      <w:szCs w:val="20"/>
    </w:rPr>
  </w:style>
  <w:style w:type="character" w:customStyle="1" w:styleId="TextkrperZchn">
    <w:name w:val="Textkörper Zchn"/>
    <w:basedOn w:val="Absatz-Standardschriftart"/>
    <w:link w:val="Textkrper"/>
    <w:rsid w:val="00E4162E"/>
    <w:rPr>
      <w:sz w:val="18"/>
    </w:rPr>
  </w:style>
  <w:style w:type="paragraph" w:styleId="Sprechblasentext">
    <w:name w:val="Balloon Text"/>
    <w:basedOn w:val="Standard"/>
    <w:link w:val="SprechblasentextZchn"/>
    <w:rsid w:val="001D523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1D5234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187177"/>
    <w:pPr>
      <w:spacing w:before="100" w:beforeAutospacing="1" w:after="100" w:afterAutospacing="1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E579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F56529"/>
    <w:rPr>
      <w:rFonts w:ascii="Calibri" w:eastAsia="Calibri" w:hAnsi="Calibri"/>
      <w:kern w:val="2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1D6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rders@ostrhauderfehn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Vorlagen\Winword\Normal%20al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alt.dot</Template>
  <TotalTime>0</TotalTime>
  <Pages>1</Pages>
  <Words>251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Ostrhauderfehn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Waden</dc:creator>
  <cp:keywords/>
  <dc:description/>
  <cp:lastModifiedBy>Gerta Waden - Gemeinde Ostrhauderfehn</cp:lastModifiedBy>
  <cp:revision>71</cp:revision>
  <cp:lastPrinted>2023-01-06T10:11:00Z</cp:lastPrinted>
  <dcterms:created xsi:type="dcterms:W3CDTF">2026-02-03T09:40:00Z</dcterms:created>
  <dcterms:modified xsi:type="dcterms:W3CDTF">2026-10-27T12:02:00Z</dcterms:modified>
</cp:coreProperties>
</file>