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F8AC7" w14:textId="77777777" w:rsidR="00F46220" w:rsidRPr="002B2A38" w:rsidRDefault="00F46220" w:rsidP="00C80587">
      <w:pPr>
        <w:tabs>
          <w:tab w:val="right" w:pos="9000"/>
        </w:tabs>
        <w:ind w:left="1440" w:firstLine="2105"/>
        <w:rPr>
          <w:rStyle w:val="berschrift1Zchn"/>
          <w:rFonts w:ascii="PT Sans" w:hAnsi="PT Sans"/>
          <w:sz w:val="40"/>
          <w:szCs w:val="40"/>
        </w:rPr>
        <w:sectPr w:rsidR="00F46220" w:rsidRPr="002B2A38" w:rsidSect="002B2A3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618" w:right="26" w:bottom="1134" w:left="0" w:header="0" w:footer="198" w:gutter="0"/>
          <w:cols w:space="708"/>
          <w:titlePg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92"/>
        <w:gridCol w:w="2574"/>
        <w:gridCol w:w="4297"/>
      </w:tblGrid>
      <w:tr w:rsidR="009D6F22" w:rsidRPr="00583D30" w14:paraId="3C7A41F7" w14:textId="77777777" w:rsidTr="00583D30">
        <w:trPr>
          <w:trHeight w:val="1717"/>
        </w:trPr>
        <w:tc>
          <w:tcPr>
            <w:tcW w:w="3586" w:type="dxa"/>
          </w:tcPr>
          <w:p w14:paraId="14FB9317" w14:textId="77777777" w:rsidR="0097522B" w:rsidRPr="00583D30" w:rsidRDefault="0097522B" w:rsidP="00583D30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1246A5F0" w14:textId="77777777" w:rsidR="0097522B" w:rsidRPr="00583D30" w:rsidRDefault="0097522B" w:rsidP="00583D30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3B58993B" w14:textId="0ABDCF9A" w:rsidR="0097522B" w:rsidRPr="00583D30" w:rsidRDefault="00CD396E" w:rsidP="00583D30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  <w:r w:rsidRPr="00583D30">
              <w:rPr>
                <w:rFonts w:ascii="PT Sans" w:hAnsi="PT Sans" w:cs="Arial"/>
                <w:b/>
                <w:bCs/>
                <w:noProof/>
                <w:kern w:val="32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D55B987" wp14:editId="69234FEB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118110</wp:posOffset>
                      </wp:positionV>
                      <wp:extent cx="1600200" cy="457200"/>
                      <wp:effectExtent l="3175" t="3810" r="0" b="0"/>
                      <wp:wrapNone/>
                      <wp:docPr id="796307042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98D52BE" w14:textId="77777777" w:rsidR="00C80587" w:rsidRDefault="00C80587">
                                  <w:r w:rsidRPr="002B2A38">
                                    <w:rPr>
                                      <w:rStyle w:val="berschrift1Zchn"/>
                                      <w:rFonts w:ascii="PT Sans" w:hAnsi="PT Sans"/>
                                      <w:sz w:val="40"/>
                                      <w:szCs w:val="40"/>
                                    </w:rPr>
                                    <w:t>Presseinfo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55B98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6" type="#_x0000_t202" style="position:absolute;margin-left:9.25pt;margin-top:9.3pt;width:12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" filled="f" stroked="f">
                      <v:textbox inset="2mm,0,0,0">
                        <w:txbxContent>
                          <w:p w14:paraId="798D52BE" w14:textId="77777777" w:rsidR="00C80587" w:rsidRDefault="00C80587"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Pre</w:t>
                            </w:r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s</w:t>
                            </w:r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seinfo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0FB2EA2" w14:textId="77777777" w:rsidR="009D6F22" w:rsidRPr="00583D30" w:rsidRDefault="0097522B" w:rsidP="00583D30">
            <w:pPr>
              <w:spacing w:after="30"/>
              <w:ind w:left="180" w:hanging="180"/>
              <w:rPr>
                <w:rFonts w:ascii="PT Sans" w:hAnsi="PT Sans" w:cs="Arial"/>
                <w:sz w:val="16"/>
                <w:szCs w:val="16"/>
              </w:rPr>
            </w:pPr>
            <w:r w:rsidRPr="00583D30">
              <w:rPr>
                <w:rStyle w:val="berschrift1Zchn"/>
                <w:rFonts w:ascii="PT Sans" w:hAnsi="PT Sans"/>
                <w:sz w:val="40"/>
                <w:szCs w:val="40"/>
              </w:rPr>
              <w:t xml:space="preserve"> </w:t>
            </w:r>
          </w:p>
        </w:tc>
        <w:tc>
          <w:tcPr>
            <w:tcW w:w="2642" w:type="dxa"/>
            <w:vAlign w:val="bottom"/>
          </w:tcPr>
          <w:p w14:paraId="4F38D5DE" w14:textId="77777777" w:rsidR="009D6F22" w:rsidRPr="00583D30" w:rsidRDefault="009D6F22" w:rsidP="00583D30">
            <w:pPr>
              <w:spacing w:after="30"/>
              <w:jc w:val="center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52717765" w14:textId="77777777" w:rsidR="002B2A38" w:rsidRPr="00583D30" w:rsidRDefault="002B2A38" w:rsidP="00583D30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65FE3E0C" w14:textId="77777777" w:rsidR="002B2A38" w:rsidRPr="00583D30" w:rsidRDefault="002B2A38" w:rsidP="00583D30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659F42D3" w14:textId="77777777" w:rsidR="002B2A38" w:rsidRPr="00583D30" w:rsidRDefault="002B2A38" w:rsidP="00583D30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29D38B25" w14:textId="77777777" w:rsidR="002B2A38" w:rsidRPr="00583D30" w:rsidRDefault="002B2A38" w:rsidP="00583D30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338DD2E6" w14:textId="77777777" w:rsidR="002B2A38" w:rsidRPr="00583D30" w:rsidRDefault="002B2A38" w:rsidP="00583D30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62E08DD4" w14:textId="77777777" w:rsidR="002B2A38" w:rsidRPr="00583D30" w:rsidRDefault="002B2A38" w:rsidP="00583D30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5BADFAC5" w14:textId="5FD4AA49" w:rsidR="009D6F22" w:rsidRPr="00583D30" w:rsidRDefault="00CD396E" w:rsidP="00583D30">
            <w:pPr>
              <w:spacing w:after="30"/>
              <w:ind w:left="102" w:right="792"/>
              <w:jc w:val="right"/>
              <w:rPr>
                <w:rFonts w:ascii="PT Sans" w:hAnsi="PT Sans" w:cs="Arial"/>
                <w:sz w:val="16"/>
                <w:szCs w:val="16"/>
              </w:rPr>
            </w:pPr>
            <w:r w:rsidRPr="00583D30">
              <w:rPr>
                <w:rStyle w:val="berschrift1Zchn"/>
                <w:rFonts w:ascii="PT Sans" w:hAnsi="PT Sans"/>
                <w:noProof/>
              </w:rPr>
              <mc:AlternateContent>
                <mc:Choice Requires="wps">
                  <w:drawing>
                    <wp:anchor distT="0" distB="0" distL="540385" distR="114300" simplePos="0" relativeHeight="251657216" behindDoc="0" locked="0" layoutInCell="1" allowOverlap="1" wp14:anchorId="2CBB1CDA" wp14:editId="5F3F9F6A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-906145</wp:posOffset>
                      </wp:positionV>
                      <wp:extent cx="2070735" cy="814070"/>
                      <wp:effectExtent l="1905" t="0" r="3810" b="0"/>
                      <wp:wrapSquare wrapText="bothSides"/>
                      <wp:docPr id="123256145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0735" cy="814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340098B" w14:textId="77777777" w:rsidR="00A87D24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Klaus Janczyk / Thorsten Schröder</w:t>
                                  </w:r>
                                </w:p>
                                <w:p w14:paraId="1ABADA63" w14:textId="77777777" w:rsidR="00A87D24" w:rsidRPr="008C35CA" w:rsidRDefault="00D41A13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Rathaus Moers, Rathausplatz 1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, 47441 Moers</w:t>
                                  </w:r>
                                </w:p>
                                <w:p w14:paraId="0D58C6FC" w14:textId="77777777" w:rsidR="001C23CA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Te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efon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: 0 28 41 / 201-339</w:t>
                                  </w:r>
                                </w:p>
                                <w:p w14:paraId="21D65BCF" w14:textId="77777777" w:rsidR="002B2A38" w:rsidRPr="008C35CA" w:rsidRDefault="002B2A38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hyperlink r:id="rId13" w:history="1">
                                    <w:r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color w:val="auto"/>
                                        <w:sz w:val="16"/>
                                        <w:szCs w:val="16"/>
                                        <w:u w:val="none"/>
                                      </w:rPr>
                                      <w:t>presse@moers.de</w:t>
                                    </w:r>
                                  </w:hyperlink>
                                  <w:r w:rsidR="00A87D24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EB48CC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/ </w:t>
                                  </w:r>
                                  <w:hyperlink r:id="rId14" w:history="1">
                                    <w:r w:rsidR="001C23CA"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sz w:val="16"/>
                                        <w:szCs w:val="16"/>
                                      </w:rPr>
                                      <w:t>www.moers.de</w:t>
                                    </w:r>
                                  </w:hyperlink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378CD8C2" w14:textId="0303F073" w:rsidR="00E5774C" w:rsidRPr="008C35CA" w:rsidRDefault="00E5774C" w:rsidP="00C80587">
                                  <w:pPr>
                                    <w:pStyle w:val="Fuzeile"/>
                                    <w:tabs>
                                      <w:tab w:val="clear" w:pos="4536"/>
                                      <w:tab w:val="clear" w:pos="9072"/>
                                      <w:tab w:val="left" w:pos="1318"/>
                                      <w:tab w:val="left" w:pos="2700"/>
                                      <w:tab w:val="left" w:pos="4320"/>
                                      <w:tab w:val="left" w:pos="5940"/>
                                      <w:tab w:val="left" w:pos="8280"/>
                                    </w:tabs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begin"/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instrText xml:space="preserve"> FILENAME \p </w:instrTex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separate"/>
                                  </w:r>
                                  <w:r w:rsidR="003F4A46">
                                    <w:rPr>
                                      <w:rFonts w:ascii="PT Sans" w:hAnsi="PT Sans"/>
                                      <w:noProof/>
                                      <w:sz w:val="12"/>
                                      <w:szCs w:val="12"/>
                                    </w:rPr>
                                    <w:t>O:\Plattenarchiv_Pressearbeit\Pressemitteilungen\2026\vhs\ro100601Wohnen_Demenz.docx</w: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end"/>
                                  </w:r>
                                </w:p>
                                <w:p w14:paraId="31646C09" w14:textId="77777777" w:rsidR="00E5774C" w:rsidRPr="00A87D24" w:rsidRDefault="00E5774C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000" tIns="47625" rIns="85725" bIns="4762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BB1CD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7" type="#_x0000_t202" style="position:absolute;left:0;text-align:left;margin-left:2.4pt;margin-top:-71.35pt;width:163.05pt;height:64.1pt;z-index:251657216;visibility:visible;mso-wrap-style:square;mso-width-percent:0;mso-height-percent:0;mso-wrap-distance-left:42.55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" filled="f" stroked="f">
                      <v:textbox inset="1mm,3.75pt,6.75pt,3.75pt">
                        <w:txbxContent>
                          <w:p w14:paraId="1340098B" w14:textId="77777777" w:rsidR="00A87D24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Klaus Janczyk / Thorsten Schröder</w:t>
                            </w:r>
                          </w:p>
                          <w:p w14:paraId="1ABADA63" w14:textId="77777777" w:rsidR="00A87D24" w:rsidRPr="008C35CA" w:rsidRDefault="00D41A13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Rathaus Moers, Rathausplatz 1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, 47441 Moers</w:t>
                            </w:r>
                          </w:p>
                          <w:p w14:paraId="0D58C6FC" w14:textId="77777777" w:rsidR="001C23CA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Te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l</w:t>
                            </w: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efon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: 0 28 41 / 201-339</w:t>
                            </w:r>
                          </w:p>
                          <w:p w14:paraId="21D65BCF" w14:textId="77777777" w:rsidR="002B2A38" w:rsidRPr="008C35CA" w:rsidRDefault="002B2A38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hyperlink r:id="rId15" w:history="1">
                              <w:r w:rsidRPr="008C35CA">
                                <w:rPr>
                                  <w:rStyle w:val="Hyperlink"/>
                                  <w:rFonts w:ascii="PT Sans" w:hAnsi="PT Sans" w:cs="Arial"/>
                                  <w:color w:val="auto"/>
                                  <w:sz w:val="16"/>
                                  <w:szCs w:val="16"/>
                                  <w:u w:val="none"/>
                                </w:rPr>
                                <w:t>presse@moers.de</w:t>
                              </w:r>
                            </w:hyperlink>
                            <w:r w:rsidR="00A87D24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B48CC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/ </w:t>
                            </w:r>
                            <w:hyperlink r:id="rId16" w:history="1">
                              <w:r w:rsidR="001C23CA" w:rsidRPr="008C35CA">
                                <w:rPr>
                                  <w:rStyle w:val="Hyperlink"/>
                                  <w:rFonts w:ascii="PT Sans" w:hAnsi="PT Sans" w:cs="Arial"/>
                                  <w:sz w:val="16"/>
                                  <w:szCs w:val="16"/>
                                </w:rPr>
                                <w:t>www.moers.de</w:t>
                              </w:r>
                            </w:hyperlink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378CD8C2" w14:textId="0303F073" w:rsidR="00E5774C" w:rsidRPr="008C35CA" w:rsidRDefault="00E5774C" w:rsidP="00C80587">
                            <w:pPr>
                              <w:pStyle w:val="Fuzeile"/>
                              <w:tabs>
                                <w:tab w:val="clear" w:pos="4536"/>
                                <w:tab w:val="clear" w:pos="9072"/>
                                <w:tab w:val="left" w:pos="1318"/>
                                <w:tab w:val="left" w:pos="2700"/>
                                <w:tab w:val="left" w:pos="4320"/>
                                <w:tab w:val="left" w:pos="5940"/>
                                <w:tab w:val="left" w:pos="8280"/>
                              </w:tabs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</w:pP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begin"/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instrText xml:space="preserve"> FILENAME \p </w:instrTex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separate"/>
                            </w:r>
                            <w:r w:rsidR="003F4A46">
                              <w:rPr>
                                <w:rFonts w:ascii="PT Sans" w:hAnsi="PT Sans"/>
                                <w:noProof/>
                                <w:sz w:val="12"/>
                                <w:szCs w:val="12"/>
                              </w:rPr>
                              <w:t>O:\Plattenarchiv_Pressearbeit\Pressemitteilungen\2026\vhs\ro100601Wohnen_Demenz.docx</w: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end"/>
                            </w:r>
                          </w:p>
                          <w:p w14:paraId="31646C09" w14:textId="77777777" w:rsidR="00E5774C" w:rsidRPr="00A87D24" w:rsidRDefault="00E5774C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D6F22" w:rsidRPr="00583D30">
              <w:rPr>
                <w:rFonts w:ascii="PT Sans" w:hAnsi="PT Sans" w:cs="Arial"/>
                <w:sz w:val="16"/>
                <w:szCs w:val="16"/>
              </w:rPr>
              <w:t xml:space="preserve">Moers, den </w:t>
            </w:r>
            <w:r w:rsidR="009D6F22" w:rsidRPr="00583D30">
              <w:rPr>
                <w:rFonts w:ascii="PT Sans" w:hAnsi="PT Sans"/>
                <w:sz w:val="16"/>
                <w:szCs w:val="16"/>
              </w:rPr>
              <w:fldChar w:fldCharType="begin"/>
            </w:r>
            <w:r w:rsidR="009D6F22" w:rsidRPr="00583D30">
              <w:rPr>
                <w:rFonts w:ascii="PT Sans" w:hAnsi="PT Sans"/>
                <w:sz w:val="16"/>
                <w:szCs w:val="16"/>
              </w:rPr>
              <w:instrText xml:space="preserve"> DATE \@ "dd.MM.yyyy" \* MERGEFORMAT </w:instrText>
            </w:r>
            <w:r w:rsidR="009D6F22" w:rsidRPr="00583D30">
              <w:rPr>
                <w:rFonts w:ascii="PT Sans" w:hAnsi="PT Sans"/>
                <w:sz w:val="16"/>
                <w:szCs w:val="16"/>
              </w:rPr>
              <w:fldChar w:fldCharType="separate"/>
            </w:r>
            <w:r w:rsidR="003F4A46">
              <w:rPr>
                <w:rFonts w:ascii="PT Sans" w:hAnsi="PT Sans"/>
                <w:noProof/>
                <w:sz w:val="16"/>
                <w:szCs w:val="16"/>
              </w:rPr>
              <w:t>06.10.2026</w:t>
            </w:r>
            <w:r w:rsidR="009D6F22" w:rsidRPr="00583D30">
              <w:rPr>
                <w:rFonts w:ascii="PT Sans" w:hAnsi="PT Sans"/>
                <w:sz w:val="16"/>
                <w:szCs w:val="16"/>
              </w:rPr>
              <w:fldChar w:fldCharType="end"/>
            </w:r>
          </w:p>
        </w:tc>
      </w:tr>
      <w:tr w:rsidR="009D6F22" w:rsidRPr="00583D30" w14:paraId="03D16928" w14:textId="77777777" w:rsidTr="00583D30">
        <w:tc>
          <w:tcPr>
            <w:tcW w:w="3586" w:type="dxa"/>
          </w:tcPr>
          <w:p w14:paraId="394177DF" w14:textId="77777777" w:rsidR="009D6F22" w:rsidRPr="00583D30" w:rsidRDefault="009D6F22" w:rsidP="00583D30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2642" w:type="dxa"/>
          </w:tcPr>
          <w:p w14:paraId="1FA0895E" w14:textId="77777777" w:rsidR="009D6F22" w:rsidRPr="00583D30" w:rsidRDefault="009D6F22" w:rsidP="00583D30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6CC2AF71" w14:textId="77777777" w:rsidR="009D6F22" w:rsidRPr="00583D30" w:rsidRDefault="009D6F22" w:rsidP="00583D30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</w:tc>
      </w:tr>
    </w:tbl>
    <w:p w14:paraId="13BBD49D" w14:textId="77777777" w:rsidR="001C23CA" w:rsidRPr="00743B1D" w:rsidRDefault="001C23CA" w:rsidP="00906EF1">
      <w:pPr>
        <w:ind w:left="335" w:right="643"/>
        <w:rPr>
          <w:rFonts w:ascii="PT Sans" w:hAnsi="PT Sans" w:cs="Arial"/>
          <w:sz w:val="22"/>
          <w:szCs w:val="22"/>
        </w:rPr>
      </w:pPr>
    </w:p>
    <w:p w14:paraId="27D83D8A" w14:textId="29713CA2" w:rsidR="0030025E" w:rsidRPr="00743B1D" w:rsidRDefault="00CD396E" w:rsidP="00906EF1">
      <w:pPr>
        <w:ind w:left="335" w:right="822"/>
        <w:rPr>
          <w:rFonts w:ascii="PT Sans" w:hAnsi="PT Sans" w:cs="Arial"/>
          <w:b/>
          <w:sz w:val="28"/>
          <w:szCs w:val="28"/>
        </w:rPr>
      </w:pPr>
      <w:proofErr w:type="spellStart"/>
      <w:r>
        <w:rPr>
          <w:rFonts w:ascii="PT Sans" w:hAnsi="PT Sans" w:cs="Arial"/>
          <w:b/>
          <w:sz w:val="28"/>
          <w:szCs w:val="28"/>
        </w:rPr>
        <w:t>vhs</w:t>
      </w:r>
      <w:proofErr w:type="spellEnd"/>
      <w:r>
        <w:rPr>
          <w:rFonts w:ascii="PT Sans" w:hAnsi="PT Sans" w:cs="Arial"/>
          <w:b/>
          <w:sz w:val="28"/>
          <w:szCs w:val="28"/>
        </w:rPr>
        <w:t xml:space="preserve">-Gesundheitsforum: </w:t>
      </w:r>
      <w:r w:rsidRPr="00CD396E">
        <w:rPr>
          <w:rFonts w:ascii="PT Sans" w:hAnsi="PT Sans" w:cs="Arial"/>
          <w:b/>
          <w:sz w:val="28"/>
          <w:szCs w:val="28"/>
        </w:rPr>
        <w:t>Wohnräume demenzgerecht gestalten</w:t>
      </w:r>
    </w:p>
    <w:p w14:paraId="2DBD9AF2" w14:textId="77777777" w:rsidR="00315F6D" w:rsidRDefault="00315F6D" w:rsidP="00906EF1">
      <w:pPr>
        <w:ind w:left="335" w:right="822"/>
        <w:rPr>
          <w:rFonts w:ascii="PT Sans" w:hAnsi="PT Sans" w:cs="Arial"/>
          <w:sz w:val="22"/>
          <w:szCs w:val="22"/>
        </w:rPr>
      </w:pPr>
    </w:p>
    <w:p w14:paraId="309F8BBC" w14:textId="00488397" w:rsidR="00CD396E" w:rsidRPr="00CD396E" w:rsidRDefault="0097522B" w:rsidP="00CD396E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  <w:r w:rsidRPr="00FC2196">
        <w:rPr>
          <w:rFonts w:ascii="PT Sans" w:hAnsi="PT Sans" w:cs="Arial"/>
          <w:b/>
          <w:sz w:val="22"/>
          <w:szCs w:val="22"/>
        </w:rPr>
        <w:t xml:space="preserve">Moers. </w:t>
      </w:r>
      <w:r>
        <w:rPr>
          <w:rFonts w:ascii="PT Sans" w:hAnsi="PT Sans" w:cs="Arial"/>
          <w:sz w:val="22"/>
          <w:szCs w:val="22"/>
        </w:rPr>
        <w:t xml:space="preserve">(pst) </w:t>
      </w:r>
      <w:r w:rsidR="00CD396E" w:rsidRPr="00CD396E">
        <w:rPr>
          <w:rFonts w:ascii="PT Sans" w:hAnsi="PT Sans" w:cs="Arial"/>
          <w:sz w:val="22"/>
          <w:szCs w:val="22"/>
        </w:rPr>
        <w:t xml:space="preserve">Das eigene Zuhause ist für Menschen mit Demenz ein vertrauter und wichtiger Rückzugsort. Doch mit fortschreitender Erkrankung können alltägliche Wohnsituationen zur Herausforderung werden. </w:t>
      </w:r>
      <w:r w:rsidR="00CD396E">
        <w:rPr>
          <w:rFonts w:ascii="PT Sans" w:hAnsi="PT Sans" w:cs="Arial"/>
          <w:sz w:val="22"/>
          <w:szCs w:val="22"/>
        </w:rPr>
        <w:t xml:space="preserve">Ein kostenloser Vortrag der </w:t>
      </w:r>
      <w:proofErr w:type="spellStart"/>
      <w:r w:rsidR="00CD396E">
        <w:rPr>
          <w:rFonts w:ascii="PT Sans" w:hAnsi="PT Sans" w:cs="Arial"/>
          <w:sz w:val="22"/>
          <w:szCs w:val="22"/>
        </w:rPr>
        <w:t>vhs</w:t>
      </w:r>
      <w:proofErr w:type="spellEnd"/>
      <w:r w:rsidR="00CD396E">
        <w:rPr>
          <w:rFonts w:ascii="PT Sans" w:hAnsi="PT Sans" w:cs="Arial"/>
          <w:sz w:val="22"/>
          <w:szCs w:val="22"/>
        </w:rPr>
        <w:t xml:space="preserve"> Moers – Kamp-Lintfort am Donnerstag, 12. November, zeigt ab 18 Uhr, w</w:t>
      </w:r>
      <w:r w:rsidR="00CD396E" w:rsidRPr="00CD396E">
        <w:rPr>
          <w:rFonts w:ascii="PT Sans" w:hAnsi="PT Sans" w:cs="Arial"/>
          <w:sz w:val="22"/>
          <w:szCs w:val="22"/>
        </w:rPr>
        <w:t>ie sich die eigenen vier Wände mit einfachen Maßnahmen sicherer gestalten und gleichzeitig Selbstständigkeit und Lebensqualität erhalten lassen</w:t>
      </w:r>
      <w:r w:rsidR="00CD396E">
        <w:rPr>
          <w:rFonts w:ascii="PT Sans" w:hAnsi="PT Sans" w:cs="Arial"/>
          <w:sz w:val="22"/>
          <w:szCs w:val="22"/>
        </w:rPr>
        <w:t xml:space="preserve">. ‚(Mit Demenz) Sicher zu Hause wohnen‘ findet im Alten Landratsamt in Moers, Kastell 5b, statt und ist eine Kooperation mit dem Caritasverband Moers-Xanten e.V. Die Teilnehmenden erfahren, wie </w:t>
      </w:r>
      <w:r w:rsidR="00CD396E" w:rsidRPr="00CD396E">
        <w:rPr>
          <w:rFonts w:ascii="PT Sans" w:hAnsi="PT Sans" w:cs="Arial"/>
          <w:sz w:val="22"/>
          <w:szCs w:val="22"/>
        </w:rPr>
        <w:t>bereits kleine Veränderungen große Wirkung haben: Stolperfallen beseitigen, Räume übersichtlicher gestalten oder bestimmte Bereiche gezielt an die Bedürfnisse der Betroffenen anpassen. So lassen sich Stürze vermeiden, der Pflegeaufwand reduzieren und die Selbstständigkeit möglichst lange erhalten.</w:t>
      </w:r>
    </w:p>
    <w:p w14:paraId="030A9B91" w14:textId="2A467583" w:rsidR="00CD396E" w:rsidRDefault="00CD396E" w:rsidP="00CD396E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</w:p>
    <w:p w14:paraId="438F36CE" w14:textId="691A3A40" w:rsidR="00CD396E" w:rsidRPr="00CD396E" w:rsidRDefault="00CD396E" w:rsidP="00CD396E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  <w:r>
        <w:rPr>
          <w:rFonts w:ascii="PT Sans" w:hAnsi="PT Sans" w:cs="Arial"/>
          <w:b/>
          <w:bCs/>
          <w:sz w:val="22"/>
          <w:szCs w:val="22"/>
        </w:rPr>
        <w:t xml:space="preserve">Infobox: </w:t>
      </w:r>
      <w:r>
        <w:rPr>
          <w:rFonts w:ascii="PT Sans" w:hAnsi="PT Sans" w:cs="Arial"/>
          <w:sz w:val="22"/>
          <w:szCs w:val="22"/>
        </w:rPr>
        <w:t xml:space="preserve">Eine vorherige Anmeldung ist erforderlich und kann telefonisch unter 0 28 41 / 201 – 565 oder online unter </w:t>
      </w:r>
      <w:hyperlink r:id="rId17" w:history="1">
        <w:r w:rsidRPr="008718A5">
          <w:rPr>
            <w:rStyle w:val="Hyperlink"/>
            <w:rFonts w:ascii="PT Sans" w:hAnsi="PT Sans" w:cs="Arial"/>
            <w:sz w:val="22"/>
            <w:szCs w:val="22"/>
          </w:rPr>
          <w:t>www.vhs-moers.de</w:t>
        </w:r>
      </w:hyperlink>
      <w:r>
        <w:rPr>
          <w:rFonts w:ascii="PT Sans" w:hAnsi="PT Sans" w:cs="Arial"/>
          <w:sz w:val="22"/>
          <w:szCs w:val="22"/>
        </w:rPr>
        <w:t xml:space="preserve"> erfolgen.</w:t>
      </w:r>
    </w:p>
    <w:sectPr w:rsidR="00CD396E" w:rsidRPr="00CD396E" w:rsidSect="009B4E2D">
      <w:type w:val="continuous"/>
      <w:pgSz w:w="11906" w:h="16838" w:code="9"/>
      <w:pgMar w:top="2956" w:right="284" w:bottom="1134" w:left="1259" w:header="0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3D56D" w14:textId="77777777" w:rsidR="006035E5" w:rsidRDefault="006035E5">
      <w:r>
        <w:separator/>
      </w:r>
    </w:p>
  </w:endnote>
  <w:endnote w:type="continuationSeparator" w:id="0">
    <w:p w14:paraId="0C9A998D" w14:textId="77777777" w:rsidR="006035E5" w:rsidRDefault="00603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47BBE" w14:textId="77777777" w:rsidR="00761764" w:rsidRDefault="0076176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99476" w14:textId="77777777" w:rsidR="00761764" w:rsidRDefault="0076176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891C6" w14:textId="67665656" w:rsidR="000F2502" w:rsidRDefault="0064428F" w:rsidP="00AB1C09">
    <w:pPr>
      <w:pStyle w:val="Fuzeile"/>
      <w:tabs>
        <w:tab w:val="clear" w:pos="4536"/>
        <w:tab w:val="clear" w:pos="9072"/>
        <w:tab w:val="left" w:pos="1440"/>
        <w:tab w:val="left" w:pos="2700"/>
        <w:tab w:val="left" w:pos="4320"/>
        <w:tab w:val="left" w:pos="5940"/>
        <w:tab w:val="left" w:pos="8280"/>
        <w:tab w:val="left" w:pos="1080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  <w:r>
      <w:rPr>
        <w:rFonts w:ascii="PT Sans" w:hAnsi="PT Sans"/>
        <w:sz w:val="16"/>
        <w:szCs w:val="16"/>
      </w:rPr>
      <w:tab/>
    </w:r>
    <w:r>
      <w:rPr>
        <w:rFonts w:ascii="PT Sans" w:hAnsi="PT Sans"/>
        <w:sz w:val="16"/>
        <w:szCs w:val="16"/>
      </w:rPr>
      <w:tab/>
    </w:r>
    <w:r>
      <w:rPr>
        <w:rFonts w:ascii="PT Sans" w:hAnsi="PT Sans"/>
        <w:sz w:val="16"/>
        <w:szCs w:val="16"/>
      </w:rPr>
      <w:tab/>
    </w:r>
    <w:r>
      <w:rPr>
        <w:rFonts w:ascii="PT Sans" w:hAnsi="PT Sans"/>
        <w:sz w:val="16"/>
        <w:szCs w:val="16"/>
      </w:rPr>
      <w:tab/>
    </w:r>
    <w:r>
      <w:rPr>
        <w:rFonts w:ascii="PT Sans" w:hAnsi="PT Sans"/>
        <w:sz w:val="16"/>
        <w:szCs w:val="16"/>
      </w:rPr>
      <w:tab/>
    </w:r>
    <w:r w:rsidR="00CD396E">
      <w:rPr>
        <w:rFonts w:ascii="PT Sans" w:hAnsi="PT Sans"/>
        <w:noProof/>
        <w:sz w:val="16"/>
        <w:szCs w:val="16"/>
      </w:rPr>
      <w:drawing>
        <wp:inline distT="0" distB="0" distL="0" distR="0" wp14:anchorId="076277E3" wp14:editId="45DA6BCC">
          <wp:extent cx="1375410" cy="963930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5410" cy="963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40600">
      <w:rPr>
        <w:rFonts w:ascii="PT Sans" w:hAnsi="PT Sans"/>
        <w:sz w:val="16"/>
        <w:szCs w:val="16"/>
      </w:rPr>
      <w:tab/>
    </w:r>
  </w:p>
  <w:p w14:paraId="17DD11A7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  <w:r>
      <w:rPr>
        <w:rFonts w:ascii="PT Sans" w:hAnsi="PT Sans"/>
        <w:sz w:val="16"/>
        <w:szCs w:val="16"/>
      </w:rPr>
      <w:tab/>
    </w:r>
  </w:p>
  <w:p w14:paraId="16FAFA67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356506E1" w14:textId="77777777" w:rsidR="005E4AE2" w:rsidRPr="009D6F22" w:rsidRDefault="005E4AE2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72E0D" w14:textId="77777777" w:rsidR="006035E5" w:rsidRDefault="006035E5">
      <w:r>
        <w:separator/>
      </w:r>
    </w:p>
  </w:footnote>
  <w:footnote w:type="continuationSeparator" w:id="0">
    <w:p w14:paraId="2F91C346" w14:textId="77777777" w:rsidR="006035E5" w:rsidRDefault="006035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6DF49" w14:textId="77777777" w:rsidR="00761764" w:rsidRDefault="0076176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128BA" w14:textId="6CE91E5F" w:rsidR="00AA3F36" w:rsidRDefault="00CD396E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6CC31CCF" wp14:editId="73D9283A">
              <wp:simplePos x="0" y="0"/>
              <wp:positionH relativeFrom="column">
                <wp:posOffset>4229100</wp:posOffset>
              </wp:positionH>
              <wp:positionV relativeFrom="paragraph">
                <wp:posOffset>505460</wp:posOffset>
              </wp:positionV>
              <wp:extent cx="2299335" cy="673100"/>
              <wp:effectExtent l="0" t="635" r="0" b="2540"/>
              <wp:wrapNone/>
              <wp:docPr id="280123671" name="Group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1759663069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7036778" name="Text Box 24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9F9BE12" w14:textId="77777777" w:rsidR="003D2A2C" w:rsidRPr="00315F6D" w:rsidRDefault="003D2A2C" w:rsidP="003D2A2C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C31CCF" id="Group 22" o:spid="_x0000_s1028" style="position:absolute;margin-left:333pt;margin-top:39.8pt;width:181.05pt;height:53pt;z-index:251658752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" o:spid="_x0000_s1029" type="#_x0000_t75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30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" filled="f" stroked="f">
                <v:textbox inset="0,0,0,0">
                  <w:txbxContent>
                    <w:p w14:paraId="09F9BE12" w14:textId="77777777" w:rsidR="003D2A2C" w:rsidRPr="00315F6D" w:rsidRDefault="003D2A2C" w:rsidP="003D2A2C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4352916" wp14:editId="3BC39D97">
              <wp:simplePos x="0" y="0"/>
              <wp:positionH relativeFrom="column">
                <wp:posOffset>5372100</wp:posOffset>
              </wp:positionH>
              <wp:positionV relativeFrom="paragraph">
                <wp:posOffset>1305560</wp:posOffset>
              </wp:positionV>
              <wp:extent cx="800100" cy="295275"/>
              <wp:effectExtent l="0" t="635" r="635" b="0"/>
              <wp:wrapNone/>
              <wp:docPr id="275383893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2B3B5C" w14:textId="77777777" w:rsidR="004A7554" w:rsidRDefault="004A7554" w:rsidP="004A7554"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Seite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623A8D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NUMPAGES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623A8D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85725" tIns="47625" rIns="85725" bIns="4762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352916" id="Text Box 16" o:spid="_x0000_s1031" type="#_x0000_t202" style="position:absolute;margin-left:423pt;margin-top:102.8pt;width:63pt;height:23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" filled="f" stroked="f">
              <v:textbox inset="6.75pt,3.75pt,6.75pt,3.75pt">
                <w:txbxContent>
                  <w:p w14:paraId="322B3B5C" w14:textId="77777777" w:rsidR="004A7554" w:rsidRDefault="004A7554" w:rsidP="004A7554"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Seite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PAGE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623A8D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 von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NUMPAGES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623A8D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AC128" w14:textId="56FB85BF" w:rsidR="00F744FA" w:rsidRDefault="00CD396E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5675FC72" wp14:editId="425F242C">
              <wp:simplePos x="0" y="0"/>
              <wp:positionH relativeFrom="column">
                <wp:posOffset>4756785</wp:posOffset>
              </wp:positionH>
              <wp:positionV relativeFrom="paragraph">
                <wp:posOffset>511175</wp:posOffset>
              </wp:positionV>
              <wp:extent cx="2299335" cy="673100"/>
              <wp:effectExtent l="0" t="0" r="1905" b="6350"/>
              <wp:wrapNone/>
              <wp:docPr id="2013690526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880698144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709105271" name="Text Box 18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6EFFA22" w14:textId="77777777" w:rsidR="00C05031" w:rsidRPr="00315F6D" w:rsidRDefault="00315F6D" w:rsidP="00C05031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75FC72" id="Group 19" o:spid="_x0000_s1032" style="position:absolute;margin-left:374.55pt;margin-top:40.25pt;width:181.05pt;height:53pt;z-index:251657728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7" o:spid="_x0000_s1033" type="#_x0000_t75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34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" filled="f" stroked="f">
                <v:textbox inset="0,0,0,0">
                  <w:txbxContent>
                    <w:p w14:paraId="36EFFA22" w14:textId="77777777" w:rsidR="00C05031" w:rsidRPr="00315F6D" w:rsidRDefault="00315F6D" w:rsidP="00C05031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B2BA26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8460F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36AA71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2AFA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168F1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63273591">
    <w:abstractNumId w:val="4"/>
  </w:num>
  <w:num w:numId="2" w16cid:durableId="1357658920">
    <w:abstractNumId w:val="3"/>
  </w:num>
  <w:num w:numId="3" w16cid:durableId="908072718">
    <w:abstractNumId w:val="2"/>
  </w:num>
  <w:num w:numId="4" w16cid:durableId="998195099">
    <w:abstractNumId w:val="1"/>
  </w:num>
  <w:num w:numId="5" w16cid:durableId="1374503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96E"/>
    <w:rsid w:val="00024346"/>
    <w:rsid w:val="000339E4"/>
    <w:rsid w:val="00034585"/>
    <w:rsid w:val="00060A67"/>
    <w:rsid w:val="00065137"/>
    <w:rsid w:val="00075C49"/>
    <w:rsid w:val="0008434B"/>
    <w:rsid w:val="000901D2"/>
    <w:rsid w:val="000A490E"/>
    <w:rsid w:val="000B1C5D"/>
    <w:rsid w:val="000E3D4B"/>
    <w:rsid w:val="000F2502"/>
    <w:rsid w:val="001069B6"/>
    <w:rsid w:val="00112041"/>
    <w:rsid w:val="00114B61"/>
    <w:rsid w:val="00140600"/>
    <w:rsid w:val="001A3D61"/>
    <w:rsid w:val="001A7288"/>
    <w:rsid w:val="001B6278"/>
    <w:rsid w:val="001C1426"/>
    <w:rsid w:val="001C23CA"/>
    <w:rsid w:val="001C2871"/>
    <w:rsid w:val="001E7756"/>
    <w:rsid w:val="00204143"/>
    <w:rsid w:val="00227EA0"/>
    <w:rsid w:val="00232C8D"/>
    <w:rsid w:val="0024231A"/>
    <w:rsid w:val="00257660"/>
    <w:rsid w:val="00261353"/>
    <w:rsid w:val="0028192D"/>
    <w:rsid w:val="002A41DA"/>
    <w:rsid w:val="002A59AE"/>
    <w:rsid w:val="002B2A38"/>
    <w:rsid w:val="002B5603"/>
    <w:rsid w:val="002C4B7B"/>
    <w:rsid w:val="002C6D42"/>
    <w:rsid w:val="002E2549"/>
    <w:rsid w:val="002F60B5"/>
    <w:rsid w:val="0030025E"/>
    <w:rsid w:val="00315F6D"/>
    <w:rsid w:val="003263D9"/>
    <w:rsid w:val="003346CE"/>
    <w:rsid w:val="00354BA1"/>
    <w:rsid w:val="00397A4E"/>
    <w:rsid w:val="003B5DF7"/>
    <w:rsid w:val="003D2A2C"/>
    <w:rsid w:val="003F4962"/>
    <w:rsid w:val="003F4A46"/>
    <w:rsid w:val="00413756"/>
    <w:rsid w:val="00422E8E"/>
    <w:rsid w:val="0044301F"/>
    <w:rsid w:val="00452A16"/>
    <w:rsid w:val="00475D5E"/>
    <w:rsid w:val="00480F1C"/>
    <w:rsid w:val="004A3AB2"/>
    <w:rsid w:val="004A7554"/>
    <w:rsid w:val="004B005E"/>
    <w:rsid w:val="004C430E"/>
    <w:rsid w:val="004D2869"/>
    <w:rsid w:val="004E06E7"/>
    <w:rsid w:val="004E2590"/>
    <w:rsid w:val="004F1D2C"/>
    <w:rsid w:val="00503236"/>
    <w:rsid w:val="00533A86"/>
    <w:rsid w:val="0054438D"/>
    <w:rsid w:val="00574F18"/>
    <w:rsid w:val="00583D30"/>
    <w:rsid w:val="005A4E87"/>
    <w:rsid w:val="005B4F6D"/>
    <w:rsid w:val="005D5C71"/>
    <w:rsid w:val="005E4AE2"/>
    <w:rsid w:val="005E6AE9"/>
    <w:rsid w:val="006035E5"/>
    <w:rsid w:val="00606E9B"/>
    <w:rsid w:val="00613FB5"/>
    <w:rsid w:val="00623A8D"/>
    <w:rsid w:val="00641201"/>
    <w:rsid w:val="006429D6"/>
    <w:rsid w:val="0064428F"/>
    <w:rsid w:val="00644760"/>
    <w:rsid w:val="006553D1"/>
    <w:rsid w:val="00671F81"/>
    <w:rsid w:val="006723B0"/>
    <w:rsid w:val="006C384A"/>
    <w:rsid w:val="006D0853"/>
    <w:rsid w:val="006D29A4"/>
    <w:rsid w:val="006D5F56"/>
    <w:rsid w:val="006E6D22"/>
    <w:rsid w:val="00743B1D"/>
    <w:rsid w:val="007463E5"/>
    <w:rsid w:val="00755A84"/>
    <w:rsid w:val="00761764"/>
    <w:rsid w:val="00770A92"/>
    <w:rsid w:val="00780FED"/>
    <w:rsid w:val="00785CAD"/>
    <w:rsid w:val="007C23E4"/>
    <w:rsid w:val="007D4295"/>
    <w:rsid w:val="00815423"/>
    <w:rsid w:val="00824F5F"/>
    <w:rsid w:val="00835967"/>
    <w:rsid w:val="00836D47"/>
    <w:rsid w:val="00855A17"/>
    <w:rsid w:val="00856138"/>
    <w:rsid w:val="00856450"/>
    <w:rsid w:val="00873127"/>
    <w:rsid w:val="008A51F0"/>
    <w:rsid w:val="008B64A6"/>
    <w:rsid w:val="008C35CA"/>
    <w:rsid w:val="008E757E"/>
    <w:rsid w:val="008F47BD"/>
    <w:rsid w:val="008F5C5D"/>
    <w:rsid w:val="00906EF1"/>
    <w:rsid w:val="00920141"/>
    <w:rsid w:val="0097522B"/>
    <w:rsid w:val="00975515"/>
    <w:rsid w:val="00983750"/>
    <w:rsid w:val="009B4E2D"/>
    <w:rsid w:val="009D04AB"/>
    <w:rsid w:val="009D34E1"/>
    <w:rsid w:val="009D6F22"/>
    <w:rsid w:val="009D7637"/>
    <w:rsid w:val="009E1B53"/>
    <w:rsid w:val="009E4DC7"/>
    <w:rsid w:val="00A023B0"/>
    <w:rsid w:val="00A0262C"/>
    <w:rsid w:val="00A45C59"/>
    <w:rsid w:val="00A72428"/>
    <w:rsid w:val="00A82299"/>
    <w:rsid w:val="00A87D24"/>
    <w:rsid w:val="00AA3F36"/>
    <w:rsid w:val="00AA7048"/>
    <w:rsid w:val="00AB071F"/>
    <w:rsid w:val="00AB1C09"/>
    <w:rsid w:val="00AC6B0B"/>
    <w:rsid w:val="00B040DF"/>
    <w:rsid w:val="00B05569"/>
    <w:rsid w:val="00B15DB3"/>
    <w:rsid w:val="00B33EBC"/>
    <w:rsid w:val="00B474EC"/>
    <w:rsid w:val="00B74568"/>
    <w:rsid w:val="00B7505C"/>
    <w:rsid w:val="00B7771B"/>
    <w:rsid w:val="00B857BA"/>
    <w:rsid w:val="00B867A6"/>
    <w:rsid w:val="00BC763E"/>
    <w:rsid w:val="00BD0E92"/>
    <w:rsid w:val="00BF1276"/>
    <w:rsid w:val="00C03DA7"/>
    <w:rsid w:val="00C05031"/>
    <w:rsid w:val="00C07CA7"/>
    <w:rsid w:val="00C07F2E"/>
    <w:rsid w:val="00C221D7"/>
    <w:rsid w:val="00C27861"/>
    <w:rsid w:val="00C74E56"/>
    <w:rsid w:val="00C80587"/>
    <w:rsid w:val="00CD396E"/>
    <w:rsid w:val="00D153EB"/>
    <w:rsid w:val="00D1609D"/>
    <w:rsid w:val="00D25E53"/>
    <w:rsid w:val="00D41A13"/>
    <w:rsid w:val="00D4674E"/>
    <w:rsid w:val="00DB2B2E"/>
    <w:rsid w:val="00DE51AA"/>
    <w:rsid w:val="00E10B84"/>
    <w:rsid w:val="00E12184"/>
    <w:rsid w:val="00E25389"/>
    <w:rsid w:val="00E411C0"/>
    <w:rsid w:val="00E4159D"/>
    <w:rsid w:val="00E5774C"/>
    <w:rsid w:val="00E57A86"/>
    <w:rsid w:val="00E62551"/>
    <w:rsid w:val="00E62BA6"/>
    <w:rsid w:val="00E6308D"/>
    <w:rsid w:val="00EA686B"/>
    <w:rsid w:val="00EB48CC"/>
    <w:rsid w:val="00ED5D38"/>
    <w:rsid w:val="00F00472"/>
    <w:rsid w:val="00F46220"/>
    <w:rsid w:val="00F469BF"/>
    <w:rsid w:val="00F64063"/>
    <w:rsid w:val="00F712D7"/>
    <w:rsid w:val="00F744FA"/>
    <w:rsid w:val="00FA0CD3"/>
    <w:rsid w:val="00FC2196"/>
    <w:rsid w:val="00FC6F99"/>
    <w:rsid w:val="00FF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EA23CD"/>
  <w15:chartTrackingRefBased/>
  <w15:docId w15:val="{96F161CC-43AF-49F5-AF79-8D0F5750C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A38"/>
  </w:style>
  <w:style w:type="paragraph" w:styleId="berschrift1">
    <w:name w:val="heading 1"/>
    <w:basedOn w:val="Standard"/>
    <w:next w:val="Standard"/>
    <w:link w:val="berschrift1Zchn"/>
    <w:qFormat/>
    <w:rsid w:val="002B2A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A026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0262C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4B0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B005E"/>
    <w:rPr>
      <w:color w:val="0000FF"/>
      <w:u w:val="single"/>
    </w:rPr>
  </w:style>
  <w:style w:type="character" w:styleId="Seitenzahl">
    <w:name w:val="page number"/>
    <w:basedOn w:val="Absatz-Standardschriftart"/>
    <w:rsid w:val="005D5C71"/>
  </w:style>
  <w:style w:type="character" w:customStyle="1" w:styleId="berschrift1Zchn">
    <w:name w:val="Überschrift 1 Zchn"/>
    <w:link w:val="berschrift1"/>
    <w:rsid w:val="002B2A38"/>
    <w:rPr>
      <w:rFonts w:ascii="Arial" w:hAnsi="Arial" w:cs="Arial"/>
      <w:b/>
      <w:bCs/>
      <w:kern w:val="32"/>
      <w:sz w:val="32"/>
      <w:szCs w:val="32"/>
      <w:lang w:val="de-DE" w:eastAsia="de-DE" w:bidi="ar-SA"/>
    </w:rPr>
  </w:style>
  <w:style w:type="character" w:customStyle="1" w:styleId="BesuchterHyperlink">
    <w:name w:val="BesuchterHyperlink"/>
    <w:rsid w:val="002B2A38"/>
    <w:rPr>
      <w:color w:val="800080"/>
      <w:u w:val="single"/>
    </w:rPr>
  </w:style>
  <w:style w:type="paragraph" w:styleId="Sprechblasentext">
    <w:name w:val="Balloon Text"/>
    <w:basedOn w:val="Standard"/>
    <w:semiHidden/>
    <w:rsid w:val="00A87D24"/>
    <w:rPr>
      <w:rFonts w:ascii="Tahoma" w:hAnsi="Tahoma" w:cs="Tahoma"/>
      <w:sz w:val="16"/>
      <w:szCs w:val="16"/>
    </w:rPr>
  </w:style>
  <w:style w:type="paragraph" w:customStyle="1" w:styleId="Logo-Subtitel">
    <w:name w:val="Logo - Subtitel"/>
    <w:basedOn w:val="Standard"/>
    <w:qFormat/>
    <w:rsid w:val="00C05031"/>
    <w:pPr>
      <w:spacing w:after="340" w:line="264" w:lineRule="auto"/>
      <w:jc w:val="both"/>
    </w:pPr>
    <w:rPr>
      <w:rFonts w:ascii="PT Sans" w:eastAsia="Calibri" w:hAnsi="PT Sans"/>
      <w:spacing w:val="22"/>
      <w:sz w:val="18"/>
      <w:szCs w:val="22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D39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presse@moers.de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yperlink" Target="http://www.vhs-moers.de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moers.d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presse@moers.de" TargetMode="Externa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moers.de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form\N13\Presseinfo%20vhs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Presseinfo vhs</Template>
  <TotalTime>0</TotalTime>
  <Pages>1</Pages>
  <Words>172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heller</vt:lpstr>
    </vt:vector>
  </TitlesOfParts>
  <Company>Stadt Moers, Personal- und Organisationsamt</Company>
  <LinksUpToDate>false</LinksUpToDate>
  <CharactersWithSpaces>1260</CharactersWithSpaces>
  <SharedDoc>false</SharedDoc>
  <HLinks>
    <vt:vector size="12" baseType="variant">
      <vt:variant>
        <vt:i4>1769478</vt:i4>
      </vt:variant>
      <vt:variant>
        <vt:i4>3</vt:i4>
      </vt:variant>
      <vt:variant>
        <vt:i4>0</vt:i4>
      </vt:variant>
      <vt:variant>
        <vt:i4>5</vt:i4>
      </vt:variant>
      <vt:variant>
        <vt:lpwstr>http://www.moers.de/</vt:lpwstr>
      </vt:variant>
      <vt:variant>
        <vt:lpwstr/>
      </vt:variant>
      <vt:variant>
        <vt:i4>1179697</vt:i4>
      </vt:variant>
      <vt:variant>
        <vt:i4>0</vt:i4>
      </vt:variant>
      <vt:variant>
        <vt:i4>0</vt:i4>
      </vt:variant>
      <vt:variant>
        <vt:i4>5</vt:i4>
      </vt:variant>
      <vt:variant>
        <vt:lpwstr>mailto:presse@moers.de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heller</dc:title>
  <dc:subject/>
  <dc:creator>Frauke Rogosch</dc:creator>
  <cp:keywords/>
  <dc:description/>
  <cp:lastModifiedBy>Frauke Rogosch</cp:lastModifiedBy>
  <cp:revision>2</cp:revision>
  <cp:lastPrinted>2012-04-12T09:11:00Z</cp:lastPrinted>
  <dcterms:created xsi:type="dcterms:W3CDTF">2026-10-06T08:29:00Z</dcterms:created>
  <dcterms:modified xsi:type="dcterms:W3CDTF">2026-10-06T08:38:00Z</dcterms:modified>
</cp:coreProperties>
</file>