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B1B3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0BE2DB0C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631DDE37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18FA0087" w14:textId="77777777" w:rsidR="00692052" w:rsidRDefault="00692052" w:rsidP="00470593">
      <w:pPr>
        <w:rPr>
          <w:sz w:val="24"/>
          <w:szCs w:val="24"/>
        </w:rPr>
      </w:pPr>
    </w:p>
    <w:p w14:paraId="2AEEF7EE" w14:textId="688579A2" w:rsidR="00BC6377" w:rsidRPr="00BC6377" w:rsidRDefault="00BC6377" w:rsidP="00470593">
      <w:pPr>
        <w:rPr>
          <w:b/>
          <w:bCs/>
          <w:i/>
          <w:iCs/>
          <w:szCs w:val="22"/>
        </w:rPr>
      </w:pPr>
      <w:r w:rsidRPr="00BC6377">
        <w:rPr>
          <w:b/>
          <w:bCs/>
          <w:i/>
          <w:iCs/>
          <w:szCs w:val="22"/>
        </w:rPr>
        <w:t xml:space="preserve">Großzügige Spende des KINOPOLIS im Main-Taunus-Zentrum </w:t>
      </w:r>
    </w:p>
    <w:p w14:paraId="01B7B0F8" w14:textId="77777777" w:rsidR="00BC6377" w:rsidRDefault="00BC6377" w:rsidP="008A1357">
      <w:pPr>
        <w:rPr>
          <w:b/>
          <w:sz w:val="24"/>
          <w:szCs w:val="24"/>
        </w:rPr>
      </w:pPr>
    </w:p>
    <w:p w14:paraId="49F2F21D" w14:textId="6D9FCDA0" w:rsidR="00111381" w:rsidRDefault="00121E3E" w:rsidP="008A135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Neue Tischtennisplatte für das </w:t>
      </w:r>
      <w:r w:rsidR="00BC6377">
        <w:rPr>
          <w:b/>
          <w:sz w:val="24"/>
          <w:szCs w:val="24"/>
        </w:rPr>
        <w:t xml:space="preserve">Sulzbacher </w:t>
      </w:r>
      <w:r>
        <w:rPr>
          <w:b/>
          <w:sz w:val="24"/>
          <w:szCs w:val="24"/>
        </w:rPr>
        <w:t>Jugendhaus</w:t>
      </w:r>
    </w:p>
    <w:p w14:paraId="7B18DF0C" w14:textId="50105E36" w:rsidR="0091381C" w:rsidRDefault="0091381C" w:rsidP="00E619F8"/>
    <w:p w14:paraId="3249C04E" w14:textId="4649A6EE" w:rsidR="00121E3E" w:rsidRDefault="00121E3E" w:rsidP="00BC6377">
      <w:pPr>
        <w:jc w:val="both"/>
      </w:pPr>
      <w:r w:rsidRPr="00121E3E">
        <w:t xml:space="preserve">Anlässlich des Filmstarts zu „Marty Supreme“ </w:t>
      </w:r>
      <w:r w:rsidR="00BC6377">
        <w:t xml:space="preserve">im Februar 2026, einem Streifen, in dem Timothé Chalamet in der Rolle der US-Tischtennis-Koryphäe Marty Mauser – angelehnt an den realen Spieler Marty Reisman – brilliert, </w:t>
      </w:r>
      <w:r w:rsidRPr="00121E3E">
        <w:t xml:space="preserve">hatte das KINOPOLIS im Main-Taunus-Zentrum </w:t>
      </w:r>
      <w:r w:rsidR="00382061">
        <w:t xml:space="preserve">(MTZ) </w:t>
      </w:r>
      <w:r w:rsidRPr="00121E3E">
        <w:t xml:space="preserve">eine Tischtennisplatte im Foyer </w:t>
      </w:r>
      <w:r w:rsidR="00BC6377">
        <w:t xml:space="preserve">aufgestellt. Hier konnten </w:t>
      </w:r>
      <w:r w:rsidR="007F5893">
        <w:t xml:space="preserve">sich </w:t>
      </w:r>
      <w:r w:rsidR="00BC6377">
        <w:t xml:space="preserve">die Kinogäste entweder die Wartezeit auf die Sessions sportlich vertreiben oder </w:t>
      </w:r>
      <w:r w:rsidR="00382061">
        <w:t>– inspiriert vom Filmerlebnis – a</w:t>
      </w:r>
      <w:r w:rsidR="00BC6377">
        <w:t xml:space="preserve">nschließend die Schläger kreuzen. </w:t>
      </w:r>
      <w:r w:rsidRPr="00121E3E">
        <w:t>Diese</w:t>
      </w:r>
      <w:r w:rsidR="00382061">
        <w:t>s Angebot</w:t>
      </w:r>
      <w:r w:rsidR="00BC6377">
        <w:t xml:space="preserve"> erfreute sich über </w:t>
      </w:r>
      <w:r w:rsidRPr="00121E3E">
        <w:t xml:space="preserve">mehrere Wochen </w:t>
      </w:r>
      <w:r w:rsidR="00BC6377">
        <w:t>großer Bel</w:t>
      </w:r>
      <w:r w:rsidR="007F5893">
        <w:t xml:space="preserve">iebtheit, bevor </w:t>
      </w:r>
      <w:r w:rsidRPr="00121E3E">
        <w:t xml:space="preserve">der </w:t>
      </w:r>
      <w:r w:rsidR="007F5893">
        <w:t xml:space="preserve">bereitgestellte </w:t>
      </w:r>
      <w:r w:rsidRPr="00121E3E">
        <w:t xml:space="preserve">Platz </w:t>
      </w:r>
      <w:r w:rsidR="007F5893">
        <w:t xml:space="preserve">wieder </w:t>
      </w:r>
      <w:r w:rsidRPr="00121E3E">
        <w:t>für andere Filmbewerbungen benötigt</w:t>
      </w:r>
      <w:r w:rsidR="007F5893">
        <w:t xml:space="preserve"> wurde.</w:t>
      </w:r>
      <w:r w:rsidRPr="00121E3E">
        <w:t xml:space="preserve"> </w:t>
      </w:r>
    </w:p>
    <w:p w14:paraId="45E7F49B" w14:textId="77777777" w:rsidR="00121E3E" w:rsidRDefault="00121E3E" w:rsidP="00BC6377">
      <w:pPr>
        <w:jc w:val="both"/>
      </w:pPr>
    </w:p>
    <w:p w14:paraId="79E394BA" w14:textId="388607A8" w:rsidR="00121E3E" w:rsidRPr="00121E3E" w:rsidRDefault="007F5893" w:rsidP="00BC6377">
      <w:pPr>
        <w:jc w:val="both"/>
      </w:pPr>
      <w:r>
        <w:t xml:space="preserve">Das KINOPOLIS fackelte bei seinen Überlegungen in Sachen „Folgeverwendung“ indes nicht lange: Die Tischtennisplatte wanderte samt Zubehör als Spende in das Sulzbacher Jugendhaus – eine Geste, welche die Treue der Einrichtung, die mit den Kindern und Jugendlichen im </w:t>
      </w:r>
      <w:r w:rsidR="00256CF5">
        <w:t xml:space="preserve">Zuge </w:t>
      </w:r>
      <w:r>
        <w:t>der Ferienspiele regelmäßig das KINOPOLIS ansteuert, honoriert.</w:t>
      </w:r>
      <w:r w:rsidR="00121E3E" w:rsidRPr="00121E3E">
        <w:t xml:space="preserve"> </w:t>
      </w:r>
    </w:p>
    <w:p w14:paraId="1BE14910" w14:textId="77777777" w:rsidR="000A4090" w:rsidRDefault="000A4090" w:rsidP="00BC6377">
      <w:pPr>
        <w:jc w:val="both"/>
      </w:pPr>
    </w:p>
    <w:p w14:paraId="5FEC2B30" w14:textId="6BFA8C01" w:rsidR="00121E3E" w:rsidRDefault="00121E3E" w:rsidP="00BC6377">
      <w:pPr>
        <w:jc w:val="both"/>
      </w:pPr>
      <w:r>
        <w:t xml:space="preserve">Im Rahmen des Polizeiprojektes </w:t>
      </w:r>
      <w:r w:rsidR="00256CF5">
        <w:t xml:space="preserve">„Blaues Haus meets Blaulicht“ </w:t>
      </w:r>
      <w:r>
        <w:t xml:space="preserve">der Gemeinde Sulzbach (Taunus) </w:t>
      </w:r>
      <w:r w:rsidR="00BC1E5C">
        <w:t xml:space="preserve">erfolgte am Montag, 28. September 2026, die offizielle „Platteneinweihung“. Der früher selbst als Vereinsspieler aktive Sulzbacher </w:t>
      </w:r>
      <w:r>
        <w:t xml:space="preserve">Bürgermeister Elmar Bociek ließ es sich natürlich nicht nehmen, selbst zum Schläger </w:t>
      </w:r>
      <w:r w:rsidR="00991DF1">
        <w:t xml:space="preserve">zu greifen </w:t>
      </w:r>
      <w:r w:rsidR="00BC1E5C">
        <w:t xml:space="preserve">und </w:t>
      </w:r>
      <w:r w:rsidR="00991DF1">
        <w:t>sich beim Ringelpiez oder 1 gegen 1 alter Tricks zu bedienen</w:t>
      </w:r>
      <w:r>
        <w:t>. Es entwickelten sich spannende Duelle, in den</w:t>
      </w:r>
      <w:r w:rsidR="00BC1E5C">
        <w:t>en</w:t>
      </w:r>
      <w:r>
        <w:t xml:space="preserve"> es hieß</w:t>
      </w:r>
      <w:r w:rsidR="00BC1E5C">
        <w:t>:</w:t>
      </w:r>
      <w:r>
        <w:t xml:space="preserve"> „Schlag</w:t>
      </w:r>
      <w:r w:rsidR="00BC1E5C">
        <w:t>‘</w:t>
      </w:r>
      <w:r>
        <w:t xml:space="preserve"> den Bürgermeister</w:t>
      </w:r>
      <w:r w:rsidR="00B151DD">
        <w:t xml:space="preserve"> und gewinne </w:t>
      </w:r>
      <w:proofErr w:type="gramStart"/>
      <w:r w:rsidR="00B151DD">
        <w:t>tolle</w:t>
      </w:r>
      <w:proofErr w:type="gramEnd"/>
      <w:r w:rsidR="00B151DD">
        <w:t xml:space="preserve"> Preise</w:t>
      </w:r>
      <w:r w:rsidR="00BC1E5C">
        <w:t>“</w:t>
      </w:r>
      <w:r w:rsidR="00B151DD">
        <w:t xml:space="preserve">. Zahlreiche Jugendliche </w:t>
      </w:r>
      <w:r w:rsidR="00991DF1">
        <w:t>packten d</w:t>
      </w:r>
      <w:r w:rsidR="00B151DD">
        <w:t xml:space="preserve">iese Chance </w:t>
      </w:r>
      <w:r w:rsidR="00991DF1">
        <w:t>entschlossen beim Schopf.</w:t>
      </w:r>
      <w:r w:rsidR="00B151DD">
        <w:t xml:space="preserve"> </w:t>
      </w:r>
    </w:p>
    <w:p w14:paraId="46E094C0" w14:textId="77777777" w:rsidR="00B151DD" w:rsidRDefault="00B151DD" w:rsidP="00BC6377">
      <w:pPr>
        <w:jc w:val="both"/>
      </w:pPr>
    </w:p>
    <w:p w14:paraId="0765DEAB" w14:textId="3E1655B9" w:rsidR="00B151DD" w:rsidRDefault="00B151DD" w:rsidP="00BC6377">
      <w:pPr>
        <w:jc w:val="both"/>
      </w:pPr>
      <w:r>
        <w:t xml:space="preserve">Ein </w:t>
      </w:r>
      <w:r w:rsidR="005D04EE">
        <w:t>r</w:t>
      </w:r>
      <w:r>
        <w:t xml:space="preserve">iesengroßes Dankeschön </w:t>
      </w:r>
      <w:r w:rsidR="005D04EE">
        <w:t>für die großzügige Spende geht seitens des Jugendhauses und der Gemeinde an das KINOPOLIS</w:t>
      </w:r>
      <w:r>
        <w:t xml:space="preserve">. </w:t>
      </w:r>
      <w:r w:rsidR="00495D4F">
        <w:t xml:space="preserve">Das Jugendhaus freut sich riesig und verspricht, dass die Platte künftig garantiert </w:t>
      </w:r>
      <w:r>
        <w:t xml:space="preserve">viele </w:t>
      </w:r>
      <w:r w:rsidR="00ED3569">
        <w:t>atemberaubende</w:t>
      </w:r>
      <w:r>
        <w:t xml:space="preserve"> Matches erleb</w:t>
      </w:r>
      <w:r w:rsidR="00495D4F">
        <w:t>t</w:t>
      </w:r>
      <w:r>
        <w:t>. E</w:t>
      </w:r>
      <w:r w:rsidR="00495D4F">
        <w:t>in weiteres Dankeschön hat sich der örtliche Bauhof verdient, der den Transport vom MTZ zum benachbarten neuen Bestimmungsort bereitwillig und schnell über die Bühne brachte.</w:t>
      </w:r>
      <w:r>
        <w:t xml:space="preserve"> </w:t>
      </w:r>
    </w:p>
    <w:p w14:paraId="5E18F9A5" w14:textId="77777777" w:rsidR="00B151DD" w:rsidRDefault="00B151DD" w:rsidP="00BC6377">
      <w:pPr>
        <w:jc w:val="both"/>
      </w:pPr>
    </w:p>
    <w:p w14:paraId="239DD7A2" w14:textId="77777777" w:rsidR="00B151DD" w:rsidRDefault="00B151DD" w:rsidP="00BC6377">
      <w:pPr>
        <w:jc w:val="both"/>
      </w:pPr>
    </w:p>
    <w:p w14:paraId="5C254223" w14:textId="77777777" w:rsidR="000A4090" w:rsidRDefault="000A4090" w:rsidP="00BC6377">
      <w:pPr>
        <w:jc w:val="both"/>
      </w:pPr>
    </w:p>
    <w:p w14:paraId="41556AA6" w14:textId="22AADA3E" w:rsidR="0091381C" w:rsidRPr="0091381C" w:rsidRDefault="0091381C" w:rsidP="00BC6377">
      <w:pPr>
        <w:tabs>
          <w:tab w:val="left" w:pos="7797"/>
        </w:tabs>
        <w:ind w:right="737"/>
        <w:jc w:val="both"/>
      </w:pPr>
      <w:r w:rsidRPr="00CA7522">
        <w:t xml:space="preserve">Sulzbach (Taunus), </w:t>
      </w:r>
      <w:r w:rsidR="00707DFF">
        <w:t>0</w:t>
      </w:r>
      <w:r w:rsidR="00AC104C">
        <w:fldChar w:fldCharType="begin"/>
      </w:r>
      <w:r w:rsidR="00AC104C">
        <w:instrText xml:space="preserve"> TIME \@ "d. MMMM yyyy" </w:instrText>
      </w:r>
      <w:r w:rsidR="00AC104C">
        <w:fldChar w:fldCharType="separate"/>
      </w:r>
      <w:r w:rsidR="00707DFF">
        <w:rPr>
          <w:noProof/>
        </w:rPr>
        <w:t>1. Oktober 2026</w:t>
      </w:r>
      <w:r w:rsidR="00AC104C">
        <w:fldChar w:fldCharType="end"/>
      </w:r>
    </w:p>
    <w:sectPr w:rsidR="0091381C" w:rsidRPr="0091381C" w:rsidSect="00541F26">
      <w:headerReference w:type="first" r:id="rId7"/>
      <w:footerReference w:type="first" r:id="rId8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CBEF" w14:textId="77777777" w:rsidR="00120FCE" w:rsidRDefault="00120FCE">
      <w:r>
        <w:separator/>
      </w:r>
    </w:p>
  </w:endnote>
  <w:endnote w:type="continuationSeparator" w:id="0">
    <w:p w14:paraId="19856404" w14:textId="77777777" w:rsidR="00120FCE" w:rsidRDefault="0012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0C42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56BBFD57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4831D" w14:textId="77777777" w:rsidR="00120FCE" w:rsidRDefault="00120FCE">
      <w:r>
        <w:separator/>
      </w:r>
    </w:p>
  </w:footnote>
  <w:footnote w:type="continuationSeparator" w:id="0">
    <w:p w14:paraId="79E8E5AF" w14:textId="77777777" w:rsidR="00120FCE" w:rsidRDefault="00120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092A0CBC" w14:textId="77777777" w:rsidTr="007B6687">
      <w:trPr>
        <w:cantSplit/>
      </w:trPr>
      <w:tc>
        <w:tcPr>
          <w:tcW w:w="8008" w:type="dxa"/>
        </w:tcPr>
        <w:p w14:paraId="4A68CFBB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31F619E4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494C1B51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07C0C3F4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2A00F7A2" wp14:editId="0228C91D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373867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229463043">
    <w:abstractNumId w:val="4"/>
  </w:num>
  <w:num w:numId="2" w16cid:durableId="131798351">
    <w:abstractNumId w:val="2"/>
  </w:num>
  <w:num w:numId="3" w16cid:durableId="2063408699">
    <w:abstractNumId w:val="3"/>
  </w:num>
  <w:num w:numId="4" w16cid:durableId="94445146">
    <w:abstractNumId w:val="0"/>
  </w:num>
  <w:num w:numId="5" w16cid:durableId="283004498">
    <w:abstractNumId w:val="1"/>
  </w:num>
  <w:num w:numId="6" w16cid:durableId="782114276">
    <w:abstractNumId w:val="0"/>
  </w:num>
  <w:num w:numId="7" w16cid:durableId="572664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36589"/>
    <w:rsid w:val="00036CFD"/>
    <w:rsid w:val="00040E64"/>
    <w:rsid w:val="00060F1C"/>
    <w:rsid w:val="00082E40"/>
    <w:rsid w:val="00096F84"/>
    <w:rsid w:val="000A4090"/>
    <w:rsid w:val="000A6083"/>
    <w:rsid w:val="000B6F9B"/>
    <w:rsid w:val="000E2CE8"/>
    <w:rsid w:val="000E6749"/>
    <w:rsid w:val="000F1110"/>
    <w:rsid w:val="00111381"/>
    <w:rsid w:val="00120FCE"/>
    <w:rsid w:val="00121E3E"/>
    <w:rsid w:val="00130E65"/>
    <w:rsid w:val="00160E7D"/>
    <w:rsid w:val="00161A75"/>
    <w:rsid w:val="0017456D"/>
    <w:rsid w:val="001A3B62"/>
    <w:rsid w:val="001A6A16"/>
    <w:rsid w:val="001C3944"/>
    <w:rsid w:val="001C6539"/>
    <w:rsid w:val="001D5F53"/>
    <w:rsid w:val="001D5F7B"/>
    <w:rsid w:val="001E49F2"/>
    <w:rsid w:val="002063BF"/>
    <w:rsid w:val="00234D09"/>
    <w:rsid w:val="00235192"/>
    <w:rsid w:val="0024477E"/>
    <w:rsid w:val="00251675"/>
    <w:rsid w:val="00256CF5"/>
    <w:rsid w:val="00261D99"/>
    <w:rsid w:val="00263F17"/>
    <w:rsid w:val="00265F68"/>
    <w:rsid w:val="002943CE"/>
    <w:rsid w:val="002F3D0F"/>
    <w:rsid w:val="002F6F01"/>
    <w:rsid w:val="0036068C"/>
    <w:rsid w:val="00376716"/>
    <w:rsid w:val="003772BB"/>
    <w:rsid w:val="00382061"/>
    <w:rsid w:val="00382736"/>
    <w:rsid w:val="00383587"/>
    <w:rsid w:val="003B3CE5"/>
    <w:rsid w:val="003D0AFC"/>
    <w:rsid w:val="003D4F82"/>
    <w:rsid w:val="003D5EE8"/>
    <w:rsid w:val="003E64B8"/>
    <w:rsid w:val="0043720C"/>
    <w:rsid w:val="00442F41"/>
    <w:rsid w:val="00462772"/>
    <w:rsid w:val="00464D9D"/>
    <w:rsid w:val="00470593"/>
    <w:rsid w:val="0048122D"/>
    <w:rsid w:val="00486380"/>
    <w:rsid w:val="00495D4F"/>
    <w:rsid w:val="00496F4B"/>
    <w:rsid w:val="004A133A"/>
    <w:rsid w:val="004C4FB8"/>
    <w:rsid w:val="004D1EDF"/>
    <w:rsid w:val="004F5E72"/>
    <w:rsid w:val="00505F29"/>
    <w:rsid w:val="00515F1C"/>
    <w:rsid w:val="00541F26"/>
    <w:rsid w:val="00544631"/>
    <w:rsid w:val="00554C7B"/>
    <w:rsid w:val="00555754"/>
    <w:rsid w:val="00570CAA"/>
    <w:rsid w:val="00582AF1"/>
    <w:rsid w:val="00595478"/>
    <w:rsid w:val="005955C9"/>
    <w:rsid w:val="005A5B3B"/>
    <w:rsid w:val="005B183E"/>
    <w:rsid w:val="005D04EE"/>
    <w:rsid w:val="005D2D36"/>
    <w:rsid w:val="005D3335"/>
    <w:rsid w:val="005D40CA"/>
    <w:rsid w:val="005E3F76"/>
    <w:rsid w:val="005E5986"/>
    <w:rsid w:val="006475A2"/>
    <w:rsid w:val="00666302"/>
    <w:rsid w:val="00692052"/>
    <w:rsid w:val="00697DC7"/>
    <w:rsid w:val="006A39A9"/>
    <w:rsid w:val="006A4376"/>
    <w:rsid w:val="006B7104"/>
    <w:rsid w:val="006C0277"/>
    <w:rsid w:val="006D5BEF"/>
    <w:rsid w:val="006F0F23"/>
    <w:rsid w:val="006F60F2"/>
    <w:rsid w:val="0070097F"/>
    <w:rsid w:val="00703CAA"/>
    <w:rsid w:val="00707DFF"/>
    <w:rsid w:val="00714A87"/>
    <w:rsid w:val="0073313C"/>
    <w:rsid w:val="00745E35"/>
    <w:rsid w:val="00775EFE"/>
    <w:rsid w:val="007912AF"/>
    <w:rsid w:val="007930B7"/>
    <w:rsid w:val="00796AD9"/>
    <w:rsid w:val="007A48AF"/>
    <w:rsid w:val="007B63B6"/>
    <w:rsid w:val="007B6687"/>
    <w:rsid w:val="007C5176"/>
    <w:rsid w:val="007E5A61"/>
    <w:rsid w:val="007E6578"/>
    <w:rsid w:val="007F2D8F"/>
    <w:rsid w:val="007F44D2"/>
    <w:rsid w:val="007F5893"/>
    <w:rsid w:val="00807B10"/>
    <w:rsid w:val="008718E3"/>
    <w:rsid w:val="008954C5"/>
    <w:rsid w:val="008A1357"/>
    <w:rsid w:val="008C3444"/>
    <w:rsid w:val="008C7183"/>
    <w:rsid w:val="008E03BA"/>
    <w:rsid w:val="0090460D"/>
    <w:rsid w:val="009107FD"/>
    <w:rsid w:val="0091381C"/>
    <w:rsid w:val="00925800"/>
    <w:rsid w:val="00941AEC"/>
    <w:rsid w:val="00952DAA"/>
    <w:rsid w:val="00953DF0"/>
    <w:rsid w:val="00954019"/>
    <w:rsid w:val="00974D67"/>
    <w:rsid w:val="00991DF1"/>
    <w:rsid w:val="00992747"/>
    <w:rsid w:val="009A25CA"/>
    <w:rsid w:val="009B2874"/>
    <w:rsid w:val="009F025D"/>
    <w:rsid w:val="009F5081"/>
    <w:rsid w:val="00A01E6D"/>
    <w:rsid w:val="00A154FE"/>
    <w:rsid w:val="00A41E87"/>
    <w:rsid w:val="00A455E7"/>
    <w:rsid w:val="00A63B70"/>
    <w:rsid w:val="00A65E0D"/>
    <w:rsid w:val="00A824F3"/>
    <w:rsid w:val="00A850DF"/>
    <w:rsid w:val="00AA150A"/>
    <w:rsid w:val="00AB2785"/>
    <w:rsid w:val="00AC104C"/>
    <w:rsid w:val="00AD1EE0"/>
    <w:rsid w:val="00AD1FB0"/>
    <w:rsid w:val="00AF0FA8"/>
    <w:rsid w:val="00B040A9"/>
    <w:rsid w:val="00B14501"/>
    <w:rsid w:val="00B151DD"/>
    <w:rsid w:val="00B47BD4"/>
    <w:rsid w:val="00B5580D"/>
    <w:rsid w:val="00B86B5E"/>
    <w:rsid w:val="00B87942"/>
    <w:rsid w:val="00BA537B"/>
    <w:rsid w:val="00BC1E5C"/>
    <w:rsid w:val="00BC59C2"/>
    <w:rsid w:val="00BC6377"/>
    <w:rsid w:val="00BD0134"/>
    <w:rsid w:val="00BD07CE"/>
    <w:rsid w:val="00BD150E"/>
    <w:rsid w:val="00BD4861"/>
    <w:rsid w:val="00BF3F6A"/>
    <w:rsid w:val="00C01915"/>
    <w:rsid w:val="00C24B84"/>
    <w:rsid w:val="00C33B77"/>
    <w:rsid w:val="00C42E62"/>
    <w:rsid w:val="00C60567"/>
    <w:rsid w:val="00C64F91"/>
    <w:rsid w:val="00C6765F"/>
    <w:rsid w:val="00C867D9"/>
    <w:rsid w:val="00CA7522"/>
    <w:rsid w:val="00CB018F"/>
    <w:rsid w:val="00CB427D"/>
    <w:rsid w:val="00CE3E83"/>
    <w:rsid w:val="00D04B7A"/>
    <w:rsid w:val="00D15243"/>
    <w:rsid w:val="00D23B9D"/>
    <w:rsid w:val="00D25DA8"/>
    <w:rsid w:val="00D519EA"/>
    <w:rsid w:val="00D653B9"/>
    <w:rsid w:val="00D70EFB"/>
    <w:rsid w:val="00D72481"/>
    <w:rsid w:val="00D736CB"/>
    <w:rsid w:val="00D803A0"/>
    <w:rsid w:val="00D8171A"/>
    <w:rsid w:val="00D93CA2"/>
    <w:rsid w:val="00D9653A"/>
    <w:rsid w:val="00DA7552"/>
    <w:rsid w:val="00DB20E1"/>
    <w:rsid w:val="00DB2BD8"/>
    <w:rsid w:val="00DB758A"/>
    <w:rsid w:val="00DC1F9E"/>
    <w:rsid w:val="00DD03C9"/>
    <w:rsid w:val="00DF3ED0"/>
    <w:rsid w:val="00E52FB1"/>
    <w:rsid w:val="00E619F8"/>
    <w:rsid w:val="00E66A69"/>
    <w:rsid w:val="00E74BE0"/>
    <w:rsid w:val="00E75823"/>
    <w:rsid w:val="00ED3569"/>
    <w:rsid w:val="00EE25B2"/>
    <w:rsid w:val="00EE636E"/>
    <w:rsid w:val="00F04DEC"/>
    <w:rsid w:val="00F50D9E"/>
    <w:rsid w:val="00F556B0"/>
    <w:rsid w:val="00F572CD"/>
    <w:rsid w:val="00F64DA7"/>
    <w:rsid w:val="00F7352E"/>
    <w:rsid w:val="00F74660"/>
    <w:rsid w:val="00F747D5"/>
    <w:rsid w:val="00FA08E5"/>
    <w:rsid w:val="00FA6D61"/>
    <w:rsid w:val="00FA76C3"/>
    <w:rsid w:val="00FD11C3"/>
    <w:rsid w:val="00FD68F8"/>
    <w:rsid w:val="00FD7EEA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9132C5"/>
  <w15:docId w15:val="{648398EA-B180-47C3-921B-0F1EA892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91381C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13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293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10</cp:revision>
  <cp:lastPrinted>2026-10-01T06:57:00Z</cp:lastPrinted>
  <dcterms:created xsi:type="dcterms:W3CDTF">2026-09-30T08:39:00Z</dcterms:created>
  <dcterms:modified xsi:type="dcterms:W3CDTF">2026-10-01T06:58:00Z</dcterms:modified>
</cp:coreProperties>
</file>