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8B2" w:rsidRDefault="000468B2"/>
    <w:p w:rsidR="000468B2" w:rsidRDefault="0032660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68B2">
        <w:t xml:space="preserve">Meppen, </w:t>
      </w:r>
      <w:r w:rsidR="00B36A98">
        <w:fldChar w:fldCharType="begin"/>
      </w:r>
      <w:r w:rsidR="00B36A98">
        <w:instrText xml:space="preserve"> TIME \@ "dd.MM.yy" </w:instrText>
      </w:r>
      <w:r w:rsidR="00B36A98">
        <w:fldChar w:fldCharType="separate"/>
      </w:r>
      <w:r w:rsidR="00DF275A">
        <w:rPr>
          <w:noProof/>
        </w:rPr>
        <w:t>10.</w:t>
      </w:r>
      <w:r w:rsidR="008B0A8F">
        <w:rPr>
          <w:noProof/>
        </w:rPr>
        <w:t xml:space="preserve"> September 20</w:t>
      </w:r>
      <w:r w:rsidR="00DF275A">
        <w:rPr>
          <w:noProof/>
        </w:rPr>
        <w:t>26</w:t>
      </w:r>
      <w:r w:rsidR="00B36A98">
        <w:fldChar w:fldCharType="end"/>
      </w:r>
    </w:p>
    <w:p w:rsidR="000468B2" w:rsidRDefault="000468B2">
      <w:pPr>
        <w:pStyle w:val="berschrift5"/>
      </w:pPr>
    </w:p>
    <w:p w:rsidR="000468B2" w:rsidRDefault="000468B2" w:rsidP="00DF275A">
      <w:pPr>
        <w:pStyle w:val="berschrift5"/>
        <w:spacing w:after="0"/>
      </w:pPr>
      <w:r>
        <w:t>Beratungstag der NBank</w:t>
      </w:r>
    </w:p>
    <w:p w:rsidR="000468B2" w:rsidRDefault="000468B2" w:rsidP="00DF275A">
      <w:pPr>
        <w:pStyle w:val="berschrift4"/>
        <w:spacing w:line="360" w:lineRule="auto"/>
      </w:pPr>
      <w:r>
        <w:t>Finanzierungs</w:t>
      </w:r>
      <w:r w:rsidR="00647950">
        <w:t>tipps</w:t>
      </w:r>
      <w:bookmarkStart w:id="0" w:name="_GoBack"/>
      <w:bookmarkEnd w:id="0"/>
      <w:r>
        <w:t xml:space="preserve"> für Existenzgründer und Unternehmer in </w:t>
      </w:r>
      <w:r w:rsidR="00471EB8">
        <w:t>Meppen</w:t>
      </w:r>
    </w:p>
    <w:p w:rsidR="000468B2" w:rsidRDefault="000468B2" w:rsidP="00DF275A">
      <w:pPr>
        <w:spacing w:line="360" w:lineRule="auto"/>
        <w:rPr>
          <w:b/>
          <w:sz w:val="24"/>
        </w:rPr>
      </w:pPr>
    </w:p>
    <w:p w:rsidR="000468B2" w:rsidRDefault="005152A2" w:rsidP="00DF275A">
      <w:pPr>
        <w:pStyle w:val="Textkrper3"/>
        <w:spacing w:after="0"/>
      </w:pPr>
      <w:r>
        <w:t>Meppen.</w:t>
      </w:r>
      <w:r w:rsidR="00DF275A">
        <w:t xml:space="preserve"> </w:t>
      </w:r>
      <w:r>
        <w:t>An Existenzgründende</w:t>
      </w:r>
      <w:r w:rsidR="006C3732">
        <w:t xml:space="preserve">, </w:t>
      </w:r>
      <w:r w:rsidR="000468B2">
        <w:t>Unternehmen</w:t>
      </w:r>
      <w:r w:rsidR="006C3732">
        <w:t xml:space="preserve"> und Start-ups</w:t>
      </w:r>
      <w:r w:rsidR="000468B2">
        <w:t xml:space="preserve"> richtet sich der Finanzierungssprechtag, zu dem </w:t>
      </w:r>
      <w:r w:rsidR="00015266">
        <w:t xml:space="preserve">die </w:t>
      </w:r>
      <w:r w:rsidR="000468B2">
        <w:t>Existenzgründunginitiative Emsland (EXEL) einl</w:t>
      </w:r>
      <w:r w:rsidR="00015266">
        <w:t>ädt</w:t>
      </w:r>
      <w:r w:rsidR="000468B2">
        <w:t xml:space="preserve">. Der nächste Termin findet am </w:t>
      </w:r>
      <w:r>
        <w:t>Donnerstag</w:t>
      </w:r>
      <w:r w:rsidR="000468B2">
        <w:t xml:space="preserve">, </w:t>
      </w:r>
      <w:r w:rsidR="00C901C9">
        <w:t>24</w:t>
      </w:r>
      <w:r w:rsidR="00E3599B">
        <w:t>.</w:t>
      </w:r>
      <w:r w:rsidR="00F240C2">
        <w:t xml:space="preserve"> </w:t>
      </w:r>
      <w:r w:rsidR="00C901C9">
        <w:t>September</w:t>
      </w:r>
      <w:r w:rsidR="00C50617">
        <w:t>,</w:t>
      </w:r>
      <w:r w:rsidR="0050446A">
        <w:t xml:space="preserve"> </w:t>
      </w:r>
      <w:r>
        <w:t>im Kreishaus</w:t>
      </w:r>
      <w:r w:rsidR="00C50617">
        <w:t xml:space="preserve">, </w:t>
      </w:r>
      <w:proofErr w:type="spellStart"/>
      <w:r w:rsidR="00C50617">
        <w:t>Ordeniederung</w:t>
      </w:r>
      <w:proofErr w:type="spellEnd"/>
      <w:r w:rsidR="00C50617">
        <w:t xml:space="preserve"> 1,</w:t>
      </w:r>
      <w:r w:rsidR="0050446A">
        <w:t xml:space="preserve"> in Meppen</w:t>
      </w:r>
      <w:r w:rsidR="007A77DD">
        <w:t xml:space="preserve"> statt.</w:t>
      </w:r>
    </w:p>
    <w:p w:rsidR="00C50617" w:rsidRDefault="00C50617" w:rsidP="00DF275A">
      <w:pPr>
        <w:pStyle w:val="Textkrper3"/>
        <w:spacing w:after="0"/>
      </w:pPr>
    </w:p>
    <w:p w:rsidR="000468B2" w:rsidRDefault="000468B2" w:rsidP="00DF275A">
      <w:pPr>
        <w:pStyle w:val="Textkrper3"/>
        <w:spacing w:after="0"/>
        <w:rPr>
          <w:b w:val="0"/>
        </w:rPr>
      </w:pPr>
      <w:r>
        <w:rPr>
          <w:b w:val="0"/>
        </w:rPr>
        <w:t xml:space="preserve">Interessierte können </w:t>
      </w:r>
      <w:r w:rsidR="00F50E76">
        <w:rPr>
          <w:b w:val="0"/>
        </w:rPr>
        <w:t xml:space="preserve">in einem persönlichen, vertraulichen Einzelgespräch ihr Vorhaben </w:t>
      </w:r>
      <w:r w:rsidR="00E3239A">
        <w:rPr>
          <w:b w:val="0"/>
        </w:rPr>
        <w:t xml:space="preserve">mit </w:t>
      </w:r>
      <w:r w:rsidR="004A7A59">
        <w:rPr>
          <w:b w:val="0"/>
        </w:rPr>
        <w:t>Christoph Wölki</w:t>
      </w:r>
      <w:r w:rsidR="00E3599B">
        <w:rPr>
          <w:b w:val="0"/>
        </w:rPr>
        <w:t xml:space="preserve"> von der </w:t>
      </w:r>
      <w:proofErr w:type="spellStart"/>
      <w:r w:rsidR="00E3599B">
        <w:rPr>
          <w:b w:val="0"/>
        </w:rPr>
        <w:t>NBank</w:t>
      </w:r>
      <w:proofErr w:type="spellEnd"/>
      <w:r w:rsidR="00F50E76">
        <w:rPr>
          <w:b w:val="0"/>
        </w:rPr>
        <w:t xml:space="preserve"> diskutieren. Sie erhalten dabei Informationen über das Förderangebot des Landes, des Bundes und der Region, beispielsweise über Investitions- und Existenzgründungsfinanzier</w:t>
      </w:r>
      <w:r w:rsidR="005152A2">
        <w:rPr>
          <w:b w:val="0"/>
        </w:rPr>
        <w:t>ung</w:t>
      </w:r>
      <w:r w:rsidR="00F50E76">
        <w:rPr>
          <w:b w:val="0"/>
        </w:rPr>
        <w:t xml:space="preserve">. Darüber hinaus werden </w:t>
      </w:r>
      <w:r w:rsidR="00FF70B7">
        <w:rPr>
          <w:b w:val="0"/>
        </w:rPr>
        <w:t>s</w:t>
      </w:r>
      <w:r w:rsidR="00F50E76">
        <w:rPr>
          <w:b w:val="0"/>
        </w:rPr>
        <w:t>ie informiert, ob und wie ihr Vorhaben mit öffentlichen Finanzierungshilfen unterstützt werden kann, wie der Antragsweg ist und welche Unterlagen erforderlich sind</w:t>
      </w:r>
      <w:r>
        <w:rPr>
          <w:b w:val="0"/>
        </w:rPr>
        <w:t>.</w:t>
      </w:r>
    </w:p>
    <w:p w:rsidR="00C50617" w:rsidRDefault="00C50617" w:rsidP="00DF275A">
      <w:pPr>
        <w:spacing w:line="360" w:lineRule="auto"/>
        <w:jc w:val="both"/>
      </w:pPr>
    </w:p>
    <w:p w:rsidR="000468B2" w:rsidRDefault="000468B2" w:rsidP="00DF275A">
      <w:pPr>
        <w:spacing w:line="360" w:lineRule="auto"/>
        <w:jc w:val="both"/>
      </w:pPr>
      <w:r>
        <w:t>Die Beratung ist kostenfrei und erfolgt nach telefonischer Terminabsprache. Voraussetzung für eine verbindliche Anmeldung ist eine Kurzbeschreibung des Vorhabens mit Investitionsplan.</w:t>
      </w:r>
    </w:p>
    <w:p w:rsidR="003C5F70" w:rsidRDefault="003C5F70" w:rsidP="00DF275A">
      <w:pPr>
        <w:spacing w:line="360" w:lineRule="auto"/>
        <w:jc w:val="both"/>
      </w:pPr>
    </w:p>
    <w:p w:rsidR="000468B2" w:rsidRDefault="000468B2" w:rsidP="00DF275A">
      <w:pPr>
        <w:pStyle w:val="Textkrper2"/>
        <w:spacing w:after="0"/>
        <w:rPr>
          <w:noProof/>
          <w:snapToGrid w:val="0"/>
          <w:color w:val="000000"/>
        </w:rPr>
      </w:pPr>
      <w:r>
        <w:rPr>
          <w:noProof/>
          <w:snapToGrid w:val="0"/>
        </w:rPr>
        <w:t xml:space="preserve">Anmeldung </w:t>
      </w:r>
      <w:r w:rsidR="003C5F70">
        <w:rPr>
          <w:noProof/>
          <w:snapToGrid w:val="0"/>
        </w:rPr>
        <w:t>mit die</w:t>
      </w:r>
      <w:r>
        <w:rPr>
          <w:noProof/>
          <w:snapToGrid w:val="0"/>
          <w:color w:val="000000"/>
        </w:rPr>
        <w:t xml:space="preserve"> Emsland GmbH unter</w:t>
      </w:r>
      <w:r w:rsidR="003C5F70">
        <w:rPr>
          <w:noProof/>
          <w:snapToGrid w:val="0"/>
          <w:color w:val="000000"/>
        </w:rPr>
        <w:t xml:space="preserve"> der </w:t>
      </w:r>
      <w:r>
        <w:rPr>
          <w:noProof/>
          <w:snapToGrid w:val="0"/>
          <w:color w:val="000000"/>
        </w:rPr>
        <w:t>Tel</w:t>
      </w:r>
      <w:r w:rsidR="003C5F70">
        <w:rPr>
          <w:noProof/>
          <w:snapToGrid w:val="0"/>
          <w:color w:val="000000"/>
        </w:rPr>
        <w:t>efonnummer</w:t>
      </w:r>
      <w:r>
        <w:rPr>
          <w:noProof/>
          <w:snapToGrid w:val="0"/>
          <w:color w:val="000000"/>
        </w:rPr>
        <w:t xml:space="preserve"> 05931</w:t>
      </w:r>
      <w:r w:rsidR="003C5F70">
        <w:rPr>
          <w:noProof/>
          <w:snapToGrid w:val="0"/>
          <w:color w:val="000000"/>
        </w:rPr>
        <w:t>/</w:t>
      </w:r>
      <w:r w:rsidR="002246AE">
        <w:rPr>
          <w:noProof/>
          <w:snapToGrid w:val="0"/>
          <w:color w:val="000000"/>
        </w:rPr>
        <w:t>44</w:t>
      </w:r>
      <w:r w:rsidR="003C5F70">
        <w:rPr>
          <w:noProof/>
          <w:snapToGrid w:val="0"/>
          <w:color w:val="000000"/>
        </w:rPr>
        <w:t>-</w:t>
      </w:r>
      <w:r w:rsidR="002246AE">
        <w:rPr>
          <w:noProof/>
          <w:snapToGrid w:val="0"/>
          <w:color w:val="000000"/>
        </w:rPr>
        <w:t>6504</w:t>
      </w:r>
      <w:r w:rsidR="003C5F70">
        <w:rPr>
          <w:noProof/>
          <w:snapToGrid w:val="0"/>
          <w:color w:val="000000"/>
        </w:rPr>
        <w:t xml:space="preserve"> entgegen</w:t>
      </w:r>
      <w:r>
        <w:rPr>
          <w:noProof/>
          <w:snapToGrid w:val="0"/>
          <w:color w:val="000000"/>
        </w:rPr>
        <w:t>.</w:t>
      </w:r>
      <w:r w:rsidR="00FD274E">
        <w:rPr>
          <w:noProof/>
          <w:snapToGrid w:val="0"/>
          <w:color w:val="000000"/>
        </w:rPr>
        <w:t xml:space="preserve"> </w:t>
      </w:r>
      <w:r w:rsidR="003C5F70">
        <w:rPr>
          <w:noProof/>
          <w:snapToGrid w:val="0"/>
          <w:color w:val="000000"/>
        </w:rPr>
        <w:t xml:space="preserve">Nähere </w:t>
      </w:r>
      <w:r w:rsidR="00FD274E">
        <w:rPr>
          <w:noProof/>
          <w:snapToGrid w:val="0"/>
          <w:color w:val="000000"/>
        </w:rPr>
        <w:t>Info</w:t>
      </w:r>
      <w:r w:rsidR="003C5F70">
        <w:rPr>
          <w:noProof/>
          <w:snapToGrid w:val="0"/>
          <w:color w:val="000000"/>
        </w:rPr>
        <w:t>rmationen stehen online</w:t>
      </w:r>
      <w:r w:rsidR="00FD274E">
        <w:rPr>
          <w:noProof/>
          <w:snapToGrid w:val="0"/>
          <w:color w:val="000000"/>
        </w:rPr>
        <w:t xml:space="preserve"> unter </w:t>
      </w:r>
      <w:hyperlink r:id="rId6" w:history="1">
        <w:r w:rsidR="00DD5AE9" w:rsidRPr="00012B4C">
          <w:rPr>
            <w:rStyle w:val="Hyperlink"/>
            <w:noProof/>
            <w:snapToGrid w:val="0"/>
            <w:color w:val="auto"/>
            <w:u w:val="none"/>
          </w:rPr>
          <w:t>www.emslandgmbh.de</w:t>
        </w:r>
      </w:hyperlink>
      <w:r w:rsidR="003C5F70">
        <w:rPr>
          <w:noProof/>
          <w:snapToGrid w:val="0"/>
          <w:color w:val="000000"/>
        </w:rPr>
        <w:t xml:space="preserve"> zur Verfügung.</w:t>
      </w:r>
    </w:p>
    <w:sectPr w:rsidR="000468B2">
      <w:headerReference w:type="even" r:id="rId7"/>
      <w:headerReference w:type="default" r:id="rId8"/>
      <w:headerReference w:type="first" r:id="rId9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E0A" w:rsidRDefault="00B94E0A">
      <w:r>
        <w:separator/>
      </w:r>
    </w:p>
  </w:endnote>
  <w:endnote w:type="continuationSeparator" w:id="0">
    <w:p w:rsidR="00B94E0A" w:rsidRDefault="00B9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E0A" w:rsidRDefault="00B94E0A">
      <w:r>
        <w:separator/>
      </w:r>
    </w:p>
  </w:footnote>
  <w:footnote w:type="continuationSeparator" w:id="0">
    <w:p w:rsidR="00B94E0A" w:rsidRDefault="00B94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0A" w:rsidRDefault="00B94E0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B94E0A" w:rsidRDefault="00B94E0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0A" w:rsidRDefault="00B94E0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B94E0A" w:rsidRDefault="00B94E0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B94E0A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:rsidR="00B94E0A" w:rsidRDefault="00B94E0A">
          <w:pPr>
            <w:pStyle w:val="Kopfzeile"/>
            <w:tabs>
              <w:tab w:val="clear" w:pos="4536"/>
              <w:tab w:val="center" w:pos="2565"/>
            </w:tabs>
          </w:pPr>
          <w:r>
            <w:tab/>
          </w:r>
          <w:r>
            <w:rPr>
              <w:noProof/>
            </w:rPr>
            <w:drawing>
              <wp:inline distT="0" distB="0" distL="0" distR="0">
                <wp:extent cx="2381250" cy="952500"/>
                <wp:effectExtent l="0" t="0" r="0" b="0"/>
                <wp:docPr id="1" name="Bild 1" descr="C:\el-log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el-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94E0A" w:rsidRDefault="00B94E0A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</w:p>
        <w:p w:rsidR="00B94E0A" w:rsidRDefault="00B94E0A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>
                <wp:extent cx="1943100" cy="266700"/>
                <wp:effectExtent l="0" t="0" r="0" b="0"/>
                <wp:docPr id="2" name="Bild 2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94E0A" w:rsidRDefault="00B94E0A">
          <w:pPr>
            <w:pStyle w:val="Kopfzeile"/>
            <w:tabs>
              <w:tab w:val="center" w:pos="2565"/>
            </w:tabs>
          </w:pPr>
        </w:p>
        <w:p w:rsidR="00B94E0A" w:rsidRDefault="00B94E0A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:rsidR="00B94E0A" w:rsidRDefault="00B94E0A">
          <w:pPr>
            <w:pStyle w:val="Kopfzeile"/>
          </w:pPr>
          <w:r>
            <w:rPr>
              <w:noProof/>
            </w:rPr>
            <w:drawing>
              <wp:inline distT="0" distB="0" distL="0" distR="0">
                <wp:extent cx="2066925" cy="590550"/>
                <wp:effectExtent l="0" t="0" r="9525" b="0"/>
                <wp:docPr id="3" name="Bild 3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4E0A">
      <w:trPr>
        <w:cantSplit/>
        <w:trHeight w:hRule="exact" w:val="1268"/>
      </w:trPr>
      <w:tc>
        <w:tcPr>
          <w:tcW w:w="6874" w:type="dxa"/>
          <w:vMerge/>
        </w:tcPr>
        <w:p w:rsidR="00B94E0A" w:rsidRDefault="00B94E0A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:rsidR="00B94E0A" w:rsidRDefault="00B94E0A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:rsidR="00B94E0A" w:rsidRDefault="00B94E0A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:rsidR="00B94E0A" w:rsidRDefault="00B94E0A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:rsidR="00B94E0A" w:rsidRDefault="00B94E0A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B94E0A">
      <w:trPr>
        <w:cantSplit/>
        <w:trHeight w:val="345"/>
      </w:trPr>
      <w:tc>
        <w:tcPr>
          <w:tcW w:w="6874" w:type="dxa"/>
        </w:tcPr>
        <w:p w:rsidR="00B94E0A" w:rsidRDefault="00B94E0A">
          <w:pPr>
            <w:pStyle w:val="Kopfzeile"/>
          </w:pPr>
        </w:p>
      </w:tc>
      <w:tc>
        <w:tcPr>
          <w:tcW w:w="3402" w:type="dxa"/>
        </w:tcPr>
        <w:p w:rsidR="00B94E0A" w:rsidRDefault="00B94E0A">
          <w:pPr>
            <w:pStyle w:val="Kopfzeile"/>
          </w:pPr>
        </w:p>
        <w:p w:rsidR="00B94E0A" w:rsidRDefault="00B94E0A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DF275A">
            <w:rPr>
              <w:noProof/>
              <w:sz w:val="18"/>
            </w:rPr>
            <w:t>10.09.2026</w:t>
          </w:r>
          <w:r>
            <w:rPr>
              <w:sz w:val="18"/>
            </w:rPr>
            <w:fldChar w:fldCharType="end"/>
          </w:r>
        </w:p>
        <w:p w:rsidR="00B94E0A" w:rsidRDefault="00B94E0A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Ordeniederung 1</w:t>
          </w:r>
        </w:p>
        <w:p w:rsidR="00B94E0A" w:rsidRDefault="00B94E0A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:rsidR="00B94E0A" w:rsidRDefault="00B94E0A">
          <w:pPr>
            <w:pStyle w:val="Kopfzeile"/>
          </w:pPr>
          <w:proofErr w:type="spellStart"/>
          <w:r>
            <w:t>fgfdfg</w:t>
          </w:r>
          <w:proofErr w:type="spellEnd"/>
        </w:p>
        <w:p w:rsidR="00B94E0A" w:rsidRDefault="00B94E0A">
          <w:pPr>
            <w:pStyle w:val="Kopfzeile"/>
          </w:pPr>
        </w:p>
        <w:p w:rsidR="00B94E0A" w:rsidRDefault="00B94E0A">
          <w:pPr>
            <w:pStyle w:val="Kopfzeile"/>
          </w:pPr>
        </w:p>
      </w:tc>
    </w:tr>
  </w:tbl>
  <w:p w:rsidR="00B94E0A" w:rsidRDefault="00B94E0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DDF"/>
    <w:rsid w:val="00000EDD"/>
    <w:rsid w:val="00012B4C"/>
    <w:rsid w:val="00014DCD"/>
    <w:rsid w:val="00015266"/>
    <w:rsid w:val="000468B2"/>
    <w:rsid w:val="00051631"/>
    <w:rsid w:val="00060F66"/>
    <w:rsid w:val="00075D2A"/>
    <w:rsid w:val="00093C20"/>
    <w:rsid w:val="000B5993"/>
    <w:rsid w:val="000C5F75"/>
    <w:rsid w:val="000E1DDF"/>
    <w:rsid w:val="000F39FB"/>
    <w:rsid w:val="000F3CC9"/>
    <w:rsid w:val="000F66DA"/>
    <w:rsid w:val="00112190"/>
    <w:rsid w:val="00120515"/>
    <w:rsid w:val="00124E29"/>
    <w:rsid w:val="001272A6"/>
    <w:rsid w:val="00133215"/>
    <w:rsid w:val="00133B13"/>
    <w:rsid w:val="00137AAA"/>
    <w:rsid w:val="001434B3"/>
    <w:rsid w:val="00150C78"/>
    <w:rsid w:val="0018612A"/>
    <w:rsid w:val="001C2FA7"/>
    <w:rsid w:val="001C4B35"/>
    <w:rsid w:val="001D17A5"/>
    <w:rsid w:val="001D3895"/>
    <w:rsid w:val="001D69A7"/>
    <w:rsid w:val="001F05AB"/>
    <w:rsid w:val="002137AF"/>
    <w:rsid w:val="00213CCE"/>
    <w:rsid w:val="002246AE"/>
    <w:rsid w:val="00225A0D"/>
    <w:rsid w:val="00264304"/>
    <w:rsid w:val="00275DA8"/>
    <w:rsid w:val="002851ED"/>
    <w:rsid w:val="002A3C69"/>
    <w:rsid w:val="002A5C5F"/>
    <w:rsid w:val="002B68F1"/>
    <w:rsid w:val="002C6819"/>
    <w:rsid w:val="002E23CD"/>
    <w:rsid w:val="002E5068"/>
    <w:rsid w:val="002E7D81"/>
    <w:rsid w:val="002F0CE0"/>
    <w:rsid w:val="002F636E"/>
    <w:rsid w:val="00312987"/>
    <w:rsid w:val="0032660D"/>
    <w:rsid w:val="0033360B"/>
    <w:rsid w:val="00364F51"/>
    <w:rsid w:val="003667DB"/>
    <w:rsid w:val="003C5F70"/>
    <w:rsid w:val="003E122A"/>
    <w:rsid w:val="003F0C22"/>
    <w:rsid w:val="003F246A"/>
    <w:rsid w:val="003F3B93"/>
    <w:rsid w:val="003F7DD3"/>
    <w:rsid w:val="00400820"/>
    <w:rsid w:val="00401791"/>
    <w:rsid w:val="00416295"/>
    <w:rsid w:val="00471EB8"/>
    <w:rsid w:val="00482C70"/>
    <w:rsid w:val="004A7A59"/>
    <w:rsid w:val="0050446A"/>
    <w:rsid w:val="005152A2"/>
    <w:rsid w:val="0052441E"/>
    <w:rsid w:val="0055141D"/>
    <w:rsid w:val="00556D4E"/>
    <w:rsid w:val="00564740"/>
    <w:rsid w:val="0058009B"/>
    <w:rsid w:val="005B071A"/>
    <w:rsid w:val="005E3CAC"/>
    <w:rsid w:val="005E78FE"/>
    <w:rsid w:val="005F2CE0"/>
    <w:rsid w:val="005F30C7"/>
    <w:rsid w:val="0062177C"/>
    <w:rsid w:val="00625475"/>
    <w:rsid w:val="00630787"/>
    <w:rsid w:val="00635396"/>
    <w:rsid w:val="00647950"/>
    <w:rsid w:val="00661D3F"/>
    <w:rsid w:val="006815A4"/>
    <w:rsid w:val="006B2E0A"/>
    <w:rsid w:val="006B50E9"/>
    <w:rsid w:val="006C2E31"/>
    <w:rsid w:val="006C3732"/>
    <w:rsid w:val="006D2E81"/>
    <w:rsid w:val="006E7FB6"/>
    <w:rsid w:val="006F5A48"/>
    <w:rsid w:val="006F74EF"/>
    <w:rsid w:val="00711DD6"/>
    <w:rsid w:val="00740097"/>
    <w:rsid w:val="0074115E"/>
    <w:rsid w:val="00781368"/>
    <w:rsid w:val="00795F93"/>
    <w:rsid w:val="007A70FF"/>
    <w:rsid w:val="007A77DD"/>
    <w:rsid w:val="007B31E3"/>
    <w:rsid w:val="007E5914"/>
    <w:rsid w:val="007E734C"/>
    <w:rsid w:val="007F15C2"/>
    <w:rsid w:val="007F41AD"/>
    <w:rsid w:val="008261C3"/>
    <w:rsid w:val="00833342"/>
    <w:rsid w:val="00834367"/>
    <w:rsid w:val="00850D8E"/>
    <w:rsid w:val="00851905"/>
    <w:rsid w:val="008B0A8F"/>
    <w:rsid w:val="008D7E32"/>
    <w:rsid w:val="008E0FB5"/>
    <w:rsid w:val="008F41B2"/>
    <w:rsid w:val="009149CF"/>
    <w:rsid w:val="00974012"/>
    <w:rsid w:val="00986C15"/>
    <w:rsid w:val="009912EA"/>
    <w:rsid w:val="009A3D12"/>
    <w:rsid w:val="009B5DD2"/>
    <w:rsid w:val="009F3298"/>
    <w:rsid w:val="00A02396"/>
    <w:rsid w:val="00A110E9"/>
    <w:rsid w:val="00A20FE5"/>
    <w:rsid w:val="00A73922"/>
    <w:rsid w:val="00A77347"/>
    <w:rsid w:val="00A84AE9"/>
    <w:rsid w:val="00A96D8E"/>
    <w:rsid w:val="00AB3D8A"/>
    <w:rsid w:val="00AD098D"/>
    <w:rsid w:val="00AD51BE"/>
    <w:rsid w:val="00AE27D9"/>
    <w:rsid w:val="00AF690A"/>
    <w:rsid w:val="00B048B7"/>
    <w:rsid w:val="00B265BF"/>
    <w:rsid w:val="00B36A98"/>
    <w:rsid w:val="00B40C24"/>
    <w:rsid w:val="00B94E0A"/>
    <w:rsid w:val="00BB31AF"/>
    <w:rsid w:val="00BD2CC5"/>
    <w:rsid w:val="00C02762"/>
    <w:rsid w:val="00C50617"/>
    <w:rsid w:val="00C901C9"/>
    <w:rsid w:val="00C95564"/>
    <w:rsid w:val="00CA0CE3"/>
    <w:rsid w:val="00CB5382"/>
    <w:rsid w:val="00CB5F0A"/>
    <w:rsid w:val="00CD4488"/>
    <w:rsid w:val="00CF2CB7"/>
    <w:rsid w:val="00D06500"/>
    <w:rsid w:val="00D06BF7"/>
    <w:rsid w:val="00D12018"/>
    <w:rsid w:val="00D134A3"/>
    <w:rsid w:val="00D323D3"/>
    <w:rsid w:val="00D3464B"/>
    <w:rsid w:val="00D77E1B"/>
    <w:rsid w:val="00DD4626"/>
    <w:rsid w:val="00DD5AE9"/>
    <w:rsid w:val="00DF275A"/>
    <w:rsid w:val="00DF5077"/>
    <w:rsid w:val="00E0115F"/>
    <w:rsid w:val="00E257EA"/>
    <w:rsid w:val="00E3239A"/>
    <w:rsid w:val="00E3599B"/>
    <w:rsid w:val="00E42A00"/>
    <w:rsid w:val="00E61A40"/>
    <w:rsid w:val="00E91A40"/>
    <w:rsid w:val="00EB2748"/>
    <w:rsid w:val="00EB59EF"/>
    <w:rsid w:val="00EC0128"/>
    <w:rsid w:val="00EC1C44"/>
    <w:rsid w:val="00EE458C"/>
    <w:rsid w:val="00EF1DC0"/>
    <w:rsid w:val="00EF7E3D"/>
    <w:rsid w:val="00F0682B"/>
    <w:rsid w:val="00F240C2"/>
    <w:rsid w:val="00F32248"/>
    <w:rsid w:val="00F346FC"/>
    <w:rsid w:val="00F50E76"/>
    <w:rsid w:val="00F61CAC"/>
    <w:rsid w:val="00F82BD2"/>
    <w:rsid w:val="00FA1040"/>
    <w:rsid w:val="00FA7AAC"/>
    <w:rsid w:val="00FB0273"/>
    <w:rsid w:val="00FB3B12"/>
    <w:rsid w:val="00FD274E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  <w14:docId w14:val="23A65D60"/>
  <w15:docId w15:val="{E8FA1A7B-A31C-47A8-A517-1047444E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after="240" w:line="360" w:lineRule="auto"/>
      <w:outlineLvl w:val="4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2">
    <w:name w:val="Body Text 2"/>
    <w:basedOn w:val="Standard"/>
    <w:pPr>
      <w:spacing w:after="240" w:line="360" w:lineRule="auto"/>
      <w:jc w:val="both"/>
    </w:p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-Zeileneinzug">
    <w:name w:val="Body Text Indent"/>
    <w:basedOn w:val="Standard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mslandgmbh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file:///C:\el-logo.gi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1</Pages>
  <Words>175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1279</CharactersWithSpaces>
  <SharedDoc>false</SharedDoc>
  <HLinks>
    <vt:vector size="12" baseType="variant"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http://www.emslandgmbh.de/</vt:lpwstr>
      </vt:variant>
      <vt:variant>
        <vt:lpwstr/>
      </vt:variant>
      <vt:variant>
        <vt:i4>7536671</vt:i4>
      </vt:variant>
      <vt:variant>
        <vt:i4>3388</vt:i4>
      </vt:variant>
      <vt:variant>
        <vt:i4>1025</vt:i4>
      </vt:variant>
      <vt:variant>
        <vt:i4>1</vt:i4>
      </vt:variant>
      <vt:variant>
        <vt:lpwstr>C:\el-logo.gif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Steffens</dc:creator>
  <cp:lastModifiedBy>Anja Rohde</cp:lastModifiedBy>
  <cp:revision>4</cp:revision>
  <cp:lastPrinted>2011-01-04T08:28:00Z</cp:lastPrinted>
  <dcterms:created xsi:type="dcterms:W3CDTF">2026-09-10T12:28:00Z</dcterms:created>
  <dcterms:modified xsi:type="dcterms:W3CDTF">2026-09-10T12:28:00Z</dcterms:modified>
</cp:coreProperties>
</file>