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E79" w:rsidRDefault="00182E79">
      <w:pPr>
        <w:pStyle w:val="Kopfzeile"/>
        <w:tabs>
          <w:tab w:val="clear" w:pos="4536"/>
          <w:tab w:val="clear" w:pos="9072"/>
          <w:tab w:val="right" w:pos="9070"/>
        </w:tabs>
        <w:spacing w:line="360" w:lineRule="auto"/>
        <w:jc w:val="both"/>
        <w:rPr>
          <w:rFonts w:cs="Arial"/>
          <w:szCs w:val="22"/>
        </w:rPr>
      </w:pPr>
    </w:p>
    <w:p w:rsidR="00182E79" w:rsidRDefault="00182E79">
      <w:pPr>
        <w:pStyle w:val="Kopfzeile"/>
        <w:tabs>
          <w:tab w:val="clear" w:pos="4536"/>
          <w:tab w:val="clear" w:pos="9072"/>
          <w:tab w:val="right" w:pos="9070"/>
        </w:tabs>
        <w:spacing w:line="360" w:lineRule="auto"/>
        <w:jc w:val="both"/>
        <w:rPr>
          <w:rFonts w:cs="Arial"/>
          <w:szCs w:val="22"/>
        </w:rPr>
      </w:pPr>
    </w:p>
    <w:p w:rsidR="00182E79" w:rsidRDefault="00182E79">
      <w:pPr>
        <w:pStyle w:val="Kopfzeile"/>
        <w:tabs>
          <w:tab w:val="clear" w:pos="4536"/>
          <w:tab w:val="clear" w:pos="9072"/>
          <w:tab w:val="right" w:pos="9070"/>
        </w:tabs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ab/>
        <w:t xml:space="preserve">Meppen, </w:t>
      </w:r>
      <w:r w:rsidR="00EF2463">
        <w:rPr>
          <w:rFonts w:cs="Arial"/>
          <w:szCs w:val="22"/>
        </w:rPr>
        <w:fldChar w:fldCharType="begin"/>
      </w:r>
      <w:r w:rsidR="00EF2463">
        <w:rPr>
          <w:rFonts w:cs="Arial"/>
          <w:szCs w:val="22"/>
        </w:rPr>
        <w:instrText xml:space="preserve"> TIME \@ "d. MMMM yyyy" </w:instrText>
      </w:r>
      <w:r w:rsidR="00EF2463">
        <w:rPr>
          <w:rFonts w:cs="Arial"/>
          <w:szCs w:val="22"/>
        </w:rPr>
        <w:fldChar w:fldCharType="separate"/>
      </w:r>
      <w:r w:rsidR="00A74991">
        <w:rPr>
          <w:rFonts w:cs="Arial"/>
          <w:noProof/>
          <w:szCs w:val="22"/>
        </w:rPr>
        <w:t>10. September 2026</w:t>
      </w:r>
      <w:r w:rsidR="00EF2463">
        <w:rPr>
          <w:rFonts w:cs="Arial"/>
          <w:szCs w:val="22"/>
        </w:rPr>
        <w:fldChar w:fldCharType="end"/>
      </w:r>
    </w:p>
    <w:p w:rsidR="00182E79" w:rsidRDefault="00182E79">
      <w:pPr>
        <w:pStyle w:val="Kopfzeile"/>
        <w:tabs>
          <w:tab w:val="clear" w:pos="4536"/>
          <w:tab w:val="clear" w:pos="9072"/>
          <w:tab w:val="right" w:pos="9070"/>
        </w:tabs>
        <w:spacing w:line="360" w:lineRule="auto"/>
        <w:jc w:val="both"/>
        <w:rPr>
          <w:rFonts w:cs="Arial"/>
          <w:b/>
          <w:szCs w:val="22"/>
        </w:rPr>
      </w:pPr>
    </w:p>
    <w:p w:rsidR="00182E79" w:rsidRDefault="00182E79">
      <w:pPr>
        <w:pStyle w:val="berschrift2"/>
        <w:spacing w:before="0" w:after="0" w:line="360" w:lineRule="auto"/>
        <w:jc w:val="both"/>
        <w:rPr>
          <w:b/>
          <w:sz w:val="24"/>
          <w:szCs w:val="24"/>
          <w:u w:val="none"/>
        </w:rPr>
      </w:pPr>
    </w:p>
    <w:p w:rsidR="0042635C" w:rsidRDefault="001127AF" w:rsidP="00EF246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Der Weg in die Selbständigkeit</w:t>
      </w:r>
    </w:p>
    <w:p w:rsidR="00EF2463" w:rsidRDefault="00B22BF3" w:rsidP="00EF2463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Emsland GmbH bietet </w:t>
      </w:r>
      <w:r w:rsidR="001127AF">
        <w:rPr>
          <w:b/>
          <w:sz w:val="24"/>
          <w:szCs w:val="24"/>
        </w:rPr>
        <w:t>Infoveranstaltung für die unternehmerische Startphase</w:t>
      </w:r>
      <w:r>
        <w:rPr>
          <w:b/>
          <w:sz w:val="24"/>
          <w:szCs w:val="24"/>
        </w:rPr>
        <w:t xml:space="preserve"> an</w:t>
      </w:r>
    </w:p>
    <w:p w:rsidR="00EF2463" w:rsidRPr="00EF2463" w:rsidRDefault="00EF2463" w:rsidP="00EF2463">
      <w:pPr>
        <w:spacing w:line="360" w:lineRule="auto"/>
        <w:jc w:val="both"/>
        <w:rPr>
          <w:b/>
          <w:sz w:val="24"/>
          <w:szCs w:val="24"/>
        </w:rPr>
      </w:pPr>
    </w:p>
    <w:p w:rsidR="00EF2463" w:rsidRPr="00A74991" w:rsidRDefault="00EF2463" w:rsidP="00EF2463">
      <w:pPr>
        <w:pStyle w:val="Betreffzeile"/>
        <w:spacing w:line="360" w:lineRule="auto"/>
        <w:jc w:val="both"/>
        <w:rPr>
          <w:sz w:val="22"/>
          <w:szCs w:val="22"/>
        </w:rPr>
      </w:pPr>
      <w:bookmarkStart w:id="0" w:name="_GoBack"/>
      <w:r w:rsidRPr="00A74991">
        <w:rPr>
          <w:b/>
          <w:sz w:val="22"/>
          <w:szCs w:val="22"/>
        </w:rPr>
        <w:t>Meppen.</w:t>
      </w:r>
      <w:r w:rsidR="002C46F5" w:rsidRPr="00A74991">
        <w:rPr>
          <w:b/>
          <w:sz w:val="22"/>
          <w:szCs w:val="22"/>
        </w:rPr>
        <w:t xml:space="preserve"> </w:t>
      </w:r>
      <w:r w:rsidRPr="00A74991">
        <w:rPr>
          <w:b/>
          <w:sz w:val="22"/>
          <w:szCs w:val="22"/>
        </w:rPr>
        <w:t xml:space="preserve">Am </w:t>
      </w:r>
      <w:r w:rsidR="00A74991" w:rsidRPr="00A74991">
        <w:rPr>
          <w:b/>
          <w:sz w:val="22"/>
          <w:szCs w:val="22"/>
        </w:rPr>
        <w:t xml:space="preserve">Mittwoch, </w:t>
      </w:r>
      <w:r w:rsidR="00D61D3E" w:rsidRPr="00A74991">
        <w:rPr>
          <w:b/>
          <w:sz w:val="22"/>
          <w:szCs w:val="22"/>
        </w:rPr>
        <w:t>23</w:t>
      </w:r>
      <w:r w:rsidR="00AA1988" w:rsidRPr="00A74991">
        <w:rPr>
          <w:b/>
          <w:sz w:val="22"/>
          <w:szCs w:val="22"/>
        </w:rPr>
        <w:t>.</w:t>
      </w:r>
      <w:r w:rsidR="00154ADB" w:rsidRPr="00A74991">
        <w:rPr>
          <w:b/>
          <w:sz w:val="22"/>
          <w:szCs w:val="22"/>
        </w:rPr>
        <w:t xml:space="preserve"> </w:t>
      </w:r>
      <w:r w:rsidR="00D61D3E" w:rsidRPr="00A74991">
        <w:rPr>
          <w:b/>
          <w:sz w:val="22"/>
          <w:szCs w:val="22"/>
        </w:rPr>
        <w:t>September</w:t>
      </w:r>
      <w:r w:rsidR="00A74991" w:rsidRPr="00A74991">
        <w:rPr>
          <w:b/>
          <w:sz w:val="22"/>
          <w:szCs w:val="22"/>
        </w:rPr>
        <w:t>,</w:t>
      </w:r>
      <w:r w:rsidR="004B6A63" w:rsidRPr="00A74991">
        <w:rPr>
          <w:b/>
          <w:sz w:val="22"/>
          <w:szCs w:val="22"/>
        </w:rPr>
        <w:t xml:space="preserve"> </w:t>
      </w:r>
      <w:r w:rsidR="00B22BF3" w:rsidRPr="00A74991">
        <w:rPr>
          <w:b/>
          <w:sz w:val="22"/>
          <w:szCs w:val="22"/>
        </w:rPr>
        <w:t>von 1</w:t>
      </w:r>
      <w:r w:rsidR="001127AF" w:rsidRPr="00A74991">
        <w:rPr>
          <w:b/>
          <w:sz w:val="22"/>
          <w:szCs w:val="22"/>
        </w:rPr>
        <w:t>8</w:t>
      </w:r>
      <w:r w:rsidR="00B22BF3" w:rsidRPr="00A74991">
        <w:rPr>
          <w:b/>
          <w:sz w:val="22"/>
          <w:szCs w:val="22"/>
        </w:rPr>
        <w:t xml:space="preserve"> bis </w:t>
      </w:r>
      <w:r w:rsidR="00B6491A" w:rsidRPr="00A74991">
        <w:rPr>
          <w:b/>
          <w:sz w:val="22"/>
          <w:szCs w:val="22"/>
        </w:rPr>
        <w:t>19</w:t>
      </w:r>
      <w:r w:rsidR="00A74991" w:rsidRPr="00A74991">
        <w:rPr>
          <w:b/>
          <w:sz w:val="22"/>
          <w:szCs w:val="22"/>
        </w:rPr>
        <w:t>.</w:t>
      </w:r>
      <w:r w:rsidR="007170D2" w:rsidRPr="00A74991">
        <w:rPr>
          <w:b/>
          <w:sz w:val="22"/>
          <w:szCs w:val="22"/>
        </w:rPr>
        <w:t>30</w:t>
      </w:r>
      <w:r w:rsidR="00B22BF3" w:rsidRPr="00A74991">
        <w:rPr>
          <w:b/>
          <w:sz w:val="22"/>
          <w:szCs w:val="22"/>
        </w:rPr>
        <w:t xml:space="preserve"> Uhr </w:t>
      </w:r>
      <w:r w:rsidRPr="00A74991">
        <w:rPr>
          <w:b/>
          <w:sz w:val="22"/>
          <w:szCs w:val="22"/>
        </w:rPr>
        <w:t xml:space="preserve">findet </w:t>
      </w:r>
      <w:r w:rsidR="004B6A63" w:rsidRPr="00A74991">
        <w:rPr>
          <w:b/>
          <w:sz w:val="22"/>
          <w:szCs w:val="22"/>
        </w:rPr>
        <w:t>eine kostenfrei</w:t>
      </w:r>
      <w:r w:rsidR="00E31900" w:rsidRPr="00A74991">
        <w:rPr>
          <w:b/>
          <w:sz w:val="22"/>
          <w:szCs w:val="22"/>
        </w:rPr>
        <w:t>e</w:t>
      </w:r>
      <w:r w:rsidR="004B6A63" w:rsidRPr="00A74991">
        <w:rPr>
          <w:b/>
          <w:sz w:val="22"/>
          <w:szCs w:val="22"/>
        </w:rPr>
        <w:t xml:space="preserve"> Info-Veranstaltung als Online-Seminar</w:t>
      </w:r>
      <w:r w:rsidR="00B22BF3" w:rsidRPr="00A74991">
        <w:rPr>
          <w:b/>
          <w:sz w:val="22"/>
          <w:szCs w:val="22"/>
        </w:rPr>
        <w:t xml:space="preserve"> zum Thema „</w:t>
      </w:r>
      <w:r w:rsidR="001127AF" w:rsidRPr="00A74991">
        <w:rPr>
          <w:b/>
          <w:sz w:val="22"/>
          <w:szCs w:val="22"/>
        </w:rPr>
        <w:t>Der Weg in die Selbständigkeit</w:t>
      </w:r>
      <w:r w:rsidR="00B22BF3" w:rsidRPr="00A74991">
        <w:rPr>
          <w:b/>
          <w:sz w:val="22"/>
          <w:szCs w:val="22"/>
        </w:rPr>
        <w:t>“</w:t>
      </w:r>
      <w:r w:rsidR="002C46F5" w:rsidRPr="00A74991">
        <w:rPr>
          <w:b/>
          <w:sz w:val="22"/>
          <w:szCs w:val="22"/>
        </w:rPr>
        <w:t xml:space="preserve"> </w:t>
      </w:r>
      <w:r w:rsidRPr="00A74991">
        <w:rPr>
          <w:b/>
          <w:sz w:val="22"/>
          <w:szCs w:val="22"/>
        </w:rPr>
        <w:t>stat</w:t>
      </w:r>
      <w:r w:rsidR="00FF379D" w:rsidRPr="00A74991">
        <w:rPr>
          <w:b/>
          <w:sz w:val="22"/>
          <w:szCs w:val="22"/>
        </w:rPr>
        <w:t>t, zu dem d</w:t>
      </w:r>
      <w:r w:rsidR="00512914" w:rsidRPr="00A74991">
        <w:rPr>
          <w:b/>
          <w:sz w:val="22"/>
          <w:szCs w:val="22"/>
        </w:rPr>
        <w:t>ie Emsland GmbH Existenzgründende</w:t>
      </w:r>
      <w:r w:rsidR="004B6A63" w:rsidRPr="00A74991">
        <w:rPr>
          <w:b/>
          <w:sz w:val="22"/>
          <w:szCs w:val="22"/>
        </w:rPr>
        <w:t xml:space="preserve"> herzlich</w:t>
      </w:r>
      <w:r w:rsidR="0042635C" w:rsidRPr="00A74991">
        <w:rPr>
          <w:b/>
          <w:sz w:val="22"/>
          <w:szCs w:val="22"/>
        </w:rPr>
        <w:t xml:space="preserve"> </w:t>
      </w:r>
      <w:r w:rsidR="00FF379D" w:rsidRPr="00A74991">
        <w:rPr>
          <w:b/>
          <w:sz w:val="22"/>
          <w:szCs w:val="22"/>
        </w:rPr>
        <w:t>einlädt.</w:t>
      </w:r>
    </w:p>
    <w:p w:rsidR="004B6A63" w:rsidRPr="00A74991" w:rsidRDefault="004B6A63" w:rsidP="0042635C">
      <w:pPr>
        <w:spacing w:line="360" w:lineRule="auto"/>
        <w:jc w:val="both"/>
        <w:rPr>
          <w:szCs w:val="22"/>
        </w:rPr>
      </w:pPr>
    </w:p>
    <w:p w:rsidR="0042635C" w:rsidRPr="00A74991" w:rsidRDefault="001127AF" w:rsidP="0042635C">
      <w:pPr>
        <w:spacing w:line="360" w:lineRule="auto"/>
        <w:jc w:val="both"/>
        <w:rPr>
          <w:szCs w:val="22"/>
        </w:rPr>
      </w:pPr>
      <w:r w:rsidRPr="00A74991">
        <w:rPr>
          <w:szCs w:val="22"/>
        </w:rPr>
        <w:t xml:space="preserve">Wer eine Existenzgründung </w:t>
      </w:r>
      <w:r w:rsidR="00001511" w:rsidRPr="00A74991">
        <w:rPr>
          <w:szCs w:val="22"/>
        </w:rPr>
        <w:t>überlegt</w:t>
      </w:r>
      <w:r w:rsidRPr="00A74991">
        <w:rPr>
          <w:szCs w:val="22"/>
        </w:rPr>
        <w:t xml:space="preserve"> und sich über den planvollen Weg in die Selbständigkeit einen Überblick verschaffen möchte, sollte die Info-Veranstaltung der Emsland GmbH besuchen. Wie sehen die ersten Gründungsschritte aus? Gibt es einen „roten Faden“ für den Gründungsablauf? Und was ist in der unternehmerischen Star</w:t>
      </w:r>
      <w:r w:rsidR="008C00FA" w:rsidRPr="00A74991">
        <w:rPr>
          <w:szCs w:val="22"/>
        </w:rPr>
        <w:t>t</w:t>
      </w:r>
      <w:r w:rsidRPr="00A74991">
        <w:rPr>
          <w:szCs w:val="22"/>
        </w:rPr>
        <w:t xml:space="preserve">phase zu beachten? Die Emsland GmbH bietet Orientierung, Tipps und Hinweise, worauf auf dem Weg in die Selbständigkeit geachtet werden sollte. </w:t>
      </w:r>
      <w:r w:rsidR="00A74991" w:rsidRPr="00A74991">
        <w:rPr>
          <w:szCs w:val="22"/>
        </w:rPr>
        <w:t>Teilnehmende</w:t>
      </w:r>
      <w:r w:rsidRPr="00A74991">
        <w:rPr>
          <w:szCs w:val="22"/>
        </w:rPr>
        <w:t xml:space="preserve"> erfahren, wie eine sinnvolle Planung Schritt für Schritt aussieht, wer Unterstützung gibt und wie es weitergeht.</w:t>
      </w:r>
    </w:p>
    <w:p w:rsidR="00AB3A36" w:rsidRPr="00A74991" w:rsidRDefault="00AB3A36" w:rsidP="0042635C">
      <w:pPr>
        <w:spacing w:line="360" w:lineRule="auto"/>
        <w:jc w:val="both"/>
        <w:rPr>
          <w:szCs w:val="22"/>
        </w:rPr>
      </w:pPr>
    </w:p>
    <w:p w:rsidR="004B6A63" w:rsidRPr="00A74991" w:rsidRDefault="00AB3A36" w:rsidP="0042635C">
      <w:pPr>
        <w:spacing w:line="360" w:lineRule="auto"/>
        <w:jc w:val="both"/>
        <w:rPr>
          <w:szCs w:val="22"/>
        </w:rPr>
      </w:pPr>
      <w:r w:rsidRPr="00A74991">
        <w:rPr>
          <w:szCs w:val="22"/>
        </w:rPr>
        <w:t>Teilnehmende dieses Seminars erhalten exklusive Vorteile in Form von Vergünstigungen für Folgeseminare, beispielsweise für das Existenzgründungs-Intensiv-Seminar und den Buchführungsworkshop.</w:t>
      </w:r>
    </w:p>
    <w:p w:rsidR="00AB3A36" w:rsidRPr="00A74991" w:rsidRDefault="00AB3A36" w:rsidP="0042635C">
      <w:pPr>
        <w:spacing w:line="360" w:lineRule="auto"/>
        <w:jc w:val="both"/>
        <w:rPr>
          <w:szCs w:val="22"/>
        </w:rPr>
      </w:pPr>
    </w:p>
    <w:p w:rsidR="0042635C" w:rsidRPr="00A74991" w:rsidRDefault="00A803F8" w:rsidP="0042635C">
      <w:pPr>
        <w:spacing w:line="360" w:lineRule="auto"/>
        <w:jc w:val="both"/>
        <w:rPr>
          <w:szCs w:val="22"/>
        </w:rPr>
      </w:pPr>
      <w:r w:rsidRPr="00A74991">
        <w:rPr>
          <w:szCs w:val="22"/>
        </w:rPr>
        <w:t>A</w:t>
      </w:r>
      <w:r w:rsidR="0042635C" w:rsidRPr="00A74991">
        <w:rPr>
          <w:szCs w:val="22"/>
        </w:rPr>
        <w:t xml:space="preserve">nmeldungen </w:t>
      </w:r>
      <w:r w:rsidRPr="00A74991">
        <w:rPr>
          <w:szCs w:val="22"/>
        </w:rPr>
        <w:t xml:space="preserve">zu dieser kostenlosen Veranstaltung </w:t>
      </w:r>
      <w:r w:rsidR="0042635C" w:rsidRPr="00A74991">
        <w:rPr>
          <w:szCs w:val="22"/>
        </w:rPr>
        <w:t xml:space="preserve">nimmt die Emsland GmbH online </w:t>
      </w:r>
      <w:r w:rsidR="009D451B" w:rsidRPr="00A74991">
        <w:rPr>
          <w:szCs w:val="22"/>
        </w:rPr>
        <w:t xml:space="preserve">im Veranstaltungskalender </w:t>
      </w:r>
      <w:r w:rsidR="0042635C" w:rsidRPr="00A74991">
        <w:rPr>
          <w:szCs w:val="22"/>
        </w:rPr>
        <w:t>unter www.emslandgmbh.de entgegen.</w:t>
      </w:r>
      <w:r w:rsidR="00A74991" w:rsidRPr="00A74991">
        <w:rPr>
          <w:szCs w:val="22"/>
        </w:rPr>
        <w:t xml:space="preserve"> Weitere </w:t>
      </w:r>
      <w:r w:rsidR="00CF43FB" w:rsidRPr="00A74991">
        <w:rPr>
          <w:szCs w:val="22"/>
        </w:rPr>
        <w:t>Info</w:t>
      </w:r>
      <w:r w:rsidR="00A74991" w:rsidRPr="00A74991">
        <w:rPr>
          <w:szCs w:val="22"/>
        </w:rPr>
        <w:t>rmationen sind</w:t>
      </w:r>
      <w:r w:rsidR="00CF43FB" w:rsidRPr="00A74991">
        <w:rPr>
          <w:szCs w:val="22"/>
        </w:rPr>
        <w:t xml:space="preserve"> unter </w:t>
      </w:r>
      <w:r w:rsidR="00A74991" w:rsidRPr="00A74991">
        <w:rPr>
          <w:szCs w:val="22"/>
        </w:rPr>
        <w:t xml:space="preserve">der </w:t>
      </w:r>
      <w:r w:rsidR="00CF43FB" w:rsidRPr="00A74991">
        <w:rPr>
          <w:szCs w:val="22"/>
        </w:rPr>
        <w:t>Tel</w:t>
      </w:r>
      <w:r w:rsidR="00A74991" w:rsidRPr="00A74991">
        <w:rPr>
          <w:szCs w:val="22"/>
        </w:rPr>
        <w:t>efonnummer</w:t>
      </w:r>
      <w:r w:rsidR="00CF43FB" w:rsidRPr="00A74991">
        <w:rPr>
          <w:szCs w:val="22"/>
        </w:rPr>
        <w:t xml:space="preserve"> 05931</w:t>
      </w:r>
      <w:r w:rsidR="00A74991" w:rsidRPr="00A74991">
        <w:rPr>
          <w:szCs w:val="22"/>
        </w:rPr>
        <w:t>/</w:t>
      </w:r>
      <w:r w:rsidR="000C258F" w:rsidRPr="00A74991">
        <w:rPr>
          <w:szCs w:val="22"/>
        </w:rPr>
        <w:t>44</w:t>
      </w:r>
      <w:r w:rsidR="00A74991" w:rsidRPr="00A74991">
        <w:rPr>
          <w:szCs w:val="22"/>
        </w:rPr>
        <w:t>-</w:t>
      </w:r>
      <w:r w:rsidR="000C258F" w:rsidRPr="00A74991">
        <w:rPr>
          <w:szCs w:val="22"/>
        </w:rPr>
        <w:t>650</w:t>
      </w:r>
      <w:r w:rsidR="00232514" w:rsidRPr="00A74991">
        <w:rPr>
          <w:szCs w:val="22"/>
        </w:rPr>
        <w:t>4</w:t>
      </w:r>
      <w:r w:rsidR="00A74991" w:rsidRPr="00A74991">
        <w:rPr>
          <w:szCs w:val="22"/>
        </w:rPr>
        <w:t xml:space="preserve"> erhältlich</w:t>
      </w:r>
      <w:r w:rsidR="00CF43FB" w:rsidRPr="00A74991">
        <w:rPr>
          <w:szCs w:val="22"/>
        </w:rPr>
        <w:t>.</w:t>
      </w:r>
      <w:bookmarkEnd w:id="0"/>
    </w:p>
    <w:sectPr w:rsidR="0042635C" w:rsidRPr="00A74991">
      <w:headerReference w:type="even" r:id="rId7"/>
      <w:headerReference w:type="default" r:id="rId8"/>
      <w:headerReference w:type="first" r:id="rId9"/>
      <w:pgSz w:w="11906" w:h="16838" w:code="9"/>
      <w:pgMar w:top="1418" w:right="1191" w:bottom="1418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D9D" w:rsidRDefault="00754D9D">
      <w:r>
        <w:separator/>
      </w:r>
    </w:p>
  </w:endnote>
  <w:endnote w:type="continuationSeparator" w:id="0">
    <w:p w:rsidR="00754D9D" w:rsidRDefault="00754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D9D" w:rsidRDefault="00754D9D">
      <w:r>
        <w:separator/>
      </w:r>
    </w:p>
  </w:footnote>
  <w:footnote w:type="continuationSeparator" w:id="0">
    <w:p w:rsidR="00754D9D" w:rsidRDefault="00754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E2E" w:rsidRDefault="00F26E2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F26E2E" w:rsidRDefault="00F26E2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6E2E" w:rsidRDefault="00F26E2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B6A63">
      <w:rPr>
        <w:rStyle w:val="Seitenzahl"/>
        <w:noProof/>
      </w:rPr>
      <w:t>2</w:t>
    </w:r>
    <w:r>
      <w:rPr>
        <w:rStyle w:val="Seitenzahl"/>
      </w:rPr>
      <w:fldChar w:fldCharType="end"/>
    </w:r>
  </w:p>
  <w:p w:rsidR="00F26E2E" w:rsidRDefault="00F26E2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74"/>
      <w:gridCol w:w="3402"/>
    </w:tblGrid>
    <w:tr w:rsidR="00F26E2E">
      <w:trPr>
        <w:cantSplit/>
        <w:trHeight w:hRule="exact" w:val="1000"/>
      </w:trPr>
      <w:tc>
        <w:tcPr>
          <w:tcW w:w="6874" w:type="dxa"/>
          <w:vMerge w:val="restart"/>
          <w:vAlign w:val="bottom"/>
        </w:tcPr>
        <w:p w:rsidR="00F26E2E" w:rsidRDefault="007D3EA4">
          <w:pPr>
            <w:pStyle w:val="Kopfzeile"/>
            <w:tabs>
              <w:tab w:val="clear" w:pos="4536"/>
              <w:tab w:val="center" w:pos="2565"/>
            </w:tabs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441325</wp:posOffset>
                </wp:positionH>
                <wp:positionV relativeFrom="paragraph">
                  <wp:posOffset>-963930</wp:posOffset>
                </wp:positionV>
                <wp:extent cx="2381250" cy="962025"/>
                <wp:effectExtent l="0" t="0" r="0" b="9525"/>
                <wp:wrapTopAndBottom/>
                <wp:docPr id="3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26E2E" w:rsidRDefault="00F26E2E">
          <w:pPr>
            <w:pStyle w:val="Kopfzeile"/>
            <w:tabs>
              <w:tab w:val="center" w:pos="2565"/>
            </w:tabs>
          </w:pPr>
          <w:r>
            <w:t xml:space="preserve">     </w:t>
          </w:r>
          <w:r>
            <w:rPr>
              <w:sz w:val="24"/>
            </w:rPr>
            <w:t xml:space="preserve">    </w:t>
          </w:r>
          <w:r>
            <w:t xml:space="preserve">  </w:t>
          </w:r>
          <w:r w:rsidR="007D3EA4">
            <w:rPr>
              <w:noProof/>
            </w:rPr>
            <w:drawing>
              <wp:inline distT="0" distB="0" distL="0" distR="0">
                <wp:extent cx="1943100" cy="266700"/>
                <wp:effectExtent l="0" t="0" r="0" b="0"/>
                <wp:docPr id="1" name="Bild 1" descr="Grafik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afik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F26E2E" w:rsidRDefault="00F26E2E">
          <w:pPr>
            <w:pStyle w:val="Kopfzeile"/>
            <w:tabs>
              <w:tab w:val="center" w:pos="2565"/>
            </w:tabs>
          </w:pPr>
        </w:p>
        <w:p w:rsidR="00F26E2E" w:rsidRDefault="00F26E2E">
          <w:pPr>
            <w:pStyle w:val="Kopfzeile"/>
            <w:tabs>
              <w:tab w:val="center" w:pos="2565"/>
            </w:tabs>
            <w:rPr>
              <w:sz w:val="36"/>
            </w:rPr>
          </w:pPr>
        </w:p>
      </w:tc>
      <w:tc>
        <w:tcPr>
          <w:tcW w:w="3402" w:type="dxa"/>
          <w:vAlign w:val="center"/>
        </w:tcPr>
        <w:p w:rsidR="00F26E2E" w:rsidRDefault="007D3EA4">
          <w:pPr>
            <w:pStyle w:val="Kopfzeile"/>
          </w:pPr>
          <w:r>
            <w:rPr>
              <w:noProof/>
            </w:rPr>
            <w:drawing>
              <wp:inline distT="0" distB="0" distL="0" distR="0">
                <wp:extent cx="2066925" cy="590550"/>
                <wp:effectExtent l="0" t="0" r="9525" b="0"/>
                <wp:docPr id="2" name="Bild 2" descr="Grafik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fik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26E2E">
      <w:trPr>
        <w:cantSplit/>
        <w:trHeight w:hRule="exact" w:val="1268"/>
      </w:trPr>
      <w:tc>
        <w:tcPr>
          <w:tcW w:w="6874" w:type="dxa"/>
          <w:vMerge/>
        </w:tcPr>
        <w:p w:rsidR="00F26E2E" w:rsidRDefault="00F26E2E">
          <w:pPr>
            <w:pStyle w:val="Kopfzeile"/>
            <w:tabs>
              <w:tab w:val="clear" w:pos="4536"/>
              <w:tab w:val="center" w:pos="2565"/>
            </w:tabs>
          </w:pPr>
        </w:p>
      </w:tc>
      <w:tc>
        <w:tcPr>
          <w:tcW w:w="3402" w:type="dxa"/>
        </w:tcPr>
        <w:p w:rsidR="00F26E2E" w:rsidRDefault="00F26E2E">
          <w:pPr>
            <w:pStyle w:val="Kopfzeile"/>
            <w:tabs>
              <w:tab w:val="left" w:pos="781"/>
            </w:tabs>
            <w:rPr>
              <w:sz w:val="18"/>
            </w:rPr>
          </w:pPr>
          <w:r>
            <w:rPr>
              <w:sz w:val="18"/>
            </w:rPr>
            <w:t>Anja Rohde</w:t>
          </w:r>
        </w:p>
        <w:p w:rsidR="00F26E2E" w:rsidRDefault="00F26E2E">
          <w:pPr>
            <w:pStyle w:val="Kopfzeile"/>
            <w:tabs>
              <w:tab w:val="left" w:pos="726"/>
              <w:tab w:val="left" w:pos="781"/>
            </w:tabs>
            <w:rPr>
              <w:sz w:val="18"/>
            </w:rPr>
          </w:pPr>
          <w:r>
            <w:rPr>
              <w:sz w:val="18"/>
            </w:rPr>
            <w:t xml:space="preserve">Telefon: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44-1315</w:t>
          </w:r>
        </w:p>
        <w:p w:rsidR="00F26E2E" w:rsidRDefault="00F26E2E">
          <w:pPr>
            <w:pStyle w:val="Kopfzeile"/>
            <w:tabs>
              <w:tab w:val="left" w:pos="726"/>
              <w:tab w:val="left" w:pos="781"/>
              <w:tab w:val="left" w:pos="826"/>
            </w:tabs>
            <w:rPr>
              <w:sz w:val="18"/>
            </w:rPr>
          </w:pPr>
          <w:r>
            <w:rPr>
              <w:sz w:val="18"/>
            </w:rPr>
            <w:t xml:space="preserve">Fax:   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44-391315</w:t>
          </w:r>
        </w:p>
        <w:p w:rsidR="00F26E2E" w:rsidRDefault="00F26E2E">
          <w:pPr>
            <w:pStyle w:val="Kopfzeile"/>
            <w:tabs>
              <w:tab w:val="left" w:pos="726"/>
              <w:tab w:val="left" w:pos="781"/>
              <w:tab w:val="left" w:pos="826"/>
            </w:tabs>
          </w:pPr>
          <w:r>
            <w:rPr>
              <w:sz w:val="18"/>
            </w:rPr>
            <w:t xml:space="preserve">E-Mail: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anja.rohde@emsland.de</w:t>
          </w:r>
        </w:p>
      </w:tc>
    </w:tr>
    <w:tr w:rsidR="00F26E2E">
      <w:trPr>
        <w:cantSplit/>
        <w:trHeight w:val="345"/>
      </w:trPr>
      <w:tc>
        <w:tcPr>
          <w:tcW w:w="6874" w:type="dxa"/>
        </w:tcPr>
        <w:p w:rsidR="00F26E2E" w:rsidRDefault="00F26E2E">
          <w:pPr>
            <w:pStyle w:val="Kopfzeile"/>
          </w:pPr>
        </w:p>
      </w:tc>
      <w:tc>
        <w:tcPr>
          <w:tcW w:w="3402" w:type="dxa"/>
        </w:tcPr>
        <w:p w:rsidR="00F26E2E" w:rsidRDefault="00F26E2E">
          <w:pPr>
            <w:pStyle w:val="Kopfzeile"/>
          </w:pPr>
        </w:p>
        <w:p w:rsidR="00F26E2E" w:rsidRDefault="00F26E2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t>rrr</w:t>
          </w:r>
          <w:r>
            <w:rPr>
              <w:sz w:val="18"/>
            </w:rPr>
            <w:t xml:space="preserve">49716 Meppen, 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TIME \@ "dd.MM.yyyy" </w:instrText>
          </w:r>
          <w:r>
            <w:rPr>
              <w:sz w:val="18"/>
            </w:rPr>
            <w:fldChar w:fldCharType="separate"/>
          </w:r>
          <w:r w:rsidR="00A74991">
            <w:rPr>
              <w:noProof/>
              <w:sz w:val="18"/>
            </w:rPr>
            <w:t>10.09.2026</w:t>
          </w:r>
          <w:r>
            <w:rPr>
              <w:sz w:val="18"/>
            </w:rPr>
            <w:fldChar w:fldCharType="end"/>
          </w:r>
        </w:p>
        <w:p w:rsidR="00F26E2E" w:rsidRDefault="00F26E2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Ordeniederung 1</w:t>
          </w:r>
        </w:p>
        <w:p w:rsidR="00F26E2E" w:rsidRDefault="00F26E2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Telefon 05931 44-1308</w:t>
          </w:r>
        </w:p>
        <w:p w:rsidR="00F26E2E" w:rsidRDefault="00F26E2E">
          <w:pPr>
            <w:pStyle w:val="Kopfzeile"/>
          </w:pPr>
          <w:proofErr w:type="spellStart"/>
          <w:r>
            <w:t>fgfdfg</w:t>
          </w:r>
          <w:proofErr w:type="spellEnd"/>
        </w:p>
        <w:p w:rsidR="00F26E2E" w:rsidRDefault="00F26E2E">
          <w:pPr>
            <w:pStyle w:val="Kopfzeile"/>
          </w:pPr>
        </w:p>
        <w:p w:rsidR="00F26E2E" w:rsidRDefault="00F26E2E">
          <w:pPr>
            <w:pStyle w:val="Kopfzeile"/>
          </w:pPr>
        </w:p>
      </w:tc>
    </w:tr>
  </w:tbl>
  <w:p w:rsidR="00F26E2E" w:rsidRDefault="00F26E2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B113B"/>
    <w:multiLevelType w:val="hybridMultilevel"/>
    <w:tmpl w:val="A94EA3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A621D"/>
    <w:multiLevelType w:val="multilevel"/>
    <w:tmpl w:val="780E1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8724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7B0412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2A94A4A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5333293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35C6C23"/>
    <w:multiLevelType w:val="hybridMultilevel"/>
    <w:tmpl w:val="89005A0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D450B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8B921BA"/>
    <w:multiLevelType w:val="multilevel"/>
    <w:tmpl w:val="1A22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77054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1A6CC6"/>
    <w:multiLevelType w:val="hybridMultilevel"/>
    <w:tmpl w:val="82100752"/>
    <w:lvl w:ilvl="0" w:tplc="D45C4F5C">
      <w:start w:val="1"/>
      <w:numFmt w:val="bullet"/>
      <w:lvlText w:val="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11" w15:restartNumberingAfterBreak="0">
    <w:nsid w:val="3BA27B3E"/>
    <w:multiLevelType w:val="singleLevel"/>
    <w:tmpl w:val="89FC1E40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12" w15:restartNumberingAfterBreak="0">
    <w:nsid w:val="3FB00053"/>
    <w:multiLevelType w:val="multilevel"/>
    <w:tmpl w:val="631CB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F43D86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116028"/>
    <w:multiLevelType w:val="multilevel"/>
    <w:tmpl w:val="6C265E2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215B41"/>
    <w:multiLevelType w:val="hybridMultilevel"/>
    <w:tmpl w:val="5930024A"/>
    <w:lvl w:ilvl="0" w:tplc="60842A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94235C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4662505"/>
    <w:multiLevelType w:val="hybridMultilevel"/>
    <w:tmpl w:val="B31E2B4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B2469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126412A"/>
    <w:multiLevelType w:val="multilevel"/>
    <w:tmpl w:val="4EDCE38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5C7009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47F335B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9F662C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A440416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B6314D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E3B0C73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1A3378B"/>
    <w:multiLevelType w:val="multilevel"/>
    <w:tmpl w:val="315ADA3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CC64C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4"/>
  </w:num>
  <w:num w:numId="3">
    <w:abstractNumId w:val="16"/>
  </w:num>
  <w:num w:numId="4">
    <w:abstractNumId w:val="13"/>
  </w:num>
  <w:num w:numId="5">
    <w:abstractNumId w:val="25"/>
  </w:num>
  <w:num w:numId="6">
    <w:abstractNumId w:val="18"/>
  </w:num>
  <w:num w:numId="7">
    <w:abstractNumId w:val="5"/>
  </w:num>
  <w:num w:numId="8">
    <w:abstractNumId w:val="3"/>
  </w:num>
  <w:num w:numId="9">
    <w:abstractNumId w:val="20"/>
  </w:num>
  <w:num w:numId="10">
    <w:abstractNumId w:val="23"/>
  </w:num>
  <w:num w:numId="11">
    <w:abstractNumId w:val="21"/>
  </w:num>
  <w:num w:numId="12">
    <w:abstractNumId w:val="2"/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9"/>
  </w:num>
  <w:num w:numId="16">
    <w:abstractNumId w:val="1"/>
  </w:num>
  <w:num w:numId="17">
    <w:abstractNumId w:val="7"/>
  </w:num>
  <w:num w:numId="18">
    <w:abstractNumId w:val="22"/>
  </w:num>
  <w:num w:numId="19">
    <w:abstractNumId w:val="24"/>
  </w:num>
  <w:num w:numId="20">
    <w:abstractNumId w:val="26"/>
  </w:num>
  <w:num w:numId="21">
    <w:abstractNumId w:val="14"/>
  </w:num>
  <w:num w:numId="22">
    <w:abstractNumId w:val="19"/>
  </w:num>
  <w:num w:numId="23">
    <w:abstractNumId w:val="0"/>
  </w:num>
  <w:num w:numId="24">
    <w:abstractNumId w:val="27"/>
  </w:num>
  <w:num w:numId="25">
    <w:abstractNumId w:val="10"/>
  </w:num>
  <w:num w:numId="26">
    <w:abstractNumId w:val="6"/>
  </w:num>
  <w:num w:numId="27">
    <w:abstractNumId w:val="17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232E"/>
    <w:rsid w:val="00001511"/>
    <w:rsid w:val="00001DB9"/>
    <w:rsid w:val="00027167"/>
    <w:rsid w:val="0003643D"/>
    <w:rsid w:val="00064FA2"/>
    <w:rsid w:val="00082F93"/>
    <w:rsid w:val="000C258F"/>
    <w:rsid w:val="000C3862"/>
    <w:rsid w:val="0010536B"/>
    <w:rsid w:val="00106DE0"/>
    <w:rsid w:val="00106FDF"/>
    <w:rsid w:val="0011218F"/>
    <w:rsid w:val="001127AF"/>
    <w:rsid w:val="00144FE0"/>
    <w:rsid w:val="00154ADB"/>
    <w:rsid w:val="00162040"/>
    <w:rsid w:val="00177AC5"/>
    <w:rsid w:val="00182E79"/>
    <w:rsid w:val="00192643"/>
    <w:rsid w:val="00226748"/>
    <w:rsid w:val="00226B08"/>
    <w:rsid w:val="00232514"/>
    <w:rsid w:val="0026728F"/>
    <w:rsid w:val="0027254D"/>
    <w:rsid w:val="002C46F5"/>
    <w:rsid w:val="002F71F1"/>
    <w:rsid w:val="00302880"/>
    <w:rsid w:val="00312667"/>
    <w:rsid w:val="00312FE8"/>
    <w:rsid w:val="00343F19"/>
    <w:rsid w:val="00345E87"/>
    <w:rsid w:val="003A23EF"/>
    <w:rsid w:val="003F5ACC"/>
    <w:rsid w:val="003F721B"/>
    <w:rsid w:val="0042635C"/>
    <w:rsid w:val="004301D8"/>
    <w:rsid w:val="004315A2"/>
    <w:rsid w:val="00445EC3"/>
    <w:rsid w:val="0047709A"/>
    <w:rsid w:val="004A33F1"/>
    <w:rsid w:val="004B28AF"/>
    <w:rsid w:val="004B6A63"/>
    <w:rsid w:val="004C1613"/>
    <w:rsid w:val="004C3256"/>
    <w:rsid w:val="004C5BBD"/>
    <w:rsid w:val="004C7C2F"/>
    <w:rsid w:val="00500270"/>
    <w:rsid w:val="00512914"/>
    <w:rsid w:val="0051459F"/>
    <w:rsid w:val="00521F10"/>
    <w:rsid w:val="00532F4F"/>
    <w:rsid w:val="00555B22"/>
    <w:rsid w:val="00566D9F"/>
    <w:rsid w:val="0057073F"/>
    <w:rsid w:val="005A5CC3"/>
    <w:rsid w:val="005B6AAC"/>
    <w:rsid w:val="005E3457"/>
    <w:rsid w:val="00611495"/>
    <w:rsid w:val="0063232E"/>
    <w:rsid w:val="00632F90"/>
    <w:rsid w:val="006829A1"/>
    <w:rsid w:val="006A2759"/>
    <w:rsid w:val="006E3CD8"/>
    <w:rsid w:val="007170D2"/>
    <w:rsid w:val="00724B57"/>
    <w:rsid w:val="00754D9D"/>
    <w:rsid w:val="00761EC4"/>
    <w:rsid w:val="00772841"/>
    <w:rsid w:val="007A23BE"/>
    <w:rsid w:val="007A308E"/>
    <w:rsid w:val="007A6F22"/>
    <w:rsid w:val="007B0F9B"/>
    <w:rsid w:val="007B1500"/>
    <w:rsid w:val="007C1519"/>
    <w:rsid w:val="007D3EA4"/>
    <w:rsid w:val="0080538D"/>
    <w:rsid w:val="00814B5B"/>
    <w:rsid w:val="008851A9"/>
    <w:rsid w:val="00886273"/>
    <w:rsid w:val="008C00FA"/>
    <w:rsid w:val="008C0826"/>
    <w:rsid w:val="008F3C01"/>
    <w:rsid w:val="008F6EA5"/>
    <w:rsid w:val="00910AD8"/>
    <w:rsid w:val="00925692"/>
    <w:rsid w:val="009548D7"/>
    <w:rsid w:val="00965EC1"/>
    <w:rsid w:val="009D3264"/>
    <w:rsid w:val="009D451B"/>
    <w:rsid w:val="00A51513"/>
    <w:rsid w:val="00A66FBD"/>
    <w:rsid w:val="00A74991"/>
    <w:rsid w:val="00A7639C"/>
    <w:rsid w:val="00A803F8"/>
    <w:rsid w:val="00AA1988"/>
    <w:rsid w:val="00AA6F36"/>
    <w:rsid w:val="00AB3A36"/>
    <w:rsid w:val="00AC78CF"/>
    <w:rsid w:val="00AD0D80"/>
    <w:rsid w:val="00B040DD"/>
    <w:rsid w:val="00B22BF3"/>
    <w:rsid w:val="00B25C00"/>
    <w:rsid w:val="00B51C2B"/>
    <w:rsid w:val="00B6491A"/>
    <w:rsid w:val="00BD3E26"/>
    <w:rsid w:val="00BD481B"/>
    <w:rsid w:val="00C81C8D"/>
    <w:rsid w:val="00C82BDA"/>
    <w:rsid w:val="00CC6B68"/>
    <w:rsid w:val="00CF43FB"/>
    <w:rsid w:val="00D3601F"/>
    <w:rsid w:val="00D61D3E"/>
    <w:rsid w:val="00DB251D"/>
    <w:rsid w:val="00DE2276"/>
    <w:rsid w:val="00E31900"/>
    <w:rsid w:val="00E43335"/>
    <w:rsid w:val="00E753A7"/>
    <w:rsid w:val="00EF2463"/>
    <w:rsid w:val="00F01AF0"/>
    <w:rsid w:val="00F02FEC"/>
    <w:rsid w:val="00F26E2E"/>
    <w:rsid w:val="00F33B5E"/>
    <w:rsid w:val="00F834C7"/>
    <w:rsid w:val="00F979F7"/>
    <w:rsid w:val="00FA0990"/>
    <w:rsid w:val="00FA3977"/>
    <w:rsid w:val="00FE433F"/>
    <w:rsid w:val="00FF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5"/>
    <o:shapelayout v:ext="edit">
      <o:idmap v:ext="edit" data="1"/>
    </o:shapelayout>
  </w:shapeDefaults>
  <w:decimalSymbol w:val=","/>
  <w:listSeparator w:val=";"/>
  <w14:docId w14:val="79DFEB9F"/>
  <w15:docId w15:val="{E5A02D1E-9280-4E52-84D8-7B9BB3C3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67"/>
        <w:tab w:val="right" w:pos="4820"/>
      </w:tabs>
      <w:spacing w:before="1640" w:after="480"/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berschrift6">
    <w:name w:val="heading 6"/>
    <w:basedOn w:val="Standard"/>
    <w:next w:val="Standard"/>
    <w:qFormat/>
    <w:pPr>
      <w:keepNext/>
      <w:spacing w:line="360" w:lineRule="auto"/>
      <w:outlineLvl w:val="5"/>
    </w:pPr>
    <w:rPr>
      <w:b/>
      <w:sz w:val="28"/>
    </w:rPr>
  </w:style>
  <w:style w:type="paragraph" w:styleId="berschrift7">
    <w:name w:val="heading 7"/>
    <w:basedOn w:val="Standard"/>
    <w:next w:val="Standard"/>
    <w:qFormat/>
    <w:pPr>
      <w:keepNext/>
      <w:spacing w:line="360" w:lineRule="auto"/>
      <w:jc w:val="both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spacing w:line="360" w:lineRule="auto"/>
      <w:jc w:val="both"/>
      <w:outlineLvl w:val="7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spacing w:line="360" w:lineRule="auto"/>
      <w:jc w:val="both"/>
    </w:pPr>
    <w:rPr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spacing w:after="240" w:line="360" w:lineRule="auto"/>
      <w:jc w:val="both"/>
    </w:pPr>
    <w:rPr>
      <w:b/>
    </w:rPr>
  </w:style>
  <w:style w:type="paragraph" w:styleId="Textkrper2">
    <w:name w:val="Body Text 2"/>
    <w:basedOn w:val="Standard"/>
    <w:pPr>
      <w:spacing w:line="360" w:lineRule="auto"/>
      <w:jc w:val="both"/>
    </w:pPr>
    <w:rPr>
      <w:b/>
      <w:snapToGrid w:val="0"/>
      <w:sz w:val="24"/>
    </w:rPr>
  </w:style>
  <w:style w:type="paragraph" w:customStyle="1" w:styleId="H2">
    <w:name w:val="H2"/>
    <w:basedOn w:val="Standard"/>
    <w:next w:val="Standard"/>
    <w:pPr>
      <w:keepNext/>
      <w:spacing w:before="100" w:after="100"/>
      <w:outlineLvl w:val="2"/>
    </w:pPr>
    <w:rPr>
      <w:rFonts w:ascii="Times New Roman" w:hAnsi="Times New Roman"/>
      <w:b/>
      <w:snapToGrid w:val="0"/>
      <w:sz w:val="36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</w:rPr>
  </w:style>
  <w:style w:type="paragraph" w:styleId="StandardWeb">
    <w:name w:val="Normal (Web)"/>
    <w:basedOn w:val="Standard"/>
    <w:semiHidden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Formatvorlage1">
    <w:name w:val="Formatvorlage1"/>
    <w:basedOn w:val="Standard"/>
    <w:rPr>
      <w:sz w:val="20"/>
      <w:lang w:eastAsia="en-US"/>
    </w:rPr>
  </w:style>
  <w:style w:type="paragraph" w:customStyle="1" w:styleId="SachText">
    <w:name w:val="SachText"/>
    <w:basedOn w:val="Standard"/>
    <w:pPr>
      <w:tabs>
        <w:tab w:val="left" w:pos="425"/>
        <w:tab w:val="left" w:pos="709"/>
      </w:tabs>
      <w:jc w:val="both"/>
    </w:pPr>
  </w:style>
  <w:style w:type="paragraph" w:styleId="Titel">
    <w:name w:val="Title"/>
    <w:basedOn w:val="Standard"/>
    <w:qFormat/>
    <w:pPr>
      <w:jc w:val="center"/>
    </w:pPr>
    <w:rPr>
      <w:rFonts w:ascii="Arial Black" w:hAnsi="Arial Black"/>
      <w:b/>
      <w:sz w:val="24"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schriftung">
    <w:name w:val="caption"/>
    <w:basedOn w:val="Standard"/>
    <w:next w:val="Standard"/>
    <w:qFormat/>
    <w:rPr>
      <w:rFonts w:ascii="Times New Roman" w:hAnsi="Times New Roman"/>
      <w:b/>
      <w:bCs/>
      <w:sz w:val="20"/>
    </w:rPr>
  </w:style>
  <w:style w:type="character" w:customStyle="1" w:styleId="st1">
    <w:name w:val="st1"/>
    <w:basedOn w:val="Absatz-Standardschriftart"/>
  </w:style>
  <w:style w:type="paragraph" w:styleId="Textkrper-Zeileneinzug">
    <w:name w:val="Body Text Indent"/>
    <w:basedOn w:val="Standard"/>
    <w:pPr>
      <w:spacing w:after="120"/>
      <w:ind w:left="283"/>
    </w:pPr>
  </w:style>
  <w:style w:type="character" w:styleId="Fett">
    <w:name w:val="Strong"/>
    <w:qFormat/>
    <w:rPr>
      <w:b/>
      <w:bCs/>
    </w:rPr>
  </w:style>
  <w:style w:type="paragraph" w:customStyle="1" w:styleId="Betreffzeile">
    <w:name w:val="Betreffzeile"/>
    <w:basedOn w:val="Standar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93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8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0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4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6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587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742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0119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4949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1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54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1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6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05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effens\Lokale%20Einstellungen\Temp\XPgrpwise\Vorlage_PM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Vorlage_PM.dot</Template>
  <TotalTime>0</TotalTime>
  <Pages>1</Pages>
  <Words>191</Words>
  <Characters>1209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Emsland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Steffens</dc:creator>
  <cp:lastModifiedBy>Anja Rohde</cp:lastModifiedBy>
  <cp:revision>2</cp:revision>
  <cp:lastPrinted>2019-04-26T07:06:00Z</cp:lastPrinted>
  <dcterms:created xsi:type="dcterms:W3CDTF">2026-09-10T12:24:00Z</dcterms:created>
  <dcterms:modified xsi:type="dcterms:W3CDTF">2026-09-10T12:24:00Z</dcterms:modified>
</cp:coreProperties>
</file>