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1C759833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F942E9">
        <w:rPr>
          <w:noProof/>
        </w:rPr>
        <w:t>2. September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61821DF5" w14:textId="34CEEE51" w:rsidR="001C5D29" w:rsidRDefault="004B2864" w:rsidP="001C5D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Veränderte Öffnungszeiten am </w:t>
      </w:r>
      <w:r w:rsidR="00F942E9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. </w:t>
      </w:r>
      <w:r w:rsidR="00F942E9">
        <w:rPr>
          <w:b/>
          <w:sz w:val="28"/>
          <w:szCs w:val="28"/>
        </w:rPr>
        <w:t>September</w:t>
      </w:r>
    </w:p>
    <w:p w14:paraId="080C7A98" w14:textId="56650C2E" w:rsidR="00F942E9" w:rsidRDefault="004B2864" w:rsidP="001C5D29">
      <w:r>
        <w:t xml:space="preserve">Aufgrund einer internen Veranstaltung öffnet die Stadtbücherei im Medienschiff am Donnerstag, den </w:t>
      </w:r>
      <w:r w:rsidR="00F942E9">
        <w:t>17</w:t>
      </w:r>
      <w:r>
        <w:t xml:space="preserve">. </w:t>
      </w:r>
      <w:r w:rsidR="00F942E9">
        <w:t>September</w:t>
      </w:r>
      <w:r>
        <w:t xml:space="preserve">, zu veränderten </w:t>
      </w:r>
      <w:r w:rsidR="00F942E9">
        <w:t>Z</w:t>
      </w:r>
      <w:r>
        <w:t>eiten.</w:t>
      </w:r>
    </w:p>
    <w:p w14:paraId="2BA6B1EB" w14:textId="5D8B8E30" w:rsidR="00F4447A" w:rsidRDefault="004B2864" w:rsidP="001C5D29">
      <w:r>
        <w:t>Die Ausleihe ist an diesem Tag</w:t>
      </w:r>
      <w:r w:rsidR="00F942E9">
        <w:t xml:space="preserve"> am Nachmittag nicht möglich, die Vormittagszeiten werden dafür auf 09:00 Uhr bis 13:00 Uhr verlängert</w:t>
      </w:r>
      <w:r>
        <w:t>.</w:t>
      </w:r>
    </w:p>
    <w:sectPr w:rsidR="00F4447A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B681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096EA007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FF29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05D3198D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E2AE4"/>
    <w:rsid w:val="000F6B21"/>
    <w:rsid w:val="00126B29"/>
    <w:rsid w:val="00127C25"/>
    <w:rsid w:val="00127F7D"/>
    <w:rsid w:val="00161E1B"/>
    <w:rsid w:val="00186A07"/>
    <w:rsid w:val="001C58E5"/>
    <w:rsid w:val="001C5D29"/>
    <w:rsid w:val="001D66A8"/>
    <w:rsid w:val="001D76CE"/>
    <w:rsid w:val="001E01FB"/>
    <w:rsid w:val="001E4374"/>
    <w:rsid w:val="001F26C5"/>
    <w:rsid w:val="001F2A7C"/>
    <w:rsid w:val="00234B9E"/>
    <w:rsid w:val="00235030"/>
    <w:rsid w:val="0024458F"/>
    <w:rsid w:val="002A22C5"/>
    <w:rsid w:val="002A7008"/>
    <w:rsid w:val="002B4470"/>
    <w:rsid w:val="002E198A"/>
    <w:rsid w:val="00341B27"/>
    <w:rsid w:val="0034586B"/>
    <w:rsid w:val="003540C8"/>
    <w:rsid w:val="00385302"/>
    <w:rsid w:val="0038770A"/>
    <w:rsid w:val="003A4172"/>
    <w:rsid w:val="003B7CA8"/>
    <w:rsid w:val="003D6452"/>
    <w:rsid w:val="003E1DF1"/>
    <w:rsid w:val="00406ABE"/>
    <w:rsid w:val="004611CE"/>
    <w:rsid w:val="0047555E"/>
    <w:rsid w:val="004B2864"/>
    <w:rsid w:val="005211BB"/>
    <w:rsid w:val="0059401F"/>
    <w:rsid w:val="005A56F6"/>
    <w:rsid w:val="005B04BC"/>
    <w:rsid w:val="005B4DE9"/>
    <w:rsid w:val="005F21E8"/>
    <w:rsid w:val="00610639"/>
    <w:rsid w:val="00621163"/>
    <w:rsid w:val="00671E11"/>
    <w:rsid w:val="00671E2B"/>
    <w:rsid w:val="00696DD7"/>
    <w:rsid w:val="006D372F"/>
    <w:rsid w:val="006D701E"/>
    <w:rsid w:val="0072372F"/>
    <w:rsid w:val="007268E6"/>
    <w:rsid w:val="00770054"/>
    <w:rsid w:val="007B62E5"/>
    <w:rsid w:val="007D1A91"/>
    <w:rsid w:val="007F528D"/>
    <w:rsid w:val="00850ED4"/>
    <w:rsid w:val="0087103C"/>
    <w:rsid w:val="00872575"/>
    <w:rsid w:val="008743BE"/>
    <w:rsid w:val="0088461F"/>
    <w:rsid w:val="008A4944"/>
    <w:rsid w:val="008D33E6"/>
    <w:rsid w:val="008E26DC"/>
    <w:rsid w:val="00923EA5"/>
    <w:rsid w:val="0092612A"/>
    <w:rsid w:val="00932645"/>
    <w:rsid w:val="00950ACE"/>
    <w:rsid w:val="00976C6E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B7B3A"/>
    <w:rsid w:val="00B04C5B"/>
    <w:rsid w:val="00B60D8E"/>
    <w:rsid w:val="00B61AC2"/>
    <w:rsid w:val="00B7652E"/>
    <w:rsid w:val="00BB3D09"/>
    <w:rsid w:val="00BB6E29"/>
    <w:rsid w:val="00BB7527"/>
    <w:rsid w:val="00BE1B9C"/>
    <w:rsid w:val="00BF078D"/>
    <w:rsid w:val="00BF0EA5"/>
    <w:rsid w:val="00BF36AD"/>
    <w:rsid w:val="00C6193F"/>
    <w:rsid w:val="00C76951"/>
    <w:rsid w:val="00CB0160"/>
    <w:rsid w:val="00CB5EA7"/>
    <w:rsid w:val="00CE40F4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64668"/>
    <w:rsid w:val="00D6606A"/>
    <w:rsid w:val="00D76E1C"/>
    <w:rsid w:val="00DB39E2"/>
    <w:rsid w:val="00DB7F36"/>
    <w:rsid w:val="00DF73CC"/>
    <w:rsid w:val="00E04B7E"/>
    <w:rsid w:val="00E34B26"/>
    <w:rsid w:val="00E55FE3"/>
    <w:rsid w:val="00E675C4"/>
    <w:rsid w:val="00E879F7"/>
    <w:rsid w:val="00E96661"/>
    <w:rsid w:val="00EA4B04"/>
    <w:rsid w:val="00EA5066"/>
    <w:rsid w:val="00EF642C"/>
    <w:rsid w:val="00F249AE"/>
    <w:rsid w:val="00F30485"/>
    <w:rsid w:val="00F4447A"/>
    <w:rsid w:val="00F55EC5"/>
    <w:rsid w:val="00F87492"/>
    <w:rsid w:val="00F942E9"/>
    <w:rsid w:val="00F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</Template>
  <TotalTime>0</TotalTime>
  <Pages>1</Pages>
  <Words>53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Drechsler, Lisa-Tabea</cp:lastModifiedBy>
  <cp:revision>2</cp:revision>
  <cp:lastPrinted>2026-03-25T13:01:00Z</cp:lastPrinted>
  <dcterms:created xsi:type="dcterms:W3CDTF">2026-09-02T09:34:00Z</dcterms:created>
  <dcterms:modified xsi:type="dcterms:W3CDTF">2026-09-02T09:34:00Z</dcterms:modified>
</cp:coreProperties>
</file>