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7AEA7" w14:textId="77777777" w:rsidR="00D27893" w:rsidRDefault="00D27893" w:rsidP="0087103C">
      <w:pPr>
        <w:spacing w:after="0" w:line="360" w:lineRule="auto"/>
        <w:jc w:val="right"/>
        <w:rPr>
          <w:b/>
          <w:sz w:val="28"/>
          <w:szCs w:val="28"/>
        </w:rPr>
      </w:pPr>
    </w:p>
    <w:p w14:paraId="5A941C20" w14:textId="77777777" w:rsidR="003540C8" w:rsidRDefault="003540C8" w:rsidP="000F6B21">
      <w:pPr>
        <w:spacing w:after="0" w:line="360" w:lineRule="auto"/>
        <w:jc w:val="right"/>
      </w:pPr>
    </w:p>
    <w:p w14:paraId="7F07E132" w14:textId="7D55AD15" w:rsidR="000F6B21" w:rsidRPr="00D27893" w:rsidRDefault="00E879F7" w:rsidP="00F55EC5">
      <w:pPr>
        <w:spacing w:after="0" w:line="360" w:lineRule="auto"/>
      </w:pPr>
      <w:r>
        <w:t xml:space="preserve">Weiterstadt, </w:t>
      </w:r>
      <w:r w:rsidR="00B04C5B">
        <w:fldChar w:fldCharType="begin"/>
      </w:r>
      <w:r w:rsidR="00B04C5B">
        <w:instrText xml:space="preserve"> DATE  \@ "d. MMMM yyyy"  \* MERGEFORMAT </w:instrText>
      </w:r>
      <w:r w:rsidR="00B04C5B">
        <w:fldChar w:fldCharType="separate"/>
      </w:r>
      <w:r w:rsidR="00C615AB">
        <w:rPr>
          <w:noProof/>
        </w:rPr>
        <w:t>19. Juni 2026</w:t>
      </w:r>
      <w:r w:rsidR="00B04C5B">
        <w:fldChar w:fldCharType="end"/>
      </w:r>
    </w:p>
    <w:p w14:paraId="6C5738BE" w14:textId="77777777" w:rsidR="00F55EC5" w:rsidRPr="00D27893" w:rsidRDefault="00F55EC5" w:rsidP="00E879F7">
      <w:pPr>
        <w:spacing w:after="0" w:line="360" w:lineRule="auto"/>
        <w:rPr>
          <w:sz w:val="28"/>
          <w:szCs w:val="28"/>
        </w:rPr>
      </w:pPr>
    </w:p>
    <w:p w14:paraId="5B58A2A2" w14:textId="77777777" w:rsidR="00C615AB" w:rsidRDefault="00C615AB" w:rsidP="00B7652E">
      <w:pPr>
        <w:spacing w:after="0" w:line="360" w:lineRule="auto"/>
        <w:rPr>
          <w:b/>
          <w:sz w:val="28"/>
          <w:szCs w:val="28"/>
        </w:rPr>
      </w:pPr>
    </w:p>
    <w:p w14:paraId="6928BB58" w14:textId="68F6B3B2" w:rsidR="00B7652E" w:rsidRDefault="00BC3D13" w:rsidP="00B7652E">
      <w:pPr>
        <w:spacing w:after="0" w:line="360" w:lineRule="auto"/>
        <w:rPr>
          <w:b/>
          <w:sz w:val="28"/>
          <w:szCs w:val="28"/>
        </w:rPr>
      </w:pPr>
      <w:r>
        <w:rPr>
          <w:b/>
          <w:sz w:val="28"/>
          <w:szCs w:val="28"/>
        </w:rPr>
        <w:t>Bilderbuchkino in der Stadtbücherei</w:t>
      </w:r>
    </w:p>
    <w:p w14:paraId="5AA81594" w14:textId="77777777" w:rsidR="00BC3D13" w:rsidRPr="00C615AB" w:rsidRDefault="00BC3D13" w:rsidP="00B7652E">
      <w:pPr>
        <w:spacing w:after="0" w:line="360" w:lineRule="auto"/>
        <w:rPr>
          <w:i/>
          <w:sz w:val="28"/>
          <w:szCs w:val="28"/>
        </w:rPr>
      </w:pPr>
      <w:r w:rsidRPr="00C615AB">
        <w:rPr>
          <w:i/>
          <w:sz w:val="28"/>
          <w:szCs w:val="28"/>
        </w:rPr>
        <w:t>In der Stadtbücherei werden Geschichten lebendig.</w:t>
      </w:r>
    </w:p>
    <w:p w14:paraId="7D50BD35" w14:textId="77777777" w:rsidR="00BC3D13" w:rsidRDefault="00BC3D13" w:rsidP="00BC3D13"/>
    <w:p w14:paraId="1D77906B" w14:textId="63905FFB" w:rsidR="00BC3D13" w:rsidRDefault="00313A71" w:rsidP="00BC3D13">
      <w:r w:rsidRPr="00E43BD4">
        <w:rPr>
          <w:b/>
        </w:rPr>
        <w:t xml:space="preserve">Am </w:t>
      </w:r>
      <w:r w:rsidR="00CC3829" w:rsidRPr="00E43BD4">
        <w:rPr>
          <w:b/>
        </w:rPr>
        <w:t>Donnerstag</w:t>
      </w:r>
      <w:r w:rsidR="00FA1B15">
        <w:rPr>
          <w:b/>
        </w:rPr>
        <w:t xml:space="preserve">, </w:t>
      </w:r>
      <w:r w:rsidR="00C615AB">
        <w:rPr>
          <w:b/>
        </w:rPr>
        <w:t>0</w:t>
      </w:r>
      <w:r w:rsidR="00F05BD2">
        <w:rPr>
          <w:b/>
        </w:rPr>
        <w:t>1</w:t>
      </w:r>
      <w:r w:rsidR="00C615AB">
        <w:rPr>
          <w:b/>
        </w:rPr>
        <w:t xml:space="preserve">. </w:t>
      </w:r>
      <w:r w:rsidR="00F05BD2">
        <w:rPr>
          <w:b/>
        </w:rPr>
        <w:t>Okto</w:t>
      </w:r>
      <w:r w:rsidR="00C615AB">
        <w:rPr>
          <w:b/>
        </w:rPr>
        <w:t>ber</w:t>
      </w:r>
      <w:r w:rsidR="0059086F">
        <w:rPr>
          <w:b/>
        </w:rPr>
        <w:t xml:space="preserve"> </w:t>
      </w:r>
      <w:r w:rsidR="00BC3D13" w:rsidRPr="00E43BD4">
        <w:rPr>
          <w:b/>
        </w:rPr>
        <w:t>um 15:00 Uhr, findet in der Stadtbücherei im Medienschiff ein Vorlesenachmittag statt.</w:t>
      </w:r>
      <w:r w:rsidR="00C2081D" w:rsidRPr="00E43BD4">
        <w:rPr>
          <w:b/>
        </w:rPr>
        <w:br/>
      </w:r>
      <w:r w:rsidR="00BC3D13">
        <w:t>Eingeladen sind alle Kinder ab 4 Jahren, die Spaß an Geschichten haben</w:t>
      </w:r>
      <w:r w:rsidR="00C2081D">
        <w:t xml:space="preserve"> und diese mit uns gemeinsam entdecken wollen</w:t>
      </w:r>
      <w:r w:rsidR="00BC3D13">
        <w:t>!</w:t>
      </w:r>
    </w:p>
    <w:p w14:paraId="23DE22DA" w14:textId="00A38955" w:rsidR="006E0782" w:rsidRDefault="004A383E" w:rsidP="00BC3D13">
      <w:r>
        <w:t xml:space="preserve">Das Bilderbuchkino verbindet die klassische Vorlesekunst mit großformatigen Illustrationen. Die Kinder können den Bildern folgen, während die Geschichte vorgelesen wird – ideal um die Fantasie anzuregen, die Sprachentwicklung zu fördern und Freude am Lesen zu wecken. </w:t>
      </w:r>
      <w:r w:rsidR="00BC3D13">
        <w:t xml:space="preserve">Anschließend </w:t>
      </w:r>
      <w:r w:rsidR="00713207">
        <w:t xml:space="preserve">kann noch </w:t>
      </w:r>
      <w:r w:rsidR="00BC3D13">
        <w:t>gemalt</w:t>
      </w:r>
      <w:r w:rsidR="006E0782">
        <w:t>,</w:t>
      </w:r>
      <w:r w:rsidR="00713207">
        <w:t xml:space="preserve"> gebastelt</w:t>
      </w:r>
      <w:r w:rsidR="00BC3D13">
        <w:t>, gelesen und gestöbert werden.</w:t>
      </w:r>
      <w:r w:rsidR="00C862C7">
        <w:br/>
      </w:r>
    </w:p>
    <w:p w14:paraId="1337A643" w14:textId="674BA9EB" w:rsidR="00BC3D13" w:rsidRPr="00D316F1" w:rsidRDefault="00BC3D13" w:rsidP="00C2081D">
      <w:pPr>
        <w:ind w:left="1418" w:hanging="1418"/>
        <w:rPr>
          <w:b/>
        </w:rPr>
      </w:pPr>
      <w:r w:rsidRPr="00D316F1">
        <w:rPr>
          <w:b/>
        </w:rPr>
        <w:t>Wann:</w:t>
      </w:r>
      <w:r w:rsidRPr="00D316F1">
        <w:rPr>
          <w:b/>
        </w:rPr>
        <w:tab/>
      </w:r>
      <w:r w:rsidR="00CC3829" w:rsidRPr="00D316F1">
        <w:rPr>
          <w:b/>
        </w:rPr>
        <w:t>Donnerstag</w:t>
      </w:r>
      <w:r w:rsidRPr="00D316F1">
        <w:rPr>
          <w:b/>
        </w:rPr>
        <w:t xml:space="preserve">, </w:t>
      </w:r>
      <w:r w:rsidR="00C615AB">
        <w:rPr>
          <w:b/>
        </w:rPr>
        <w:t>0</w:t>
      </w:r>
      <w:r w:rsidR="00F05BD2">
        <w:rPr>
          <w:b/>
        </w:rPr>
        <w:t>1</w:t>
      </w:r>
      <w:r w:rsidR="00C615AB">
        <w:rPr>
          <w:b/>
        </w:rPr>
        <w:t xml:space="preserve">. </w:t>
      </w:r>
      <w:r w:rsidR="00F05BD2">
        <w:rPr>
          <w:b/>
        </w:rPr>
        <w:t>Okto</w:t>
      </w:r>
      <w:r w:rsidR="00C615AB">
        <w:rPr>
          <w:b/>
        </w:rPr>
        <w:t xml:space="preserve">ber um </w:t>
      </w:r>
      <w:r w:rsidRPr="00D316F1">
        <w:rPr>
          <w:b/>
        </w:rPr>
        <w:t>15:00 Uhr</w:t>
      </w:r>
    </w:p>
    <w:p w14:paraId="58F2169B" w14:textId="59A29550" w:rsidR="00BC3D13" w:rsidRPr="00D316F1" w:rsidRDefault="00BC3D13" w:rsidP="00BC3D13">
      <w:pPr>
        <w:rPr>
          <w:b/>
        </w:rPr>
      </w:pPr>
      <w:r w:rsidRPr="00D316F1">
        <w:rPr>
          <w:b/>
        </w:rPr>
        <w:t>Wer:</w:t>
      </w:r>
      <w:r w:rsidRPr="00D316F1">
        <w:rPr>
          <w:b/>
        </w:rPr>
        <w:tab/>
      </w:r>
      <w:r w:rsidRPr="00D316F1">
        <w:rPr>
          <w:b/>
        </w:rPr>
        <w:tab/>
        <w:t>Kinder ab 4 Jahren mit Begleitperson</w:t>
      </w:r>
    </w:p>
    <w:p w14:paraId="318DDC5F" w14:textId="3ECCEE58" w:rsidR="007D1B1D" w:rsidRDefault="00100864" w:rsidP="007D1B1D">
      <w:pPr>
        <w:autoSpaceDE w:val="0"/>
        <w:autoSpaceDN w:val="0"/>
        <w:adjustRightInd w:val="0"/>
        <w:rPr>
          <w:rFonts w:eastAsia="Times New Roman" w:cs="Arial"/>
          <w:sz w:val="20"/>
          <w:szCs w:val="20"/>
          <w:lang w:eastAsia="de-DE"/>
        </w:rPr>
      </w:pPr>
      <w:r w:rsidRPr="00D316F1">
        <w:rPr>
          <w:b/>
        </w:rPr>
        <w:t>Was:</w:t>
      </w:r>
      <w:r w:rsidRPr="00D316F1">
        <w:tab/>
      </w:r>
      <w:r w:rsidR="00725209" w:rsidRPr="00D316F1">
        <w:tab/>
      </w:r>
      <w:r w:rsidR="00C615AB">
        <w:rPr>
          <w:b/>
        </w:rPr>
        <w:t>He</w:t>
      </w:r>
      <w:r w:rsidR="00F05BD2">
        <w:rPr>
          <w:b/>
        </w:rPr>
        <w:t>nri und Henriette – Wir sind doch keine Angsthasen</w:t>
      </w:r>
      <w:r w:rsidR="007D1B1D">
        <w:rPr>
          <w:b/>
        </w:rPr>
        <w:t>!</w:t>
      </w:r>
      <w:r w:rsidR="00725209">
        <w:rPr>
          <w:rFonts w:eastAsia="Times New Roman" w:cs="Arial"/>
          <w:sz w:val="20"/>
          <w:szCs w:val="20"/>
          <w:lang w:eastAsia="de-DE"/>
        </w:rPr>
        <w:tab/>
      </w:r>
      <w:r w:rsidR="00725209">
        <w:rPr>
          <w:rFonts w:eastAsia="Times New Roman" w:cs="Arial"/>
          <w:sz w:val="20"/>
          <w:szCs w:val="20"/>
          <w:lang w:eastAsia="de-DE"/>
        </w:rPr>
        <w:tab/>
      </w:r>
      <w:r w:rsidR="00725209">
        <w:rPr>
          <w:rFonts w:eastAsia="Times New Roman" w:cs="Arial"/>
          <w:sz w:val="20"/>
          <w:szCs w:val="20"/>
          <w:lang w:eastAsia="de-DE"/>
        </w:rPr>
        <w:tab/>
      </w:r>
    </w:p>
    <w:p w14:paraId="51C5A30F" w14:textId="56E0773A" w:rsidR="00A02F4C" w:rsidRPr="007D1B1D" w:rsidRDefault="007D1B1D" w:rsidP="007D1B1D">
      <w:pPr>
        <w:autoSpaceDE w:val="0"/>
        <w:autoSpaceDN w:val="0"/>
        <w:adjustRightInd w:val="0"/>
        <w:rPr>
          <w:rFonts w:eastAsia="Times New Roman" w:cs="Arial"/>
          <w:b/>
          <w:bCs/>
          <w:sz w:val="20"/>
          <w:szCs w:val="20"/>
          <w:lang w:eastAsia="de-DE"/>
        </w:rPr>
      </w:pPr>
      <w:r w:rsidRPr="006E0782">
        <w:rPr>
          <w:rFonts w:eastAsia="Times New Roman" w:cs="Arial"/>
          <w:noProof/>
          <w:lang w:eastAsia="de-DE"/>
        </w:rPr>
        <w:drawing>
          <wp:anchor distT="0" distB="0" distL="114300" distR="114300" simplePos="0" relativeHeight="251658240" behindDoc="1" locked="0" layoutInCell="1" allowOverlap="1" wp14:anchorId="705115E5" wp14:editId="00619BC4">
            <wp:simplePos x="0" y="0"/>
            <wp:positionH relativeFrom="margin">
              <wp:posOffset>23495</wp:posOffset>
            </wp:positionH>
            <wp:positionV relativeFrom="margin">
              <wp:posOffset>5405120</wp:posOffset>
            </wp:positionV>
            <wp:extent cx="1476375" cy="1905635"/>
            <wp:effectExtent l="0" t="0" r="9525"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476375" cy="19056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D1B1D">
        <w:rPr>
          <w:rFonts w:eastAsia="Times New Roman" w:cs="Arial"/>
          <w:noProof/>
          <w:lang w:eastAsia="de-DE"/>
        </w:rPr>
        <w:t>Seit Henri seinen Küken eine Gutenachtgeschichte mit einem Monster vorgelesen hat, fühlt er sich im Dunkeln manchmal etwas unbehaglich. Aber das würde er natürlich nie zugeben – schließlich ist er ein stolzer Hahn! Doch eines Tages fliegt der selbstgebastelte Drachen der Küken davon, und genau an diesem Abend entdeckt Henri in den Ästen des alten Quittenbaums eine Gestalt, die wirklich fast wie ein Monster aussieht! Alle Tiere des Bauernhofs helfen mit, das Geheimnis zu lüften.</w:t>
      </w:r>
    </w:p>
    <w:p w14:paraId="70E01658" w14:textId="52365B36" w:rsidR="00EC2584" w:rsidRPr="00D316F1" w:rsidRDefault="00EC2584" w:rsidP="008F4679">
      <w:pPr>
        <w:rPr>
          <w:b/>
        </w:rPr>
      </w:pPr>
    </w:p>
    <w:p w14:paraId="0EBCE9CA" w14:textId="77777777" w:rsidR="007D1B1D" w:rsidRDefault="007D1B1D" w:rsidP="008F4679">
      <w:pPr>
        <w:rPr>
          <w:b/>
        </w:rPr>
      </w:pPr>
    </w:p>
    <w:p w14:paraId="55CA3076" w14:textId="4F3A6837" w:rsidR="00100864" w:rsidRPr="00D316F1" w:rsidRDefault="00100864" w:rsidP="008F4679">
      <w:r w:rsidRPr="00D316F1">
        <w:rPr>
          <w:b/>
        </w:rPr>
        <w:t>Wo:</w:t>
      </w:r>
      <w:r w:rsidR="00EC2584" w:rsidRPr="00D316F1">
        <w:rPr>
          <w:b/>
        </w:rPr>
        <w:tab/>
      </w:r>
      <w:r w:rsidR="00EC2584" w:rsidRPr="00D316F1">
        <w:rPr>
          <w:b/>
        </w:rPr>
        <w:tab/>
      </w:r>
      <w:r w:rsidRPr="00D316F1">
        <w:rPr>
          <w:b/>
        </w:rPr>
        <w:t>Stadtbücherei im Medienschiff</w:t>
      </w:r>
    </w:p>
    <w:p w14:paraId="48B20405" w14:textId="5178B936" w:rsidR="00127F7D" w:rsidRPr="00D316F1" w:rsidRDefault="00100864" w:rsidP="00F55EC5">
      <w:r w:rsidRPr="00D316F1">
        <w:rPr>
          <w:b/>
        </w:rPr>
        <w:t>Eintritt:</w:t>
      </w:r>
      <w:r w:rsidR="00EC2584" w:rsidRPr="00D316F1">
        <w:rPr>
          <w:b/>
        </w:rPr>
        <w:tab/>
      </w:r>
      <w:r w:rsidRPr="00D316F1">
        <w:rPr>
          <w:b/>
        </w:rPr>
        <w:t>Frei!</w:t>
      </w:r>
      <w:r w:rsidR="0022519A" w:rsidRPr="00D316F1">
        <w:rPr>
          <w:b/>
        </w:rPr>
        <w:t xml:space="preserve"> Kommt vorbei, wir freuen uns auf euch!</w:t>
      </w:r>
    </w:p>
    <w:sectPr w:rsidR="00127F7D" w:rsidRPr="00D316F1" w:rsidSect="003B7CA8">
      <w:headerReference w:type="default" r:id="rId8"/>
      <w:footerReference w:type="default" r:id="rId9"/>
      <w:pgSz w:w="11906" w:h="16838"/>
      <w:pgMar w:top="851"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2A491A" w14:textId="77777777" w:rsidR="005919D3" w:rsidRDefault="005919D3" w:rsidP="000F6B21">
      <w:pPr>
        <w:spacing w:after="0" w:line="240" w:lineRule="auto"/>
      </w:pPr>
      <w:r>
        <w:separator/>
      </w:r>
    </w:p>
  </w:endnote>
  <w:endnote w:type="continuationSeparator" w:id="0">
    <w:p w14:paraId="458C5C28" w14:textId="77777777" w:rsidR="005919D3" w:rsidRDefault="005919D3" w:rsidP="000F6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9BEDE" w14:textId="77777777" w:rsidR="00E879F7" w:rsidRDefault="00E879F7" w:rsidP="000F6B21">
    <w:pPr>
      <w:pStyle w:val="Fuzeile"/>
      <w:tabs>
        <w:tab w:val="left" w:pos="4536"/>
      </w:tabs>
      <w:rPr>
        <w:sz w:val="18"/>
        <w:szCs w:val="18"/>
      </w:rPr>
    </w:pPr>
  </w:p>
  <w:p w14:paraId="2C4C179A" w14:textId="77777777" w:rsidR="000F6B21" w:rsidRDefault="0059401F" w:rsidP="00E879F7">
    <w:pPr>
      <w:pStyle w:val="Fuzeile"/>
      <w:tabs>
        <w:tab w:val="left" w:pos="4536"/>
        <w:tab w:val="left" w:pos="6379"/>
      </w:tabs>
      <w:rPr>
        <w:sz w:val="18"/>
        <w:szCs w:val="18"/>
      </w:rPr>
    </w:pPr>
    <w:r>
      <w:rPr>
        <w:noProof/>
        <w:sz w:val="18"/>
        <w:szCs w:val="18"/>
        <w:lang w:eastAsia="de-DE"/>
      </w:rPr>
      <mc:AlternateContent>
        <mc:Choice Requires="wps">
          <w:drawing>
            <wp:anchor distT="0" distB="0" distL="114300" distR="114300" simplePos="0" relativeHeight="251657216" behindDoc="0" locked="0" layoutInCell="1" allowOverlap="1" wp14:anchorId="2FC90C4D" wp14:editId="4EE9A057">
              <wp:simplePos x="0" y="0"/>
              <wp:positionH relativeFrom="column">
                <wp:posOffset>-375285</wp:posOffset>
              </wp:positionH>
              <wp:positionV relativeFrom="paragraph">
                <wp:posOffset>3810</wp:posOffset>
              </wp:positionV>
              <wp:extent cx="6556375" cy="0"/>
              <wp:effectExtent l="5715" t="13335" r="10160"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6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5A514" id="_x0000_t32" coordsize="21600,21600" o:spt="32" o:oned="t" path="m,l21600,21600e" filled="f">
              <v:path arrowok="t" fillok="f" o:connecttype="none"/>
              <o:lock v:ext="edit" shapetype="t"/>
            </v:shapetype>
            <v:shape id="AutoShape 1" o:spid="_x0000_s1026" type="#_x0000_t32" style="position:absolute;margin-left:-29.55pt;margin-top:.3pt;width:516.2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"/>
          </w:pict>
        </mc:Fallback>
      </mc:AlternateContent>
    </w:r>
    <w:r w:rsidR="00E879F7">
      <w:rPr>
        <w:sz w:val="18"/>
        <w:szCs w:val="18"/>
      </w:rPr>
      <w:tab/>
    </w:r>
    <w:r w:rsidR="00E879F7">
      <w:rPr>
        <w:sz w:val="18"/>
        <w:szCs w:val="18"/>
      </w:rPr>
      <w:tab/>
      <w:t xml:space="preserve"> </w:t>
    </w:r>
  </w:p>
  <w:p w14:paraId="7E323753" w14:textId="77777777" w:rsidR="000849C2" w:rsidRDefault="000849C2" w:rsidP="000849C2">
    <w:pPr>
      <w:pStyle w:val="Fuzeile"/>
      <w:tabs>
        <w:tab w:val="clear" w:pos="4536"/>
        <w:tab w:val="left" w:pos="3402"/>
        <w:tab w:val="left" w:pos="6379"/>
      </w:tabs>
      <w:rPr>
        <w:sz w:val="18"/>
        <w:szCs w:val="18"/>
      </w:rPr>
    </w:pPr>
    <w:r>
      <w:rPr>
        <w:sz w:val="18"/>
        <w:szCs w:val="18"/>
      </w:rPr>
      <w:t xml:space="preserve">Herausgeber: </w:t>
    </w:r>
    <w:r>
      <w:rPr>
        <w:sz w:val="18"/>
        <w:szCs w:val="18"/>
      </w:rPr>
      <w:tab/>
      <w:t>Anschrift:</w:t>
    </w:r>
    <w:r>
      <w:rPr>
        <w:sz w:val="18"/>
        <w:szCs w:val="18"/>
      </w:rPr>
      <w:tab/>
      <w:t>Ansprechpartner:</w:t>
    </w:r>
  </w:p>
  <w:p w14:paraId="678156D2" w14:textId="77777777" w:rsidR="000F6B21" w:rsidRPr="000F6B21" w:rsidRDefault="00F55EC5" w:rsidP="000849C2">
    <w:pPr>
      <w:pStyle w:val="Fuzeile"/>
      <w:tabs>
        <w:tab w:val="clear" w:pos="4536"/>
        <w:tab w:val="left" w:pos="3402"/>
        <w:tab w:val="left" w:pos="6379"/>
      </w:tabs>
      <w:rPr>
        <w:sz w:val="18"/>
        <w:szCs w:val="18"/>
      </w:rPr>
    </w:pPr>
    <w:r>
      <w:rPr>
        <w:sz w:val="18"/>
        <w:szCs w:val="18"/>
      </w:rPr>
      <w:t xml:space="preserve">Der </w:t>
    </w:r>
    <w:r w:rsidR="000849C2">
      <w:rPr>
        <w:sz w:val="18"/>
        <w:szCs w:val="18"/>
      </w:rPr>
      <w:t xml:space="preserve">Magistrat der </w:t>
    </w:r>
    <w:r w:rsidR="000F6B21" w:rsidRPr="000F6B21">
      <w:rPr>
        <w:sz w:val="18"/>
        <w:szCs w:val="18"/>
      </w:rPr>
      <w:tab/>
    </w:r>
    <w:r w:rsidR="000849C2" w:rsidRPr="000F6B21">
      <w:rPr>
        <w:sz w:val="18"/>
        <w:szCs w:val="18"/>
      </w:rPr>
      <w:t>Riedbahnstraße 6</w:t>
    </w:r>
    <w:r w:rsidR="000849C2">
      <w:rPr>
        <w:sz w:val="18"/>
        <w:szCs w:val="18"/>
      </w:rPr>
      <w:tab/>
    </w:r>
    <w:r w:rsidR="00976C6E">
      <w:rPr>
        <w:sz w:val="18"/>
        <w:szCs w:val="18"/>
      </w:rPr>
      <w:t>Frank Hamm</w:t>
    </w:r>
  </w:p>
  <w:p w14:paraId="67ECB73D" w14:textId="77777777" w:rsidR="000F6B21" w:rsidRPr="000F6B21" w:rsidRDefault="000849C2" w:rsidP="000849C2">
    <w:pPr>
      <w:pStyle w:val="Fuzeile"/>
      <w:tabs>
        <w:tab w:val="clear" w:pos="4536"/>
        <w:tab w:val="left" w:pos="3402"/>
        <w:tab w:val="left" w:pos="6379"/>
      </w:tabs>
      <w:rPr>
        <w:sz w:val="18"/>
        <w:szCs w:val="18"/>
      </w:rPr>
    </w:pPr>
    <w:r w:rsidRPr="000F6B21">
      <w:rPr>
        <w:sz w:val="18"/>
        <w:szCs w:val="18"/>
      </w:rPr>
      <w:t>Stadt Weiterstadt</w:t>
    </w:r>
    <w:r>
      <w:rPr>
        <w:sz w:val="18"/>
        <w:szCs w:val="18"/>
      </w:rPr>
      <w:tab/>
    </w:r>
    <w:r w:rsidRPr="000F6B21">
      <w:rPr>
        <w:sz w:val="18"/>
        <w:szCs w:val="18"/>
      </w:rPr>
      <w:t>64331 Weiterstadt</w:t>
    </w:r>
    <w:r w:rsidR="000F6B21" w:rsidRPr="000F6B21">
      <w:rPr>
        <w:sz w:val="18"/>
        <w:szCs w:val="18"/>
      </w:rPr>
      <w:tab/>
      <w:t>Telefon: 06150 / 400-1006</w:t>
    </w:r>
  </w:p>
  <w:p w14:paraId="7F3E9026" w14:textId="77777777" w:rsidR="000F6B21" w:rsidRPr="000F6B21" w:rsidRDefault="000849C2" w:rsidP="000849C2">
    <w:pPr>
      <w:pStyle w:val="Fuzeile"/>
      <w:tabs>
        <w:tab w:val="clear" w:pos="4536"/>
        <w:tab w:val="left" w:pos="3402"/>
        <w:tab w:val="left" w:pos="6379"/>
      </w:tabs>
      <w:rPr>
        <w:sz w:val="18"/>
        <w:szCs w:val="18"/>
      </w:rPr>
    </w:pPr>
    <w:r>
      <w:rPr>
        <w:sz w:val="18"/>
        <w:szCs w:val="18"/>
      </w:rPr>
      <w:tab/>
    </w:r>
    <w:r w:rsidR="000F6B21" w:rsidRPr="000F6B21">
      <w:rPr>
        <w:sz w:val="18"/>
        <w:szCs w:val="18"/>
      </w:rPr>
      <w:tab/>
    </w:r>
    <w:r w:rsidR="00976C6E">
      <w:rPr>
        <w:sz w:val="18"/>
        <w:szCs w:val="18"/>
      </w:rPr>
      <w:t>Frank.hamm</w:t>
    </w:r>
    <w:r w:rsidR="000F6B21" w:rsidRPr="000F6B21">
      <w:rPr>
        <w:sz w:val="18"/>
        <w:szCs w:val="18"/>
      </w:rPr>
      <w:t>@weiterstadt.de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03642" w14:textId="77777777" w:rsidR="005919D3" w:rsidRDefault="005919D3" w:rsidP="000F6B21">
      <w:pPr>
        <w:spacing w:after="0" w:line="240" w:lineRule="auto"/>
      </w:pPr>
      <w:r>
        <w:separator/>
      </w:r>
    </w:p>
  </w:footnote>
  <w:footnote w:type="continuationSeparator" w:id="0">
    <w:p w14:paraId="58D42322" w14:textId="77777777" w:rsidR="005919D3" w:rsidRDefault="005919D3" w:rsidP="000F6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C1B55" w14:textId="77777777" w:rsidR="000849C2" w:rsidRDefault="0059401F" w:rsidP="00E879F7">
    <w:pPr>
      <w:spacing w:after="0" w:line="360" w:lineRule="auto"/>
      <w:rPr>
        <w:b/>
        <w:sz w:val="36"/>
        <w:szCs w:val="36"/>
      </w:rPr>
    </w:pPr>
    <w:r>
      <w:rPr>
        <w:b/>
        <w:noProof/>
        <w:sz w:val="36"/>
        <w:szCs w:val="36"/>
        <w:lang w:eastAsia="de-DE"/>
      </w:rPr>
      <w:drawing>
        <wp:anchor distT="0" distB="0" distL="114300" distR="114300" simplePos="0" relativeHeight="251658240" behindDoc="1" locked="0" layoutInCell="1" allowOverlap="1" wp14:anchorId="570D4720" wp14:editId="336E769C">
          <wp:simplePos x="0" y="0"/>
          <wp:positionH relativeFrom="column">
            <wp:posOffset>3802380</wp:posOffset>
          </wp:positionH>
          <wp:positionV relativeFrom="paragraph">
            <wp:posOffset>111760</wp:posOffset>
          </wp:positionV>
          <wp:extent cx="2059305" cy="504825"/>
          <wp:effectExtent l="0" t="0" r="0" b="0"/>
          <wp:wrapTight wrapText="bothSides">
            <wp:wrapPolygon edited="0">
              <wp:start x="0" y="0"/>
              <wp:lineTo x="0" y="21192"/>
              <wp:lineTo x="21380" y="21192"/>
              <wp:lineTo x="21380" y="0"/>
              <wp:lineTo x="0" y="0"/>
            </wp:wrapPolygon>
          </wp:wrapTight>
          <wp:docPr id="2" name="Bild 1" descr="K:\Bürgermeister\Öffentlichkeitsarbeit\Homepage\Relaunch 2014\Logo_Weiterstadt_cmyk_10_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K:\Bürgermeister\Öffentlichkeitsarbeit\Homepage\Relaunch 2014\Logo_Weiterstadt_cmyk_10_201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305" cy="504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714AAA" w14:textId="77777777" w:rsidR="00E879F7" w:rsidRPr="00E879F7" w:rsidRDefault="00E879F7" w:rsidP="00E879F7">
    <w:pPr>
      <w:spacing w:after="0" w:line="360" w:lineRule="auto"/>
      <w:rPr>
        <w:b/>
        <w:sz w:val="36"/>
        <w:szCs w:val="36"/>
      </w:rPr>
    </w:pPr>
    <w:r w:rsidRPr="00E879F7">
      <w:rPr>
        <w:b/>
        <w:sz w:val="36"/>
        <w:szCs w:val="36"/>
      </w:rPr>
      <w:t>Medieninformation</w:t>
    </w:r>
    <w:r>
      <w:rPr>
        <w:b/>
        <w:sz w:val="36"/>
        <w:szCs w:val="36"/>
      </w:rPr>
      <w:tab/>
    </w:r>
  </w:p>
  <w:p w14:paraId="504A6434" w14:textId="77777777" w:rsidR="00E879F7" w:rsidRDefault="00E879F7">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formatting="1" w:enforcement="0"/>
  <w:defaultTabStop w:val="709"/>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3E6"/>
    <w:rsid w:val="00012F1B"/>
    <w:rsid w:val="000242AE"/>
    <w:rsid w:val="00045169"/>
    <w:rsid w:val="000722D9"/>
    <w:rsid w:val="000766A0"/>
    <w:rsid w:val="000849C2"/>
    <w:rsid w:val="0009497F"/>
    <w:rsid w:val="00095A64"/>
    <w:rsid w:val="00097FC8"/>
    <w:rsid w:val="000A5011"/>
    <w:rsid w:val="000C18CD"/>
    <w:rsid w:val="000F4BBA"/>
    <w:rsid w:val="000F6B21"/>
    <w:rsid w:val="00100864"/>
    <w:rsid w:val="00127F7D"/>
    <w:rsid w:val="00141C3C"/>
    <w:rsid w:val="00161E1B"/>
    <w:rsid w:val="00186A07"/>
    <w:rsid w:val="001A2413"/>
    <w:rsid w:val="001C58E5"/>
    <w:rsid w:val="001E01FB"/>
    <w:rsid w:val="001F2A7C"/>
    <w:rsid w:val="0022519A"/>
    <w:rsid w:val="00235030"/>
    <w:rsid w:val="0024458F"/>
    <w:rsid w:val="00254E38"/>
    <w:rsid w:val="00261A2A"/>
    <w:rsid w:val="00275F76"/>
    <w:rsid w:val="00281A28"/>
    <w:rsid w:val="002B4470"/>
    <w:rsid w:val="002E3E59"/>
    <w:rsid w:val="00313A71"/>
    <w:rsid w:val="00341B27"/>
    <w:rsid w:val="0034586B"/>
    <w:rsid w:val="003540C8"/>
    <w:rsid w:val="00360D8E"/>
    <w:rsid w:val="0038770A"/>
    <w:rsid w:val="003A4172"/>
    <w:rsid w:val="003B7CA8"/>
    <w:rsid w:val="003D6452"/>
    <w:rsid w:val="003E1DF1"/>
    <w:rsid w:val="003F32D5"/>
    <w:rsid w:val="00406ABE"/>
    <w:rsid w:val="00423632"/>
    <w:rsid w:val="004A383E"/>
    <w:rsid w:val="005720F3"/>
    <w:rsid w:val="0059086F"/>
    <w:rsid w:val="005919D3"/>
    <w:rsid w:val="0059401F"/>
    <w:rsid w:val="005B04BC"/>
    <w:rsid w:val="00603F6F"/>
    <w:rsid w:val="00621163"/>
    <w:rsid w:val="00671E11"/>
    <w:rsid w:val="00696DD7"/>
    <w:rsid w:val="006D372F"/>
    <w:rsid w:val="006D701E"/>
    <w:rsid w:val="006E0782"/>
    <w:rsid w:val="00713207"/>
    <w:rsid w:val="00722586"/>
    <w:rsid w:val="0072372F"/>
    <w:rsid w:val="00725209"/>
    <w:rsid w:val="00770054"/>
    <w:rsid w:val="007B62E5"/>
    <w:rsid w:val="007D1A91"/>
    <w:rsid w:val="007D1B1D"/>
    <w:rsid w:val="007F528D"/>
    <w:rsid w:val="00820404"/>
    <w:rsid w:val="00850ED4"/>
    <w:rsid w:val="0087103C"/>
    <w:rsid w:val="00872575"/>
    <w:rsid w:val="008743BE"/>
    <w:rsid w:val="008930E0"/>
    <w:rsid w:val="008C02D7"/>
    <w:rsid w:val="008D33E6"/>
    <w:rsid w:val="008E152D"/>
    <w:rsid w:val="008E26DC"/>
    <w:rsid w:val="008F45E5"/>
    <w:rsid w:val="008F4679"/>
    <w:rsid w:val="00923EA5"/>
    <w:rsid w:val="00931D39"/>
    <w:rsid w:val="00932645"/>
    <w:rsid w:val="00946C06"/>
    <w:rsid w:val="00976C6E"/>
    <w:rsid w:val="009A4BD6"/>
    <w:rsid w:val="009A6A71"/>
    <w:rsid w:val="009A7716"/>
    <w:rsid w:val="009D1434"/>
    <w:rsid w:val="00A02F4C"/>
    <w:rsid w:val="00A126F9"/>
    <w:rsid w:val="00AB7B3A"/>
    <w:rsid w:val="00AC56ED"/>
    <w:rsid w:val="00B04C5B"/>
    <w:rsid w:val="00B52FFB"/>
    <w:rsid w:val="00B61AC2"/>
    <w:rsid w:val="00B7652E"/>
    <w:rsid w:val="00BB7527"/>
    <w:rsid w:val="00BC3D13"/>
    <w:rsid w:val="00BC7A53"/>
    <w:rsid w:val="00BD379F"/>
    <w:rsid w:val="00BE511D"/>
    <w:rsid w:val="00BF36AD"/>
    <w:rsid w:val="00C2081D"/>
    <w:rsid w:val="00C247D6"/>
    <w:rsid w:val="00C527FD"/>
    <w:rsid w:val="00C615AB"/>
    <w:rsid w:val="00C6193F"/>
    <w:rsid w:val="00C862C7"/>
    <w:rsid w:val="00CC3829"/>
    <w:rsid w:val="00CD0571"/>
    <w:rsid w:val="00CD5D9E"/>
    <w:rsid w:val="00CE40F4"/>
    <w:rsid w:val="00D267D4"/>
    <w:rsid w:val="00D27893"/>
    <w:rsid w:val="00D30499"/>
    <w:rsid w:val="00D316F1"/>
    <w:rsid w:val="00D327D2"/>
    <w:rsid w:val="00D3403F"/>
    <w:rsid w:val="00D40677"/>
    <w:rsid w:val="00D524D9"/>
    <w:rsid w:val="00D6606A"/>
    <w:rsid w:val="00D855DF"/>
    <w:rsid w:val="00DB39E2"/>
    <w:rsid w:val="00DB7F36"/>
    <w:rsid w:val="00DF7B8B"/>
    <w:rsid w:val="00E1558F"/>
    <w:rsid w:val="00E34B26"/>
    <w:rsid w:val="00E43BD4"/>
    <w:rsid w:val="00E64352"/>
    <w:rsid w:val="00E879F7"/>
    <w:rsid w:val="00E96661"/>
    <w:rsid w:val="00EA4B04"/>
    <w:rsid w:val="00EC2584"/>
    <w:rsid w:val="00F05BD2"/>
    <w:rsid w:val="00F249AE"/>
    <w:rsid w:val="00F30485"/>
    <w:rsid w:val="00F55EC5"/>
    <w:rsid w:val="00F8105B"/>
    <w:rsid w:val="00FA1B15"/>
    <w:rsid w:val="00FA798A"/>
    <w:rsid w:val="00FC2C21"/>
    <w:rsid w:val="00FC5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1EA2FD1C"/>
  <w15:chartTrackingRefBased/>
  <w15:docId w15:val="{37061C72-6F82-42A0-8A02-0C606386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163"/>
    <w:pPr>
      <w:spacing w:after="200" w:line="276" w:lineRule="auto"/>
    </w:pPr>
    <w:rPr>
      <w:sz w:val="22"/>
      <w:szCs w:val="22"/>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7103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7103C"/>
    <w:rPr>
      <w:rFonts w:ascii="Tahoma" w:hAnsi="Tahoma" w:cs="Tahoma"/>
      <w:sz w:val="16"/>
      <w:szCs w:val="16"/>
    </w:rPr>
  </w:style>
  <w:style w:type="paragraph" w:styleId="Kopfzeile">
    <w:name w:val="header"/>
    <w:basedOn w:val="Standard"/>
    <w:link w:val="KopfzeileZchn"/>
    <w:uiPriority w:val="99"/>
    <w:unhideWhenUsed/>
    <w:rsid w:val="000F6B2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F6B21"/>
  </w:style>
  <w:style w:type="paragraph" w:styleId="Fuzeile">
    <w:name w:val="footer"/>
    <w:basedOn w:val="Standard"/>
    <w:link w:val="FuzeileZchn"/>
    <w:uiPriority w:val="99"/>
    <w:unhideWhenUsed/>
    <w:rsid w:val="000F6B2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F6B21"/>
  </w:style>
  <w:style w:type="character" w:styleId="Hyperlink">
    <w:name w:val="Hyperlink"/>
    <w:basedOn w:val="Absatz-Standardschriftart"/>
    <w:uiPriority w:val="99"/>
    <w:unhideWhenUsed/>
    <w:rsid w:val="00BC3D13"/>
    <w:rPr>
      <w:color w:val="0563C1" w:themeColor="hyperlink"/>
      <w:u w:val="single"/>
    </w:rPr>
  </w:style>
  <w:style w:type="paragraph" w:styleId="StandardWeb">
    <w:name w:val="Normal (Web)"/>
    <w:basedOn w:val="Standard"/>
    <w:uiPriority w:val="99"/>
    <w:unhideWhenUsed/>
    <w:rsid w:val="0022519A"/>
    <w:pPr>
      <w:spacing w:before="100" w:beforeAutospacing="1" w:after="100" w:afterAutospacing="1" w:line="240" w:lineRule="auto"/>
    </w:pPr>
    <w:rPr>
      <w:rFonts w:ascii="Times New Roman" w:eastAsiaTheme="minorHAnsi" w:hAnsi="Times New Roman"/>
      <w:sz w:val="24"/>
      <w:szCs w:val="24"/>
      <w:lang w:eastAsia="de-DE"/>
    </w:rPr>
  </w:style>
  <w:style w:type="character" w:styleId="Hervorhebung">
    <w:name w:val="Emphasis"/>
    <w:basedOn w:val="Absatz-Standardschriftart"/>
    <w:uiPriority w:val="20"/>
    <w:qFormat/>
    <w:rsid w:val="002251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748289">
      <w:bodyDiv w:val="1"/>
      <w:marLeft w:val="0"/>
      <w:marRight w:val="0"/>
      <w:marTop w:val="0"/>
      <w:marBottom w:val="0"/>
      <w:divBdr>
        <w:top w:val="none" w:sz="0" w:space="0" w:color="auto"/>
        <w:left w:val="none" w:sz="0" w:space="0" w:color="auto"/>
        <w:bottom w:val="none" w:sz="0" w:space="0" w:color="auto"/>
        <w:right w:val="none" w:sz="0" w:space="0" w:color="auto"/>
      </w:divBdr>
    </w:div>
    <w:div w:id="795174474">
      <w:bodyDiv w:val="1"/>
      <w:marLeft w:val="0"/>
      <w:marRight w:val="0"/>
      <w:marTop w:val="0"/>
      <w:marBottom w:val="0"/>
      <w:divBdr>
        <w:top w:val="none" w:sz="0" w:space="0" w:color="auto"/>
        <w:left w:val="none" w:sz="0" w:space="0" w:color="auto"/>
        <w:bottom w:val="none" w:sz="0" w:space="0" w:color="auto"/>
        <w:right w:val="none" w:sz="0" w:space="0" w:color="auto"/>
      </w:divBdr>
    </w:div>
    <w:div w:id="957758967">
      <w:bodyDiv w:val="1"/>
      <w:marLeft w:val="0"/>
      <w:marRight w:val="0"/>
      <w:marTop w:val="0"/>
      <w:marBottom w:val="0"/>
      <w:divBdr>
        <w:top w:val="none" w:sz="0" w:space="0" w:color="auto"/>
        <w:left w:val="none" w:sz="0" w:space="0" w:color="auto"/>
        <w:bottom w:val="none" w:sz="0" w:space="0" w:color="auto"/>
        <w:right w:val="none" w:sz="0" w:space="0" w:color="auto"/>
      </w:divBdr>
    </w:div>
    <w:div w:id="975599285">
      <w:bodyDiv w:val="1"/>
      <w:marLeft w:val="0"/>
      <w:marRight w:val="0"/>
      <w:marTop w:val="0"/>
      <w:marBottom w:val="0"/>
      <w:divBdr>
        <w:top w:val="none" w:sz="0" w:space="0" w:color="auto"/>
        <w:left w:val="none" w:sz="0" w:space="0" w:color="auto"/>
        <w:bottom w:val="none" w:sz="0" w:space="0" w:color="auto"/>
        <w:right w:val="none" w:sz="0" w:space="0" w:color="auto"/>
      </w:divBdr>
    </w:div>
    <w:div w:id="1003817162">
      <w:bodyDiv w:val="1"/>
      <w:marLeft w:val="0"/>
      <w:marRight w:val="0"/>
      <w:marTop w:val="0"/>
      <w:marBottom w:val="0"/>
      <w:divBdr>
        <w:top w:val="none" w:sz="0" w:space="0" w:color="auto"/>
        <w:left w:val="none" w:sz="0" w:space="0" w:color="auto"/>
        <w:bottom w:val="none" w:sz="0" w:space="0" w:color="auto"/>
        <w:right w:val="none" w:sz="0" w:space="0" w:color="auto"/>
      </w:divBdr>
    </w:div>
    <w:div w:id="1237127708">
      <w:bodyDiv w:val="1"/>
      <w:marLeft w:val="0"/>
      <w:marRight w:val="0"/>
      <w:marTop w:val="0"/>
      <w:marBottom w:val="0"/>
      <w:divBdr>
        <w:top w:val="none" w:sz="0" w:space="0" w:color="auto"/>
        <w:left w:val="none" w:sz="0" w:space="0" w:color="auto"/>
        <w:bottom w:val="none" w:sz="0" w:space="0" w:color="auto"/>
        <w:right w:val="none" w:sz="0" w:space="0" w:color="auto"/>
      </w:divBdr>
    </w:div>
    <w:div w:id="1534728775">
      <w:bodyDiv w:val="1"/>
      <w:marLeft w:val="0"/>
      <w:marRight w:val="0"/>
      <w:marTop w:val="0"/>
      <w:marBottom w:val="0"/>
      <w:divBdr>
        <w:top w:val="none" w:sz="0" w:space="0" w:color="auto"/>
        <w:left w:val="none" w:sz="0" w:space="0" w:color="auto"/>
        <w:bottom w:val="none" w:sz="0" w:space="0" w:color="auto"/>
        <w:right w:val="none" w:sz="0" w:space="0" w:color="auto"/>
      </w:divBdr>
    </w:div>
    <w:div w:id="181844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fano\AppData\Local\Microsoft\Windows\Temporary%20Internet%20Files\Content.Outlook\D9OWH27B\PM_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CD55AA-AF9F-4BFE-87C6-1A52DCE34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PM_Vorlage</Template>
  <TotalTime>0</TotalTime>
  <Pages>1</Pages>
  <Words>199</Words>
  <Characters>1260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Stadt Weiterstadt</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Install</dc:creator>
  <cp:keywords/>
  <cp:lastModifiedBy>Rösch, Christina</cp:lastModifiedBy>
  <cp:revision>2</cp:revision>
  <cp:lastPrinted>2016-01-21T16:55:00Z</cp:lastPrinted>
  <dcterms:created xsi:type="dcterms:W3CDTF">2026-06-19T10:06:00Z</dcterms:created>
  <dcterms:modified xsi:type="dcterms:W3CDTF">2026-06-19T10:06:00Z</dcterms:modified>
</cp:coreProperties>
</file>