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F49F5" w14:textId="77777777" w:rsidR="00D27893" w:rsidRDefault="00D27893" w:rsidP="0087103C">
      <w:pPr>
        <w:spacing w:after="0" w:line="360" w:lineRule="auto"/>
        <w:jc w:val="right"/>
        <w:rPr>
          <w:b/>
          <w:sz w:val="28"/>
          <w:szCs w:val="28"/>
        </w:rPr>
      </w:pPr>
    </w:p>
    <w:p w14:paraId="4BB52846" w14:textId="77777777" w:rsidR="003540C8" w:rsidRDefault="003540C8" w:rsidP="000F6B21">
      <w:pPr>
        <w:spacing w:after="0" w:line="360" w:lineRule="auto"/>
        <w:jc w:val="right"/>
      </w:pPr>
    </w:p>
    <w:p w14:paraId="73F4EC91" w14:textId="5F3B08D9" w:rsidR="00D27893" w:rsidRDefault="00E879F7" w:rsidP="00E879F7">
      <w:pPr>
        <w:spacing w:after="0" w:line="360" w:lineRule="auto"/>
        <w:rPr>
          <w:sz w:val="28"/>
          <w:szCs w:val="28"/>
        </w:rPr>
      </w:pPr>
      <w:r>
        <w:t xml:space="preserve">Weiterstadt, </w:t>
      </w:r>
      <w:r w:rsidR="00B3425A">
        <w:t>8</w:t>
      </w:r>
      <w:r w:rsidR="00CD7C63">
        <w:t xml:space="preserve">. </w:t>
      </w:r>
      <w:r w:rsidR="00B3425A">
        <w:t>September</w:t>
      </w:r>
      <w:r w:rsidR="00CD7C63">
        <w:t xml:space="preserve"> </w:t>
      </w:r>
      <w:r w:rsidR="002A36B5">
        <w:t>202</w:t>
      </w:r>
      <w:r w:rsidR="00505A34">
        <w:t>6</w:t>
      </w:r>
    </w:p>
    <w:p w14:paraId="16247AC7" w14:textId="42A2C620" w:rsidR="00B7652E" w:rsidRDefault="00505A34" w:rsidP="00B7652E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Gemeinsame </w:t>
      </w:r>
      <w:r w:rsidR="00432FBF">
        <w:rPr>
          <w:b/>
          <w:sz w:val="28"/>
          <w:szCs w:val="28"/>
        </w:rPr>
        <w:t xml:space="preserve">Bürgerversammlung </w:t>
      </w:r>
      <w:r>
        <w:rPr>
          <w:b/>
          <w:sz w:val="28"/>
          <w:szCs w:val="28"/>
        </w:rPr>
        <w:t>der Stadtteile Gräfenhausen und Schneppenhausen</w:t>
      </w:r>
    </w:p>
    <w:p w14:paraId="2ACF39E5" w14:textId="77777777" w:rsidR="00857C92" w:rsidRDefault="00857C92" w:rsidP="00B7652E">
      <w:pPr>
        <w:spacing w:after="0" w:line="360" w:lineRule="auto"/>
        <w:rPr>
          <w:b/>
          <w:sz w:val="28"/>
          <w:szCs w:val="28"/>
        </w:rPr>
      </w:pPr>
    </w:p>
    <w:p w14:paraId="1086E0C3" w14:textId="77777777" w:rsidR="00AB7B3A" w:rsidRPr="00AB7B3A" w:rsidRDefault="00432FBF" w:rsidP="00B7652E">
      <w:pPr>
        <w:spacing w:after="0" w:line="360" w:lineRule="auto"/>
        <w:rPr>
          <w:i/>
          <w:sz w:val="24"/>
          <w:szCs w:val="24"/>
        </w:rPr>
      </w:pPr>
      <w:r>
        <w:rPr>
          <w:i/>
          <w:noProof/>
          <w:lang w:eastAsia="de-DE"/>
        </w:rPr>
        <w:drawing>
          <wp:inline distT="0" distB="0" distL="0" distR="0" wp14:anchorId="155180FF" wp14:editId="72CE623E">
            <wp:extent cx="2114550" cy="1409700"/>
            <wp:effectExtent l="0" t="0" r="0" b="0"/>
            <wp:docPr id="3" name="Grafik 3" descr="C:\Users\Zettel\AppData\Local\Microsoft\Windows\INetCache\Content.MSO\2A712F4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ettel\AppData\Local\Microsoft\Windows\INetCache\Content.MSO\2A712F4E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962B9" w14:textId="77777777" w:rsidR="003A4172" w:rsidRDefault="003A4172" w:rsidP="00F55EC5"/>
    <w:p w14:paraId="62FD0A6D" w14:textId="77777777" w:rsidR="0010173F" w:rsidRDefault="0010173F" w:rsidP="00F55EC5">
      <w:r>
        <w:t>Pressetext:</w:t>
      </w:r>
    </w:p>
    <w:p w14:paraId="2085F2C8" w14:textId="77777777" w:rsidR="0010173F" w:rsidRDefault="0010173F" w:rsidP="00F55EC5"/>
    <w:p w14:paraId="4DBFADCF" w14:textId="77777777" w:rsidR="00432FBF" w:rsidRPr="00432FBF" w:rsidRDefault="00432FBF" w:rsidP="00432FBF">
      <w:pPr>
        <w:autoSpaceDE w:val="0"/>
        <w:autoSpaceDN w:val="0"/>
        <w:rPr>
          <w:rFonts w:cs="Arial"/>
          <w:b/>
          <w:bCs/>
        </w:rPr>
      </w:pPr>
      <w:r w:rsidRPr="00432FBF">
        <w:rPr>
          <w:rFonts w:cs="Arial"/>
          <w:b/>
          <w:bCs/>
        </w:rPr>
        <w:t>Im Gespräch sein</w:t>
      </w:r>
    </w:p>
    <w:p w14:paraId="4D7BBF28" w14:textId="656CFE03" w:rsidR="00432FBF" w:rsidRPr="00432FBF" w:rsidRDefault="00432FBF" w:rsidP="00432FBF">
      <w:pPr>
        <w:autoSpaceDE w:val="0"/>
        <w:autoSpaceDN w:val="0"/>
        <w:rPr>
          <w:rFonts w:cs="Arial"/>
        </w:rPr>
      </w:pPr>
      <w:r w:rsidRPr="00432FBF">
        <w:rPr>
          <w:rFonts w:cs="Arial"/>
        </w:rPr>
        <w:t>Bürgerversammlung im Bürger</w:t>
      </w:r>
      <w:r w:rsidR="00505A34">
        <w:rPr>
          <w:rFonts w:cs="Arial"/>
        </w:rPr>
        <w:t>haus Gräfenhausen</w:t>
      </w:r>
    </w:p>
    <w:p w14:paraId="29B26C5E" w14:textId="6EB8E65F" w:rsidR="00DF73CE" w:rsidRPr="00DF73CE" w:rsidRDefault="00ED376E" w:rsidP="00DF73CE">
      <w:pPr>
        <w:rPr>
          <w:rFonts w:cs="Arial"/>
        </w:rPr>
      </w:pPr>
      <w:r w:rsidRPr="00ED376E">
        <w:rPr>
          <w:rFonts w:cs="Arial"/>
        </w:rPr>
        <w:t>Die Stadt Weiterstadt lädt alle Bürgerinnen und Bürger zur Bürgerversammlung am Montag, den 21. September, um 19</w:t>
      </w:r>
      <w:r>
        <w:rPr>
          <w:rFonts w:cs="Arial"/>
        </w:rPr>
        <w:t>:00</w:t>
      </w:r>
      <w:r w:rsidRPr="00ED376E">
        <w:rPr>
          <w:rFonts w:cs="Arial"/>
        </w:rPr>
        <w:t xml:space="preserve"> Uhr ins Bürgerhaus Gräfenhausen (Schlossgasse 15) ein.</w:t>
      </w:r>
      <w:r>
        <w:rPr>
          <w:rFonts w:cs="Arial"/>
        </w:rPr>
        <w:t xml:space="preserve"> </w:t>
      </w:r>
      <w:r w:rsidR="00DF73CE" w:rsidRPr="00DF73CE">
        <w:rPr>
          <w:rFonts w:cs="Arial"/>
        </w:rPr>
        <w:t>Im Mittelpunkt stehen aktuelle Themen der Stadt und der direkte Austausch mit der Bürgerschaft.</w:t>
      </w:r>
    </w:p>
    <w:p w14:paraId="3CF4149C" w14:textId="714BC1F2" w:rsidR="00DF73CE" w:rsidRPr="00DF73CE" w:rsidRDefault="00DF73CE" w:rsidP="00DF73CE">
      <w:pPr>
        <w:rPr>
          <w:rFonts w:cs="Arial"/>
        </w:rPr>
      </w:pPr>
      <w:r w:rsidRPr="00DF73CE">
        <w:rPr>
          <w:rFonts w:cs="Arial"/>
        </w:rPr>
        <w:t xml:space="preserve">Zu Beginn begrüßt Stadtverordnetenvorsteher Sebastian Sehlbach die Gäste. Anschließend berichtet Bürgermeister </w:t>
      </w:r>
      <w:r>
        <w:rPr>
          <w:rFonts w:cs="Arial"/>
        </w:rPr>
        <w:t>Gehnich</w:t>
      </w:r>
      <w:r w:rsidRPr="00DF73CE">
        <w:rPr>
          <w:rFonts w:cs="Arial"/>
        </w:rPr>
        <w:t xml:space="preserve"> über aktuelle Entwicklungen und wichtige Projekte in Weiterstadt.</w:t>
      </w:r>
    </w:p>
    <w:p w14:paraId="7AC782EE" w14:textId="77777777" w:rsidR="00DF73CE" w:rsidRPr="00DF73CE" w:rsidRDefault="00DF73CE" w:rsidP="00DF73CE">
      <w:pPr>
        <w:rPr>
          <w:rFonts w:cs="Arial"/>
        </w:rPr>
      </w:pPr>
      <w:r w:rsidRPr="00DF73CE">
        <w:rPr>
          <w:rFonts w:cs="Arial"/>
        </w:rPr>
        <w:t>Im Anschluss erwartet die Bürgerinnen und Bürger ein neues Format: Beim Bürgergespräch können sie direkt mit den Vorsitzenden der Fraktionen ins Gespräch kommen, Fragen stellen sowie Anliegen und Anregungen einbringen.</w:t>
      </w:r>
    </w:p>
    <w:p w14:paraId="52F6D1A1" w14:textId="77777777" w:rsidR="00DF73CE" w:rsidRPr="00DF73CE" w:rsidRDefault="00DF73CE" w:rsidP="00DF73CE">
      <w:pPr>
        <w:rPr>
          <w:rFonts w:cs="Arial"/>
        </w:rPr>
      </w:pPr>
      <w:r w:rsidRPr="00DF73CE">
        <w:rPr>
          <w:rFonts w:cs="Arial"/>
        </w:rPr>
        <w:t>Die Stadt Weiterstadt freut sich auf einen offenen und bürgernahen Austausch.</w:t>
      </w:r>
    </w:p>
    <w:p w14:paraId="549040B4" w14:textId="3348E4E8" w:rsidR="001322A5" w:rsidRPr="001322A5" w:rsidRDefault="001322A5" w:rsidP="00DF73CE"/>
    <w:sectPr w:rsidR="001322A5" w:rsidRPr="001322A5" w:rsidSect="003B7CA8">
      <w:headerReference w:type="default" r:id="rId9"/>
      <w:footerReference w:type="default" r:id="rId10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E4C6E" w14:textId="77777777" w:rsidR="00095A64" w:rsidRDefault="00095A64" w:rsidP="000F6B21">
      <w:pPr>
        <w:spacing w:after="0" w:line="240" w:lineRule="auto"/>
      </w:pPr>
      <w:r>
        <w:separator/>
      </w:r>
    </w:p>
  </w:endnote>
  <w:endnote w:type="continuationSeparator" w:id="0">
    <w:p w14:paraId="77DF7AB1" w14:textId="77777777" w:rsidR="00095A64" w:rsidRDefault="00095A64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9B8AD" w14:textId="77777777" w:rsidR="00E879F7" w:rsidRDefault="00E879F7" w:rsidP="000F6B21">
    <w:pPr>
      <w:pStyle w:val="Fuzeile"/>
      <w:tabs>
        <w:tab w:val="left" w:pos="4536"/>
      </w:tabs>
      <w:rPr>
        <w:sz w:val="18"/>
        <w:szCs w:val="18"/>
      </w:rPr>
    </w:pPr>
  </w:p>
  <w:p w14:paraId="089E8CC8" w14:textId="77777777" w:rsidR="000F6B21" w:rsidRDefault="0059401F" w:rsidP="00E879F7">
    <w:pPr>
      <w:pStyle w:val="Fuzeile"/>
      <w:tabs>
        <w:tab w:val="left" w:pos="4536"/>
        <w:tab w:val="left" w:pos="6379"/>
      </w:tabs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072BB45" wp14:editId="6C870FCB">
              <wp:simplePos x="0" y="0"/>
              <wp:positionH relativeFrom="column">
                <wp:posOffset>-375285</wp:posOffset>
              </wp:positionH>
              <wp:positionV relativeFrom="paragraph">
                <wp:posOffset>3810</wp:posOffset>
              </wp:positionV>
              <wp:extent cx="6556375" cy="0"/>
              <wp:effectExtent l="5715" t="13335" r="10160" b="571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5A51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9.55pt;margin-top:.3pt;width:516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1wJIA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"/>
          </w:pict>
        </mc:Fallback>
      </mc:AlternateContent>
    </w:r>
    <w:r w:rsidR="00E879F7">
      <w:rPr>
        <w:sz w:val="18"/>
        <w:szCs w:val="18"/>
      </w:rPr>
      <w:tab/>
    </w:r>
    <w:r w:rsidR="00E879F7">
      <w:rPr>
        <w:sz w:val="18"/>
        <w:szCs w:val="18"/>
      </w:rPr>
      <w:tab/>
      <w:t xml:space="preserve"> </w:t>
    </w:r>
  </w:p>
  <w:p w14:paraId="458B9685" w14:textId="77777777" w:rsidR="000849C2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Herausgeber: </w:t>
    </w:r>
    <w:r>
      <w:rPr>
        <w:sz w:val="18"/>
        <w:szCs w:val="18"/>
      </w:rPr>
      <w:tab/>
      <w:t>Anschrift:</w:t>
    </w:r>
    <w:r>
      <w:rPr>
        <w:sz w:val="18"/>
        <w:szCs w:val="18"/>
      </w:rPr>
      <w:tab/>
      <w:t>Ansprechpartner:</w:t>
    </w:r>
  </w:p>
  <w:p w14:paraId="171A3932" w14:textId="77777777" w:rsidR="000F6B21" w:rsidRPr="000F6B21" w:rsidRDefault="00F55EC5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Der </w:t>
    </w:r>
    <w:r w:rsidR="000849C2">
      <w:rPr>
        <w:sz w:val="18"/>
        <w:szCs w:val="18"/>
      </w:rPr>
      <w:t xml:space="preserve">Magistrat der </w:t>
    </w:r>
    <w:r w:rsidR="000F6B21" w:rsidRPr="000F6B21">
      <w:rPr>
        <w:sz w:val="18"/>
        <w:szCs w:val="18"/>
      </w:rPr>
      <w:tab/>
    </w:r>
    <w:r w:rsidR="000849C2" w:rsidRPr="000F6B21">
      <w:rPr>
        <w:sz w:val="18"/>
        <w:szCs w:val="18"/>
      </w:rPr>
      <w:t>Riedbahnstraße 6</w:t>
    </w:r>
    <w:r w:rsidR="000849C2">
      <w:rPr>
        <w:sz w:val="18"/>
        <w:szCs w:val="18"/>
      </w:rPr>
      <w:tab/>
    </w:r>
    <w:r w:rsidR="00976C6E">
      <w:rPr>
        <w:sz w:val="18"/>
        <w:szCs w:val="18"/>
      </w:rPr>
      <w:t>Frank Hamm</w:t>
    </w:r>
  </w:p>
  <w:p w14:paraId="6410F493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 w:rsidRPr="000F6B21">
      <w:rPr>
        <w:sz w:val="18"/>
        <w:szCs w:val="18"/>
      </w:rPr>
      <w:t>Stadt Weiterstadt</w:t>
    </w:r>
    <w:r>
      <w:rPr>
        <w:sz w:val="18"/>
        <w:szCs w:val="18"/>
      </w:rPr>
      <w:tab/>
    </w:r>
    <w:r w:rsidRPr="000F6B21">
      <w:rPr>
        <w:sz w:val="18"/>
        <w:szCs w:val="18"/>
      </w:rPr>
      <w:t>64331 Weiterstadt</w:t>
    </w:r>
    <w:r w:rsidR="000F6B21" w:rsidRPr="000F6B21">
      <w:rPr>
        <w:sz w:val="18"/>
        <w:szCs w:val="18"/>
      </w:rPr>
      <w:tab/>
      <w:t>Telefon: 06150 / 400-1006</w:t>
    </w:r>
  </w:p>
  <w:p w14:paraId="79839B31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ab/>
    </w:r>
    <w:r w:rsidR="000F6B21" w:rsidRPr="000F6B21">
      <w:rPr>
        <w:sz w:val="18"/>
        <w:szCs w:val="18"/>
      </w:rPr>
      <w:tab/>
    </w:r>
    <w:r w:rsidR="00976C6E">
      <w:rPr>
        <w:sz w:val="18"/>
        <w:szCs w:val="18"/>
      </w:rPr>
      <w:t>Frank.hamm</w:t>
    </w:r>
    <w:r w:rsidR="000F6B21" w:rsidRPr="000F6B21">
      <w:rPr>
        <w:sz w:val="18"/>
        <w:szCs w:val="18"/>
      </w:rPr>
      <w:t>@weiterstadt.de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ED832" w14:textId="77777777" w:rsidR="00095A64" w:rsidRDefault="00095A64" w:rsidP="000F6B21">
      <w:pPr>
        <w:spacing w:after="0" w:line="240" w:lineRule="auto"/>
      </w:pPr>
      <w:r>
        <w:separator/>
      </w:r>
    </w:p>
  </w:footnote>
  <w:footnote w:type="continuationSeparator" w:id="0">
    <w:p w14:paraId="27FB8F64" w14:textId="77777777" w:rsidR="00095A64" w:rsidRDefault="00095A64" w:rsidP="000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40949" w14:textId="77777777" w:rsidR="000849C2" w:rsidRDefault="0059401F" w:rsidP="00E879F7">
    <w:pPr>
      <w:spacing w:after="0" w:line="360" w:lineRule="auto"/>
      <w:rPr>
        <w:b/>
        <w:sz w:val="36"/>
        <w:szCs w:val="36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8240" behindDoc="1" locked="0" layoutInCell="1" allowOverlap="1" wp14:anchorId="764BF117" wp14:editId="5A6CF152">
          <wp:simplePos x="0" y="0"/>
          <wp:positionH relativeFrom="column">
            <wp:posOffset>3802380</wp:posOffset>
          </wp:positionH>
          <wp:positionV relativeFrom="paragraph">
            <wp:posOffset>111760</wp:posOffset>
          </wp:positionV>
          <wp:extent cx="2059305" cy="504825"/>
          <wp:effectExtent l="0" t="0" r="0" b="0"/>
          <wp:wrapTight wrapText="bothSides">
            <wp:wrapPolygon edited="0">
              <wp:start x="0" y="0"/>
              <wp:lineTo x="0" y="21192"/>
              <wp:lineTo x="21380" y="21192"/>
              <wp:lineTo x="21380" y="0"/>
              <wp:lineTo x="0" y="0"/>
            </wp:wrapPolygon>
          </wp:wrapTight>
          <wp:docPr id="2" name="Bild 1" descr="K:\Bürgermeister\Öffentlichkeitsarbeit\Homepage\Relaunch 2014\Logo_Weiterstadt_cmyk_10_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K:\Bürgermeister\Öffentlichkeitsarbeit\Homepage\Relaunch 2014\Logo_Weiterstadt_cmyk_10_201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930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55271D" w14:textId="77777777" w:rsidR="00E879F7" w:rsidRPr="00E879F7" w:rsidRDefault="00E879F7" w:rsidP="00E879F7">
    <w:pPr>
      <w:spacing w:after="0" w:line="360" w:lineRule="auto"/>
      <w:rPr>
        <w:b/>
        <w:sz w:val="36"/>
        <w:szCs w:val="36"/>
      </w:rPr>
    </w:pPr>
    <w:r w:rsidRPr="00E879F7">
      <w:rPr>
        <w:b/>
        <w:sz w:val="36"/>
        <w:szCs w:val="36"/>
      </w:rPr>
      <w:t>Medieninformation</w:t>
    </w:r>
    <w:r>
      <w:rPr>
        <w:b/>
        <w:sz w:val="36"/>
        <w:szCs w:val="36"/>
      </w:rPr>
      <w:tab/>
    </w:r>
  </w:p>
  <w:p w14:paraId="5CCA4519" w14:textId="77777777" w:rsidR="00E879F7" w:rsidRDefault="00E879F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6E3CA7"/>
    <w:multiLevelType w:val="multilevel"/>
    <w:tmpl w:val="4712C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2611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formatting="1" w:enforcement="0"/>
  <w:defaultTabStop w:val="709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E6"/>
    <w:rsid w:val="00012F1B"/>
    <w:rsid w:val="000145E7"/>
    <w:rsid w:val="000242AE"/>
    <w:rsid w:val="00045169"/>
    <w:rsid w:val="000722D9"/>
    <w:rsid w:val="000766A0"/>
    <w:rsid w:val="000849C2"/>
    <w:rsid w:val="0009497F"/>
    <w:rsid w:val="00095A64"/>
    <w:rsid w:val="000C18CD"/>
    <w:rsid w:val="000F6B21"/>
    <w:rsid w:val="0010173F"/>
    <w:rsid w:val="00127F7D"/>
    <w:rsid w:val="001322A5"/>
    <w:rsid w:val="00152B12"/>
    <w:rsid w:val="00160A5F"/>
    <w:rsid w:val="00161E1B"/>
    <w:rsid w:val="00186A07"/>
    <w:rsid w:val="001A1B7C"/>
    <w:rsid w:val="001C58E5"/>
    <w:rsid w:val="001D6B88"/>
    <w:rsid w:val="001E01FB"/>
    <w:rsid w:val="001F2A7C"/>
    <w:rsid w:val="00235030"/>
    <w:rsid w:val="0024458F"/>
    <w:rsid w:val="00253C78"/>
    <w:rsid w:val="002A3255"/>
    <w:rsid w:val="002A36B5"/>
    <w:rsid w:val="002B4470"/>
    <w:rsid w:val="00341B27"/>
    <w:rsid w:val="0034586B"/>
    <w:rsid w:val="003540C8"/>
    <w:rsid w:val="0038770A"/>
    <w:rsid w:val="003A4172"/>
    <w:rsid w:val="003B7CA8"/>
    <w:rsid w:val="003D6452"/>
    <w:rsid w:val="003E1DF1"/>
    <w:rsid w:val="00406ABE"/>
    <w:rsid w:val="00432FBF"/>
    <w:rsid w:val="00505A34"/>
    <w:rsid w:val="00520BE4"/>
    <w:rsid w:val="00552799"/>
    <w:rsid w:val="00555278"/>
    <w:rsid w:val="0059401F"/>
    <w:rsid w:val="005B04BC"/>
    <w:rsid w:val="005B2425"/>
    <w:rsid w:val="00621163"/>
    <w:rsid w:val="00671E11"/>
    <w:rsid w:val="00696DD7"/>
    <w:rsid w:val="006D372F"/>
    <w:rsid w:val="006D701E"/>
    <w:rsid w:val="0072372F"/>
    <w:rsid w:val="00765329"/>
    <w:rsid w:val="00770054"/>
    <w:rsid w:val="007B62E5"/>
    <w:rsid w:val="007D1A91"/>
    <w:rsid w:val="007F528D"/>
    <w:rsid w:val="00850ED4"/>
    <w:rsid w:val="00857C92"/>
    <w:rsid w:val="0087103C"/>
    <w:rsid w:val="00872575"/>
    <w:rsid w:val="008743BE"/>
    <w:rsid w:val="008D33E6"/>
    <w:rsid w:val="008E26DC"/>
    <w:rsid w:val="00923EA5"/>
    <w:rsid w:val="00932645"/>
    <w:rsid w:val="00976C6E"/>
    <w:rsid w:val="009A4BD6"/>
    <w:rsid w:val="009A6A71"/>
    <w:rsid w:val="009A7716"/>
    <w:rsid w:val="009D1434"/>
    <w:rsid w:val="00A831EE"/>
    <w:rsid w:val="00AB7B3A"/>
    <w:rsid w:val="00B04C5B"/>
    <w:rsid w:val="00B3425A"/>
    <w:rsid w:val="00B539E5"/>
    <w:rsid w:val="00B61AC2"/>
    <w:rsid w:val="00B7652E"/>
    <w:rsid w:val="00BA1D65"/>
    <w:rsid w:val="00BB7527"/>
    <w:rsid w:val="00BF36AD"/>
    <w:rsid w:val="00C52A19"/>
    <w:rsid w:val="00C6193F"/>
    <w:rsid w:val="00CD7C63"/>
    <w:rsid w:val="00CE40F4"/>
    <w:rsid w:val="00D267D4"/>
    <w:rsid w:val="00D27893"/>
    <w:rsid w:val="00D30499"/>
    <w:rsid w:val="00D327D2"/>
    <w:rsid w:val="00D3403F"/>
    <w:rsid w:val="00D40677"/>
    <w:rsid w:val="00D6606A"/>
    <w:rsid w:val="00DB39E2"/>
    <w:rsid w:val="00DB7F36"/>
    <w:rsid w:val="00DF73CE"/>
    <w:rsid w:val="00E34B26"/>
    <w:rsid w:val="00E879F7"/>
    <w:rsid w:val="00E96661"/>
    <w:rsid w:val="00EA4B04"/>
    <w:rsid w:val="00EC6C5D"/>
    <w:rsid w:val="00ED376E"/>
    <w:rsid w:val="00F249AE"/>
    <w:rsid w:val="00F30485"/>
    <w:rsid w:val="00F55EC5"/>
    <w:rsid w:val="00FD5D68"/>
    <w:rsid w:val="00FE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  <w14:docId w14:val="076FF39E"/>
  <w15:chartTrackingRefBased/>
  <w15:docId w15:val="{37061C72-6F82-42A0-8A02-0C606386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116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7103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B21"/>
  </w:style>
  <w:style w:type="paragraph" w:styleId="Fuzeile">
    <w:name w:val="footer"/>
    <w:basedOn w:val="Standard"/>
    <w:link w:val="Fu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B21"/>
  </w:style>
  <w:style w:type="character" w:customStyle="1" w:styleId="hgkelc">
    <w:name w:val="hgkelc"/>
    <w:basedOn w:val="Absatz-Standardschriftart"/>
    <w:rsid w:val="00432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8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fano\AppData\Local\Microsoft\Windows\Temporary%20Internet%20Files\Content.Outlook\D9OWH27B\PM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7979EF-C8E0-49B1-BBC3-7F49BDD85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PM_Vorlage.dotx</Template>
  <TotalTime>0</TotalTime>
  <Pages>1</Pages>
  <Words>128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Weiterstadt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</dc:creator>
  <cp:keywords/>
  <cp:lastModifiedBy>Schmialek, Sabine</cp:lastModifiedBy>
  <cp:revision>4</cp:revision>
  <cp:lastPrinted>2026-08-25T09:57:00Z</cp:lastPrinted>
  <dcterms:created xsi:type="dcterms:W3CDTF">2026-08-25T08:55:00Z</dcterms:created>
  <dcterms:modified xsi:type="dcterms:W3CDTF">2026-09-08T07:00:00Z</dcterms:modified>
</cp:coreProperties>
</file>