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4A4DD" w14:textId="77777777" w:rsidR="00D27893" w:rsidRDefault="00D27893" w:rsidP="0087103C">
      <w:pPr>
        <w:spacing w:after="0" w:line="360" w:lineRule="auto"/>
        <w:jc w:val="right"/>
        <w:rPr>
          <w:b/>
          <w:sz w:val="28"/>
          <w:szCs w:val="28"/>
        </w:rPr>
      </w:pPr>
    </w:p>
    <w:p w14:paraId="0F757F51" w14:textId="77777777" w:rsidR="003540C8" w:rsidRDefault="003540C8" w:rsidP="000F6B21">
      <w:pPr>
        <w:spacing w:after="0" w:line="360" w:lineRule="auto"/>
        <w:jc w:val="right"/>
      </w:pPr>
    </w:p>
    <w:p w14:paraId="29A1EF6A" w14:textId="5C125A66"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9E7B09">
        <w:rPr>
          <w:noProof/>
        </w:rPr>
        <w:t>1. September 2026</w:t>
      </w:r>
      <w:r w:rsidR="00B04C5B">
        <w:fldChar w:fldCharType="end"/>
      </w:r>
    </w:p>
    <w:p w14:paraId="138546ED" w14:textId="77777777" w:rsidR="00F51D01" w:rsidRDefault="00F51D01" w:rsidP="00F51D01">
      <w:pPr>
        <w:pStyle w:val="berschrift1"/>
        <w:spacing w:before="320" w:after="200"/>
      </w:pPr>
      <w:r>
        <w:t>Sicher auf dem E-Scooter: Magistrat Weiterstadt und Verkehrswacht bieten Fahrsicherheitstraining an</w:t>
      </w:r>
    </w:p>
    <w:p w14:paraId="7AFEAB6A" w14:textId="30311FC0" w:rsidR="00F51D01" w:rsidRDefault="00F51D01" w:rsidP="00F51D01">
      <w:pPr>
        <w:spacing w:after="400"/>
      </w:pPr>
      <w:r>
        <w:rPr>
          <w:i/>
          <w:iCs/>
          <w:color w:val="555555"/>
        </w:rPr>
        <w:t xml:space="preserve">Praxisnahes Training für Schülerinnen und Schüler sowie junge Erwachsene – am 25. </w:t>
      </w:r>
      <w:r w:rsidR="009E7B09">
        <w:rPr>
          <w:i/>
          <w:iCs/>
          <w:color w:val="555555"/>
        </w:rPr>
        <w:t xml:space="preserve">September </w:t>
      </w:r>
      <w:r>
        <w:rPr>
          <w:i/>
          <w:iCs/>
          <w:color w:val="555555"/>
        </w:rPr>
        <w:t xml:space="preserve">2026 im Bürgerhaus </w:t>
      </w:r>
      <w:proofErr w:type="spellStart"/>
      <w:r>
        <w:rPr>
          <w:i/>
          <w:iCs/>
          <w:color w:val="555555"/>
        </w:rPr>
        <w:t>Braunshardt</w:t>
      </w:r>
      <w:proofErr w:type="spellEnd"/>
    </w:p>
    <w:p w14:paraId="1702FFFD" w14:textId="77777777" w:rsidR="00F51D01" w:rsidRDefault="00F51D01" w:rsidP="00F51D01">
      <w:pPr>
        <w:spacing w:after="240"/>
        <w:jc w:val="both"/>
      </w:pPr>
      <w:r>
        <w:rPr>
          <w:b/>
          <w:bCs/>
        </w:rPr>
        <w:t xml:space="preserve">Weiterstadt. </w:t>
      </w:r>
      <w:r>
        <w:t>E-Scooter gehören längst zum Alltag im Straßenbild – ob auf dem Schulweg, in der Freizeit oder als praktische Last-Mile-Lösung. Doch wer sich einfach draufstellt und losfährt, unterschätzt oft die physikalischen und verkehrsrechtlichen Anforderungen, die dieses Fahrzeug mitbringt. Der Magistrat der Stadt Weiterstadt veranstaltet daher in Kooperation mit der Verkehrswacht ein Fahrsicherheitstraining speziell für E-Scooter-Nutzerinnen und -Nutzer.</w:t>
      </w:r>
    </w:p>
    <w:p w14:paraId="692357C3" w14:textId="77777777" w:rsidR="00F51D01" w:rsidRDefault="00F51D01" w:rsidP="00F51D01">
      <w:pPr>
        <w:pStyle w:val="berschrift2"/>
      </w:pPr>
      <w:r>
        <w:t>Von der Technik bis zur Kurvenfahrt</w:t>
      </w:r>
    </w:p>
    <w:p w14:paraId="0BEABF4A" w14:textId="77777777" w:rsidR="00F51D01" w:rsidRDefault="00F51D01" w:rsidP="00F51D01">
      <w:pPr>
        <w:jc w:val="both"/>
      </w:pPr>
      <w:r>
        <w:t xml:space="preserve">Das dreistündige Training deckt alle wesentlichen Aspekte ab, die sicheres Fahren ausmachen: Nach einer technischen Überprüfung der mitgebrachten E-Scooter werden Grundlagen der Fahrphysik vermittelt – warum Roller kippen, rutschen oder beim Bremsen aus der Spur geraten. Ergänzt wird dies durch die wichtigsten Verkehrsregeln für </w:t>
      </w:r>
      <w:proofErr w:type="spellStart"/>
      <w:r>
        <w:t>Elektrokleinstfahrzeuge</w:t>
      </w:r>
      <w:proofErr w:type="spellEnd"/>
      <w:r>
        <w:t xml:space="preserve"> sowie praktische Fahrübungen in einem abgesperrten Bereich.</w:t>
      </w:r>
    </w:p>
    <w:p w14:paraId="47B93F7E" w14:textId="77777777" w:rsidR="00F51D01" w:rsidRDefault="00F51D01" w:rsidP="00F51D01">
      <w:pPr>
        <w:spacing w:after="240"/>
        <w:jc w:val="both"/>
      </w:pPr>
      <w:r>
        <w:t>Die Teilnehmerinnen und Teilnehmer erproben unter fachkundiger Anleitung verschiedene Fahrsituationen und erhalten Gelegenheit, Fragen rund um ihr Fahrzeug, dessen Möglichkeiten und Grenzen zu stellen.</w:t>
      </w:r>
    </w:p>
    <w:p w14:paraId="28C594CC" w14:textId="77777777" w:rsidR="00F51D01" w:rsidRDefault="00F51D01" w:rsidP="00F51D01">
      <w:pPr>
        <w:pBdr>
          <w:left w:val="single" w:sz="12" w:space="12" w:color="FF7800"/>
        </w:pBdr>
        <w:spacing w:before="160" w:after="120"/>
        <w:ind w:left="720" w:right="720"/>
        <w:jc w:val="both"/>
      </w:pPr>
      <w:r>
        <w:rPr>
          <w:i/>
          <w:iCs/>
          <w:color w:val="333333"/>
        </w:rPr>
        <w:t>„E-Scooter sind praktisch und beliebt – aber nur dann sicher, wenn man weiß, wie man sie beherrscht. Mit diesem Training möchten wir dazu beitragen, dass junge Menschen verantwortungsbewusst und souverän im Straßenverkehr unterwegs sind.“</w:t>
      </w:r>
    </w:p>
    <w:p w14:paraId="3EEA2FA6" w14:textId="77777777" w:rsidR="00F51D01" w:rsidRDefault="00F51D01" w:rsidP="00F51D01">
      <w:pPr>
        <w:spacing w:after="320"/>
        <w:ind w:left="720"/>
      </w:pPr>
      <w:r>
        <w:rPr>
          <w:b/>
          <w:bCs/>
          <w:color w:val="555555"/>
        </w:rPr>
        <w:t>Magistrat der Stadt Weiterstadt</w:t>
      </w:r>
    </w:p>
    <w:p w14:paraId="3932CF78" w14:textId="77777777" w:rsidR="00F51D01" w:rsidRDefault="00F51D01" w:rsidP="00F51D01">
      <w:pPr>
        <w:pStyle w:val="berschrift2"/>
      </w:pPr>
      <w:r>
        <w:t>Veranstaltungsdetails auf einen Blick</w:t>
      </w:r>
    </w:p>
    <w:p w14:paraId="6D4DF21A" w14:textId="272CDBE1" w:rsidR="00F51D01" w:rsidRDefault="00F51D01" w:rsidP="00F51D01">
      <w:pPr>
        <w:spacing w:after="100"/>
      </w:pPr>
      <w:r>
        <w:rPr>
          <w:b/>
          <w:bCs/>
        </w:rPr>
        <w:t xml:space="preserve">Datum: </w:t>
      </w:r>
      <w:r>
        <w:t>Dienstag, 25. September 2026</w:t>
      </w:r>
    </w:p>
    <w:p w14:paraId="624DC289" w14:textId="77777777" w:rsidR="00F51D01" w:rsidRDefault="00F51D01" w:rsidP="00F51D01">
      <w:pPr>
        <w:spacing w:after="100"/>
      </w:pPr>
      <w:r>
        <w:rPr>
          <w:b/>
          <w:bCs/>
        </w:rPr>
        <w:t xml:space="preserve">Uhrzeit: </w:t>
      </w:r>
      <w:r>
        <w:t>14:00 – 17:00 Uhr</w:t>
      </w:r>
    </w:p>
    <w:p w14:paraId="5C2CDB9B" w14:textId="77777777" w:rsidR="00F51D01" w:rsidRDefault="00F51D01" w:rsidP="00F51D01">
      <w:pPr>
        <w:spacing w:after="100"/>
      </w:pPr>
      <w:r>
        <w:rPr>
          <w:b/>
          <w:bCs/>
        </w:rPr>
        <w:t xml:space="preserve">Ort: </w:t>
      </w:r>
      <w:r>
        <w:t xml:space="preserve">Bürgerhaus </w:t>
      </w:r>
      <w:proofErr w:type="spellStart"/>
      <w:r>
        <w:t>Braunshardt</w:t>
      </w:r>
      <w:proofErr w:type="spellEnd"/>
      <w:r>
        <w:t>, Weiterstadt</w:t>
      </w:r>
    </w:p>
    <w:p w14:paraId="3FF1C158" w14:textId="77777777" w:rsidR="00F51D01" w:rsidRDefault="00F51D01" w:rsidP="00F51D01">
      <w:pPr>
        <w:spacing w:after="100"/>
      </w:pPr>
      <w:r>
        <w:rPr>
          <w:b/>
          <w:bCs/>
        </w:rPr>
        <w:t xml:space="preserve">Zielgruppe: </w:t>
      </w:r>
      <w:r>
        <w:t>Schülerinnen und Schüler sowie junge Erwachsene ab 14 Jahren</w:t>
      </w:r>
    </w:p>
    <w:p w14:paraId="3893265C" w14:textId="77777777" w:rsidR="00F51D01" w:rsidRDefault="00F51D01" w:rsidP="00F51D01">
      <w:pPr>
        <w:spacing w:after="100"/>
      </w:pPr>
      <w:r>
        <w:rPr>
          <w:b/>
          <w:bCs/>
        </w:rPr>
        <w:lastRenderedPageBreak/>
        <w:t xml:space="preserve">Teilnahmebeitrag: </w:t>
      </w:r>
      <w:r>
        <w:t>20,00 € pro Person, zahlbar bar vor Ort</w:t>
      </w:r>
    </w:p>
    <w:p w14:paraId="003365A7" w14:textId="68940CDF" w:rsidR="00F51D01" w:rsidRDefault="00F51D01" w:rsidP="00F51D01">
      <w:pPr>
        <w:spacing w:after="100"/>
      </w:pPr>
      <w:r>
        <w:rPr>
          <w:b/>
          <w:bCs/>
        </w:rPr>
        <w:t xml:space="preserve">Anmeldeschluss: </w:t>
      </w:r>
      <w:r>
        <w:t>Montag, der 21. September 2026</w:t>
      </w:r>
    </w:p>
    <w:p w14:paraId="4ECF5D0E" w14:textId="77777777" w:rsidR="00F51D01" w:rsidRDefault="00F51D01" w:rsidP="00F51D01">
      <w:pPr>
        <w:spacing w:after="100"/>
      </w:pPr>
      <w:r>
        <w:rPr>
          <w:b/>
          <w:bCs/>
        </w:rPr>
        <w:t xml:space="preserve">Anmeldelink erhalten unter: </w:t>
      </w:r>
      <w:r w:rsidRPr="00F32491">
        <w:t>vielfal</w:t>
      </w:r>
      <w:r>
        <w:t>t</w:t>
      </w:r>
      <w:r w:rsidRPr="00F32491">
        <w:t>sbuero</w:t>
      </w:r>
      <w:r>
        <w:t xml:space="preserve">@weiterstadt.de </w:t>
      </w:r>
    </w:p>
    <w:p w14:paraId="0431D46F" w14:textId="77777777" w:rsidR="00F51D01" w:rsidRDefault="00F51D01" w:rsidP="00F51D01">
      <w:pPr>
        <w:spacing w:after="100"/>
      </w:pPr>
      <w:r>
        <w:rPr>
          <w:b/>
          <w:bCs/>
        </w:rPr>
        <w:t xml:space="preserve">Mitbringen: </w:t>
      </w:r>
      <w:r w:rsidRPr="00F51D01">
        <w:rPr>
          <w:b/>
          <w:bCs/>
        </w:rPr>
        <w:t>Eigener E-Sco</w:t>
      </w:r>
      <w:r w:rsidRPr="009E7B09">
        <w:rPr>
          <w:b/>
          <w:bCs/>
        </w:rPr>
        <w:t>oter</w:t>
      </w:r>
      <w:r>
        <w:t>, Helm, geeignete Kleidung (geschlossene Schuhe, lange Hose empfohlen)</w:t>
      </w:r>
    </w:p>
    <w:p w14:paraId="06AF48DF" w14:textId="77777777" w:rsidR="00F51D01" w:rsidRDefault="00F51D01" w:rsidP="00F51D01">
      <w:pPr>
        <w:spacing w:before="160" w:after="400"/>
      </w:pPr>
      <w:r>
        <w:rPr>
          <w:i/>
          <w:iCs/>
          <w:color w:val="555555"/>
        </w:rPr>
        <w:t>Die Teilnehmerzahl ist begrenzt. Anmeldungen werden in der Reihenfolge ihres Eingangs berücksichtigt.</w:t>
      </w:r>
    </w:p>
    <w:p w14:paraId="0D8B3C60" w14:textId="77777777" w:rsidR="00F51D01" w:rsidRDefault="00F51D01" w:rsidP="00F51D01">
      <w:pPr>
        <w:pStyle w:val="berschrift2"/>
      </w:pPr>
      <w:r>
        <w:t>Veranstalter</w:t>
      </w:r>
    </w:p>
    <w:p w14:paraId="3197EC8B" w14:textId="77777777" w:rsidR="00F51D01" w:rsidRDefault="00F51D01" w:rsidP="00F51D01">
      <w:pPr>
        <w:spacing w:after="400"/>
        <w:jc w:val="both"/>
      </w:pPr>
      <w:r>
        <w:t>Das Training wird veranstaltet vom Magistrat der Stadt Weiterstadt in Zusammenarbeit mit der Verkehrswacht.</w:t>
      </w:r>
    </w:p>
    <w:p w14:paraId="26457096" w14:textId="77777777" w:rsidR="00127F7D" w:rsidRDefault="00127F7D" w:rsidP="00F51D01">
      <w:pPr>
        <w:spacing w:after="0" w:line="360" w:lineRule="auto"/>
      </w:pPr>
    </w:p>
    <w:sectPr w:rsidR="00127F7D"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A20D5" w14:textId="77777777" w:rsidR="00264C72" w:rsidRDefault="00264C72" w:rsidP="000F6B21">
      <w:pPr>
        <w:spacing w:after="0" w:line="240" w:lineRule="auto"/>
      </w:pPr>
      <w:r>
        <w:separator/>
      </w:r>
    </w:p>
  </w:endnote>
  <w:endnote w:type="continuationSeparator" w:id="0">
    <w:p w14:paraId="2BBC54E9" w14:textId="77777777" w:rsidR="00264C72" w:rsidRDefault="00264C72"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8900" w14:textId="77777777" w:rsidR="00E879F7" w:rsidRDefault="00E879F7" w:rsidP="000F6B21">
    <w:pPr>
      <w:pStyle w:val="Fuzeile"/>
      <w:tabs>
        <w:tab w:val="left" w:pos="4536"/>
      </w:tabs>
      <w:rPr>
        <w:sz w:val="18"/>
        <w:szCs w:val="18"/>
      </w:rPr>
    </w:pPr>
  </w:p>
  <w:p w14:paraId="37F7D0BE"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3E02663A" wp14:editId="7D18A066">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A2DA8B"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"/>
          </w:pict>
        </mc:Fallback>
      </mc:AlternateContent>
    </w:r>
    <w:r w:rsidR="00E879F7">
      <w:rPr>
        <w:sz w:val="18"/>
        <w:szCs w:val="18"/>
      </w:rPr>
      <w:tab/>
    </w:r>
    <w:r w:rsidR="00E879F7">
      <w:rPr>
        <w:sz w:val="18"/>
        <w:szCs w:val="18"/>
      </w:rPr>
      <w:tab/>
      <w:t xml:space="preserve"> </w:t>
    </w:r>
  </w:p>
  <w:p w14:paraId="390FD9B9"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302059BC"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641F5EBB"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2282192E" w14:textId="77777777"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976C6E">
      <w:rPr>
        <w:sz w:val="18"/>
        <w:szCs w:val="18"/>
      </w:rPr>
      <w:t>Frank.hamm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1F0C2" w14:textId="77777777" w:rsidR="00264C72" w:rsidRDefault="00264C72" w:rsidP="000F6B21">
      <w:pPr>
        <w:spacing w:after="0" w:line="240" w:lineRule="auto"/>
      </w:pPr>
      <w:r>
        <w:separator/>
      </w:r>
    </w:p>
  </w:footnote>
  <w:footnote w:type="continuationSeparator" w:id="0">
    <w:p w14:paraId="4552CE0D" w14:textId="77777777" w:rsidR="00264C72" w:rsidRDefault="00264C72"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FBB9" w14:textId="77777777" w:rsidR="000849C2" w:rsidRDefault="0059401F"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77A12CFB" wp14:editId="7D4793EA">
          <wp:simplePos x="0" y="0"/>
          <wp:positionH relativeFrom="column">
            <wp:posOffset>3802380</wp:posOffset>
          </wp:positionH>
          <wp:positionV relativeFrom="paragraph">
            <wp:posOffset>111760</wp:posOffset>
          </wp:positionV>
          <wp:extent cx="2059305" cy="504825"/>
          <wp:effectExtent l="0" t="0" r="0" b="0"/>
          <wp:wrapTight wrapText="bothSides">
            <wp:wrapPolygon edited="0">
              <wp:start x="0" y="0"/>
              <wp:lineTo x="0" y="21192"/>
              <wp:lineTo x="21380" y="21192"/>
              <wp:lineTo x="21380" y="0"/>
              <wp:lineTo x="0" y="0"/>
            </wp:wrapPolygon>
          </wp:wrapTight>
          <wp:docPr id="2" name="Bild 1" descr="K:\Bürgermeister\Öffentlichkeitsarbeit\Homepage\Relaunch 2014\Logo_Weiterstadt_cmyk_10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Bürgermeister\Öffentlichkeitsarbeit\Homepage\Relaunch 2014\Logo_Weiterstadt_cmyk_10_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305"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87D500"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31035750"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1F1D"/>
    <w:rsid w:val="000242AE"/>
    <w:rsid w:val="00045169"/>
    <w:rsid w:val="000722D9"/>
    <w:rsid w:val="000766A0"/>
    <w:rsid w:val="000849C2"/>
    <w:rsid w:val="0009497F"/>
    <w:rsid w:val="00095A64"/>
    <w:rsid w:val="000C18CD"/>
    <w:rsid w:val="000F6B21"/>
    <w:rsid w:val="00127F7D"/>
    <w:rsid w:val="00161E1B"/>
    <w:rsid w:val="00186A07"/>
    <w:rsid w:val="001C3B2B"/>
    <w:rsid w:val="001C58E5"/>
    <w:rsid w:val="001E01FB"/>
    <w:rsid w:val="001F2A7C"/>
    <w:rsid w:val="002020A7"/>
    <w:rsid w:val="00235030"/>
    <w:rsid w:val="0024458F"/>
    <w:rsid w:val="00264C72"/>
    <w:rsid w:val="002B4470"/>
    <w:rsid w:val="003360B2"/>
    <w:rsid w:val="00341B27"/>
    <w:rsid w:val="0034586B"/>
    <w:rsid w:val="003540C8"/>
    <w:rsid w:val="0038770A"/>
    <w:rsid w:val="003941FC"/>
    <w:rsid w:val="003A4172"/>
    <w:rsid w:val="003B7CA8"/>
    <w:rsid w:val="003D6452"/>
    <w:rsid w:val="003E1DF1"/>
    <w:rsid w:val="00406ABE"/>
    <w:rsid w:val="004A14A5"/>
    <w:rsid w:val="0059401F"/>
    <w:rsid w:val="005B04BC"/>
    <w:rsid w:val="00621163"/>
    <w:rsid w:val="00671E11"/>
    <w:rsid w:val="00672CD0"/>
    <w:rsid w:val="00696DD7"/>
    <w:rsid w:val="006A1030"/>
    <w:rsid w:val="006D372F"/>
    <w:rsid w:val="006D701E"/>
    <w:rsid w:val="007072C7"/>
    <w:rsid w:val="0072372F"/>
    <w:rsid w:val="00770054"/>
    <w:rsid w:val="007A7D70"/>
    <w:rsid w:val="007B62E5"/>
    <w:rsid w:val="007D1A91"/>
    <w:rsid w:val="007F528D"/>
    <w:rsid w:val="00847426"/>
    <w:rsid w:val="00850ED4"/>
    <w:rsid w:val="0087016F"/>
    <w:rsid w:val="0087103C"/>
    <w:rsid w:val="00872575"/>
    <w:rsid w:val="008743BE"/>
    <w:rsid w:val="008D33E6"/>
    <w:rsid w:val="008E26DC"/>
    <w:rsid w:val="00923EA5"/>
    <w:rsid w:val="00932645"/>
    <w:rsid w:val="0095114D"/>
    <w:rsid w:val="00966B7F"/>
    <w:rsid w:val="00976C6E"/>
    <w:rsid w:val="009A4BD6"/>
    <w:rsid w:val="009A6A71"/>
    <w:rsid w:val="009A7716"/>
    <w:rsid w:val="009D1434"/>
    <w:rsid w:val="009E7B09"/>
    <w:rsid w:val="00AB7B3A"/>
    <w:rsid w:val="00B04C5B"/>
    <w:rsid w:val="00B61AC2"/>
    <w:rsid w:val="00B7652E"/>
    <w:rsid w:val="00B93746"/>
    <w:rsid w:val="00BB7527"/>
    <w:rsid w:val="00BF36AD"/>
    <w:rsid w:val="00C6193F"/>
    <w:rsid w:val="00C70729"/>
    <w:rsid w:val="00CE40F4"/>
    <w:rsid w:val="00D267D4"/>
    <w:rsid w:val="00D27893"/>
    <w:rsid w:val="00D30499"/>
    <w:rsid w:val="00D327D2"/>
    <w:rsid w:val="00D3403F"/>
    <w:rsid w:val="00D40677"/>
    <w:rsid w:val="00D6606A"/>
    <w:rsid w:val="00DB39E2"/>
    <w:rsid w:val="00DB7F36"/>
    <w:rsid w:val="00E34B26"/>
    <w:rsid w:val="00E879F7"/>
    <w:rsid w:val="00E96661"/>
    <w:rsid w:val="00EA4B04"/>
    <w:rsid w:val="00F249AE"/>
    <w:rsid w:val="00F30485"/>
    <w:rsid w:val="00F51D01"/>
    <w:rsid w:val="00F55EC5"/>
    <w:rsid w:val="00F61B72"/>
    <w:rsid w:val="00F721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E542B"/>
  <w15:chartTrackingRefBased/>
  <w15:docId w15:val="{C88552C7-6934-4EE8-B3A4-77AF8AFA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paragraph" w:styleId="berschrift1">
    <w:name w:val="heading 1"/>
    <w:link w:val="berschrift1Zchn"/>
    <w:uiPriority w:val="9"/>
    <w:qFormat/>
    <w:rsid w:val="00F51D01"/>
    <w:pPr>
      <w:spacing w:after="160"/>
      <w:outlineLvl w:val="0"/>
    </w:pPr>
    <w:rPr>
      <w:rFonts w:eastAsia="Arial" w:cs="Arial"/>
      <w:b/>
      <w:bCs/>
      <w:color w:val="1A1A2E"/>
      <w:sz w:val="36"/>
      <w:szCs w:val="36"/>
    </w:rPr>
  </w:style>
  <w:style w:type="paragraph" w:styleId="berschrift2">
    <w:name w:val="heading 2"/>
    <w:link w:val="berschrift2Zchn"/>
    <w:uiPriority w:val="9"/>
    <w:unhideWhenUsed/>
    <w:qFormat/>
    <w:rsid w:val="00F51D01"/>
    <w:pPr>
      <w:spacing w:before="240" w:after="120"/>
      <w:outlineLvl w:val="1"/>
    </w:pPr>
    <w:rPr>
      <w:rFonts w:eastAsia="Arial" w:cs="Arial"/>
      <w:b/>
      <w:bCs/>
      <w:color w:val="FF7800"/>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C70729"/>
    <w:rPr>
      <w:color w:val="0563C1" w:themeColor="hyperlink"/>
      <w:u w:val="single"/>
    </w:rPr>
  </w:style>
  <w:style w:type="character" w:styleId="NichtaufgelsteErwhnung">
    <w:name w:val="Unresolved Mention"/>
    <w:basedOn w:val="Absatz-Standardschriftart"/>
    <w:uiPriority w:val="99"/>
    <w:semiHidden/>
    <w:unhideWhenUsed/>
    <w:rsid w:val="00C70729"/>
    <w:rPr>
      <w:color w:val="605E5C"/>
      <w:shd w:val="clear" w:color="auto" w:fill="E1DFDD"/>
    </w:rPr>
  </w:style>
  <w:style w:type="character" w:customStyle="1" w:styleId="berschrift1Zchn">
    <w:name w:val="Überschrift 1 Zchn"/>
    <w:basedOn w:val="Absatz-Standardschriftart"/>
    <w:link w:val="berschrift1"/>
    <w:uiPriority w:val="9"/>
    <w:rsid w:val="00F51D01"/>
    <w:rPr>
      <w:rFonts w:eastAsia="Arial" w:cs="Arial"/>
      <w:b/>
      <w:bCs/>
      <w:color w:val="1A1A2E"/>
      <w:sz w:val="36"/>
      <w:szCs w:val="36"/>
    </w:rPr>
  </w:style>
  <w:style w:type="character" w:customStyle="1" w:styleId="berschrift2Zchn">
    <w:name w:val="Überschrift 2 Zchn"/>
    <w:basedOn w:val="Absatz-Standardschriftart"/>
    <w:link w:val="berschrift2"/>
    <w:uiPriority w:val="9"/>
    <w:rsid w:val="00F51D01"/>
    <w:rPr>
      <w:rFonts w:eastAsia="Arial" w:cs="Arial"/>
      <w:b/>
      <w:bCs/>
      <w:color w:val="FF78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3956">
      <w:bodyDiv w:val="1"/>
      <w:marLeft w:val="0"/>
      <w:marRight w:val="0"/>
      <w:marTop w:val="0"/>
      <w:marBottom w:val="0"/>
      <w:divBdr>
        <w:top w:val="none" w:sz="0" w:space="0" w:color="auto"/>
        <w:left w:val="none" w:sz="0" w:space="0" w:color="auto"/>
        <w:bottom w:val="none" w:sz="0" w:space="0" w:color="auto"/>
        <w:right w:val="none" w:sz="0" w:space="0" w:color="auto"/>
      </w:divBdr>
    </w:div>
    <w:div w:id="823207818">
      <w:bodyDiv w:val="1"/>
      <w:marLeft w:val="0"/>
      <w:marRight w:val="0"/>
      <w:marTop w:val="0"/>
      <w:marBottom w:val="0"/>
      <w:divBdr>
        <w:top w:val="none" w:sz="0" w:space="0" w:color="auto"/>
        <w:left w:val="none" w:sz="0" w:space="0" w:color="auto"/>
        <w:bottom w:val="none" w:sz="0" w:space="0" w:color="auto"/>
        <w:right w:val="none" w:sz="0" w:space="0" w:color="auto"/>
      </w:divBdr>
    </w:div>
    <w:div w:id="1128015990">
      <w:bodyDiv w:val="1"/>
      <w:marLeft w:val="0"/>
      <w:marRight w:val="0"/>
      <w:marTop w:val="0"/>
      <w:marBottom w:val="0"/>
      <w:divBdr>
        <w:top w:val="none" w:sz="0" w:space="0" w:color="auto"/>
        <w:left w:val="none" w:sz="0" w:space="0" w:color="auto"/>
        <w:bottom w:val="none" w:sz="0" w:space="0" w:color="auto"/>
        <w:right w:val="none" w:sz="0" w:space="0" w:color="auto"/>
      </w:divBdr>
    </w:div>
    <w:div w:id="1561137201">
      <w:bodyDiv w:val="1"/>
      <w:marLeft w:val="0"/>
      <w:marRight w:val="0"/>
      <w:marTop w:val="0"/>
      <w:marBottom w:val="0"/>
      <w:divBdr>
        <w:top w:val="none" w:sz="0" w:space="0" w:color="auto"/>
        <w:left w:val="none" w:sz="0" w:space="0" w:color="auto"/>
        <w:bottom w:val="none" w:sz="0" w:space="0" w:color="auto"/>
        <w:right w:val="none" w:sz="0" w:space="0" w:color="auto"/>
      </w:divBdr>
    </w:div>
    <w:div w:id="1569654431">
      <w:bodyDiv w:val="1"/>
      <w:marLeft w:val="0"/>
      <w:marRight w:val="0"/>
      <w:marTop w:val="0"/>
      <w:marBottom w:val="0"/>
      <w:divBdr>
        <w:top w:val="none" w:sz="0" w:space="0" w:color="auto"/>
        <w:left w:val="none" w:sz="0" w:space="0" w:color="auto"/>
        <w:bottom w:val="none" w:sz="0" w:space="0" w:color="auto"/>
        <w:right w:val="none" w:sz="0" w:space="0" w:color="auto"/>
      </w:divBdr>
    </w:div>
    <w:div w:id="1681080729">
      <w:bodyDiv w:val="1"/>
      <w:marLeft w:val="0"/>
      <w:marRight w:val="0"/>
      <w:marTop w:val="0"/>
      <w:marBottom w:val="0"/>
      <w:divBdr>
        <w:top w:val="none" w:sz="0" w:space="0" w:color="auto"/>
        <w:left w:val="none" w:sz="0" w:space="0" w:color="auto"/>
        <w:bottom w:val="none" w:sz="0" w:space="0" w:color="auto"/>
        <w:right w:val="none" w:sz="0" w:space="0" w:color="auto"/>
      </w:divBdr>
    </w:div>
    <w:div w:id="1807579807">
      <w:bodyDiv w:val="1"/>
      <w:marLeft w:val="0"/>
      <w:marRight w:val="0"/>
      <w:marTop w:val="0"/>
      <w:marBottom w:val="0"/>
      <w:divBdr>
        <w:top w:val="none" w:sz="0" w:space="0" w:color="auto"/>
        <w:left w:val="none" w:sz="0" w:space="0" w:color="auto"/>
        <w:bottom w:val="none" w:sz="0" w:space="0" w:color="auto"/>
        <w:right w:val="none" w:sz="0" w:space="0" w:color="auto"/>
      </w:divBdr>
    </w:div>
    <w:div w:id="196892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B4F39-8065-47E3-AE91-3D080B02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327</Words>
  <Characters>2063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dc:description/>
  <cp:lastModifiedBy>Kilcrease, Mia</cp:lastModifiedBy>
  <cp:revision>3</cp:revision>
  <cp:lastPrinted>2026-02-11T09:53:00Z</cp:lastPrinted>
  <dcterms:created xsi:type="dcterms:W3CDTF">2026-08-28T10:14:00Z</dcterms:created>
  <dcterms:modified xsi:type="dcterms:W3CDTF">2026-09-01T10:36:00Z</dcterms:modified>
</cp:coreProperties>
</file>