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B93F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57E07F03" w14:textId="77777777" w:rsidR="003540C8" w:rsidRDefault="003540C8" w:rsidP="000F6B21">
      <w:pPr>
        <w:spacing w:after="0" w:line="360" w:lineRule="auto"/>
        <w:jc w:val="right"/>
      </w:pPr>
    </w:p>
    <w:p w14:paraId="5A75856F" w14:textId="69FCA5A0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C55BE4">
        <w:fldChar w:fldCharType="begin"/>
      </w:r>
      <w:r w:rsidR="00C55BE4">
        <w:instrText xml:space="preserve"> DATE  \@ "d. MMMM yyyy"  \* MERGEFORMAT </w:instrText>
      </w:r>
      <w:r w:rsidR="00C55BE4">
        <w:fldChar w:fldCharType="separate"/>
      </w:r>
      <w:r w:rsidR="002C3703">
        <w:rPr>
          <w:noProof/>
        </w:rPr>
        <w:t>9. September 2026</w:t>
      </w:r>
      <w:r w:rsidR="00C55BE4">
        <w:fldChar w:fldCharType="end"/>
      </w:r>
    </w:p>
    <w:p w14:paraId="698CCA04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592EDB5C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75A24571" w14:textId="60A3BC09" w:rsidR="007526A0" w:rsidRDefault="001B6C9A" w:rsidP="00F55EC5">
      <w:pPr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Braunshardter</w:t>
      </w:r>
      <w:proofErr w:type="spellEnd"/>
      <w:r w:rsidR="007526A0" w:rsidRPr="007526A0">
        <w:rPr>
          <w:b/>
          <w:sz w:val="28"/>
          <w:szCs w:val="28"/>
        </w:rPr>
        <w:t xml:space="preserve">  Ker</w:t>
      </w:r>
      <w:r w:rsidR="00AA57EC">
        <w:rPr>
          <w:b/>
          <w:sz w:val="28"/>
          <w:szCs w:val="28"/>
        </w:rPr>
        <w:t>w</w:t>
      </w:r>
      <w:r w:rsidR="007526A0" w:rsidRPr="007526A0">
        <w:rPr>
          <w:b/>
          <w:sz w:val="28"/>
          <w:szCs w:val="28"/>
        </w:rPr>
        <w:t>eumzug</w:t>
      </w:r>
      <w:proofErr w:type="gramEnd"/>
      <w:r w:rsidR="007526A0" w:rsidRPr="007526A0">
        <w:rPr>
          <w:b/>
          <w:sz w:val="28"/>
          <w:szCs w:val="28"/>
        </w:rPr>
        <w:t xml:space="preserve"> </w:t>
      </w:r>
      <w:r w:rsidR="0028220D">
        <w:rPr>
          <w:b/>
          <w:sz w:val="28"/>
          <w:szCs w:val="28"/>
        </w:rPr>
        <w:t>–</w:t>
      </w:r>
    </w:p>
    <w:p w14:paraId="22902006" w14:textId="30536E2B" w:rsidR="0028220D" w:rsidRPr="0028220D" w:rsidRDefault="0028220D" w:rsidP="00F55EC5">
      <w:pPr>
        <w:rPr>
          <w:b/>
          <w:sz w:val="24"/>
          <w:szCs w:val="24"/>
        </w:rPr>
      </w:pPr>
      <w:r w:rsidRPr="0028220D">
        <w:rPr>
          <w:b/>
          <w:sz w:val="24"/>
          <w:szCs w:val="24"/>
        </w:rPr>
        <w:t>Bushaltestellen werden nicht angefahren</w:t>
      </w:r>
    </w:p>
    <w:p w14:paraId="6D4EE4E7" w14:textId="77777777" w:rsidR="007526A0" w:rsidRDefault="007526A0" w:rsidP="00F55EC5">
      <w:pPr>
        <w:rPr>
          <w:b/>
          <w:sz w:val="28"/>
          <w:szCs w:val="28"/>
        </w:rPr>
      </w:pPr>
    </w:p>
    <w:p w14:paraId="06B05EA5" w14:textId="21B1B4BF" w:rsidR="000849C2" w:rsidRDefault="00AA57EC" w:rsidP="00F55EC5">
      <w:r>
        <w:t xml:space="preserve">Der Kerweumzug in Braunshardt findet am </w:t>
      </w:r>
      <w:r w:rsidR="00FE79EC">
        <w:t>1</w:t>
      </w:r>
      <w:r w:rsidR="00856C51">
        <w:t>3</w:t>
      </w:r>
      <w:r w:rsidR="0079580B">
        <w:t>. Sep</w:t>
      </w:r>
      <w:r w:rsidR="00437FF4">
        <w:t>tember 20</w:t>
      </w:r>
      <w:r w:rsidR="00FE79EC">
        <w:t>2</w:t>
      </w:r>
      <w:r w:rsidR="00856C51">
        <w:t>6</w:t>
      </w:r>
      <w:r w:rsidR="00437FF4">
        <w:t xml:space="preserve"> statt. </w:t>
      </w:r>
      <w:r w:rsidR="0028220D">
        <w:t xml:space="preserve">Für die Aufstellung der </w:t>
      </w:r>
      <w:r w:rsidR="003C11A9">
        <w:t xml:space="preserve">teilnehmenden Gruppen </w:t>
      </w:r>
      <w:r w:rsidR="0028220D">
        <w:t xml:space="preserve">wird die Schlossgartenstraße ab 13:00 Uhr zwischen </w:t>
      </w:r>
      <w:r w:rsidR="008D55E5">
        <w:t>Im Großen Garten</w:t>
      </w:r>
      <w:r w:rsidR="0028220D">
        <w:t xml:space="preserve"> und </w:t>
      </w:r>
      <w:r w:rsidR="00856C51">
        <w:t>Friedrich-Ludwig-Jahn-Straße</w:t>
      </w:r>
      <w:r w:rsidR="0028220D">
        <w:t xml:space="preserve"> komplett gesperrt. Der Zug</w:t>
      </w:r>
      <w:r w:rsidR="00437FF4">
        <w:t xml:space="preserve"> setzt sich um 14:</w:t>
      </w:r>
      <w:r w:rsidR="00FE79EC">
        <w:t>0</w:t>
      </w:r>
      <w:r w:rsidR="00437FF4">
        <w:t>0 Uhr in Bewegung und geht von der</w:t>
      </w:r>
      <w:r>
        <w:t xml:space="preserve"> </w:t>
      </w:r>
      <w:r w:rsidR="00284A34">
        <w:t xml:space="preserve">Schlossgartenstraße – </w:t>
      </w:r>
      <w:proofErr w:type="gramStart"/>
      <w:r>
        <w:t>Georgenstraße</w:t>
      </w:r>
      <w:r w:rsidR="00284A34">
        <w:t xml:space="preserve"> </w:t>
      </w:r>
      <w:r>
        <w:t xml:space="preserve"> –</w:t>
      </w:r>
      <w:proofErr w:type="gramEnd"/>
      <w:r>
        <w:t xml:space="preserve"> </w:t>
      </w:r>
      <w:r w:rsidR="009423D8">
        <w:t xml:space="preserve"> </w:t>
      </w:r>
      <w:r>
        <w:t xml:space="preserve">Lindenstraße –Ludwigstraße – </w:t>
      </w:r>
      <w:r w:rsidR="00284A34">
        <w:t xml:space="preserve">Berliner Allee – Ernst-Ludwig-Straße </w:t>
      </w:r>
      <w:r w:rsidR="0028220D">
        <w:t>zurück zur</w:t>
      </w:r>
      <w:r w:rsidR="00284A34">
        <w:t xml:space="preserve"> Schlossgartenstraße. Der Linienbus WE4 </w:t>
      </w:r>
      <w:r w:rsidR="0028220D">
        <w:t xml:space="preserve">fährt von 13:00 Uhr bis 17:00 Uhr die Haltestellen Schloss und Berliner Allee nicht an. </w:t>
      </w:r>
      <w:r w:rsidR="00284A34">
        <w:t xml:space="preserve">Wir bitten alle am Verkehr beteiligten Personen um besondere Aufmerksamkeit, </w:t>
      </w:r>
      <w:r>
        <w:t xml:space="preserve">mit Behinderungen ist zu rechnen. </w:t>
      </w:r>
    </w:p>
    <w:p w14:paraId="6919A360" w14:textId="75781E3F" w:rsidR="007526A0" w:rsidRDefault="007526A0" w:rsidP="00F55EC5"/>
    <w:sectPr w:rsidR="007526A0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8FE0" w14:textId="77777777" w:rsidR="003517B1" w:rsidRDefault="003517B1" w:rsidP="000F6B21">
      <w:pPr>
        <w:spacing w:after="0" w:line="240" w:lineRule="auto"/>
      </w:pPr>
      <w:r>
        <w:separator/>
      </w:r>
    </w:p>
  </w:endnote>
  <w:endnote w:type="continuationSeparator" w:id="0">
    <w:p w14:paraId="1557C18E" w14:textId="77777777" w:rsidR="003517B1" w:rsidRDefault="003517B1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7BBC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366AB66" w14:textId="77777777" w:rsidR="000F6B21" w:rsidRDefault="002C3703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w:pict w14:anchorId="2179659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29.55pt;margin-top:.3pt;width:516.25pt;height:0;z-index:251657216" o:connectortype="straight"/>
      </w:pic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64CA2232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398ED692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FE79EC">
      <w:rPr>
        <w:sz w:val="18"/>
        <w:szCs w:val="18"/>
      </w:rPr>
      <w:t>Frank Hamm</w:t>
    </w:r>
  </w:p>
  <w:p w14:paraId="37CA62ED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6A41E74D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FE79EC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B4367" w14:textId="77777777" w:rsidR="003517B1" w:rsidRDefault="003517B1" w:rsidP="000F6B21">
      <w:pPr>
        <w:spacing w:after="0" w:line="240" w:lineRule="auto"/>
      </w:pPr>
      <w:r>
        <w:separator/>
      </w:r>
    </w:p>
  </w:footnote>
  <w:footnote w:type="continuationSeparator" w:id="0">
    <w:p w14:paraId="1F4A3B19" w14:textId="77777777" w:rsidR="003517B1" w:rsidRDefault="003517B1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3806" w14:textId="77777777" w:rsidR="000849C2" w:rsidRDefault="002C370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</w:rPr>
      <w:pict w14:anchorId="31CD06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s2050" type="#_x0000_t75" style="position:absolute;margin-left:299.4pt;margin-top:8.8pt;width:162.15pt;height:39.75pt;z-index:-251658240;visibility:visible" wrapcoords="-200 0 -200 21192 21580 21192 21580 0 -200 0">
          <v:imagedata r:id="rId1" o:title="Logo_Weiterstadt_cmyk_10_2015"/>
          <w10:wrap type="tight"/>
        </v:shape>
      </w:pict>
    </w:r>
  </w:p>
  <w:p w14:paraId="7924F4A6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19CA8688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NotTrackMoves/>
  <w:documentProtection w:formatting="1" w:enforcement="0"/>
  <w:defaultTabStop w:val="709"/>
  <w:hyphenationZone w:val="425"/>
  <w:characterSpacingControl w:val="doNotCompress"/>
  <w:hdrShapeDefaults>
    <o:shapedefaults v:ext="edit" spidmax="2051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01A"/>
    <w:rsid w:val="000242AE"/>
    <w:rsid w:val="00045169"/>
    <w:rsid w:val="000722D9"/>
    <w:rsid w:val="000766A0"/>
    <w:rsid w:val="000849C2"/>
    <w:rsid w:val="0009497F"/>
    <w:rsid w:val="000B30F6"/>
    <w:rsid w:val="000C18CD"/>
    <w:rsid w:val="000F6B21"/>
    <w:rsid w:val="001304CF"/>
    <w:rsid w:val="001B6C9A"/>
    <w:rsid w:val="001C4855"/>
    <w:rsid w:val="001C58E5"/>
    <w:rsid w:val="001E01FB"/>
    <w:rsid w:val="001F2A7C"/>
    <w:rsid w:val="00235030"/>
    <w:rsid w:val="0028220D"/>
    <w:rsid w:val="00284A34"/>
    <w:rsid w:val="002B4470"/>
    <w:rsid w:val="002C3703"/>
    <w:rsid w:val="00341B27"/>
    <w:rsid w:val="003517B1"/>
    <w:rsid w:val="003540C8"/>
    <w:rsid w:val="0038770A"/>
    <w:rsid w:val="003B7CA8"/>
    <w:rsid w:val="003C11A9"/>
    <w:rsid w:val="00431403"/>
    <w:rsid w:val="00437FF4"/>
    <w:rsid w:val="005050AA"/>
    <w:rsid w:val="00587A3A"/>
    <w:rsid w:val="00593412"/>
    <w:rsid w:val="00621163"/>
    <w:rsid w:val="00671E11"/>
    <w:rsid w:val="00673BCF"/>
    <w:rsid w:val="006D372F"/>
    <w:rsid w:val="007526A0"/>
    <w:rsid w:val="00770054"/>
    <w:rsid w:val="00780695"/>
    <w:rsid w:val="0079580B"/>
    <w:rsid w:val="007B5ABD"/>
    <w:rsid w:val="007B62E5"/>
    <w:rsid w:val="007D1A91"/>
    <w:rsid w:val="007F528D"/>
    <w:rsid w:val="00856C51"/>
    <w:rsid w:val="0087103C"/>
    <w:rsid w:val="00872575"/>
    <w:rsid w:val="008B115F"/>
    <w:rsid w:val="008D55E5"/>
    <w:rsid w:val="008E26DC"/>
    <w:rsid w:val="00923EA5"/>
    <w:rsid w:val="009423D8"/>
    <w:rsid w:val="0095122A"/>
    <w:rsid w:val="00964D25"/>
    <w:rsid w:val="009A5C4C"/>
    <w:rsid w:val="009D1434"/>
    <w:rsid w:val="00A70FF6"/>
    <w:rsid w:val="00AA57EC"/>
    <w:rsid w:val="00AD2AEF"/>
    <w:rsid w:val="00B21AB3"/>
    <w:rsid w:val="00B61AC2"/>
    <w:rsid w:val="00BB7527"/>
    <w:rsid w:val="00BE26FE"/>
    <w:rsid w:val="00BF36AD"/>
    <w:rsid w:val="00C50F59"/>
    <w:rsid w:val="00C55BE4"/>
    <w:rsid w:val="00C560D4"/>
    <w:rsid w:val="00C81B89"/>
    <w:rsid w:val="00C8601A"/>
    <w:rsid w:val="00CB083F"/>
    <w:rsid w:val="00CE40F4"/>
    <w:rsid w:val="00CF0384"/>
    <w:rsid w:val="00CF515C"/>
    <w:rsid w:val="00D267D4"/>
    <w:rsid w:val="00D27893"/>
    <w:rsid w:val="00D30499"/>
    <w:rsid w:val="00D6606A"/>
    <w:rsid w:val="00DB39E2"/>
    <w:rsid w:val="00DB7F36"/>
    <w:rsid w:val="00DD6D4D"/>
    <w:rsid w:val="00DE6C6A"/>
    <w:rsid w:val="00E01749"/>
    <w:rsid w:val="00E879F7"/>
    <w:rsid w:val="00EA4B04"/>
    <w:rsid w:val="00F249AE"/>
    <w:rsid w:val="00F55EC5"/>
    <w:rsid w:val="00FE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2764E6"/>
  <w15:chartTrackingRefBased/>
  <w15:docId w15:val="{129EEA3C-2EB5-40B6-B11E-E61B3D2B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F6B21"/>
  </w:style>
  <w:style w:type="paragraph" w:styleId="Fuzeile">
    <w:name w:val="footer"/>
    <w:basedOn w:val="Standard"/>
    <w:link w:val="FuzeileZchn"/>
    <w:uiPriority w:val="99"/>
    <w:semiHidden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er\AppData\Local\Microsoft\Windows\Temporary%20Internet%20Files\Content.Outlook\AQR600CC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130DF-6AD3-4725-B39E-FE72C95A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109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3</cp:revision>
  <cp:lastPrinted>2026-09-01T13:07:00Z</cp:lastPrinted>
  <dcterms:created xsi:type="dcterms:W3CDTF">2026-09-01T13:08:00Z</dcterms:created>
  <dcterms:modified xsi:type="dcterms:W3CDTF">2026-09-09T12:43:00Z</dcterms:modified>
</cp:coreProperties>
</file>