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E80AF" w14:textId="2BA21A9E" w:rsidR="00567550" w:rsidRPr="00C675B2" w:rsidRDefault="00F2251A" w:rsidP="00567550">
      <w:pPr>
        <w:rPr>
          <w:rFonts w:ascii="Lato Semibold" w:hAnsi="Lato Semibold"/>
          <w:sz w:val="32"/>
          <w:szCs w:val="32"/>
        </w:rPr>
      </w:pPr>
      <w:r>
        <w:rPr>
          <w:rFonts w:ascii="Lato Semibold" w:hAnsi="Lato Semibold"/>
          <w:sz w:val="32"/>
          <w:szCs w:val="32"/>
        </w:rPr>
        <w:t>Neue Lehrkräfte im Landratsamt vereidigt</w:t>
      </w:r>
    </w:p>
    <w:p w14:paraId="37650A7A" w14:textId="77777777" w:rsidR="00F2251A" w:rsidRPr="00AE24B9" w:rsidRDefault="00F2251A" w:rsidP="00567550">
      <w:pPr>
        <w:pStyle w:val="Listenabsatz"/>
        <w:rPr>
          <w:rFonts w:ascii="Lato Light" w:hAnsi="Lato Light"/>
          <w:b/>
        </w:rPr>
      </w:pPr>
    </w:p>
    <w:p w14:paraId="47909520" w14:textId="77777777" w:rsidR="00346D9E" w:rsidRDefault="00F2251A" w:rsidP="00F2251A">
      <w:pPr>
        <w:rPr>
          <w:rFonts w:ascii="Lato Light" w:hAnsi="Lato Light"/>
          <w:lang w:eastAsia="de-DE"/>
        </w:rPr>
      </w:pPr>
      <w:r>
        <w:rPr>
          <w:rFonts w:ascii="Lato Light" w:hAnsi="Lato Light"/>
          <w:b/>
        </w:rPr>
        <w:t xml:space="preserve">Neuburg-Schrobenhausen - </w:t>
      </w:r>
      <w:r w:rsidRPr="00F2251A">
        <w:rPr>
          <w:rFonts w:ascii="Lato Light" w:hAnsi="Lato Light"/>
          <w:lang w:eastAsia="de-DE"/>
        </w:rPr>
        <w:t xml:space="preserve">Landrat Thomas Mack und Schulamtsdirektor Erich Kraus </w:t>
      </w:r>
      <w:r w:rsidR="00346D9E">
        <w:rPr>
          <w:rFonts w:ascii="Lato Light" w:hAnsi="Lato Light"/>
          <w:lang w:eastAsia="de-DE"/>
        </w:rPr>
        <w:t xml:space="preserve">begrüßten am Montagvormittag im Landratsamt in Neuburg </w:t>
      </w:r>
      <w:r w:rsidRPr="00F2251A">
        <w:rPr>
          <w:rFonts w:ascii="Lato Light" w:hAnsi="Lato Light"/>
          <w:lang w:eastAsia="de-DE"/>
        </w:rPr>
        <w:t xml:space="preserve">24 neue Lehramtsanwärterinnen und Lehramtsanwärter, die </w:t>
      </w:r>
      <w:r w:rsidR="00346D9E">
        <w:rPr>
          <w:rFonts w:ascii="Lato Light" w:hAnsi="Lato Light"/>
          <w:lang w:eastAsia="de-DE"/>
        </w:rPr>
        <w:t xml:space="preserve">zum neuen Schuljahr </w:t>
      </w:r>
      <w:r w:rsidRPr="00F2251A">
        <w:rPr>
          <w:rFonts w:ascii="Lato Light" w:hAnsi="Lato Light"/>
          <w:lang w:eastAsia="de-DE"/>
        </w:rPr>
        <w:t xml:space="preserve">im Landkreis Neuburg-Schrobenhausen </w:t>
      </w:r>
      <w:r w:rsidR="00346D9E">
        <w:rPr>
          <w:rFonts w:ascii="Lato Light" w:hAnsi="Lato Light"/>
          <w:lang w:eastAsia="de-DE"/>
        </w:rPr>
        <w:t>i</w:t>
      </w:r>
      <w:r w:rsidRPr="00F2251A">
        <w:rPr>
          <w:rFonts w:ascii="Lato Light" w:hAnsi="Lato Light"/>
          <w:lang w:eastAsia="de-DE"/>
        </w:rPr>
        <w:t xml:space="preserve">hren Dienst an den Grund- und Mittelschulen antreten. </w:t>
      </w:r>
    </w:p>
    <w:p w14:paraId="29644E5B" w14:textId="5B14C9DA" w:rsidR="00346D9E" w:rsidRDefault="00F2251A" w:rsidP="00F2251A">
      <w:pPr>
        <w:rPr>
          <w:rFonts w:ascii="Lato Light" w:hAnsi="Lato Light"/>
          <w:lang w:eastAsia="de-DE"/>
        </w:rPr>
      </w:pPr>
      <w:r w:rsidRPr="00F2251A">
        <w:rPr>
          <w:rFonts w:ascii="Lato Light" w:hAnsi="Lato Light"/>
          <w:lang w:eastAsia="de-DE"/>
        </w:rPr>
        <w:t xml:space="preserve">Während Thomas Mack die Vereidigung der neuen Lehrkräfte durchführte, wies Erich Kraus noch auf wichtige Bestimmungen des Dienstrechts hin und gab </w:t>
      </w:r>
      <w:r w:rsidR="00346D9E">
        <w:rPr>
          <w:rFonts w:ascii="Lato Light" w:hAnsi="Lato Light"/>
          <w:lang w:eastAsia="de-DE"/>
        </w:rPr>
        <w:t>z</w:t>
      </w:r>
      <w:r w:rsidRPr="00F2251A">
        <w:rPr>
          <w:rFonts w:ascii="Lato Light" w:hAnsi="Lato Light"/>
          <w:lang w:eastAsia="de-DE"/>
        </w:rPr>
        <w:t xml:space="preserve">ahlreiche Tipps für einen gelungenen Start in den neuen </w:t>
      </w:r>
      <w:r w:rsidR="00346D9E">
        <w:rPr>
          <w:rFonts w:ascii="Lato Light" w:hAnsi="Lato Light"/>
          <w:lang w:eastAsia="de-DE"/>
        </w:rPr>
        <w:t>Berufsa</w:t>
      </w:r>
      <w:r w:rsidRPr="00F2251A">
        <w:rPr>
          <w:rFonts w:ascii="Lato Light" w:hAnsi="Lato Light"/>
          <w:lang w:eastAsia="de-DE"/>
        </w:rPr>
        <w:t xml:space="preserve">bschnitt. </w:t>
      </w:r>
    </w:p>
    <w:p w14:paraId="04FAA09B" w14:textId="78BCFB00" w:rsidR="00F2251A" w:rsidRDefault="00F2251A" w:rsidP="00F2251A">
      <w:pPr>
        <w:rPr>
          <w:rFonts w:ascii="Lato" w:eastAsiaTheme="minorHAnsi" w:hAnsi="Lato"/>
          <w:lang w:eastAsia="de-DE"/>
        </w:rPr>
      </w:pPr>
      <w:r w:rsidRPr="00F2251A">
        <w:rPr>
          <w:rFonts w:ascii="Lato Light" w:hAnsi="Lato Light"/>
          <w:lang w:eastAsia="de-DE"/>
        </w:rPr>
        <w:t xml:space="preserve">Anschließend wurden </w:t>
      </w:r>
      <w:r w:rsidR="00346D9E">
        <w:rPr>
          <w:rFonts w:ascii="Lato Light" w:hAnsi="Lato Light"/>
          <w:lang w:eastAsia="de-DE"/>
        </w:rPr>
        <w:t>d</w:t>
      </w:r>
      <w:r w:rsidRPr="00F2251A">
        <w:rPr>
          <w:rFonts w:ascii="Lato Light" w:hAnsi="Lato Light"/>
          <w:lang w:eastAsia="de-DE"/>
        </w:rPr>
        <w:t xml:space="preserve">ie </w:t>
      </w:r>
      <w:r w:rsidR="00346D9E">
        <w:rPr>
          <w:rFonts w:ascii="Lato Light" w:hAnsi="Lato Light"/>
          <w:lang w:eastAsia="de-DE"/>
        </w:rPr>
        <w:t xml:space="preserve">21 Frauen und 3 Männer </w:t>
      </w:r>
      <w:r w:rsidRPr="00F2251A">
        <w:rPr>
          <w:rFonts w:ascii="Lato Light" w:hAnsi="Lato Light"/>
          <w:lang w:eastAsia="de-DE"/>
        </w:rPr>
        <w:t>von den Seminarrektorinnen Sylvia Menzel, Sandra Mohr und Sabine Würzburger in den Ausbildungsseminaren willkommen geheißen.</w:t>
      </w:r>
    </w:p>
    <w:p w14:paraId="11DB3EE4" w14:textId="77777777" w:rsidR="00567550" w:rsidRDefault="00567550" w:rsidP="00567550">
      <w:pPr>
        <w:rPr>
          <w:rFonts w:ascii="Lato Light" w:hAnsi="Lato Light" w:cstheme="majorHAnsi"/>
        </w:rPr>
      </w:pPr>
    </w:p>
    <w:p w14:paraId="23085D30" w14:textId="77777777" w:rsidR="00567550" w:rsidRPr="00AE24B9" w:rsidRDefault="00567550" w:rsidP="00567550">
      <w:pPr>
        <w:rPr>
          <w:rFonts w:ascii="Lato Light" w:hAnsi="Lato Light" w:cstheme="majorHAnsi"/>
          <w:b/>
          <w:i/>
        </w:rPr>
      </w:pPr>
      <w:r w:rsidRPr="00AE24B9">
        <w:rPr>
          <w:rFonts w:ascii="Lato Light" w:hAnsi="Lato Light" w:cstheme="majorHAnsi"/>
          <w:b/>
          <w:i/>
        </w:rPr>
        <w:t>Bild</w:t>
      </w:r>
      <w:r>
        <w:rPr>
          <w:rFonts w:ascii="Lato Light" w:hAnsi="Lato Light" w:cstheme="majorHAnsi"/>
          <w:b/>
          <w:i/>
        </w:rPr>
        <w:t>text</w:t>
      </w:r>
      <w:r w:rsidRPr="00AE24B9">
        <w:rPr>
          <w:rFonts w:ascii="Lato Light" w:hAnsi="Lato Light" w:cstheme="majorHAnsi"/>
          <w:b/>
          <w:i/>
        </w:rPr>
        <w:t>:</w:t>
      </w:r>
    </w:p>
    <w:p w14:paraId="12EBCDCC" w14:textId="1E8EBD70" w:rsidR="00567550" w:rsidRPr="00AE24B9" w:rsidRDefault="00F2251A" w:rsidP="00567550">
      <w:pPr>
        <w:rPr>
          <w:rFonts w:ascii="Lato Light" w:hAnsi="Lato Light" w:cstheme="majorHAnsi"/>
          <w:i/>
        </w:rPr>
      </w:pPr>
      <w:r>
        <w:rPr>
          <w:rFonts w:ascii="Lato Light" w:hAnsi="Lato Light"/>
          <w:i/>
        </w:rPr>
        <w:t xml:space="preserve">Die frisch vereidigten Junglehrinnen und Junglehrer mit Landrat Thomas Mack (vorne rechts) und Schulamtsdirektor Erich Kraus (links). </w:t>
      </w:r>
    </w:p>
    <w:p w14:paraId="7B42D4A6" w14:textId="77777777" w:rsidR="00567550" w:rsidRPr="00AE24B9" w:rsidRDefault="00567550" w:rsidP="00567550">
      <w:pPr>
        <w:rPr>
          <w:rFonts w:ascii="Lato Light" w:hAnsi="Lato Light" w:cstheme="majorHAnsi"/>
          <w:i/>
        </w:rPr>
      </w:pPr>
      <w:r w:rsidRPr="00A5668A">
        <w:rPr>
          <w:rFonts w:ascii="Lato Light" w:hAnsi="Lato Light" w:cs="Arial"/>
          <w:i/>
          <w:color w:val="333333"/>
          <w:shd w:val="clear" w:color="auto" w:fill="FFFFFF"/>
        </w:rPr>
        <w:t xml:space="preserve"> </w:t>
      </w:r>
    </w:p>
    <w:p w14:paraId="4DE4DC14" w14:textId="7925ED3E" w:rsidR="00567550" w:rsidRPr="00AE24B9" w:rsidRDefault="00346D9E" w:rsidP="00567550">
      <w:pPr>
        <w:rPr>
          <w:rFonts w:ascii="Lato Light" w:hAnsi="Lato Light" w:cstheme="majorHAnsi"/>
          <w:b/>
          <w:i/>
        </w:rPr>
      </w:pPr>
      <w:r>
        <w:rPr>
          <w:rFonts w:ascii="Lato Light" w:hAnsi="Lato Light" w:cstheme="majorHAnsi"/>
          <w:b/>
          <w:i/>
        </w:rPr>
        <w:t>Bildquelle</w:t>
      </w:r>
      <w:r w:rsidR="00567550" w:rsidRPr="00AE24B9">
        <w:rPr>
          <w:rFonts w:ascii="Lato Light" w:hAnsi="Lato Light" w:cstheme="majorHAnsi"/>
          <w:b/>
          <w:i/>
        </w:rPr>
        <w:t>:</w:t>
      </w:r>
    </w:p>
    <w:p w14:paraId="5FDBBF8F" w14:textId="735C5244" w:rsidR="00567550" w:rsidRPr="00AE24B9" w:rsidRDefault="00F2251A" w:rsidP="00567550">
      <w:pPr>
        <w:rPr>
          <w:rFonts w:ascii="Lato Light" w:hAnsi="Lato Light" w:cstheme="majorHAnsi"/>
          <w:i/>
        </w:rPr>
      </w:pPr>
      <w:r>
        <w:rPr>
          <w:rFonts w:ascii="Lato Light" w:hAnsi="Lato Light"/>
          <w:i/>
        </w:rPr>
        <w:t>Norbert Eibel/</w:t>
      </w:r>
      <w:r w:rsidR="00567550" w:rsidRPr="00AE24B9">
        <w:rPr>
          <w:rFonts w:ascii="Lato Light" w:hAnsi="Lato Light"/>
          <w:i/>
        </w:rPr>
        <w:t>La</w:t>
      </w:r>
      <w:r>
        <w:rPr>
          <w:rFonts w:ascii="Lato Light" w:hAnsi="Lato Light"/>
          <w:i/>
        </w:rPr>
        <w:t>ndratsamt</w:t>
      </w:r>
    </w:p>
    <w:p w14:paraId="41841B6F" w14:textId="77777777" w:rsidR="004317D0" w:rsidRPr="00FB3738" w:rsidRDefault="004317D0" w:rsidP="00FB3738"/>
    <w:sectPr w:rsidR="004317D0" w:rsidRPr="00FB3738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29490" w14:textId="77777777" w:rsidR="00554A51" w:rsidRDefault="00554A51" w:rsidP="00260356">
      <w:r>
        <w:separator/>
      </w:r>
    </w:p>
  </w:endnote>
  <w:endnote w:type="continuationSeparator" w:id="0">
    <w:p w14:paraId="4CF41937" w14:textId="77777777" w:rsidR="00554A51" w:rsidRDefault="00554A51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4AA34E9C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60B9813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81C2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9EA529" wp14:editId="333304A4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A7C2FC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432E15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2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9EA529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8dGQIAADMEAAAOAAAAZHJzL2Uyb0RvYy54bWysU8tu2zAQvBfoPxC815JV200Ey4GbwEWB&#10;IAngFDnTFGkRoLgsSVtyv75Lyi+kPRW9ULvc1T5mhvO7vtVkL5xXYCo6HuWUCMOhVmZb0R+vq08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" filled="f" stroked="f" strokeweight=".5pt">
              <v:textbox>
                <w:txbxContent>
                  <w:p w14:paraId="38A7C2FC" w14:textId="77777777"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432E15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2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0FCB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A7EED" w14:textId="77777777" w:rsidR="00554A51" w:rsidRDefault="00554A51" w:rsidP="00260356">
      <w:r>
        <w:separator/>
      </w:r>
    </w:p>
  </w:footnote>
  <w:footnote w:type="continuationSeparator" w:id="0">
    <w:p w14:paraId="7771E55C" w14:textId="77777777" w:rsidR="00554A51" w:rsidRDefault="00554A51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38EF3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85819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7406A265" wp14:editId="3D90E597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C4B715" wp14:editId="67B089AD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45CD09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5BD7BAB8" w14:textId="639050DD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66AAA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14.09.2026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E23069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20C2038A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4E0E8FB0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FAB228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0357D1B0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5B13F519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7AEA7B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7264AC9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1B3EBF0E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51344298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5CEB9822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5538452A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C4B71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4745CD09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5BD7BAB8" w14:textId="639050DD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D66AAA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14.09.2026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7E23069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20C2038A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4E0E8FB0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FAB228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0357D1B0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5B13F519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7AEA7B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7264AC9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1B3EBF0E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51344298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5CEB9822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5538452A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60F5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D7BEF"/>
    <w:multiLevelType w:val="multilevel"/>
    <w:tmpl w:val="96F6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3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7" w15:restartNumberingAfterBreak="0">
    <w:nsid w:val="76753848"/>
    <w:multiLevelType w:val="multilevel"/>
    <w:tmpl w:val="D5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B9335B"/>
    <w:multiLevelType w:val="hybridMultilevel"/>
    <w:tmpl w:val="CD109EC8"/>
    <w:lvl w:ilvl="0" w:tplc="7E54E0A6">
      <w:start w:val="1"/>
      <w:numFmt w:val="upp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65702"/>
    <w:multiLevelType w:val="hybridMultilevel"/>
    <w:tmpl w:val="39D4F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47633">
    <w:abstractNumId w:val="10"/>
  </w:num>
  <w:num w:numId="2" w16cid:durableId="1507135629">
    <w:abstractNumId w:val="6"/>
  </w:num>
  <w:num w:numId="3" w16cid:durableId="121268987">
    <w:abstractNumId w:val="2"/>
  </w:num>
  <w:num w:numId="4" w16cid:durableId="727463062">
    <w:abstractNumId w:val="3"/>
  </w:num>
  <w:num w:numId="5" w16cid:durableId="862282429">
    <w:abstractNumId w:val="5"/>
  </w:num>
  <w:num w:numId="6" w16cid:durableId="2035963214">
    <w:abstractNumId w:val="4"/>
  </w:num>
  <w:num w:numId="7" w16cid:durableId="2112315788">
    <w:abstractNumId w:val="0"/>
  </w:num>
  <w:num w:numId="8" w16cid:durableId="1369792282">
    <w:abstractNumId w:val="7"/>
  </w:num>
  <w:num w:numId="9" w16cid:durableId="13765893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4775236">
    <w:abstractNumId w:val="9"/>
  </w:num>
  <w:num w:numId="11" w16cid:durableId="1592811222">
    <w:abstractNumId w:val="1"/>
  </w:num>
  <w:num w:numId="12" w16cid:durableId="19996530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027C2"/>
    <w:rsid w:val="00005564"/>
    <w:rsid w:val="00007E12"/>
    <w:rsid w:val="00016A95"/>
    <w:rsid w:val="00024D56"/>
    <w:rsid w:val="000346D1"/>
    <w:rsid w:val="00051907"/>
    <w:rsid w:val="00076716"/>
    <w:rsid w:val="0008428E"/>
    <w:rsid w:val="00095AC2"/>
    <w:rsid w:val="000A2A92"/>
    <w:rsid w:val="000A7313"/>
    <w:rsid w:val="000C4ED0"/>
    <w:rsid w:val="000E3919"/>
    <w:rsid w:val="000E7A84"/>
    <w:rsid w:val="0010087C"/>
    <w:rsid w:val="00114B4A"/>
    <w:rsid w:val="001165A5"/>
    <w:rsid w:val="00117282"/>
    <w:rsid w:val="00142B2E"/>
    <w:rsid w:val="00143A2F"/>
    <w:rsid w:val="00150294"/>
    <w:rsid w:val="00156DAC"/>
    <w:rsid w:val="001735B0"/>
    <w:rsid w:val="00174732"/>
    <w:rsid w:val="001B117B"/>
    <w:rsid w:val="001B5535"/>
    <w:rsid w:val="001B577D"/>
    <w:rsid w:val="001B60D3"/>
    <w:rsid w:val="001B6E46"/>
    <w:rsid w:val="001C0703"/>
    <w:rsid w:val="001C3AC8"/>
    <w:rsid w:val="001C5E8B"/>
    <w:rsid w:val="001E691C"/>
    <w:rsid w:val="001E7370"/>
    <w:rsid w:val="001F0742"/>
    <w:rsid w:val="00200395"/>
    <w:rsid w:val="00200DB4"/>
    <w:rsid w:val="0020151B"/>
    <w:rsid w:val="00202D32"/>
    <w:rsid w:val="002037B1"/>
    <w:rsid w:val="00213169"/>
    <w:rsid w:val="00220003"/>
    <w:rsid w:val="002218C0"/>
    <w:rsid w:val="00230B51"/>
    <w:rsid w:val="00233D89"/>
    <w:rsid w:val="00233F30"/>
    <w:rsid w:val="00257F1E"/>
    <w:rsid w:val="00260356"/>
    <w:rsid w:val="002969B1"/>
    <w:rsid w:val="002A31B6"/>
    <w:rsid w:val="002A51D6"/>
    <w:rsid w:val="002C150C"/>
    <w:rsid w:val="002D15BE"/>
    <w:rsid w:val="002D17E2"/>
    <w:rsid w:val="002E2C91"/>
    <w:rsid w:val="002E726E"/>
    <w:rsid w:val="002F2038"/>
    <w:rsid w:val="00303009"/>
    <w:rsid w:val="0033398F"/>
    <w:rsid w:val="00334655"/>
    <w:rsid w:val="00346D9E"/>
    <w:rsid w:val="00383C0F"/>
    <w:rsid w:val="0038599F"/>
    <w:rsid w:val="00391371"/>
    <w:rsid w:val="003971AF"/>
    <w:rsid w:val="0039728D"/>
    <w:rsid w:val="003A78A5"/>
    <w:rsid w:val="003B4D8B"/>
    <w:rsid w:val="003D6FAA"/>
    <w:rsid w:val="003E3B8D"/>
    <w:rsid w:val="003F731A"/>
    <w:rsid w:val="00400B02"/>
    <w:rsid w:val="004029D0"/>
    <w:rsid w:val="00403ADF"/>
    <w:rsid w:val="00403FFA"/>
    <w:rsid w:val="004317D0"/>
    <w:rsid w:val="00432E15"/>
    <w:rsid w:val="00433BA4"/>
    <w:rsid w:val="00440B75"/>
    <w:rsid w:val="00452E56"/>
    <w:rsid w:val="00456093"/>
    <w:rsid w:val="004871C1"/>
    <w:rsid w:val="004A555E"/>
    <w:rsid w:val="004C0DBB"/>
    <w:rsid w:val="004C6791"/>
    <w:rsid w:val="004F26C3"/>
    <w:rsid w:val="004F5EB5"/>
    <w:rsid w:val="00510318"/>
    <w:rsid w:val="005516CE"/>
    <w:rsid w:val="00554A51"/>
    <w:rsid w:val="00567550"/>
    <w:rsid w:val="00576A24"/>
    <w:rsid w:val="005811FD"/>
    <w:rsid w:val="00581EDB"/>
    <w:rsid w:val="00593BB5"/>
    <w:rsid w:val="0059689C"/>
    <w:rsid w:val="00597044"/>
    <w:rsid w:val="005B7A03"/>
    <w:rsid w:val="005C07FE"/>
    <w:rsid w:val="005D611B"/>
    <w:rsid w:val="005F0634"/>
    <w:rsid w:val="005F2909"/>
    <w:rsid w:val="005F310F"/>
    <w:rsid w:val="00612AC6"/>
    <w:rsid w:val="00623A86"/>
    <w:rsid w:val="00633608"/>
    <w:rsid w:val="006339EE"/>
    <w:rsid w:val="006421FD"/>
    <w:rsid w:val="00663774"/>
    <w:rsid w:val="006661ED"/>
    <w:rsid w:val="0067588B"/>
    <w:rsid w:val="00683104"/>
    <w:rsid w:val="00683802"/>
    <w:rsid w:val="0068667F"/>
    <w:rsid w:val="006D2731"/>
    <w:rsid w:val="006D2FCB"/>
    <w:rsid w:val="006F3734"/>
    <w:rsid w:val="006F4C6F"/>
    <w:rsid w:val="006F4E0D"/>
    <w:rsid w:val="00724AF2"/>
    <w:rsid w:val="00743274"/>
    <w:rsid w:val="007442F8"/>
    <w:rsid w:val="007513A3"/>
    <w:rsid w:val="00752AA1"/>
    <w:rsid w:val="00753AB0"/>
    <w:rsid w:val="00762420"/>
    <w:rsid w:val="00762BE9"/>
    <w:rsid w:val="007871D9"/>
    <w:rsid w:val="00791909"/>
    <w:rsid w:val="007A458C"/>
    <w:rsid w:val="007A7E27"/>
    <w:rsid w:val="007B0836"/>
    <w:rsid w:val="007E5FCB"/>
    <w:rsid w:val="00807812"/>
    <w:rsid w:val="0084300C"/>
    <w:rsid w:val="00862B7E"/>
    <w:rsid w:val="008728ED"/>
    <w:rsid w:val="0088030A"/>
    <w:rsid w:val="00885ED1"/>
    <w:rsid w:val="008F7FBA"/>
    <w:rsid w:val="00922AEC"/>
    <w:rsid w:val="00924867"/>
    <w:rsid w:val="009312A1"/>
    <w:rsid w:val="0093384F"/>
    <w:rsid w:val="00951EB8"/>
    <w:rsid w:val="00956E8F"/>
    <w:rsid w:val="00975FE0"/>
    <w:rsid w:val="00977D90"/>
    <w:rsid w:val="00993A7F"/>
    <w:rsid w:val="009B7953"/>
    <w:rsid w:val="009C296A"/>
    <w:rsid w:val="009C6658"/>
    <w:rsid w:val="009D73BA"/>
    <w:rsid w:val="009E14D9"/>
    <w:rsid w:val="009E683E"/>
    <w:rsid w:val="009F3C0C"/>
    <w:rsid w:val="00A06CB0"/>
    <w:rsid w:val="00A210E0"/>
    <w:rsid w:val="00A23370"/>
    <w:rsid w:val="00A2542D"/>
    <w:rsid w:val="00A50BAE"/>
    <w:rsid w:val="00A5668A"/>
    <w:rsid w:val="00A65FCB"/>
    <w:rsid w:val="00A70460"/>
    <w:rsid w:val="00A867E9"/>
    <w:rsid w:val="00A86C4E"/>
    <w:rsid w:val="00A95528"/>
    <w:rsid w:val="00AA12BB"/>
    <w:rsid w:val="00AA656A"/>
    <w:rsid w:val="00AB3E61"/>
    <w:rsid w:val="00AD7E9A"/>
    <w:rsid w:val="00AE24B9"/>
    <w:rsid w:val="00AF440C"/>
    <w:rsid w:val="00B0133A"/>
    <w:rsid w:val="00B0593B"/>
    <w:rsid w:val="00B07465"/>
    <w:rsid w:val="00B108E7"/>
    <w:rsid w:val="00B163D7"/>
    <w:rsid w:val="00B25DB2"/>
    <w:rsid w:val="00B41D00"/>
    <w:rsid w:val="00B454DD"/>
    <w:rsid w:val="00B4555B"/>
    <w:rsid w:val="00B721AA"/>
    <w:rsid w:val="00B74170"/>
    <w:rsid w:val="00B878E5"/>
    <w:rsid w:val="00B90DBF"/>
    <w:rsid w:val="00B93239"/>
    <w:rsid w:val="00BA07B5"/>
    <w:rsid w:val="00BD07C6"/>
    <w:rsid w:val="00BD5E21"/>
    <w:rsid w:val="00BF1151"/>
    <w:rsid w:val="00BF5216"/>
    <w:rsid w:val="00C01E11"/>
    <w:rsid w:val="00C03AD6"/>
    <w:rsid w:val="00C103D5"/>
    <w:rsid w:val="00C128B2"/>
    <w:rsid w:val="00C20BFE"/>
    <w:rsid w:val="00C3297C"/>
    <w:rsid w:val="00C4752C"/>
    <w:rsid w:val="00C64B6F"/>
    <w:rsid w:val="00C67843"/>
    <w:rsid w:val="00C716D0"/>
    <w:rsid w:val="00C806D1"/>
    <w:rsid w:val="00C87005"/>
    <w:rsid w:val="00C918E7"/>
    <w:rsid w:val="00C924A3"/>
    <w:rsid w:val="00CB7266"/>
    <w:rsid w:val="00CC4311"/>
    <w:rsid w:val="00CD0849"/>
    <w:rsid w:val="00CD0ADF"/>
    <w:rsid w:val="00CD402F"/>
    <w:rsid w:val="00CE0CFC"/>
    <w:rsid w:val="00D36430"/>
    <w:rsid w:val="00D3644B"/>
    <w:rsid w:val="00D46A3E"/>
    <w:rsid w:val="00D47F70"/>
    <w:rsid w:val="00D53741"/>
    <w:rsid w:val="00D57DC3"/>
    <w:rsid w:val="00D60903"/>
    <w:rsid w:val="00D62201"/>
    <w:rsid w:val="00D66AAA"/>
    <w:rsid w:val="00D726EF"/>
    <w:rsid w:val="00D804FA"/>
    <w:rsid w:val="00D9650E"/>
    <w:rsid w:val="00DA2BB2"/>
    <w:rsid w:val="00DA361A"/>
    <w:rsid w:val="00DA5F85"/>
    <w:rsid w:val="00DB1AD8"/>
    <w:rsid w:val="00DB41FA"/>
    <w:rsid w:val="00DB492B"/>
    <w:rsid w:val="00DB550A"/>
    <w:rsid w:val="00DB75B6"/>
    <w:rsid w:val="00DC2EFA"/>
    <w:rsid w:val="00DC430C"/>
    <w:rsid w:val="00DC78A4"/>
    <w:rsid w:val="00DE6DC3"/>
    <w:rsid w:val="00DF5133"/>
    <w:rsid w:val="00E003B5"/>
    <w:rsid w:val="00E048D0"/>
    <w:rsid w:val="00E05341"/>
    <w:rsid w:val="00E060C4"/>
    <w:rsid w:val="00E06258"/>
    <w:rsid w:val="00E07AEF"/>
    <w:rsid w:val="00E21156"/>
    <w:rsid w:val="00E3169B"/>
    <w:rsid w:val="00E32690"/>
    <w:rsid w:val="00E347EA"/>
    <w:rsid w:val="00E5148B"/>
    <w:rsid w:val="00E558C4"/>
    <w:rsid w:val="00E73709"/>
    <w:rsid w:val="00E82A1D"/>
    <w:rsid w:val="00E96BE8"/>
    <w:rsid w:val="00EA625C"/>
    <w:rsid w:val="00EB08CC"/>
    <w:rsid w:val="00EC1B6A"/>
    <w:rsid w:val="00EC3FF8"/>
    <w:rsid w:val="00ED69CE"/>
    <w:rsid w:val="00EE2974"/>
    <w:rsid w:val="00EF3D43"/>
    <w:rsid w:val="00F05A73"/>
    <w:rsid w:val="00F1182E"/>
    <w:rsid w:val="00F2251A"/>
    <w:rsid w:val="00F2276A"/>
    <w:rsid w:val="00F26137"/>
    <w:rsid w:val="00F35E7A"/>
    <w:rsid w:val="00F376AA"/>
    <w:rsid w:val="00F4574F"/>
    <w:rsid w:val="00F53633"/>
    <w:rsid w:val="00F570A5"/>
    <w:rsid w:val="00F600C3"/>
    <w:rsid w:val="00F73FB4"/>
    <w:rsid w:val="00F774E5"/>
    <w:rsid w:val="00F87F83"/>
    <w:rsid w:val="00F9188A"/>
    <w:rsid w:val="00F93497"/>
    <w:rsid w:val="00FB3738"/>
    <w:rsid w:val="00FB70AF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BEED2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7B1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3E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  <w:style w:type="paragraph" w:customStyle="1" w:styleId="Default">
    <w:name w:val="Default"/>
    <w:rsid w:val="004317D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924867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24867"/>
    <w:rPr>
      <w:rFonts w:ascii="Calibri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3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250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6F343F-5B13-4F31-81CF-1D0A5880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126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6</cp:revision>
  <cp:lastPrinted>2026-09-14T11:43:00Z</cp:lastPrinted>
  <dcterms:created xsi:type="dcterms:W3CDTF">2026-09-14T11:36:00Z</dcterms:created>
  <dcterms:modified xsi:type="dcterms:W3CDTF">2026-09-14T11:44:00Z</dcterms:modified>
</cp:coreProperties>
</file>