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D1772" w14:textId="24C22447" w:rsidR="005D4189" w:rsidRDefault="00627A99" w:rsidP="005D4189">
      <w:pPr>
        <w:rPr>
          <w:szCs w:val="24"/>
        </w:rPr>
        <w:sectPr w:rsidR="005D4189" w:rsidSect="00D23181">
          <w:headerReference w:type="default" r:id="rId7"/>
          <w:headerReference w:type="first" r:id="rId8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  <w:r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69A0A05" wp14:editId="5400635A">
                <wp:simplePos x="0" y="0"/>
                <wp:positionH relativeFrom="margin">
                  <wp:align>right</wp:align>
                </wp:positionH>
                <wp:positionV relativeFrom="page">
                  <wp:posOffset>1717998</wp:posOffset>
                </wp:positionV>
                <wp:extent cx="6211570" cy="75247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93BF5" w14:textId="77777777" w:rsidR="00643BC6" w:rsidRDefault="00643BC6" w:rsidP="00697F1E"/>
                          <w:p w14:paraId="145EB93E" w14:textId="658774BE" w:rsidR="00E53982" w:rsidRPr="00E53982" w:rsidRDefault="00627A99" w:rsidP="00824524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br/>
                            </w:r>
                            <w:r w:rsidRPr="00627A99">
                              <w:t>Fördermittel nutzen. Energiekosten senken. – Informationen zur energetischen Sanierung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A0A05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437.9pt;margin-top:135.3pt;width:489.1pt;height:59.25pt;z-index:25165926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" stroked="f">
                <v:textbox inset="0,0,0,0">
                  <w:txbxContent>
                    <w:p w14:paraId="42B93BF5" w14:textId="77777777" w:rsidR="00643BC6" w:rsidRDefault="00643BC6" w:rsidP="00697F1E"/>
                    <w:p w14:paraId="145EB93E" w14:textId="658774BE" w:rsidR="00E53982" w:rsidRPr="00E53982" w:rsidRDefault="00627A99" w:rsidP="00824524">
                      <w:pPr>
                        <w:rPr>
                          <w:sz w:val="32"/>
                          <w:szCs w:val="32"/>
                        </w:rPr>
                      </w:pPr>
                      <w:r>
                        <w:br/>
                      </w:r>
                      <w:r w:rsidRPr="00627A99">
                        <w:t>Fördermittel nutzen. Energiekosten senken. – Informationen zur energetischen Sanierung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4A7309B" wp14:editId="7C32157D">
                <wp:simplePos x="0" y="0"/>
                <wp:positionH relativeFrom="margin">
                  <wp:align>right</wp:align>
                </wp:positionH>
                <wp:positionV relativeFrom="page">
                  <wp:posOffset>1704975</wp:posOffset>
                </wp:positionV>
                <wp:extent cx="6211570" cy="428625"/>
                <wp:effectExtent l="0" t="0" r="0" b="952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7F74F" w14:textId="2C9624EC" w:rsidR="00697F1E" w:rsidRPr="00CE37C7" w:rsidRDefault="00D42B63" w:rsidP="00697F1E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I</w:t>
                            </w:r>
                            <w:r w:rsidR="00627A99" w:rsidRPr="00627A99">
                              <w:rPr>
                                <w:b/>
                                <w:sz w:val="26"/>
                                <w:szCs w:val="26"/>
                              </w:rPr>
                              <w:t>nfoabend für Hauseigentümer in Rünthe – Bereich Schlägelstraße/</w:t>
                            </w:r>
                            <w:proofErr w:type="spellStart"/>
                            <w:r w:rsidR="00627A99" w:rsidRPr="00627A99">
                              <w:rPr>
                                <w:b/>
                                <w:sz w:val="26"/>
                                <w:szCs w:val="26"/>
                              </w:rPr>
                              <w:t>Beverstraße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7309B" id="_x0000_s1027" type="#_x0000_t202" style="position:absolute;margin-left:437.9pt;margin-top:134.25pt;width:489.1pt;height:33.75pt;z-index:25166131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" stroked="f">
                <v:textbox inset="0,0,0,0">
                  <w:txbxContent>
                    <w:p w14:paraId="2C97F74F" w14:textId="2C9624EC" w:rsidR="00697F1E" w:rsidRPr="00CE37C7" w:rsidRDefault="00D42B63" w:rsidP="00697F1E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I</w:t>
                      </w:r>
                      <w:r w:rsidR="00627A99" w:rsidRPr="00627A99">
                        <w:rPr>
                          <w:b/>
                          <w:sz w:val="26"/>
                          <w:szCs w:val="26"/>
                        </w:rPr>
                        <w:t>nfoabend für Hauseigentümer in Rünthe – Bereich Schlägelstraße/</w:t>
                      </w:r>
                      <w:proofErr w:type="spellStart"/>
                      <w:r w:rsidR="00627A99" w:rsidRPr="00627A99">
                        <w:rPr>
                          <w:b/>
                          <w:sz w:val="26"/>
                          <w:szCs w:val="26"/>
                        </w:rPr>
                        <w:t>Beverstraße</w:t>
                      </w:r>
                      <w:proofErr w:type="spellEnd"/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550DB"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6144D0F" wp14:editId="31AB49DE">
                <wp:simplePos x="0" y="0"/>
                <wp:positionH relativeFrom="column">
                  <wp:posOffset>394335</wp:posOffset>
                </wp:positionH>
                <wp:positionV relativeFrom="paragraph">
                  <wp:posOffset>-549687</wp:posOffset>
                </wp:positionV>
                <wp:extent cx="373761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76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1EBB5" w14:textId="4ED71007" w:rsidR="009C384E" w:rsidRPr="004E4272" w:rsidRDefault="00627A99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26</w:t>
                            </w:r>
                            <w:r w:rsidR="00472433" w:rsidRPr="004E4272">
                              <w:rPr>
                                <w:b/>
                                <w:bCs/>
                                <w:color w:val="000000" w:themeColor="text1"/>
                              </w:rPr>
                              <w:t>.</w:t>
                            </w:r>
                            <w:r w:rsidR="00781329">
                              <w:rPr>
                                <w:b/>
                                <w:bCs/>
                                <w:color w:val="000000" w:themeColor="text1"/>
                              </w:rPr>
                              <w:t>10</w:t>
                            </w:r>
                            <w:r w:rsidR="00472433" w:rsidRPr="004E4272">
                              <w:rPr>
                                <w:b/>
                                <w:bCs/>
                                <w:color w:val="000000" w:themeColor="text1"/>
                              </w:rPr>
                              <w:t>.202</w:t>
                            </w:r>
                            <w:r w:rsidR="008059AD" w:rsidRPr="004E4272">
                              <w:rPr>
                                <w:b/>
                                <w:bCs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144D0F" id="_x0000_s1028" type="#_x0000_t202" style="position:absolute;margin-left:31.05pt;margin-top:-43.3pt;width:294.3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" filled="f" stroked="f">
                <v:textbox style="mso-fit-shape-to-text:t" inset="0,0,0,0">
                  <w:txbxContent>
                    <w:p w14:paraId="1541EBB5" w14:textId="4ED71007" w:rsidR="009C384E" w:rsidRPr="004E4272" w:rsidRDefault="00627A99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26</w:t>
                      </w:r>
                      <w:r w:rsidR="00472433" w:rsidRPr="004E4272">
                        <w:rPr>
                          <w:b/>
                          <w:bCs/>
                          <w:color w:val="000000" w:themeColor="text1"/>
                        </w:rPr>
                        <w:t>.</w:t>
                      </w:r>
                      <w:r w:rsidR="00781329">
                        <w:rPr>
                          <w:b/>
                          <w:bCs/>
                          <w:color w:val="000000" w:themeColor="text1"/>
                        </w:rPr>
                        <w:t>10</w:t>
                      </w:r>
                      <w:r w:rsidR="00472433" w:rsidRPr="004E4272">
                        <w:rPr>
                          <w:b/>
                          <w:bCs/>
                          <w:color w:val="000000" w:themeColor="text1"/>
                        </w:rPr>
                        <w:t>.202</w:t>
                      </w:r>
                      <w:r w:rsidR="008059AD" w:rsidRPr="004E4272">
                        <w:rPr>
                          <w:b/>
                          <w:bCs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0E77AB34" w14:textId="77777777" w:rsidR="00627A99" w:rsidRPr="00627A99" w:rsidRDefault="00627A99" w:rsidP="00627A99">
      <w:pPr>
        <w:jc w:val="both"/>
        <w:rPr>
          <w:szCs w:val="24"/>
        </w:rPr>
      </w:pPr>
      <w:r w:rsidRPr="00627A99">
        <w:rPr>
          <w:szCs w:val="24"/>
        </w:rPr>
        <w:t>Im Rahmen des Sanierungsmanagements für das Quartier Rünthe I im Bereich Schlägelstraße/</w:t>
      </w:r>
      <w:proofErr w:type="spellStart"/>
      <w:r w:rsidRPr="00627A99">
        <w:rPr>
          <w:szCs w:val="24"/>
        </w:rPr>
        <w:t>Beverstraße</w:t>
      </w:r>
      <w:proofErr w:type="spellEnd"/>
      <w:r w:rsidRPr="00627A99">
        <w:rPr>
          <w:szCs w:val="24"/>
        </w:rPr>
        <w:t xml:space="preserve"> lädt die Stadt Bergkamen am Donnerstag, 29. Oktober 2026, um 18:00 Uhr zu einem weiteren kostenlosen Informationsabend in die Mensa der Regenbogenschule ein. Im Mittelpunkt stehen aktuelle Fördermöglichkeiten für die energetische Sanierung des eigenen Hauses.</w:t>
      </w:r>
    </w:p>
    <w:p w14:paraId="1FEF9919" w14:textId="77777777" w:rsidR="00627A99" w:rsidRPr="00627A99" w:rsidRDefault="00627A99" w:rsidP="00627A99">
      <w:pPr>
        <w:jc w:val="both"/>
        <w:rPr>
          <w:szCs w:val="24"/>
        </w:rPr>
      </w:pPr>
      <w:r w:rsidRPr="00627A99">
        <w:rPr>
          <w:szCs w:val="24"/>
        </w:rPr>
        <w:t>Hohe Energiekosten machen deutlich: Eine energetische Sanierung kann sich langfristig lohnen. Gleichzeitig stehen für verschiedene Sanierungsmaßnahmen attraktive Fördermöglichkeiten zur Verfügung. Ob neue Heizung, Dämmung oder moderne Fenster – staatliche Zuschüsse können die finanziellen Belastungen reduzieren und dazu beitragen, das eigene Zuhause energieeffizienter und komfortabler zu gestalten.</w:t>
      </w:r>
    </w:p>
    <w:p w14:paraId="45D11831" w14:textId="77777777" w:rsidR="00627A99" w:rsidRPr="00627A99" w:rsidRDefault="00627A99" w:rsidP="00627A99">
      <w:pPr>
        <w:jc w:val="both"/>
        <w:rPr>
          <w:szCs w:val="24"/>
        </w:rPr>
      </w:pPr>
      <w:r w:rsidRPr="00627A99">
        <w:rPr>
          <w:szCs w:val="24"/>
        </w:rPr>
        <w:t xml:space="preserve">Welche Förderprogramme kommen infrage? Welche Maßnahmen werden unterstützt und was ist bei der Antragstellung zu beachten? Die Fachleute des beauftragten Beratungsbüros </w:t>
      </w:r>
      <w:proofErr w:type="spellStart"/>
      <w:r w:rsidRPr="00627A99">
        <w:rPr>
          <w:szCs w:val="24"/>
        </w:rPr>
        <w:t>energielenker</w:t>
      </w:r>
      <w:proofErr w:type="spellEnd"/>
      <w:r w:rsidRPr="00627A99">
        <w:rPr>
          <w:szCs w:val="24"/>
        </w:rPr>
        <w:t xml:space="preserve"> geben einen verständlichen Überblick über aktuelle Fördermöglichkeiten und erläutern die wichtigsten Voraussetzungen.</w:t>
      </w:r>
    </w:p>
    <w:p w14:paraId="0199EDEA" w14:textId="77777777" w:rsidR="00627A99" w:rsidRPr="00627A99" w:rsidRDefault="00627A99" w:rsidP="00627A99">
      <w:pPr>
        <w:jc w:val="both"/>
        <w:rPr>
          <w:szCs w:val="24"/>
        </w:rPr>
      </w:pPr>
      <w:r w:rsidRPr="00627A99">
        <w:rPr>
          <w:szCs w:val="24"/>
        </w:rPr>
        <w:t>Besonders wichtig ist dabei die richtige Planung: Fördermittel müssen häufig bereits vor Beginn einer Sanierungsmaßnahme beantragt werden. Der Infoabend soll deshalb Orientierung bieten und helfen, mögliche Sanierungsvorhaben frühzeitig und sinnvoll vorzubereiten.</w:t>
      </w:r>
    </w:p>
    <w:p w14:paraId="0948E2E2" w14:textId="77777777" w:rsidR="00627A99" w:rsidRPr="00627A99" w:rsidRDefault="00627A99" w:rsidP="00627A99">
      <w:pPr>
        <w:jc w:val="both"/>
        <w:rPr>
          <w:szCs w:val="24"/>
        </w:rPr>
      </w:pPr>
      <w:r w:rsidRPr="00627A99">
        <w:rPr>
          <w:szCs w:val="24"/>
        </w:rPr>
        <w:t xml:space="preserve">Vor Ort besteht außerdem die Möglichkeit, persönlich mit den Fachleuten von </w:t>
      </w:r>
      <w:proofErr w:type="spellStart"/>
      <w:r w:rsidRPr="00627A99">
        <w:rPr>
          <w:szCs w:val="24"/>
        </w:rPr>
        <w:t>energielenker</w:t>
      </w:r>
      <w:proofErr w:type="spellEnd"/>
      <w:r w:rsidRPr="00627A99">
        <w:rPr>
          <w:szCs w:val="24"/>
        </w:rPr>
        <w:t xml:space="preserve"> ins Gespräch zu kommen, individuelle Fragen zu stellen und sich über die kostenlose Energie- und Sanierungsberatung im Quartier zu informieren.</w:t>
      </w:r>
    </w:p>
    <w:p w14:paraId="4C34A668" w14:textId="77777777" w:rsidR="00627A99" w:rsidRPr="00627A99" w:rsidRDefault="00627A99" w:rsidP="00627A99">
      <w:pPr>
        <w:jc w:val="both"/>
        <w:rPr>
          <w:szCs w:val="24"/>
        </w:rPr>
      </w:pPr>
      <w:r w:rsidRPr="00627A99">
        <w:rPr>
          <w:szCs w:val="24"/>
        </w:rPr>
        <w:t>Ein weiterer Informationsabend zum Thema „Wärmepumpen im Bestand“ ist für Donnerstag, 19. November 2026, von 18:00 bis ca. 20:00 Uhr ebenfalls in der Mensa der Regenbogenschule vorgesehen</w:t>
      </w:r>
    </w:p>
    <w:p w14:paraId="61C8FA5D" w14:textId="77777777" w:rsidR="001C26EE" w:rsidRPr="001C26EE" w:rsidRDefault="001C26EE" w:rsidP="001C26EE">
      <w:pPr>
        <w:jc w:val="both"/>
        <w:rPr>
          <w:b/>
          <w:bCs/>
          <w:szCs w:val="24"/>
        </w:rPr>
      </w:pPr>
      <w:r w:rsidRPr="001C26EE">
        <w:rPr>
          <w:b/>
          <w:bCs/>
          <w:szCs w:val="24"/>
        </w:rPr>
        <w:t>Die Veranstaltung auf einen Blick:</w:t>
      </w:r>
    </w:p>
    <w:p w14:paraId="7639A4EA" w14:textId="0D5356CE" w:rsidR="001C26EE" w:rsidRPr="001C26EE" w:rsidRDefault="001C26EE" w:rsidP="001C26EE">
      <w:pPr>
        <w:pStyle w:val="Listenabsatz"/>
        <w:numPr>
          <w:ilvl w:val="0"/>
          <w:numId w:val="12"/>
        </w:numPr>
        <w:rPr>
          <w:szCs w:val="24"/>
        </w:rPr>
      </w:pPr>
      <w:r w:rsidRPr="001C26EE">
        <w:rPr>
          <w:szCs w:val="24"/>
        </w:rPr>
        <w:t xml:space="preserve">Was: </w:t>
      </w:r>
      <w:r w:rsidR="00622441" w:rsidRPr="00622441">
        <w:rPr>
          <w:szCs w:val="24"/>
        </w:rPr>
        <w:t>Infoabend zu aktuellen Fördermöglichkeiten für die energetische Sanierung</w:t>
      </w:r>
    </w:p>
    <w:p w14:paraId="1C788AC3" w14:textId="191CB69A" w:rsidR="001C26EE" w:rsidRPr="001C26EE" w:rsidRDefault="001C26EE" w:rsidP="001C26EE">
      <w:pPr>
        <w:pStyle w:val="Listenabsatz"/>
        <w:numPr>
          <w:ilvl w:val="0"/>
          <w:numId w:val="12"/>
        </w:numPr>
        <w:rPr>
          <w:szCs w:val="24"/>
        </w:rPr>
      </w:pPr>
      <w:r w:rsidRPr="001C26EE">
        <w:rPr>
          <w:szCs w:val="24"/>
        </w:rPr>
        <w:t xml:space="preserve">Für wen: Anwohnerinnen und Anwohner des Quartiers Rünthe I (Bereich Schlägelstraße/ </w:t>
      </w:r>
      <w:proofErr w:type="spellStart"/>
      <w:r w:rsidRPr="001C26EE">
        <w:rPr>
          <w:szCs w:val="24"/>
        </w:rPr>
        <w:t>Beverstraße</w:t>
      </w:r>
      <w:proofErr w:type="spellEnd"/>
      <w:r w:rsidRPr="001C26EE">
        <w:rPr>
          <w:szCs w:val="24"/>
        </w:rPr>
        <w:t>)</w:t>
      </w:r>
    </w:p>
    <w:p w14:paraId="38915F92" w14:textId="77777777" w:rsidR="0096216A" w:rsidRDefault="001C26EE" w:rsidP="00E35269">
      <w:pPr>
        <w:pStyle w:val="Listenabsatz"/>
        <w:numPr>
          <w:ilvl w:val="0"/>
          <w:numId w:val="12"/>
        </w:numPr>
        <w:rPr>
          <w:szCs w:val="24"/>
        </w:rPr>
      </w:pPr>
      <w:r w:rsidRPr="0096216A">
        <w:rPr>
          <w:szCs w:val="24"/>
        </w:rPr>
        <w:t xml:space="preserve">Wann: </w:t>
      </w:r>
      <w:r w:rsidR="0096216A" w:rsidRPr="0096216A">
        <w:rPr>
          <w:szCs w:val="24"/>
        </w:rPr>
        <w:t>Donnerstag, 29. Oktober 2026, 18:00 bis ca. 20:00 Uhr</w:t>
      </w:r>
    </w:p>
    <w:p w14:paraId="52858DA7" w14:textId="3C62E253" w:rsidR="001C26EE" w:rsidRPr="0096216A" w:rsidRDefault="001C26EE" w:rsidP="00E35269">
      <w:pPr>
        <w:pStyle w:val="Listenabsatz"/>
        <w:numPr>
          <w:ilvl w:val="0"/>
          <w:numId w:val="12"/>
        </w:numPr>
        <w:rPr>
          <w:szCs w:val="24"/>
        </w:rPr>
      </w:pPr>
      <w:r w:rsidRPr="0096216A">
        <w:rPr>
          <w:szCs w:val="24"/>
        </w:rPr>
        <w:t xml:space="preserve">Wo: Mensa der Regenbogenschule, </w:t>
      </w:r>
      <w:proofErr w:type="spellStart"/>
      <w:r w:rsidRPr="0096216A">
        <w:rPr>
          <w:szCs w:val="24"/>
        </w:rPr>
        <w:t>Rünther</w:t>
      </w:r>
      <w:proofErr w:type="spellEnd"/>
      <w:r w:rsidRPr="0096216A">
        <w:rPr>
          <w:szCs w:val="24"/>
        </w:rPr>
        <w:t xml:space="preserve"> Straße 78, 59192 Bergkamen</w:t>
      </w:r>
    </w:p>
    <w:p w14:paraId="309E24CD" w14:textId="77777777" w:rsidR="001C26EE" w:rsidRDefault="001C26EE" w:rsidP="001C26EE">
      <w:pPr>
        <w:pStyle w:val="Listenabsatz"/>
        <w:numPr>
          <w:ilvl w:val="0"/>
          <w:numId w:val="12"/>
        </w:numPr>
        <w:rPr>
          <w:szCs w:val="24"/>
        </w:rPr>
      </w:pPr>
      <w:r w:rsidRPr="001C26EE">
        <w:rPr>
          <w:szCs w:val="24"/>
        </w:rPr>
        <w:t>Kosten: Die Teilnahme ist kostenlos.</w:t>
      </w:r>
    </w:p>
    <w:p w14:paraId="58D0D069" w14:textId="331A83A7" w:rsidR="001C26EE" w:rsidRPr="00193DEF" w:rsidRDefault="001C26EE" w:rsidP="00193DEF">
      <w:pPr>
        <w:pStyle w:val="Listenabsatz"/>
        <w:numPr>
          <w:ilvl w:val="0"/>
          <w:numId w:val="12"/>
        </w:numPr>
        <w:rPr>
          <w:szCs w:val="24"/>
        </w:rPr>
      </w:pPr>
      <w:r w:rsidRPr="001C26EE">
        <w:rPr>
          <w:szCs w:val="24"/>
        </w:rPr>
        <w:t>Anmeldung: Eine Anmeldung ist nicht erforderlich.</w:t>
      </w:r>
    </w:p>
    <w:p w14:paraId="2AAB1C2E" w14:textId="77777777" w:rsidR="005D4189" w:rsidRDefault="005D4189" w:rsidP="00196A44">
      <w:pPr>
        <w:pBdr>
          <w:top w:val="single" w:sz="4" w:space="1" w:color="auto"/>
        </w:pBdr>
        <w:rPr>
          <w:b/>
          <w:szCs w:val="24"/>
        </w:rPr>
      </w:pPr>
      <w:r w:rsidRPr="005D4189">
        <w:rPr>
          <w:b/>
          <w:szCs w:val="24"/>
        </w:rPr>
        <w:t>Rückfragen zu diesem Presseartikel richten</w:t>
      </w:r>
      <w:r w:rsidR="00952056">
        <w:rPr>
          <w:b/>
          <w:szCs w:val="24"/>
        </w:rPr>
        <w:t xml:space="preserve"> </w:t>
      </w:r>
      <w:r w:rsidRPr="005D4189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14:paraId="160B85F8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0164E0AA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w:lastRenderedPageBreak/>
              <mc:AlternateContent>
                <mc:Choice Requires="wps">
                  <w:drawing>
                    <wp:inline distT="0" distB="0" distL="0" distR="0" wp14:anchorId="56D20360" wp14:editId="51D84EC5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80EEB" w14:textId="7432D73D" w:rsidR="002C3060" w:rsidRPr="00800283" w:rsidRDefault="000F15A9" w:rsidP="002C3060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800283">
                                    <w:rPr>
                                      <w:szCs w:val="24"/>
                                    </w:rPr>
                                    <w:t>René Böhm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6D20360" id="Textfeld 2" o:sp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16B80EEB" w14:textId="7432D73D" w:rsidR="002C3060" w:rsidRPr="00800283" w:rsidRDefault="000F15A9" w:rsidP="002C3060">
                            <w:pPr>
                              <w:rPr>
                                <w:szCs w:val="24"/>
                              </w:rPr>
                            </w:pPr>
                            <w:r w:rsidRPr="00800283">
                              <w:rPr>
                                <w:szCs w:val="24"/>
                              </w:rPr>
                              <w:t>René Böhm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4500B637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531F3503" w14:textId="77777777" w:rsidR="00B377E0" w:rsidRDefault="00B377E0" w:rsidP="00B377E0">
            <w:pPr>
              <w:spacing w:before="120"/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7252ADAF" wp14:editId="68DE15C6">
                      <wp:extent cx="6067425" cy="228600"/>
                      <wp:effectExtent l="0" t="0" r="9525" b="0"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DF99DE" w14:textId="368EC27A" w:rsidR="00B377E0" w:rsidRPr="00800283" w:rsidRDefault="000F15A9" w:rsidP="00B377E0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800283">
                                    <w:rPr>
                                      <w:szCs w:val="24"/>
                                    </w:rPr>
                                    <w:t>Klimaschutzmanager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52ADAF" id="_x0000_s1030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AOyf32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42DF99DE" w14:textId="368EC27A" w:rsidR="00B377E0" w:rsidRPr="00800283" w:rsidRDefault="000F15A9" w:rsidP="00B377E0">
                            <w:pPr>
                              <w:rPr>
                                <w:szCs w:val="24"/>
                              </w:rPr>
                            </w:pPr>
                            <w:r w:rsidRPr="00800283">
                              <w:rPr>
                                <w:szCs w:val="24"/>
                              </w:rPr>
                              <w:t>Klimaschutzmanager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F41A916" w14:textId="77777777" w:rsidR="002C3060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AF628DE" wp14:editId="408AA19E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96A292" w14:textId="5733AF32" w:rsidR="002C3060" w:rsidRPr="00800283" w:rsidRDefault="000F15A9" w:rsidP="002C3060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800283">
                                    <w:rPr>
                                      <w:szCs w:val="24"/>
                                    </w:rPr>
                                    <w:t>Stabstelle Klimaschutz und Mobilität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F628DE" id="_x0000_s1031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ByX00p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0E96A292" w14:textId="5733AF32" w:rsidR="002C3060" w:rsidRPr="00800283" w:rsidRDefault="000F15A9" w:rsidP="002C3060">
                            <w:pPr>
                              <w:rPr>
                                <w:szCs w:val="24"/>
                              </w:rPr>
                            </w:pPr>
                            <w:r w:rsidRPr="00800283">
                              <w:rPr>
                                <w:szCs w:val="24"/>
                              </w:rPr>
                              <w:t>Stabstelle Klimaschutz und Mobilität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14:paraId="575B92F1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475B3452" w14:textId="77777777" w:rsidR="002C3060" w:rsidRPr="00800283" w:rsidRDefault="002C3060" w:rsidP="00B377E0">
            <w:pPr>
              <w:spacing w:before="120"/>
              <w:rPr>
                <w:szCs w:val="24"/>
              </w:rPr>
            </w:pPr>
            <w:r w:rsidRPr="00800283">
              <w:rPr>
                <w:szCs w:val="24"/>
              </w:rPr>
              <w:t>Telefon</w:t>
            </w:r>
            <w:r w:rsidR="007E0415" w:rsidRPr="00800283"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10F30D8D" w14:textId="4197F85F" w:rsidR="00800283" w:rsidRDefault="002C3060" w:rsidP="00B377E0">
            <w:pPr>
              <w:spacing w:before="120"/>
              <w:rPr>
                <w:b/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167037E" wp14:editId="07FDAB21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A44E55" w14:textId="022DF980" w:rsidR="002C3060" w:rsidRPr="00800283" w:rsidRDefault="000F15A9" w:rsidP="002C3060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800283">
                                    <w:rPr>
                                      <w:szCs w:val="24"/>
                                    </w:rPr>
                                    <w:t>02307/965-372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67037E" id="_x0000_s1032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wnXBB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20A44E55" w14:textId="022DF980" w:rsidR="002C3060" w:rsidRPr="00800283" w:rsidRDefault="000F15A9" w:rsidP="002C3060">
                            <w:pPr>
                              <w:rPr>
                                <w:szCs w:val="24"/>
                              </w:rPr>
                            </w:pPr>
                            <w:r w:rsidRPr="00800283">
                              <w:rPr>
                                <w:szCs w:val="24"/>
                              </w:rPr>
                              <w:t>02307/965-372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2C3060" w14:paraId="2711C65E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6F2114A5" w14:textId="77777777" w:rsidR="002C3060" w:rsidRPr="00800283" w:rsidRDefault="007E0415" w:rsidP="00B377E0">
            <w:pPr>
              <w:spacing w:before="120"/>
              <w:rPr>
                <w:szCs w:val="24"/>
              </w:rPr>
            </w:pPr>
            <w:r w:rsidRPr="00800283"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6321E9C3" w14:textId="3445610A" w:rsidR="004E60EE" w:rsidRPr="002C3060" w:rsidRDefault="002C3060" w:rsidP="00B377E0">
            <w:pPr>
              <w:spacing w:before="120"/>
              <w:rPr>
                <w:szCs w:val="24"/>
              </w:rPr>
            </w:pPr>
            <w:r w:rsidRPr="00C9791B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299AC6DD" wp14:editId="31CBD6C4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D0A634" w14:textId="470E3FB0" w:rsidR="002C3060" w:rsidRPr="00800283" w:rsidRDefault="000F15A9" w:rsidP="002C3060">
                                  <w:pPr>
                                    <w:rPr>
                                      <w:szCs w:val="24"/>
                                    </w:rPr>
                                  </w:pPr>
                                  <w:r w:rsidRPr="00800283">
                                    <w:rPr>
                                      <w:szCs w:val="24"/>
                                    </w:rPr>
                                    <w:t>r.boehm@bergkamen.de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99AC6DD" id="_x0000_s1033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ADgOk3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5FD0A634" w14:textId="470E3FB0" w:rsidR="002C3060" w:rsidRPr="00800283" w:rsidRDefault="000F15A9" w:rsidP="002C3060">
                            <w:pPr>
                              <w:rPr>
                                <w:szCs w:val="24"/>
                              </w:rPr>
                            </w:pPr>
                            <w:r w:rsidRPr="00800283">
                              <w:rPr>
                                <w:szCs w:val="24"/>
                              </w:rPr>
                              <w:t>r.boehm@bergkamen.de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FF3C688" w14:textId="77C24DC1" w:rsidR="00F96E5C" w:rsidRPr="00271331" w:rsidRDefault="00F96E5C" w:rsidP="00271331">
      <w:pPr>
        <w:spacing w:after="0"/>
        <w:rPr>
          <w:sz w:val="2"/>
          <w:szCs w:val="2"/>
        </w:rPr>
      </w:pPr>
    </w:p>
    <w:sectPr w:rsidR="00F96E5C" w:rsidRPr="00271331" w:rsidSect="00C9791B">
      <w:headerReference w:type="default" r:id="rId9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3D989" w14:textId="77777777" w:rsidR="009E1E7D" w:rsidRDefault="009E1E7D" w:rsidP="00695138">
      <w:pPr>
        <w:spacing w:after="0" w:line="240" w:lineRule="auto"/>
      </w:pPr>
      <w:r>
        <w:separator/>
      </w:r>
    </w:p>
  </w:endnote>
  <w:endnote w:type="continuationSeparator" w:id="0">
    <w:p w14:paraId="4D80E729" w14:textId="77777777" w:rsidR="009E1E7D" w:rsidRDefault="009E1E7D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AF18E" w14:textId="77777777" w:rsidR="009E1E7D" w:rsidRDefault="009E1E7D" w:rsidP="00695138">
      <w:pPr>
        <w:spacing w:after="0" w:line="240" w:lineRule="auto"/>
      </w:pPr>
      <w:r>
        <w:separator/>
      </w:r>
    </w:p>
  </w:footnote>
  <w:footnote w:type="continuationSeparator" w:id="0">
    <w:p w14:paraId="52E3EA42" w14:textId="77777777" w:rsidR="009E1E7D" w:rsidRDefault="009E1E7D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4500C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5CDF9D19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099A9F87" w14:textId="77777777" w:rsidR="00695138" w:rsidRDefault="00000000">
    <w:pPr>
      <w:pStyle w:val="Kopfzeile"/>
      <w:rPr>
        <w:b/>
        <w:smallCaps/>
        <w:sz w:val="36"/>
        <w:szCs w:val="36"/>
      </w:rPr>
    </w:pPr>
    <w:r>
      <w:rPr>
        <w:noProof/>
      </w:rPr>
      <w:pict w14:anchorId="45E8C3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0BE6B08C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2C0FAEAC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D8890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0DB26D2B" wp14:editId="1112B1F6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0CCF8F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0C837339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29E8161E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47A55085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2C0ECD11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B60ED" w14:textId="77777777" w:rsidR="00CB6A3B" w:rsidRPr="00CB6A3B" w:rsidRDefault="00CB6A3B" w:rsidP="00CB6A3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A6F4F"/>
    <w:multiLevelType w:val="hybridMultilevel"/>
    <w:tmpl w:val="FDD0A0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7DEC"/>
    <w:multiLevelType w:val="hybridMultilevel"/>
    <w:tmpl w:val="144ACF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620FF"/>
    <w:multiLevelType w:val="hybridMultilevel"/>
    <w:tmpl w:val="08E222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B2D81"/>
    <w:multiLevelType w:val="hybridMultilevel"/>
    <w:tmpl w:val="CF2A38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328D1"/>
    <w:multiLevelType w:val="hybridMultilevel"/>
    <w:tmpl w:val="8EBC24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E30AE"/>
    <w:multiLevelType w:val="hybridMultilevel"/>
    <w:tmpl w:val="623859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4E3C77"/>
    <w:multiLevelType w:val="hybridMultilevel"/>
    <w:tmpl w:val="E716B7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573D4"/>
    <w:multiLevelType w:val="hybridMultilevel"/>
    <w:tmpl w:val="CB4CBE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3672CE"/>
    <w:multiLevelType w:val="hybridMultilevel"/>
    <w:tmpl w:val="251267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B86CF5"/>
    <w:multiLevelType w:val="hybridMultilevel"/>
    <w:tmpl w:val="BC0830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EF5DDA"/>
    <w:multiLevelType w:val="hybridMultilevel"/>
    <w:tmpl w:val="6E7AC0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030584"/>
    <w:multiLevelType w:val="hybridMultilevel"/>
    <w:tmpl w:val="AD284C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065949">
    <w:abstractNumId w:val="1"/>
  </w:num>
  <w:num w:numId="2" w16cid:durableId="12416746">
    <w:abstractNumId w:val="10"/>
  </w:num>
  <w:num w:numId="3" w16cid:durableId="183446083">
    <w:abstractNumId w:val="0"/>
  </w:num>
  <w:num w:numId="4" w16cid:durableId="1924140910">
    <w:abstractNumId w:val="3"/>
  </w:num>
  <w:num w:numId="5" w16cid:durableId="1286355312">
    <w:abstractNumId w:val="9"/>
  </w:num>
  <w:num w:numId="6" w16cid:durableId="1521427041">
    <w:abstractNumId w:val="2"/>
  </w:num>
  <w:num w:numId="7" w16cid:durableId="1114052777">
    <w:abstractNumId w:val="6"/>
  </w:num>
  <w:num w:numId="8" w16cid:durableId="1067919700">
    <w:abstractNumId w:val="8"/>
  </w:num>
  <w:num w:numId="9" w16cid:durableId="1638874223">
    <w:abstractNumId w:val="4"/>
  </w:num>
  <w:num w:numId="10" w16cid:durableId="1959097980">
    <w:abstractNumId w:val="7"/>
  </w:num>
  <w:num w:numId="11" w16cid:durableId="538855728">
    <w:abstractNumId w:val="11"/>
  </w:num>
  <w:num w:numId="12" w16cid:durableId="14950264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4E"/>
    <w:rsid w:val="00002734"/>
    <w:rsid w:val="00004521"/>
    <w:rsid w:val="00012620"/>
    <w:rsid w:val="000130E9"/>
    <w:rsid w:val="00015033"/>
    <w:rsid w:val="00027F97"/>
    <w:rsid w:val="00040DC4"/>
    <w:rsid w:val="000438FF"/>
    <w:rsid w:val="000536B1"/>
    <w:rsid w:val="00056D94"/>
    <w:rsid w:val="0006498D"/>
    <w:rsid w:val="000661D6"/>
    <w:rsid w:val="00067736"/>
    <w:rsid w:val="00075282"/>
    <w:rsid w:val="00082E9C"/>
    <w:rsid w:val="00083468"/>
    <w:rsid w:val="000909D9"/>
    <w:rsid w:val="00094270"/>
    <w:rsid w:val="00096570"/>
    <w:rsid w:val="000A078D"/>
    <w:rsid w:val="000A4181"/>
    <w:rsid w:val="000B244C"/>
    <w:rsid w:val="000C0787"/>
    <w:rsid w:val="000C3CF6"/>
    <w:rsid w:val="000D1987"/>
    <w:rsid w:val="000F15A9"/>
    <w:rsid w:val="00106392"/>
    <w:rsid w:val="00111BF6"/>
    <w:rsid w:val="00121926"/>
    <w:rsid w:val="001228CD"/>
    <w:rsid w:val="00133D64"/>
    <w:rsid w:val="001346BE"/>
    <w:rsid w:val="00137987"/>
    <w:rsid w:val="00143FF3"/>
    <w:rsid w:val="001569C1"/>
    <w:rsid w:val="00175292"/>
    <w:rsid w:val="0017593F"/>
    <w:rsid w:val="001807C9"/>
    <w:rsid w:val="00190251"/>
    <w:rsid w:val="00193DEF"/>
    <w:rsid w:val="00195EE7"/>
    <w:rsid w:val="00196A44"/>
    <w:rsid w:val="001A6FF8"/>
    <w:rsid w:val="001C26EE"/>
    <w:rsid w:val="001C5ED6"/>
    <w:rsid w:val="001C68D1"/>
    <w:rsid w:val="001F0DAA"/>
    <w:rsid w:val="001F27E6"/>
    <w:rsid w:val="001F47AB"/>
    <w:rsid w:val="00203841"/>
    <w:rsid w:val="0022097D"/>
    <w:rsid w:val="00226868"/>
    <w:rsid w:val="002332DA"/>
    <w:rsid w:val="0023531A"/>
    <w:rsid w:val="0023693B"/>
    <w:rsid w:val="002429D7"/>
    <w:rsid w:val="00245F22"/>
    <w:rsid w:val="002557E6"/>
    <w:rsid w:val="00266E7E"/>
    <w:rsid w:val="00270C32"/>
    <w:rsid w:val="00271331"/>
    <w:rsid w:val="00273D83"/>
    <w:rsid w:val="002801EC"/>
    <w:rsid w:val="0028077F"/>
    <w:rsid w:val="00285896"/>
    <w:rsid w:val="00291FF4"/>
    <w:rsid w:val="002929A8"/>
    <w:rsid w:val="002973D9"/>
    <w:rsid w:val="002A184E"/>
    <w:rsid w:val="002A3E57"/>
    <w:rsid w:val="002A6989"/>
    <w:rsid w:val="002B2384"/>
    <w:rsid w:val="002C0C3D"/>
    <w:rsid w:val="002C3060"/>
    <w:rsid w:val="002D4A7B"/>
    <w:rsid w:val="002D71D8"/>
    <w:rsid w:val="002E0FCB"/>
    <w:rsid w:val="002E3393"/>
    <w:rsid w:val="002E599B"/>
    <w:rsid w:val="002E7976"/>
    <w:rsid w:val="002F6BA8"/>
    <w:rsid w:val="00313941"/>
    <w:rsid w:val="003154F1"/>
    <w:rsid w:val="00316400"/>
    <w:rsid w:val="00330048"/>
    <w:rsid w:val="003742F0"/>
    <w:rsid w:val="00384DB5"/>
    <w:rsid w:val="003851CA"/>
    <w:rsid w:val="003901AE"/>
    <w:rsid w:val="00390409"/>
    <w:rsid w:val="00390BEC"/>
    <w:rsid w:val="003A31C2"/>
    <w:rsid w:val="003A4636"/>
    <w:rsid w:val="003B31BF"/>
    <w:rsid w:val="003B3650"/>
    <w:rsid w:val="003B3ED4"/>
    <w:rsid w:val="003B6950"/>
    <w:rsid w:val="003C1911"/>
    <w:rsid w:val="003C4D52"/>
    <w:rsid w:val="003D09AE"/>
    <w:rsid w:val="003E19C1"/>
    <w:rsid w:val="003F079E"/>
    <w:rsid w:val="003F6AA5"/>
    <w:rsid w:val="004039E9"/>
    <w:rsid w:val="004056D6"/>
    <w:rsid w:val="00406E3F"/>
    <w:rsid w:val="00410BA9"/>
    <w:rsid w:val="00414582"/>
    <w:rsid w:val="00416F5E"/>
    <w:rsid w:val="0042152A"/>
    <w:rsid w:val="0042306A"/>
    <w:rsid w:val="004267F2"/>
    <w:rsid w:val="00451419"/>
    <w:rsid w:val="00467FCD"/>
    <w:rsid w:val="00472433"/>
    <w:rsid w:val="004753A4"/>
    <w:rsid w:val="004761D7"/>
    <w:rsid w:val="0047774D"/>
    <w:rsid w:val="00481D98"/>
    <w:rsid w:val="00485D08"/>
    <w:rsid w:val="004D3DF7"/>
    <w:rsid w:val="004D3F5D"/>
    <w:rsid w:val="004D4009"/>
    <w:rsid w:val="004E4272"/>
    <w:rsid w:val="004E60EE"/>
    <w:rsid w:val="004E62F8"/>
    <w:rsid w:val="004F3376"/>
    <w:rsid w:val="004F4BC2"/>
    <w:rsid w:val="004F7F39"/>
    <w:rsid w:val="0052364F"/>
    <w:rsid w:val="005320EB"/>
    <w:rsid w:val="0053697D"/>
    <w:rsid w:val="00536EA8"/>
    <w:rsid w:val="005445CF"/>
    <w:rsid w:val="00545691"/>
    <w:rsid w:val="00552986"/>
    <w:rsid w:val="00561F99"/>
    <w:rsid w:val="005626D0"/>
    <w:rsid w:val="00596D19"/>
    <w:rsid w:val="005A206A"/>
    <w:rsid w:val="005A6B7A"/>
    <w:rsid w:val="005B23E0"/>
    <w:rsid w:val="005B2B3B"/>
    <w:rsid w:val="005C19AC"/>
    <w:rsid w:val="005C4F7A"/>
    <w:rsid w:val="005D4189"/>
    <w:rsid w:val="005D7792"/>
    <w:rsid w:val="005E224F"/>
    <w:rsid w:val="005E22A1"/>
    <w:rsid w:val="005F1EE3"/>
    <w:rsid w:val="005F5BD2"/>
    <w:rsid w:val="00612B6E"/>
    <w:rsid w:val="00616666"/>
    <w:rsid w:val="00622441"/>
    <w:rsid w:val="00625063"/>
    <w:rsid w:val="00627A99"/>
    <w:rsid w:val="00634B92"/>
    <w:rsid w:val="006356E4"/>
    <w:rsid w:val="00640871"/>
    <w:rsid w:val="00642DA0"/>
    <w:rsid w:val="00643BC6"/>
    <w:rsid w:val="00651CEB"/>
    <w:rsid w:val="00663960"/>
    <w:rsid w:val="00667826"/>
    <w:rsid w:val="00674473"/>
    <w:rsid w:val="006834A2"/>
    <w:rsid w:val="006871B7"/>
    <w:rsid w:val="00695138"/>
    <w:rsid w:val="006970A1"/>
    <w:rsid w:val="00697F1E"/>
    <w:rsid w:val="006A0050"/>
    <w:rsid w:val="006A27D3"/>
    <w:rsid w:val="006A7444"/>
    <w:rsid w:val="006C377B"/>
    <w:rsid w:val="006D0EE1"/>
    <w:rsid w:val="006E1BC5"/>
    <w:rsid w:val="006F056F"/>
    <w:rsid w:val="006F0DA9"/>
    <w:rsid w:val="006F1C22"/>
    <w:rsid w:val="006F2C41"/>
    <w:rsid w:val="006F36F5"/>
    <w:rsid w:val="007223B0"/>
    <w:rsid w:val="0074608D"/>
    <w:rsid w:val="007467BA"/>
    <w:rsid w:val="00756BE9"/>
    <w:rsid w:val="00761868"/>
    <w:rsid w:val="00762C5A"/>
    <w:rsid w:val="00763870"/>
    <w:rsid w:val="0077415B"/>
    <w:rsid w:val="00777DF5"/>
    <w:rsid w:val="00781329"/>
    <w:rsid w:val="00781997"/>
    <w:rsid w:val="00795DAE"/>
    <w:rsid w:val="00796B39"/>
    <w:rsid w:val="007A0E37"/>
    <w:rsid w:val="007A2D2B"/>
    <w:rsid w:val="007A612C"/>
    <w:rsid w:val="007B3A20"/>
    <w:rsid w:val="007B565D"/>
    <w:rsid w:val="007C0C60"/>
    <w:rsid w:val="007C3577"/>
    <w:rsid w:val="007C36BB"/>
    <w:rsid w:val="007D1537"/>
    <w:rsid w:val="007D60AC"/>
    <w:rsid w:val="007E0415"/>
    <w:rsid w:val="00800283"/>
    <w:rsid w:val="00801364"/>
    <w:rsid w:val="008059AD"/>
    <w:rsid w:val="00814197"/>
    <w:rsid w:val="008153B5"/>
    <w:rsid w:val="00816A1F"/>
    <w:rsid w:val="00820D04"/>
    <w:rsid w:val="008223A0"/>
    <w:rsid w:val="0082309F"/>
    <w:rsid w:val="00824524"/>
    <w:rsid w:val="00831951"/>
    <w:rsid w:val="00834259"/>
    <w:rsid w:val="00843438"/>
    <w:rsid w:val="00847CA4"/>
    <w:rsid w:val="0086556E"/>
    <w:rsid w:val="0088289A"/>
    <w:rsid w:val="008853C1"/>
    <w:rsid w:val="008870FD"/>
    <w:rsid w:val="0089275E"/>
    <w:rsid w:val="008A7A80"/>
    <w:rsid w:val="008C6EBD"/>
    <w:rsid w:val="008E1849"/>
    <w:rsid w:val="008E2EF6"/>
    <w:rsid w:val="008F1EB4"/>
    <w:rsid w:val="008F5C4E"/>
    <w:rsid w:val="008F78E9"/>
    <w:rsid w:val="00906030"/>
    <w:rsid w:val="00927739"/>
    <w:rsid w:val="009363D1"/>
    <w:rsid w:val="0093785F"/>
    <w:rsid w:val="00937CB3"/>
    <w:rsid w:val="00944E2D"/>
    <w:rsid w:val="00945782"/>
    <w:rsid w:val="00952056"/>
    <w:rsid w:val="00952C3A"/>
    <w:rsid w:val="0096216A"/>
    <w:rsid w:val="00962174"/>
    <w:rsid w:val="00977675"/>
    <w:rsid w:val="00987EC3"/>
    <w:rsid w:val="00990BBA"/>
    <w:rsid w:val="00995B3F"/>
    <w:rsid w:val="009A0DB0"/>
    <w:rsid w:val="009A373F"/>
    <w:rsid w:val="009B0ECE"/>
    <w:rsid w:val="009B1C54"/>
    <w:rsid w:val="009B5F91"/>
    <w:rsid w:val="009B7B0D"/>
    <w:rsid w:val="009C384E"/>
    <w:rsid w:val="009C73BD"/>
    <w:rsid w:val="009E1E7D"/>
    <w:rsid w:val="009F16EB"/>
    <w:rsid w:val="009F6D2A"/>
    <w:rsid w:val="009F7C2F"/>
    <w:rsid w:val="00A0283B"/>
    <w:rsid w:val="00A068B4"/>
    <w:rsid w:val="00A22DE1"/>
    <w:rsid w:val="00A30339"/>
    <w:rsid w:val="00A36D3B"/>
    <w:rsid w:val="00A5277D"/>
    <w:rsid w:val="00A554EE"/>
    <w:rsid w:val="00A5644F"/>
    <w:rsid w:val="00A613F5"/>
    <w:rsid w:val="00A62149"/>
    <w:rsid w:val="00A75E09"/>
    <w:rsid w:val="00A809F7"/>
    <w:rsid w:val="00A81621"/>
    <w:rsid w:val="00A84B44"/>
    <w:rsid w:val="00A85FC5"/>
    <w:rsid w:val="00A9757F"/>
    <w:rsid w:val="00AA4BF5"/>
    <w:rsid w:val="00AA6DBF"/>
    <w:rsid w:val="00AB1BDC"/>
    <w:rsid w:val="00AC00D7"/>
    <w:rsid w:val="00AC4A9B"/>
    <w:rsid w:val="00AE58AA"/>
    <w:rsid w:val="00AF644E"/>
    <w:rsid w:val="00B023E9"/>
    <w:rsid w:val="00B06415"/>
    <w:rsid w:val="00B10552"/>
    <w:rsid w:val="00B10A02"/>
    <w:rsid w:val="00B15C98"/>
    <w:rsid w:val="00B260A8"/>
    <w:rsid w:val="00B33178"/>
    <w:rsid w:val="00B377E0"/>
    <w:rsid w:val="00B436B5"/>
    <w:rsid w:val="00B51979"/>
    <w:rsid w:val="00B53C64"/>
    <w:rsid w:val="00B73C97"/>
    <w:rsid w:val="00B76C96"/>
    <w:rsid w:val="00B80780"/>
    <w:rsid w:val="00B85073"/>
    <w:rsid w:val="00B8578D"/>
    <w:rsid w:val="00B95087"/>
    <w:rsid w:val="00BA27D5"/>
    <w:rsid w:val="00BC024D"/>
    <w:rsid w:val="00BC57B6"/>
    <w:rsid w:val="00C01523"/>
    <w:rsid w:val="00C02DE5"/>
    <w:rsid w:val="00C2502E"/>
    <w:rsid w:val="00C2518E"/>
    <w:rsid w:val="00C30C7C"/>
    <w:rsid w:val="00C30EBC"/>
    <w:rsid w:val="00C45C34"/>
    <w:rsid w:val="00C63164"/>
    <w:rsid w:val="00C755E7"/>
    <w:rsid w:val="00C85FB7"/>
    <w:rsid w:val="00C9791B"/>
    <w:rsid w:val="00CA1044"/>
    <w:rsid w:val="00CA327E"/>
    <w:rsid w:val="00CB6A3B"/>
    <w:rsid w:val="00CD05E7"/>
    <w:rsid w:val="00CD514C"/>
    <w:rsid w:val="00CE1E8F"/>
    <w:rsid w:val="00CE227D"/>
    <w:rsid w:val="00CE37C7"/>
    <w:rsid w:val="00CE5679"/>
    <w:rsid w:val="00D02230"/>
    <w:rsid w:val="00D04B77"/>
    <w:rsid w:val="00D10D24"/>
    <w:rsid w:val="00D14185"/>
    <w:rsid w:val="00D1550D"/>
    <w:rsid w:val="00D2264A"/>
    <w:rsid w:val="00D23181"/>
    <w:rsid w:val="00D25D74"/>
    <w:rsid w:val="00D420D5"/>
    <w:rsid w:val="00D42B63"/>
    <w:rsid w:val="00D43B57"/>
    <w:rsid w:val="00D477A3"/>
    <w:rsid w:val="00D50669"/>
    <w:rsid w:val="00D544CE"/>
    <w:rsid w:val="00D550DB"/>
    <w:rsid w:val="00D63FA2"/>
    <w:rsid w:val="00D714F3"/>
    <w:rsid w:val="00D73357"/>
    <w:rsid w:val="00D80578"/>
    <w:rsid w:val="00D812D7"/>
    <w:rsid w:val="00D83CB8"/>
    <w:rsid w:val="00D91188"/>
    <w:rsid w:val="00DA223F"/>
    <w:rsid w:val="00DA6B05"/>
    <w:rsid w:val="00DB1033"/>
    <w:rsid w:val="00DC751B"/>
    <w:rsid w:val="00DD4596"/>
    <w:rsid w:val="00DD4DCB"/>
    <w:rsid w:val="00DE0580"/>
    <w:rsid w:val="00DE13BA"/>
    <w:rsid w:val="00DF1FFB"/>
    <w:rsid w:val="00DF2C07"/>
    <w:rsid w:val="00DF2E2D"/>
    <w:rsid w:val="00DF73C9"/>
    <w:rsid w:val="00E047C7"/>
    <w:rsid w:val="00E10774"/>
    <w:rsid w:val="00E20ADC"/>
    <w:rsid w:val="00E23074"/>
    <w:rsid w:val="00E34767"/>
    <w:rsid w:val="00E43677"/>
    <w:rsid w:val="00E53982"/>
    <w:rsid w:val="00E542AD"/>
    <w:rsid w:val="00E575A4"/>
    <w:rsid w:val="00E623F6"/>
    <w:rsid w:val="00E66E26"/>
    <w:rsid w:val="00E736FE"/>
    <w:rsid w:val="00E81276"/>
    <w:rsid w:val="00E812EA"/>
    <w:rsid w:val="00EA7F9B"/>
    <w:rsid w:val="00EB402A"/>
    <w:rsid w:val="00EB6AE6"/>
    <w:rsid w:val="00ED491A"/>
    <w:rsid w:val="00EE6CB4"/>
    <w:rsid w:val="00EF33DC"/>
    <w:rsid w:val="00EF4288"/>
    <w:rsid w:val="00F044F4"/>
    <w:rsid w:val="00F05B97"/>
    <w:rsid w:val="00F11B1D"/>
    <w:rsid w:val="00F14841"/>
    <w:rsid w:val="00F21FA5"/>
    <w:rsid w:val="00F32127"/>
    <w:rsid w:val="00F5078D"/>
    <w:rsid w:val="00F51729"/>
    <w:rsid w:val="00F62B83"/>
    <w:rsid w:val="00F668A0"/>
    <w:rsid w:val="00F77955"/>
    <w:rsid w:val="00F941E5"/>
    <w:rsid w:val="00F96E5C"/>
    <w:rsid w:val="00F97E7A"/>
    <w:rsid w:val="00FB17D4"/>
    <w:rsid w:val="00FB4501"/>
    <w:rsid w:val="00FB4B8C"/>
    <w:rsid w:val="00FF1FBD"/>
    <w:rsid w:val="00FF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FFA7E2"/>
  <w15:chartTrackingRefBased/>
  <w15:docId w15:val="{8BE9A176-340B-4682-886D-7A0087C2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AC4A9B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C5ED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C5ED6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BC57B6"/>
    <w:pPr>
      <w:spacing w:after="0" w:line="240" w:lineRule="auto"/>
    </w:pPr>
    <w:rPr>
      <w:sz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8230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boehm\AppData\Local\Temp\notes8FD2C9\PM%20(NEU!)%20der%20Stadt%20Bergkam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PM (NEU!) der Stadt Bergkamen.dotx</Template>
  <TotalTime>0</TotalTime>
  <Pages>2</Pages>
  <Words>310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Böhm, René</dc:creator>
  <cp:keywords/>
  <dc:description/>
  <cp:lastModifiedBy>Raupach, Norman</cp:lastModifiedBy>
  <cp:revision>22</cp:revision>
  <cp:lastPrinted>2021-08-12T11:41:00Z</cp:lastPrinted>
  <dcterms:created xsi:type="dcterms:W3CDTF">2026-09-08T13:07:00Z</dcterms:created>
  <dcterms:modified xsi:type="dcterms:W3CDTF">2026-10-26T11:34:00Z</dcterms:modified>
</cp:coreProperties>
</file>