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721F" w14:textId="77777777" w:rsidR="004C0225" w:rsidRPr="00B21E54" w:rsidRDefault="00103ABA" w:rsidP="00B21E54">
      <w:pPr>
        <w:pStyle w:val="DatumSchreiben"/>
      </w:pPr>
      <w:r>
        <w:fldChar w:fldCharType="begin"/>
      </w:r>
      <w:r w:rsidR="004C0225">
        <w:instrText xml:space="preserve"> TIME \@ "dd.MM.yyyy" </w:instrText>
      </w:r>
      <w:r>
        <w:fldChar w:fldCharType="separate"/>
      </w:r>
      <w:r w:rsidR="00285E1D">
        <w:rPr>
          <w:noProof/>
        </w:rPr>
        <w:t>26.10.2026</w:t>
      </w:r>
      <w:r>
        <w:fldChar w:fldCharType="end"/>
      </w:r>
    </w:p>
    <w:p w14:paraId="2CDFF8FD" w14:textId="5FC6AAD0" w:rsidR="00B64262" w:rsidRPr="00285E1D" w:rsidRDefault="00285E1D" w:rsidP="00285E1D">
      <w:pPr>
        <w:pStyle w:val="Bild"/>
        <w:rPr>
          <w:b/>
          <w:bCs/>
          <w:sz w:val="24"/>
          <w:szCs w:val="24"/>
        </w:rPr>
      </w:pPr>
      <w:r w:rsidRPr="00285E1D">
        <w:rPr>
          <w:b/>
          <w:bCs/>
          <w:sz w:val="24"/>
          <w:szCs w:val="24"/>
        </w:rPr>
        <w:t xml:space="preserve">Kleine Entdecker </w:t>
      </w:r>
      <w:proofErr w:type="gramStart"/>
      <w:r w:rsidRPr="00285E1D">
        <w:rPr>
          <w:b/>
          <w:bCs/>
          <w:sz w:val="24"/>
          <w:szCs w:val="24"/>
        </w:rPr>
        <w:t>ganz groß</w:t>
      </w:r>
      <w:proofErr w:type="gramEnd"/>
      <w:r w:rsidRPr="00285E1D">
        <w:rPr>
          <w:b/>
          <w:bCs/>
          <w:sz w:val="24"/>
          <w:szCs w:val="24"/>
        </w:rPr>
        <w:t xml:space="preserve"> – Tag der offenen Tür in der Kindertagespflege</w:t>
      </w:r>
    </w:p>
    <w:p w14:paraId="11EEAF69" w14:textId="77777777" w:rsidR="00285E1D" w:rsidRPr="00285E1D" w:rsidRDefault="00285E1D" w:rsidP="00285E1D">
      <w:pPr>
        <w:pStyle w:val="Bild"/>
        <w:rPr>
          <w:b/>
          <w:bCs/>
          <w:i/>
          <w:iCs/>
          <w:szCs w:val="20"/>
        </w:rPr>
      </w:pPr>
      <w:r w:rsidRPr="00285E1D">
        <w:rPr>
          <w:b/>
          <w:bCs/>
          <w:i/>
          <w:iCs/>
          <w:szCs w:val="20"/>
        </w:rPr>
        <w:t>Sie suchen einen Betreuungsplatz für Ihr Kind unter drei Jahren? Dann lernen Sie die Kindertagespflege in Kamp-Lintfort kennen!</w:t>
      </w:r>
    </w:p>
    <w:p w14:paraId="653BAC1C" w14:textId="77777777" w:rsidR="00285E1D" w:rsidRPr="00285E1D" w:rsidRDefault="00285E1D" w:rsidP="00285E1D">
      <w:pPr>
        <w:pStyle w:val="Bild"/>
        <w:rPr>
          <w:szCs w:val="20"/>
        </w:rPr>
      </w:pPr>
      <w:r w:rsidRPr="00285E1D">
        <w:rPr>
          <w:szCs w:val="20"/>
        </w:rPr>
        <w:t xml:space="preserve">Am </w:t>
      </w:r>
      <w:proofErr w:type="gramStart"/>
      <w:r w:rsidRPr="00285E1D">
        <w:rPr>
          <w:szCs w:val="20"/>
        </w:rPr>
        <w:t>Samstag</w:t>
      </w:r>
      <w:proofErr w:type="gramEnd"/>
      <w:r w:rsidRPr="00285E1D">
        <w:rPr>
          <w:szCs w:val="20"/>
        </w:rPr>
        <w:t xml:space="preserve"> den </w:t>
      </w:r>
      <w:r w:rsidRPr="00285E1D">
        <w:rPr>
          <w:b/>
          <w:bCs/>
          <w:szCs w:val="20"/>
        </w:rPr>
        <w:t>14.11.2026</w:t>
      </w:r>
      <w:r w:rsidRPr="00285E1D">
        <w:rPr>
          <w:szCs w:val="20"/>
        </w:rPr>
        <w:t xml:space="preserve">, öffnen von </w:t>
      </w:r>
      <w:r w:rsidRPr="00285E1D">
        <w:rPr>
          <w:b/>
          <w:bCs/>
          <w:szCs w:val="20"/>
        </w:rPr>
        <w:t xml:space="preserve">10 bis 14 Uhr </w:t>
      </w:r>
      <w:r w:rsidRPr="00285E1D">
        <w:rPr>
          <w:szCs w:val="20"/>
        </w:rPr>
        <w:t xml:space="preserve">mehrere Kindertagespflegestellen ihre Türen und laden interessierte Familien herzlich zum Tag der offenen Tür ein. Freuen Sie sich </w:t>
      </w:r>
      <w:proofErr w:type="gramStart"/>
      <w:r w:rsidRPr="00285E1D">
        <w:rPr>
          <w:szCs w:val="20"/>
        </w:rPr>
        <w:t>auf spannende</w:t>
      </w:r>
      <w:proofErr w:type="gramEnd"/>
      <w:r w:rsidRPr="00285E1D">
        <w:rPr>
          <w:szCs w:val="20"/>
        </w:rPr>
        <w:t xml:space="preserve"> Einblicke in den Betreuungsalltag, verschiedene Mitmachaktionen für die Kleinen und persönliche Gespräche mit den Kindertagespflegepersonen.</w:t>
      </w:r>
    </w:p>
    <w:p w14:paraId="3D469C9E" w14:textId="77777777" w:rsidR="00285E1D" w:rsidRPr="00285E1D" w:rsidRDefault="00285E1D" w:rsidP="00285E1D">
      <w:pPr>
        <w:pStyle w:val="Bild"/>
        <w:rPr>
          <w:b/>
          <w:bCs/>
          <w:szCs w:val="20"/>
        </w:rPr>
      </w:pPr>
      <w:r w:rsidRPr="00285E1D">
        <w:rPr>
          <w:b/>
          <w:bCs/>
          <w:szCs w:val="20"/>
        </w:rPr>
        <w:t>Familiär, individuell und liebevoll betreut</w:t>
      </w:r>
    </w:p>
    <w:p w14:paraId="58F32932" w14:textId="77777777" w:rsidR="00285E1D" w:rsidRPr="00285E1D" w:rsidRDefault="00285E1D" w:rsidP="00285E1D">
      <w:pPr>
        <w:pStyle w:val="Bild"/>
        <w:rPr>
          <w:szCs w:val="20"/>
        </w:rPr>
      </w:pPr>
      <w:r w:rsidRPr="00285E1D">
        <w:rPr>
          <w:szCs w:val="20"/>
        </w:rPr>
        <w:t>Die Kindertagespflege ist eine attraktive Betreuungsform für Kinder unter drei Jahren. In einer kleinen Gruppe von in der Regel bis zu fünf gleichzeitig betreuten Kindern oder neun Kindern in einer Großtagespflegestelle können die Kindertagespflegepersonen individuell auf die Bedürfnisse und Entwicklungsschritte jedes einzelnen Kindes eingehen, Eine familiäre Atmosphäre, feste Bezugspersonen und überschaubare Gruppen bieten den Kindern Orientierung und Sicherheit. Durch Spielen, Endecken und altersgerechte Angebote werden sie in ihrer Entwicklung begleitet und gefördert. Auch für Eltern bietet die Kindertagespflege Vorteile: Der persönliche Kontakt ermöglicht einen direkten Austausch und eine vertrauensvolle Zusammenarbeit.</w:t>
      </w:r>
    </w:p>
    <w:p w14:paraId="03804E2A" w14:textId="77777777" w:rsidR="00285E1D" w:rsidRPr="00285E1D" w:rsidRDefault="00285E1D" w:rsidP="00285E1D">
      <w:pPr>
        <w:pStyle w:val="Bild"/>
        <w:rPr>
          <w:b/>
          <w:bCs/>
          <w:szCs w:val="20"/>
        </w:rPr>
      </w:pPr>
      <w:r w:rsidRPr="00285E1D">
        <w:rPr>
          <w:b/>
          <w:bCs/>
          <w:szCs w:val="20"/>
        </w:rPr>
        <w:t>Sieben Kindertagespflegestellen machen mit</w:t>
      </w:r>
    </w:p>
    <w:p w14:paraId="6C43636B" w14:textId="77777777" w:rsidR="00285E1D" w:rsidRPr="00285E1D" w:rsidRDefault="00285E1D" w:rsidP="00285E1D">
      <w:pPr>
        <w:pStyle w:val="Bild"/>
        <w:rPr>
          <w:szCs w:val="20"/>
        </w:rPr>
      </w:pPr>
      <w:r w:rsidRPr="00285E1D">
        <w:rPr>
          <w:szCs w:val="20"/>
        </w:rPr>
        <w:t xml:space="preserve">Mit dabei sind die Kindertagespflegestelle Bullerbü und </w:t>
      </w:r>
      <w:proofErr w:type="spellStart"/>
      <w:r w:rsidRPr="00285E1D">
        <w:rPr>
          <w:szCs w:val="20"/>
        </w:rPr>
        <w:t>Tinas`Tagespflege</w:t>
      </w:r>
      <w:proofErr w:type="spellEnd"/>
      <w:r w:rsidRPr="00285E1D">
        <w:rPr>
          <w:szCs w:val="20"/>
        </w:rPr>
        <w:t xml:space="preserve"> (</w:t>
      </w:r>
      <w:proofErr w:type="spellStart"/>
      <w:r w:rsidRPr="00285E1D">
        <w:rPr>
          <w:szCs w:val="20"/>
        </w:rPr>
        <w:t>Hardenbergstraße</w:t>
      </w:r>
      <w:proofErr w:type="spellEnd"/>
      <w:r w:rsidRPr="00285E1D">
        <w:rPr>
          <w:szCs w:val="20"/>
        </w:rPr>
        <w:t xml:space="preserve"> 8), die Kindertagespflege Krachmacherstraße und Lönneberga (</w:t>
      </w:r>
      <w:proofErr w:type="spellStart"/>
      <w:r w:rsidRPr="00285E1D">
        <w:rPr>
          <w:szCs w:val="20"/>
        </w:rPr>
        <w:t>Niersenbruchstraße</w:t>
      </w:r>
      <w:proofErr w:type="spellEnd"/>
      <w:r w:rsidRPr="00285E1D">
        <w:rPr>
          <w:szCs w:val="20"/>
        </w:rPr>
        <w:t xml:space="preserve"> 7), die Großtagespflege Kunterbunt (</w:t>
      </w:r>
      <w:proofErr w:type="spellStart"/>
      <w:r w:rsidRPr="00285E1D">
        <w:rPr>
          <w:szCs w:val="20"/>
        </w:rPr>
        <w:t>Ferdinantenstraße</w:t>
      </w:r>
      <w:proofErr w:type="spellEnd"/>
      <w:r w:rsidRPr="00285E1D">
        <w:rPr>
          <w:szCs w:val="20"/>
        </w:rPr>
        <w:t xml:space="preserve"> 8), </w:t>
      </w:r>
      <w:proofErr w:type="spellStart"/>
      <w:r w:rsidRPr="00285E1D">
        <w:rPr>
          <w:szCs w:val="20"/>
        </w:rPr>
        <w:t>Vali´s</w:t>
      </w:r>
      <w:proofErr w:type="spellEnd"/>
      <w:r w:rsidRPr="00285E1D">
        <w:rPr>
          <w:szCs w:val="20"/>
        </w:rPr>
        <w:t xml:space="preserve"> Kindertagespflege (Schulstraße 112) sowie die Großtagespflege </w:t>
      </w:r>
      <w:proofErr w:type="spellStart"/>
      <w:r w:rsidRPr="00285E1D">
        <w:rPr>
          <w:szCs w:val="20"/>
        </w:rPr>
        <w:t>Zwergeninsel</w:t>
      </w:r>
      <w:proofErr w:type="spellEnd"/>
      <w:r w:rsidRPr="00285E1D">
        <w:rPr>
          <w:szCs w:val="20"/>
        </w:rPr>
        <w:t xml:space="preserve"> (Rundstraße 114).</w:t>
      </w:r>
    </w:p>
    <w:p w14:paraId="7049E89E" w14:textId="77777777" w:rsidR="00285E1D" w:rsidRPr="00285E1D" w:rsidRDefault="00285E1D" w:rsidP="00285E1D">
      <w:pPr>
        <w:pStyle w:val="Bild"/>
        <w:rPr>
          <w:b/>
          <w:bCs/>
          <w:szCs w:val="20"/>
        </w:rPr>
      </w:pPr>
      <w:r w:rsidRPr="00285E1D">
        <w:rPr>
          <w:b/>
          <w:bCs/>
          <w:szCs w:val="20"/>
        </w:rPr>
        <w:t>Wie geht es zum Betreuungsplatz?</w:t>
      </w:r>
    </w:p>
    <w:p w14:paraId="5E6DF334" w14:textId="77777777" w:rsidR="00285E1D" w:rsidRPr="00285E1D" w:rsidRDefault="00285E1D" w:rsidP="00285E1D">
      <w:pPr>
        <w:pStyle w:val="Bild"/>
        <w:rPr>
          <w:szCs w:val="20"/>
        </w:rPr>
      </w:pPr>
      <w:r w:rsidRPr="00285E1D">
        <w:rPr>
          <w:szCs w:val="20"/>
        </w:rPr>
        <w:t xml:space="preserve">Anmeldungen für einen Betreuungsplatz können über </w:t>
      </w:r>
      <w:r w:rsidRPr="00285E1D">
        <w:rPr>
          <w:b/>
          <w:bCs/>
          <w:szCs w:val="20"/>
        </w:rPr>
        <w:t>TPF-Online</w:t>
      </w:r>
      <w:r w:rsidRPr="00285E1D">
        <w:rPr>
          <w:szCs w:val="20"/>
        </w:rPr>
        <w:t xml:space="preserve"> (https://www.kamp-lintfort.de/service-rathaus/online-service/dienstleistungen/kindertagespflege) vorgenommen werden. Wer am Tag der offenen Tür verhindert ist oder eine andere Kindertagespflegestelle kennenlernen möchte, kann selbstverständlich unabhängig von der Veranstaltung einen persönlichen Kennenlerntermin vereinbaren.</w:t>
      </w:r>
    </w:p>
    <w:p w14:paraId="3B17EAD5" w14:textId="77777777" w:rsidR="00285E1D" w:rsidRPr="00285E1D" w:rsidRDefault="00285E1D" w:rsidP="00285E1D">
      <w:pPr>
        <w:pStyle w:val="Bild"/>
        <w:rPr>
          <w:szCs w:val="20"/>
        </w:rPr>
      </w:pPr>
      <w:r w:rsidRPr="00285E1D">
        <w:rPr>
          <w:szCs w:val="20"/>
        </w:rPr>
        <w:t>Bei Fragen rund um die Kindertagespflege, das Anmeldeverfahren oder die Suche nach einem Betreuungsplatz helfen Ihnen die Fachberatung Kindertagespflege (02842-912 121) und die Kindertagespflegepersonen gerne weiter.</w:t>
      </w:r>
    </w:p>
    <w:p w14:paraId="1F70751C" w14:textId="37E92D90" w:rsidR="006C28C8" w:rsidRPr="00285E1D" w:rsidRDefault="00285E1D" w:rsidP="00285E1D">
      <w:pPr>
        <w:pStyle w:val="Bild"/>
        <w:rPr>
          <w:b/>
          <w:bCs/>
          <w:szCs w:val="20"/>
        </w:rPr>
      </w:pPr>
      <w:r w:rsidRPr="00285E1D">
        <w:rPr>
          <w:b/>
          <w:bCs/>
          <w:szCs w:val="20"/>
        </w:rPr>
        <w:t>Vorbeikommen, reinschnuppern und erleben – die teilnehmenden Kindertagespflegepersonen freuen sich auf viele kleine Entdecker und ihre Familien!</w:t>
      </w:r>
      <w:r w:rsidR="006254B4">
        <w:br/>
      </w:r>
      <w:r w:rsidR="006254B4">
        <w:br/>
      </w:r>
      <w:r w:rsidR="006254B4" w:rsidRPr="006254B4">
        <w:rPr>
          <w:b/>
        </w:rPr>
        <w:lastRenderedPageBreak/>
        <w:t>Presse</w:t>
      </w:r>
      <w:r w:rsidR="00AD3DFF">
        <w:rPr>
          <w:b/>
        </w:rPr>
        <w:t>kontakt</w:t>
      </w:r>
      <w:r w:rsidR="006254B4" w:rsidRPr="006254B4">
        <w:rPr>
          <w:b/>
        </w:rPr>
        <w:t>:</w:t>
      </w:r>
      <w:r w:rsidR="006254B4">
        <w:rPr>
          <w:b/>
        </w:rPr>
        <w:br/>
      </w:r>
      <w:r w:rsidR="006254B4">
        <w:t>Amt für Wirtschaftsförderung und Stadtmarketing,</w:t>
      </w:r>
      <w:r w:rsidR="006254B4">
        <w:br/>
        <w:t>Telefon: 02842 912-300.</w:t>
      </w:r>
      <w:r w:rsidR="006254B4">
        <w:br/>
      </w:r>
      <w:r w:rsidR="00A72066">
        <w:t>E-Mail: presse@kamp-lintfort.de</w:t>
      </w:r>
    </w:p>
    <w:sectPr w:rsidR="006C28C8" w:rsidRPr="00285E1D" w:rsidSect="003F317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E22E3" w14:textId="77777777" w:rsidR="00C06B56" w:rsidRDefault="00C06B56" w:rsidP="00083F4C">
      <w:pPr>
        <w:spacing w:after="0" w:line="240" w:lineRule="auto"/>
      </w:pPr>
      <w:r>
        <w:separator/>
      </w:r>
    </w:p>
  </w:endnote>
  <w:endnote w:type="continuationSeparator" w:id="0">
    <w:p w14:paraId="2FFC9ECF" w14:textId="77777777" w:rsidR="00C06B56" w:rsidRDefault="00C06B56"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3B027"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E5B9"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A061DA"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63A061DA"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4C4E"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F48EC"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068F48EC"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50DAA" w14:textId="77777777" w:rsidR="00C06B56" w:rsidRDefault="00C06B56" w:rsidP="00083F4C">
      <w:pPr>
        <w:spacing w:after="0" w:line="240" w:lineRule="auto"/>
      </w:pPr>
      <w:r>
        <w:separator/>
      </w:r>
    </w:p>
  </w:footnote>
  <w:footnote w:type="continuationSeparator" w:id="0">
    <w:p w14:paraId="60E5584B" w14:textId="77777777" w:rsidR="00C06B56" w:rsidRDefault="00C06B56"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E334"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DC94"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B0C0" w14:textId="77777777" w:rsidR="004C0225" w:rsidRDefault="004C0225" w:rsidP="002156A1">
    <w:pPr>
      <w:spacing w:line="360" w:lineRule="auto"/>
    </w:pPr>
  </w:p>
  <w:p w14:paraId="1E49B954"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34AD1" w14:textId="77777777" w:rsidR="006D3FA9" w:rsidRDefault="006D3FA9" w:rsidP="006D3FA9">
                          <w:pPr>
                            <w:pStyle w:val="Kontakt"/>
                          </w:pPr>
                          <w:r>
                            <w:t>Stadt Kamp-Lintfort</w:t>
                          </w:r>
                          <w:r>
                            <w:br/>
                            <w:t>Am Rathaus 2</w:t>
                          </w:r>
                          <w:r>
                            <w:br/>
                            <w:t xml:space="preserve">47475 </w:t>
                          </w:r>
                          <w:r w:rsidRPr="00F52133">
                            <w:t>Kamp</w:t>
                          </w:r>
                          <w:r>
                            <w:t>-Lintfort</w:t>
                          </w:r>
                        </w:p>
                        <w:p w14:paraId="6AFA18DA" w14:textId="77777777" w:rsidR="006D3FA9" w:rsidRDefault="006D3FA9" w:rsidP="006D3FA9">
                          <w:pPr>
                            <w:pStyle w:val="Kontakt"/>
                          </w:pPr>
                          <w:r>
                            <w:t>Telefon +49 2842 912-0</w:t>
                          </w:r>
                          <w:r>
                            <w:br/>
                            <w:t>Fax +49 2842 912-367</w:t>
                          </w:r>
                          <w:r>
                            <w:br/>
                          </w:r>
                          <w:r w:rsidRPr="00F52133">
                            <w:t>info@kamp-lintfort.de</w:t>
                          </w:r>
                          <w:r>
                            <w:br/>
                            <w:t>www.kamp-lintfort.de</w:t>
                          </w:r>
                        </w:p>
                        <w:p w14:paraId="179856BD"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A4447BB"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3E234AD1" w14:textId="77777777" w:rsidR="006D3FA9" w:rsidRDefault="006D3FA9" w:rsidP="006D3FA9">
                    <w:pPr>
                      <w:pStyle w:val="Kontakt"/>
                    </w:pPr>
                    <w:r>
                      <w:t>Stadt Kamp-Lintfort</w:t>
                    </w:r>
                    <w:r>
                      <w:br/>
                      <w:t>Am Rathaus 2</w:t>
                    </w:r>
                    <w:r>
                      <w:br/>
                      <w:t xml:space="preserve">47475 </w:t>
                    </w:r>
                    <w:r w:rsidRPr="00F52133">
                      <w:t>Kamp</w:t>
                    </w:r>
                    <w:r>
                      <w:t>-Lintfort</w:t>
                    </w:r>
                  </w:p>
                  <w:p w14:paraId="6AFA18DA" w14:textId="77777777" w:rsidR="006D3FA9" w:rsidRDefault="006D3FA9" w:rsidP="006D3FA9">
                    <w:pPr>
                      <w:pStyle w:val="Kontakt"/>
                    </w:pPr>
                    <w:r>
                      <w:t>Telefon +49 2842 912-0</w:t>
                    </w:r>
                    <w:r>
                      <w:br/>
                      <w:t>Fax +49 2842 912-367</w:t>
                    </w:r>
                    <w:r>
                      <w:br/>
                    </w:r>
                    <w:r w:rsidRPr="00F52133">
                      <w:t>info@kamp-lintfort.de</w:t>
                    </w:r>
                    <w:r>
                      <w:br/>
                      <w:t>www.kamp-lintfort.de</w:t>
                    </w:r>
                  </w:p>
                  <w:p w14:paraId="179856BD"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A4447BB"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CBE1B"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09E5F205"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3E0CBE1B"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09E5F205"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0D577D7F" w14:textId="77777777" w:rsidR="002156A1" w:rsidRDefault="002156A1" w:rsidP="002156A1">
    <w:pPr>
      <w:spacing w:line="360" w:lineRule="auto"/>
    </w:pPr>
  </w:p>
  <w:p w14:paraId="70762A87" w14:textId="77777777" w:rsidR="002156A1" w:rsidRDefault="002156A1" w:rsidP="002156A1">
    <w:pPr>
      <w:spacing w:line="360" w:lineRule="auto"/>
    </w:pPr>
  </w:p>
  <w:p w14:paraId="004A827F" w14:textId="77777777" w:rsidR="002156A1" w:rsidRDefault="002156A1" w:rsidP="002156A1">
    <w:pPr>
      <w:spacing w:line="360" w:lineRule="auto"/>
    </w:pPr>
  </w:p>
  <w:p w14:paraId="457CE295"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E1D"/>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A60B6"/>
    <w:rsid w:val="000B5DB3"/>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C7BBF"/>
    <w:rsid w:val="001D3D53"/>
    <w:rsid w:val="00203E74"/>
    <w:rsid w:val="002147DF"/>
    <w:rsid w:val="00215670"/>
    <w:rsid w:val="002156A1"/>
    <w:rsid w:val="00225650"/>
    <w:rsid w:val="00233FE7"/>
    <w:rsid w:val="0023548B"/>
    <w:rsid w:val="002438CB"/>
    <w:rsid w:val="00254B0E"/>
    <w:rsid w:val="002721DA"/>
    <w:rsid w:val="00285221"/>
    <w:rsid w:val="00285E1D"/>
    <w:rsid w:val="00291749"/>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B066A"/>
    <w:rsid w:val="008B56B4"/>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06B56"/>
    <w:rsid w:val="00C12E39"/>
    <w:rsid w:val="00C3251F"/>
    <w:rsid w:val="00C5485E"/>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A32BB"/>
    <w:rsid w:val="00DB378C"/>
    <w:rsid w:val="00DD49B5"/>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5E97"/>
    <w:rsid w:val="00F87478"/>
    <w:rsid w:val="00F87F9A"/>
    <w:rsid w:val="00F92E2A"/>
    <w:rsid w:val="00FA3796"/>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C1172"/>
  <w15:docId w15:val="{BFD47F3F-E742-475B-B8A9-ACD90D33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paragraph" w:customStyle="1" w:styleId="Bild">
    <w:name w:val="Bild"/>
    <w:basedOn w:val="Standard"/>
    <w:uiPriority w:val="1"/>
    <w:qFormat/>
    <w:rsid w:val="00285E1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360</Words>
  <Characters>2270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Puphal, Isabelle Katharina</dc:creator>
  <cp:lastModifiedBy>Puphal, Isabelle</cp:lastModifiedBy>
  <cp:revision>1</cp:revision>
  <cp:lastPrinted>2013-09-24T13:24:00Z</cp:lastPrinted>
  <dcterms:created xsi:type="dcterms:W3CDTF">2026-10-26T10:24:00Z</dcterms:created>
  <dcterms:modified xsi:type="dcterms:W3CDTF">2026-10-26T10:27:00Z</dcterms:modified>
</cp:coreProperties>
</file>