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D1316"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2x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" strokeweight=".5pt">
                <w10:wrap anchorx="margin"/>
              </v:line>
            </w:pict>
          </mc:Fallback>
        </mc:AlternateContent>
      </w:r>
      <w:proofErr w:type="gramStart"/>
      <w:r>
        <w:rPr>
          <w:rFonts w:ascii="Univers Condensed" w:hAnsi="Univers Condensed"/>
          <w:b w:val="0"/>
          <w:bCs/>
          <w:spacing w:val="58"/>
          <w:sz w:val="42"/>
        </w:rPr>
        <w:t>STADTVERWALTUNG  BAD</w:t>
      </w:r>
      <w:proofErr w:type="gramEnd"/>
      <w:r>
        <w:rPr>
          <w:rFonts w:ascii="Univers Condensed" w:hAnsi="Univers Condensed"/>
          <w:b w:val="0"/>
          <w:bCs/>
          <w:spacing w:val="58"/>
          <w:sz w:val="42"/>
        </w:rPr>
        <w:t xml:space="preserve">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6DFF"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Q4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29CBD152" w:rsidR="00E84A81" w:rsidRPr="002E05AB" w:rsidRDefault="00012FD7" w:rsidP="000C1AD2">
      <w:pPr>
        <w:tabs>
          <w:tab w:val="left" w:pos="5529"/>
        </w:tabs>
        <w:spacing w:line="240" w:lineRule="auto"/>
        <w:rPr>
          <w:bCs w:val="0"/>
          <w:szCs w:val="22"/>
        </w:rPr>
      </w:pPr>
      <w:r w:rsidRPr="00C42091">
        <w:rPr>
          <w:rFonts w:ascii="Univers Light Condensed" w:hAnsi="Univers Light Condensed"/>
          <w:bCs w:val="0"/>
          <w:szCs w:val="22"/>
        </w:rPr>
        <w:t>Nr.</w:t>
      </w:r>
      <w:r w:rsidR="00750C5F" w:rsidRPr="00C42091">
        <w:rPr>
          <w:rFonts w:ascii="Univers Light Condensed" w:hAnsi="Univers Light Condensed"/>
          <w:bCs w:val="0"/>
          <w:szCs w:val="22"/>
        </w:rPr>
        <w:t xml:space="preserve"> </w:t>
      </w:r>
      <w:r w:rsidR="00C42091" w:rsidRPr="00C42091">
        <w:rPr>
          <w:bCs w:val="0"/>
          <w:szCs w:val="22"/>
        </w:rPr>
        <w:t>109</w:t>
      </w:r>
      <w:r w:rsidR="00F07FC5" w:rsidRPr="00C42091">
        <w:rPr>
          <w:bCs w:val="0"/>
          <w:szCs w:val="22"/>
        </w:rPr>
        <w:t>/</w:t>
      </w:r>
      <w:r w:rsidR="00D857A7" w:rsidRPr="00C42091">
        <w:rPr>
          <w:bCs w:val="0"/>
          <w:szCs w:val="22"/>
        </w:rPr>
        <w:t>202</w:t>
      </w:r>
      <w:r w:rsidR="00FF0775" w:rsidRPr="00C42091">
        <w:rPr>
          <w:bCs w:val="0"/>
          <w:szCs w:val="22"/>
        </w:rPr>
        <w:t>6</w:t>
      </w:r>
      <w:r w:rsidR="000C1AD2" w:rsidRPr="00C42091">
        <w:rPr>
          <w:rFonts w:ascii="Univers Light Condensed" w:hAnsi="Univers Light Condensed"/>
          <w:szCs w:val="22"/>
        </w:rPr>
        <w:tab/>
      </w:r>
      <w:r w:rsidRPr="00C42091">
        <w:rPr>
          <w:rFonts w:ascii="Univers Light Condensed" w:hAnsi="Univers Light Condensed"/>
          <w:bCs w:val="0"/>
          <w:szCs w:val="22"/>
        </w:rPr>
        <w:t>Datum:</w:t>
      </w:r>
      <w:r w:rsidR="00386F5A" w:rsidRPr="00C42091">
        <w:rPr>
          <w:rFonts w:ascii="Univers Light Condensed" w:hAnsi="Univers Light Condensed"/>
          <w:bCs w:val="0"/>
          <w:szCs w:val="22"/>
        </w:rPr>
        <w:t xml:space="preserve"> </w:t>
      </w:r>
      <w:r w:rsidR="00C42091" w:rsidRPr="00C42091">
        <w:rPr>
          <w:bCs w:val="0"/>
          <w:szCs w:val="22"/>
        </w:rPr>
        <w:t>21</w:t>
      </w:r>
      <w:r w:rsidR="00386F5A" w:rsidRPr="00C42091">
        <w:rPr>
          <w:bCs w:val="0"/>
          <w:szCs w:val="22"/>
        </w:rPr>
        <w:t>.</w:t>
      </w:r>
      <w:r w:rsidR="00515248" w:rsidRPr="00C42091">
        <w:rPr>
          <w:bCs w:val="0"/>
          <w:szCs w:val="22"/>
        </w:rPr>
        <w:t>10</w:t>
      </w:r>
      <w:r w:rsidR="003D63E5" w:rsidRPr="00C42091">
        <w:rPr>
          <w:bCs w:val="0"/>
          <w:szCs w:val="22"/>
        </w:rPr>
        <w:t>.</w:t>
      </w:r>
      <w:r w:rsidR="00D857A7" w:rsidRPr="00C42091">
        <w:rPr>
          <w:bCs w:val="0"/>
          <w:szCs w:val="22"/>
        </w:rPr>
        <w:t>202</w:t>
      </w:r>
      <w:r w:rsidR="00FF0775" w:rsidRPr="00C42091">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Pr="005E2EAE" w:rsidRDefault="00090BFC" w:rsidP="004B54AB">
      <w:pPr>
        <w:tabs>
          <w:tab w:val="left" w:pos="2585"/>
        </w:tabs>
        <w:spacing w:line="240" w:lineRule="auto"/>
        <w:rPr>
          <w:szCs w:val="22"/>
        </w:rPr>
      </w:pPr>
    </w:p>
    <w:p w14:paraId="2640540C" w14:textId="77777777" w:rsidR="0027408D" w:rsidRPr="005E2EAE" w:rsidRDefault="0027408D" w:rsidP="004B54AB">
      <w:pPr>
        <w:widowControl/>
        <w:spacing w:line="240" w:lineRule="auto"/>
        <w:outlineLvl w:val="0"/>
        <w:rPr>
          <w:rFonts w:cs="Times New Roman"/>
          <w:color w:val="000000"/>
          <w:kern w:val="36"/>
          <w:szCs w:val="22"/>
        </w:rPr>
      </w:pPr>
    </w:p>
    <w:p w14:paraId="197FD946" w14:textId="01618676" w:rsidR="00D2598A" w:rsidRPr="00D2598A" w:rsidRDefault="00D2598A" w:rsidP="00D2598A">
      <w:pPr>
        <w:pStyle w:val="NurText"/>
        <w:spacing w:line="276" w:lineRule="auto"/>
        <w:jc w:val="both"/>
        <w:rPr>
          <w:rFonts w:ascii="Univers" w:hAnsi="Univers"/>
          <w:b/>
          <w:bCs/>
          <w:sz w:val="26"/>
          <w:szCs w:val="26"/>
        </w:rPr>
      </w:pPr>
      <w:r w:rsidRPr="00D2598A">
        <w:rPr>
          <w:rFonts w:ascii="Univers" w:hAnsi="Univers"/>
          <w:b/>
          <w:bCs/>
          <w:sz w:val="26"/>
          <w:szCs w:val="26"/>
        </w:rPr>
        <w:t xml:space="preserve">Kommunaler Vollzugsbeamter </w:t>
      </w:r>
      <w:r>
        <w:rPr>
          <w:rFonts w:ascii="Univers" w:hAnsi="Univers"/>
          <w:b/>
          <w:bCs/>
          <w:sz w:val="26"/>
          <w:szCs w:val="26"/>
        </w:rPr>
        <w:t xml:space="preserve">bei Kontrolle </w:t>
      </w:r>
      <w:r w:rsidRPr="00D2598A">
        <w:rPr>
          <w:rFonts w:ascii="Univers" w:hAnsi="Univers"/>
          <w:b/>
          <w:bCs/>
          <w:sz w:val="26"/>
          <w:szCs w:val="26"/>
        </w:rPr>
        <w:t>durch Scooter-Fahrer verletzt</w:t>
      </w:r>
    </w:p>
    <w:p w14:paraId="366BC343" w14:textId="77777777" w:rsidR="00D2598A" w:rsidRDefault="00D2598A" w:rsidP="00D2598A">
      <w:pPr>
        <w:pStyle w:val="NurText"/>
      </w:pPr>
    </w:p>
    <w:p w14:paraId="5F2EA1DA" w14:textId="0A0BD836" w:rsidR="00D2598A" w:rsidRPr="00D2598A" w:rsidRDefault="00D2598A" w:rsidP="00D2598A">
      <w:pPr>
        <w:pStyle w:val="NurText"/>
        <w:spacing w:line="276" w:lineRule="auto"/>
        <w:jc w:val="both"/>
        <w:rPr>
          <w:rFonts w:ascii="Univers" w:hAnsi="Univers"/>
        </w:rPr>
      </w:pPr>
      <w:r w:rsidRPr="00D2598A">
        <w:rPr>
          <w:rFonts w:ascii="Univers" w:hAnsi="Univers"/>
        </w:rPr>
        <w:t>Am Abend des 15.</w:t>
      </w:r>
      <w:r>
        <w:rPr>
          <w:rFonts w:ascii="Univers" w:hAnsi="Univers"/>
        </w:rPr>
        <w:t xml:space="preserve"> Oktober </w:t>
      </w:r>
      <w:r w:rsidRPr="00D2598A">
        <w:rPr>
          <w:rFonts w:ascii="Univers" w:hAnsi="Univers"/>
        </w:rPr>
        <w:t xml:space="preserve">wurde durch den kommunalen Vollzugsdienst der Stadt Bad Kreuznach die Fußgängerzone im Bereich der Altstadt sowohl uniformiert als auch in </w:t>
      </w:r>
      <w:r>
        <w:rPr>
          <w:rFonts w:ascii="Univers" w:hAnsi="Univers"/>
        </w:rPr>
        <w:t>Z</w:t>
      </w:r>
      <w:r w:rsidRPr="00D2598A">
        <w:rPr>
          <w:rFonts w:ascii="Univers" w:hAnsi="Univers"/>
        </w:rPr>
        <w:t>ivil bestreift.</w:t>
      </w:r>
    </w:p>
    <w:p w14:paraId="1B041119" w14:textId="77777777" w:rsidR="00D2598A" w:rsidRPr="00D2598A" w:rsidRDefault="00D2598A" w:rsidP="00D2598A">
      <w:pPr>
        <w:pStyle w:val="NurText"/>
        <w:spacing w:line="276" w:lineRule="auto"/>
        <w:jc w:val="both"/>
        <w:rPr>
          <w:rFonts w:ascii="Univers" w:hAnsi="Univers"/>
        </w:rPr>
      </w:pPr>
    </w:p>
    <w:p w14:paraId="487AEEF7" w14:textId="1A134452" w:rsidR="00D2598A" w:rsidRPr="00D2598A" w:rsidRDefault="00D2598A" w:rsidP="00D2598A">
      <w:pPr>
        <w:pStyle w:val="NurText"/>
        <w:spacing w:line="276" w:lineRule="auto"/>
        <w:jc w:val="both"/>
        <w:rPr>
          <w:rFonts w:ascii="Univers" w:hAnsi="Univers"/>
        </w:rPr>
      </w:pPr>
      <w:r w:rsidRPr="00D2598A">
        <w:rPr>
          <w:rFonts w:ascii="Univers" w:hAnsi="Univers"/>
        </w:rPr>
        <w:t>Gegen 19</w:t>
      </w:r>
      <w:r>
        <w:rPr>
          <w:rFonts w:ascii="Univers" w:hAnsi="Univers"/>
        </w:rPr>
        <w:t>.</w:t>
      </w:r>
      <w:r w:rsidRPr="00D2598A">
        <w:rPr>
          <w:rFonts w:ascii="Univers" w:hAnsi="Univers"/>
        </w:rPr>
        <w:t xml:space="preserve">44 Uhr bemerkte die Zivilstreife des KVD einen Führer eines </w:t>
      </w:r>
      <w:proofErr w:type="spellStart"/>
      <w:r w:rsidRPr="00D2598A">
        <w:rPr>
          <w:rFonts w:ascii="Univers" w:hAnsi="Univers"/>
        </w:rPr>
        <w:t>Elektrokleinst</w:t>
      </w:r>
      <w:proofErr w:type="spellEnd"/>
      <w:r w:rsidR="0095161B">
        <w:rPr>
          <w:rFonts w:ascii="Univers" w:hAnsi="Univers"/>
        </w:rPr>
        <w:t>-</w:t>
      </w:r>
      <w:r w:rsidRPr="00D2598A">
        <w:rPr>
          <w:rFonts w:ascii="Univers" w:hAnsi="Univers"/>
        </w:rPr>
        <w:t xml:space="preserve">fahrzeugs, </w:t>
      </w:r>
      <w:r>
        <w:rPr>
          <w:rFonts w:ascii="Univers" w:hAnsi="Univers"/>
        </w:rPr>
        <w:t>der</w:t>
      </w:r>
      <w:r w:rsidRPr="00D2598A">
        <w:rPr>
          <w:rFonts w:ascii="Univers" w:hAnsi="Univers"/>
        </w:rPr>
        <w:t xml:space="preserve"> verbotswidrig die für ihn gesperrte Fußgängerzone befuhr.</w:t>
      </w:r>
      <w:r>
        <w:rPr>
          <w:rFonts w:ascii="Univers" w:hAnsi="Univers"/>
        </w:rPr>
        <w:t xml:space="preserve"> </w:t>
      </w:r>
      <w:r w:rsidRPr="00D2598A">
        <w:rPr>
          <w:rFonts w:ascii="Univers" w:hAnsi="Univers"/>
        </w:rPr>
        <w:t>Bei dem Versuch den Fahrer zusammen mit einer uniformierten Streife in der Mannheimer Straße auf Höhe der Zufahrt zum Eiermarkt zu stoppen, steuerte der Fahrer sein Fahrzeug geradewegs auf einen uniformierten Beamten des Vollzugsdienstes zu.</w:t>
      </w:r>
    </w:p>
    <w:p w14:paraId="2F2E4689" w14:textId="77777777" w:rsidR="00D2598A" w:rsidRPr="00D2598A" w:rsidRDefault="00D2598A" w:rsidP="00D2598A">
      <w:pPr>
        <w:pStyle w:val="NurText"/>
        <w:spacing w:line="276" w:lineRule="auto"/>
        <w:jc w:val="both"/>
        <w:rPr>
          <w:rFonts w:ascii="Univers" w:hAnsi="Univers"/>
        </w:rPr>
      </w:pPr>
    </w:p>
    <w:p w14:paraId="0CD82372" w14:textId="13DE98E7" w:rsidR="00D2598A" w:rsidRDefault="00D2598A" w:rsidP="00D2598A">
      <w:pPr>
        <w:pStyle w:val="NurText"/>
        <w:spacing w:line="276" w:lineRule="auto"/>
        <w:jc w:val="both"/>
        <w:rPr>
          <w:rFonts w:ascii="Univers" w:hAnsi="Univers"/>
        </w:rPr>
      </w:pPr>
      <w:r w:rsidRPr="00D2598A">
        <w:rPr>
          <w:rFonts w:ascii="Univers" w:hAnsi="Univers"/>
        </w:rPr>
        <w:t xml:space="preserve">Aufgrund der deutlich überhöhten Geschwindigkeit des </w:t>
      </w:r>
      <w:proofErr w:type="spellStart"/>
      <w:r w:rsidRPr="00D2598A">
        <w:rPr>
          <w:rFonts w:ascii="Univers" w:hAnsi="Univers"/>
        </w:rPr>
        <w:t>Elektrokleinstfahrzeugs</w:t>
      </w:r>
      <w:proofErr w:type="spellEnd"/>
      <w:r w:rsidRPr="00D2598A">
        <w:rPr>
          <w:rFonts w:ascii="Univers" w:hAnsi="Univers"/>
        </w:rPr>
        <w:t xml:space="preserve"> stieß der Fahrer mit dem Beamten zusammen und verletzte diesen so, dass dieser seinen Dienst abbrechen musste, um im Krankenhaus behandelt zu werden.</w:t>
      </w:r>
      <w:r>
        <w:rPr>
          <w:rFonts w:ascii="Univers" w:hAnsi="Univers"/>
        </w:rPr>
        <w:t xml:space="preserve"> </w:t>
      </w:r>
      <w:r w:rsidRPr="00D2598A">
        <w:rPr>
          <w:rFonts w:ascii="Univers" w:hAnsi="Univers"/>
        </w:rPr>
        <w:t xml:space="preserve">Der Fahrer selbst verletzte sich nach dem Zusammenstoß durch einen Sturz an der Hand und am Bein und musste ebenfalls zur Behandlung in ein Krankenhaus </w:t>
      </w:r>
      <w:r>
        <w:rPr>
          <w:rFonts w:ascii="Univers" w:hAnsi="Univers"/>
        </w:rPr>
        <w:t>g</w:t>
      </w:r>
      <w:r w:rsidRPr="00D2598A">
        <w:rPr>
          <w:rFonts w:ascii="Univers" w:hAnsi="Univers"/>
        </w:rPr>
        <w:t>ebracht werden.</w:t>
      </w:r>
    </w:p>
    <w:p w14:paraId="232D172B" w14:textId="77777777" w:rsidR="00D2598A" w:rsidRDefault="00D2598A" w:rsidP="00D2598A">
      <w:pPr>
        <w:pStyle w:val="NurText"/>
        <w:spacing w:line="276" w:lineRule="auto"/>
        <w:jc w:val="both"/>
        <w:rPr>
          <w:rFonts w:ascii="Univers" w:hAnsi="Univers"/>
        </w:rPr>
      </w:pPr>
    </w:p>
    <w:p w14:paraId="3A591186" w14:textId="581B693F" w:rsidR="00D2598A" w:rsidRPr="00D2598A" w:rsidRDefault="00D2598A" w:rsidP="00D2598A">
      <w:pPr>
        <w:pStyle w:val="NurText"/>
        <w:spacing w:line="276" w:lineRule="auto"/>
        <w:jc w:val="both"/>
        <w:rPr>
          <w:rFonts w:ascii="Univers" w:hAnsi="Univers"/>
        </w:rPr>
      </w:pPr>
      <w:r w:rsidRPr="00D2598A">
        <w:rPr>
          <w:rFonts w:ascii="Univers" w:hAnsi="Univers"/>
        </w:rPr>
        <w:t xml:space="preserve">Bei einer Überprüfung des </w:t>
      </w:r>
      <w:proofErr w:type="spellStart"/>
      <w:r w:rsidRPr="00D2598A">
        <w:rPr>
          <w:rFonts w:ascii="Univers" w:hAnsi="Univers"/>
        </w:rPr>
        <w:t>Elektrokleinstfahrzeugs</w:t>
      </w:r>
      <w:proofErr w:type="spellEnd"/>
      <w:r w:rsidRPr="00D2598A">
        <w:rPr>
          <w:rFonts w:ascii="Univers" w:hAnsi="Univers"/>
        </w:rPr>
        <w:t xml:space="preserve"> stellte sich heraus, dass dieses technisch verändert war. Das Fahrzeug erreichte eine Höchstgeschwindigkeit von 60 km/h. Die zulässige bauartbedingte Höchstgeschwindigkeit für E-Scooter beträgt 20 km/h.</w:t>
      </w:r>
      <w:r>
        <w:rPr>
          <w:rFonts w:ascii="Univers" w:hAnsi="Univers"/>
        </w:rPr>
        <w:t xml:space="preserve"> </w:t>
      </w:r>
      <w:r w:rsidRPr="00D2598A">
        <w:rPr>
          <w:rFonts w:ascii="Univers" w:hAnsi="Univers"/>
        </w:rPr>
        <w:t>Die technische Veränderung des Fahrzeugs wirkte sich in der Art negativ auf das Fahrzeug aus, dass der Elektromotor beim Beschleunigen Rauch entwickelte und drohte Feuer zu fangen.</w:t>
      </w:r>
    </w:p>
    <w:p w14:paraId="06021681" w14:textId="77777777" w:rsidR="00D2598A" w:rsidRPr="00D2598A" w:rsidRDefault="00D2598A" w:rsidP="00D2598A">
      <w:pPr>
        <w:pStyle w:val="NurText"/>
        <w:spacing w:line="276" w:lineRule="auto"/>
        <w:jc w:val="both"/>
        <w:rPr>
          <w:rFonts w:ascii="Univers" w:hAnsi="Univers"/>
        </w:rPr>
      </w:pPr>
    </w:p>
    <w:p w14:paraId="275DAF9D" w14:textId="01734DD1" w:rsidR="00D2598A" w:rsidRPr="00D2598A" w:rsidRDefault="00D2598A" w:rsidP="00D2598A">
      <w:pPr>
        <w:pStyle w:val="NurText"/>
        <w:spacing w:line="276" w:lineRule="auto"/>
        <w:jc w:val="both"/>
        <w:rPr>
          <w:rFonts w:ascii="Univers" w:hAnsi="Univers"/>
        </w:rPr>
      </w:pPr>
      <w:r w:rsidRPr="00D2598A">
        <w:rPr>
          <w:rFonts w:ascii="Univers" w:hAnsi="Univers"/>
        </w:rPr>
        <w:t>Der Sachverhalt wurde durch eine hinzugezogene Streife der Polizeiinspektion Bad Kreuznach dokumentiert und das Fahrzeug sichergestellt.</w:t>
      </w:r>
      <w:r>
        <w:rPr>
          <w:rFonts w:ascii="Univers" w:hAnsi="Univers"/>
        </w:rPr>
        <w:t xml:space="preserve"> </w:t>
      </w:r>
      <w:r w:rsidRPr="00D2598A">
        <w:rPr>
          <w:rFonts w:ascii="Univers" w:hAnsi="Univers"/>
        </w:rPr>
        <w:t xml:space="preserve">Gegen den Fahrer des </w:t>
      </w:r>
      <w:proofErr w:type="spellStart"/>
      <w:r w:rsidRPr="00D2598A">
        <w:rPr>
          <w:rFonts w:ascii="Univers" w:hAnsi="Univers"/>
        </w:rPr>
        <w:t>Elektrokleinstfahrzeugs</w:t>
      </w:r>
      <w:proofErr w:type="spellEnd"/>
      <w:r w:rsidRPr="00D2598A">
        <w:rPr>
          <w:rFonts w:ascii="Univers" w:hAnsi="Univers"/>
        </w:rPr>
        <w:t xml:space="preserve"> wird nun unter anderem wegen fahrlässiger Körperverletzung ermittelt.</w:t>
      </w:r>
    </w:p>
    <w:p w14:paraId="0A0E7DE4" w14:textId="77777777" w:rsidR="00D2598A" w:rsidRDefault="00D2598A" w:rsidP="00D2598A">
      <w:pPr>
        <w:spacing w:line="276" w:lineRule="auto"/>
        <w:rPr>
          <w:b/>
          <w:bCs w:val="0"/>
        </w:rPr>
      </w:pPr>
    </w:p>
    <w:p w14:paraId="69003878" w14:textId="2B6B870C" w:rsidR="00D2598A" w:rsidRPr="00D2598A" w:rsidRDefault="00D2598A" w:rsidP="00D2598A">
      <w:pPr>
        <w:pStyle w:val="NurText"/>
        <w:spacing w:line="360" w:lineRule="auto"/>
        <w:rPr>
          <w:rFonts w:ascii="Univers" w:hAnsi="Univers"/>
          <w:b/>
          <w:bCs/>
          <w:sz w:val="24"/>
          <w:szCs w:val="24"/>
        </w:rPr>
      </w:pPr>
      <w:r w:rsidRPr="00D2598A">
        <w:rPr>
          <w:rFonts w:ascii="Univers" w:hAnsi="Univers"/>
          <w:b/>
          <w:bCs/>
          <w:sz w:val="24"/>
          <w:szCs w:val="24"/>
        </w:rPr>
        <w:t>Vollzugsdienst kontrolliert Spielplätze</w:t>
      </w:r>
      <w:r w:rsidRPr="00D2598A">
        <w:rPr>
          <w:rFonts w:ascii="Univers" w:hAnsi="Univers"/>
          <w:b/>
          <w:bCs/>
          <w:sz w:val="24"/>
          <w:szCs w:val="24"/>
        </w:rPr>
        <w:t xml:space="preserve">: </w:t>
      </w:r>
      <w:r w:rsidRPr="00D2598A">
        <w:rPr>
          <w:rFonts w:ascii="Univers" w:hAnsi="Univers"/>
          <w:b/>
          <w:bCs/>
          <w:sz w:val="24"/>
          <w:szCs w:val="24"/>
        </w:rPr>
        <w:t>Drogen und getunte Scooter sichergestellt</w:t>
      </w:r>
    </w:p>
    <w:p w14:paraId="6C94C3EB" w14:textId="03724844" w:rsidR="00D2598A" w:rsidRPr="00D2598A" w:rsidRDefault="00D2598A" w:rsidP="00D2598A">
      <w:pPr>
        <w:pStyle w:val="NurText"/>
        <w:spacing w:line="276" w:lineRule="auto"/>
        <w:jc w:val="both"/>
        <w:rPr>
          <w:rFonts w:ascii="Univers" w:hAnsi="Univers"/>
        </w:rPr>
      </w:pPr>
      <w:r w:rsidRPr="00D2598A">
        <w:rPr>
          <w:rFonts w:ascii="Univers" w:hAnsi="Univers"/>
        </w:rPr>
        <w:t>Der kommunale Vollzugsdienst der Stadt Bad Kreuznach hat vergangene Woche verstärkt Spielplätze und Parks im Stadtgebiet kontrolliert. Die Kontrollen wurden sowohl in Uniform als auch in Zivil durchgeführt.</w:t>
      </w:r>
    </w:p>
    <w:p w14:paraId="337E0E55" w14:textId="434C6AE7" w:rsidR="00D2598A" w:rsidRPr="00D2598A" w:rsidRDefault="00D2598A" w:rsidP="00D2598A">
      <w:pPr>
        <w:pStyle w:val="NurText"/>
        <w:spacing w:line="276" w:lineRule="auto"/>
        <w:jc w:val="both"/>
        <w:rPr>
          <w:rFonts w:ascii="Univers" w:hAnsi="Univers"/>
        </w:rPr>
      </w:pPr>
      <w:r w:rsidRPr="00D2598A">
        <w:rPr>
          <w:rFonts w:ascii="Univers" w:hAnsi="Univers"/>
        </w:rPr>
        <w:lastRenderedPageBreak/>
        <w:t xml:space="preserve">Gemäß </w:t>
      </w:r>
      <w:r>
        <w:rPr>
          <w:rFonts w:ascii="Univers" w:hAnsi="Univers"/>
        </w:rPr>
        <w:t xml:space="preserve">Paragraf </w:t>
      </w:r>
      <w:r w:rsidRPr="00D2598A">
        <w:rPr>
          <w:rFonts w:ascii="Univers" w:hAnsi="Univers"/>
        </w:rPr>
        <w:t>4 der Grünanlagensatzung der Stadt Bad Kreuznach gelten für die Nutzung der Spielplätze Zeit- und Altersbeschränkungen. Rauchen sowie der Konsum von Alkohol und Cannabis sind ebenfalls verboten. Bei den Kontrollen stellten die Einsatzkräfte mehrere Verstöße fest.</w:t>
      </w:r>
    </w:p>
    <w:p w14:paraId="05F8A8FA" w14:textId="77777777" w:rsidR="00D2598A" w:rsidRPr="00D2598A" w:rsidRDefault="00D2598A" w:rsidP="00D2598A">
      <w:pPr>
        <w:pStyle w:val="NurText"/>
        <w:spacing w:line="276" w:lineRule="auto"/>
        <w:jc w:val="both"/>
        <w:rPr>
          <w:rFonts w:ascii="Univers" w:hAnsi="Univers"/>
        </w:rPr>
      </w:pPr>
    </w:p>
    <w:p w14:paraId="091F52D0" w14:textId="7030B6BB" w:rsidR="00D2598A" w:rsidRPr="00D2598A" w:rsidRDefault="00D2598A" w:rsidP="00D2598A">
      <w:pPr>
        <w:pStyle w:val="NurText"/>
        <w:spacing w:line="276" w:lineRule="auto"/>
        <w:jc w:val="both"/>
        <w:rPr>
          <w:rFonts w:ascii="Univers" w:hAnsi="Univers"/>
        </w:rPr>
      </w:pPr>
      <w:r w:rsidRPr="00D2598A">
        <w:rPr>
          <w:rFonts w:ascii="Univers" w:hAnsi="Univers"/>
        </w:rPr>
        <w:t>Mitte der Woche wurde</w:t>
      </w:r>
      <w:r w:rsidR="0095161B">
        <w:rPr>
          <w:rFonts w:ascii="Univers" w:hAnsi="Univers"/>
        </w:rPr>
        <w:t>n</w:t>
      </w:r>
      <w:r w:rsidRPr="00D2598A">
        <w:rPr>
          <w:rFonts w:ascii="Univers" w:hAnsi="Univers"/>
        </w:rPr>
        <w:t xml:space="preserve"> auf dem Spielplatz im </w:t>
      </w:r>
      <w:proofErr w:type="spellStart"/>
      <w:r w:rsidRPr="00D2598A">
        <w:rPr>
          <w:rFonts w:ascii="Univers" w:hAnsi="Univers"/>
        </w:rPr>
        <w:t>Korellengarten</w:t>
      </w:r>
      <w:proofErr w:type="spellEnd"/>
      <w:r w:rsidRPr="00D2598A">
        <w:rPr>
          <w:rFonts w:ascii="Univers" w:hAnsi="Univers"/>
        </w:rPr>
        <w:t xml:space="preserve"> bei einem 20-Jährigen knapp 100</w:t>
      </w:r>
      <w:r>
        <w:rPr>
          <w:rFonts w:ascii="Univers" w:hAnsi="Univers"/>
        </w:rPr>
        <w:t xml:space="preserve"> Gramm</w:t>
      </w:r>
      <w:r w:rsidRPr="00D2598A">
        <w:rPr>
          <w:rFonts w:ascii="Univers" w:hAnsi="Univers"/>
        </w:rPr>
        <w:t xml:space="preserve"> Haschisch und Cannabis sichergestellt. Zudem wurde bei einem 15-Jährigen, der nach eigenen Angaben unter Cannabiseinfluss stand, eine illegale E-Zigarette sowie ein technisch veränderter Scooter sichergestellt, der eine Geschwindigkeit von etwa 35</w:t>
      </w:r>
      <w:r>
        <w:rPr>
          <w:rFonts w:ascii="Univers" w:hAnsi="Univers"/>
        </w:rPr>
        <w:t xml:space="preserve"> </w:t>
      </w:r>
      <w:r w:rsidRPr="00D2598A">
        <w:rPr>
          <w:rFonts w:ascii="Univers" w:hAnsi="Univers"/>
        </w:rPr>
        <w:t>km/h erreichen kann.</w:t>
      </w:r>
    </w:p>
    <w:p w14:paraId="11B8B10F" w14:textId="77777777" w:rsidR="00D2598A" w:rsidRPr="00D2598A" w:rsidRDefault="00D2598A" w:rsidP="00D2598A">
      <w:pPr>
        <w:pStyle w:val="NurText"/>
        <w:spacing w:line="276" w:lineRule="auto"/>
        <w:jc w:val="both"/>
        <w:rPr>
          <w:rFonts w:ascii="Univers" w:hAnsi="Univers"/>
        </w:rPr>
      </w:pPr>
    </w:p>
    <w:p w14:paraId="48B0653D" w14:textId="17DF25F0" w:rsidR="00CC3DCE" w:rsidRPr="0095161B" w:rsidRDefault="00D2598A" w:rsidP="00D2598A">
      <w:pPr>
        <w:pStyle w:val="NurText"/>
        <w:spacing w:line="276" w:lineRule="auto"/>
        <w:jc w:val="both"/>
        <w:rPr>
          <w:rFonts w:ascii="Univers" w:hAnsi="Univers"/>
        </w:rPr>
      </w:pPr>
      <w:r w:rsidRPr="00D2598A">
        <w:rPr>
          <w:rFonts w:ascii="Univers" w:hAnsi="Univers"/>
        </w:rPr>
        <w:t>Am Freitag</w:t>
      </w:r>
      <w:r w:rsidR="0095161B">
        <w:rPr>
          <w:rFonts w:ascii="Univers" w:hAnsi="Univers"/>
        </w:rPr>
        <w:t>, 16. Oktober,</w:t>
      </w:r>
      <w:r w:rsidRPr="00D2598A">
        <w:rPr>
          <w:rFonts w:ascii="Univers" w:hAnsi="Univers"/>
        </w:rPr>
        <w:t xml:space="preserve"> kam es auf dem Spielplatz des Kleingartenverein </w:t>
      </w:r>
      <w:proofErr w:type="spellStart"/>
      <w:r w:rsidRPr="00D2598A">
        <w:rPr>
          <w:rFonts w:ascii="Univers" w:hAnsi="Univers"/>
        </w:rPr>
        <w:t>Weyroth</w:t>
      </w:r>
      <w:proofErr w:type="spellEnd"/>
      <w:r w:rsidRPr="00D2598A">
        <w:rPr>
          <w:rFonts w:ascii="Univers" w:hAnsi="Univers"/>
        </w:rPr>
        <w:t xml:space="preserve"> zu einem weiteren Vorfall.</w:t>
      </w:r>
      <w:r>
        <w:rPr>
          <w:rFonts w:ascii="Univers" w:hAnsi="Univers"/>
        </w:rPr>
        <w:t xml:space="preserve"> </w:t>
      </w:r>
      <w:r w:rsidRPr="00D2598A">
        <w:rPr>
          <w:rFonts w:ascii="Univers" w:hAnsi="Univers"/>
        </w:rPr>
        <w:t>Dort stellten die Einsatzkräfte nach mehreren vergeblichen Versuchen des Fahrers, sich der Kontrolle zu entziehen, ebenfalls eine E-Zigarette und einen technisch veränderten Scooter sicher, der eine Geschwindigkeit von bis zu 80</w:t>
      </w:r>
      <w:r>
        <w:rPr>
          <w:rFonts w:ascii="Univers" w:hAnsi="Univers"/>
        </w:rPr>
        <w:t xml:space="preserve"> </w:t>
      </w:r>
      <w:r w:rsidRPr="00D2598A">
        <w:rPr>
          <w:rFonts w:ascii="Univers" w:hAnsi="Univers"/>
        </w:rPr>
        <w:t>km/h erreichen kann. Die zulässige bauartbedingte Höchstgeschwindigkeit für E-Scooter beträgt 20 km/h.</w:t>
      </w:r>
    </w:p>
    <w:sectPr w:rsidR="00CC3DCE" w:rsidRPr="0095161B" w:rsidSect="00D2598A">
      <w:footerReference w:type="even" r:id="rId9"/>
      <w:footerReference w:type="default" r:id="rId10"/>
      <w:headerReference w:type="first" r:id="rId11"/>
      <w:pgSz w:w="11907" w:h="16840" w:code="9"/>
      <w:pgMar w:top="1134" w:right="1134"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FABDC" w14:textId="77777777" w:rsidR="00A030E8" w:rsidRDefault="00A030E8">
      <w:r>
        <w:separator/>
      </w:r>
    </w:p>
  </w:endnote>
  <w:endnote w:type="continuationSeparator" w:id="0">
    <w:p w14:paraId="3F4A6B4F" w14:textId="77777777" w:rsidR="00A030E8" w:rsidRDefault="00A03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1E9F4CCB"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sidR="00D2598A">
      <w:rPr>
        <w:rStyle w:val="Seitenzahl"/>
      </w:rPr>
      <w:fldChar w:fldCharType="separate"/>
    </w:r>
    <w:r w:rsidR="00D2598A">
      <w:rPr>
        <w:rStyle w:val="Seitenzahl"/>
        <w:noProof/>
      </w:rPr>
      <w:t>1</w: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E6D21" w14:textId="77777777" w:rsidR="00A030E8" w:rsidRDefault="00A030E8">
      <w:r>
        <w:separator/>
      </w:r>
    </w:p>
  </w:footnote>
  <w:footnote w:type="continuationSeparator" w:id="0">
    <w:p w14:paraId="42214D47" w14:textId="77777777" w:rsidR="00A030E8" w:rsidRDefault="00A03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6"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9"/>
  </w:num>
  <w:num w:numId="2" w16cid:durableId="745028610">
    <w:abstractNumId w:val="7"/>
  </w:num>
  <w:num w:numId="3" w16cid:durableId="2037415816">
    <w:abstractNumId w:val="2"/>
  </w:num>
  <w:num w:numId="4" w16cid:durableId="1488133809">
    <w:abstractNumId w:val="5"/>
  </w:num>
  <w:num w:numId="5" w16cid:durableId="1253705527">
    <w:abstractNumId w:val="6"/>
  </w:num>
  <w:num w:numId="6" w16cid:durableId="280723136">
    <w:abstractNumId w:val="11"/>
  </w:num>
  <w:num w:numId="7" w16cid:durableId="2064479510">
    <w:abstractNumId w:val="16"/>
  </w:num>
  <w:num w:numId="8" w16cid:durableId="2019313367">
    <w:abstractNumId w:val="3"/>
  </w:num>
  <w:num w:numId="9" w16cid:durableId="778333878">
    <w:abstractNumId w:val="17"/>
  </w:num>
  <w:num w:numId="10" w16cid:durableId="518204717">
    <w:abstractNumId w:val="8"/>
  </w:num>
  <w:num w:numId="11" w16cid:durableId="302540254">
    <w:abstractNumId w:val="13"/>
  </w:num>
  <w:num w:numId="12" w16cid:durableId="2062358646">
    <w:abstractNumId w:val="10"/>
  </w:num>
  <w:num w:numId="13" w16cid:durableId="1679306147">
    <w:abstractNumId w:val="12"/>
  </w:num>
  <w:num w:numId="14" w16cid:durableId="1111241648">
    <w:abstractNumId w:val="19"/>
  </w:num>
  <w:num w:numId="15" w16cid:durableId="1720470411">
    <w:abstractNumId w:val="14"/>
  </w:num>
  <w:num w:numId="16" w16cid:durableId="1387947576">
    <w:abstractNumId w:val="18"/>
  </w:num>
  <w:num w:numId="17" w16cid:durableId="708649906">
    <w:abstractNumId w:val="15"/>
  </w:num>
  <w:num w:numId="18" w16cid:durableId="209654545">
    <w:abstractNumId w:val="1"/>
  </w:num>
  <w:num w:numId="19" w16cid:durableId="1346447042">
    <w:abstractNumId w:val="4"/>
  </w:num>
  <w:num w:numId="20" w16cid:durableId="175350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D93"/>
    <w:rsid w:val="000073A5"/>
    <w:rsid w:val="00012FD7"/>
    <w:rsid w:val="0002324A"/>
    <w:rsid w:val="00027A01"/>
    <w:rsid w:val="00027D9B"/>
    <w:rsid w:val="00031776"/>
    <w:rsid w:val="0004190C"/>
    <w:rsid w:val="00041AB0"/>
    <w:rsid w:val="000435C6"/>
    <w:rsid w:val="00052ECF"/>
    <w:rsid w:val="00053984"/>
    <w:rsid w:val="00077067"/>
    <w:rsid w:val="00082BAA"/>
    <w:rsid w:val="00090BFC"/>
    <w:rsid w:val="000924F0"/>
    <w:rsid w:val="000A09CD"/>
    <w:rsid w:val="000B0C94"/>
    <w:rsid w:val="000B34E8"/>
    <w:rsid w:val="000C0979"/>
    <w:rsid w:val="000C1AD2"/>
    <w:rsid w:val="000D4AE3"/>
    <w:rsid w:val="000D5256"/>
    <w:rsid w:val="000E56DC"/>
    <w:rsid w:val="000F2E21"/>
    <w:rsid w:val="000F6727"/>
    <w:rsid w:val="00101107"/>
    <w:rsid w:val="001050FE"/>
    <w:rsid w:val="00105B1E"/>
    <w:rsid w:val="0011792D"/>
    <w:rsid w:val="0012308E"/>
    <w:rsid w:val="00132B35"/>
    <w:rsid w:val="00133886"/>
    <w:rsid w:val="001345F9"/>
    <w:rsid w:val="001369D7"/>
    <w:rsid w:val="00145C52"/>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7E03"/>
    <w:rsid w:val="001D3B69"/>
    <w:rsid w:val="001D578B"/>
    <w:rsid w:val="001D7F2A"/>
    <w:rsid w:val="001E061A"/>
    <w:rsid w:val="001F1934"/>
    <w:rsid w:val="001F4D0D"/>
    <w:rsid w:val="0020294F"/>
    <w:rsid w:val="002039B9"/>
    <w:rsid w:val="0021258E"/>
    <w:rsid w:val="00212FE6"/>
    <w:rsid w:val="00213779"/>
    <w:rsid w:val="00214545"/>
    <w:rsid w:val="00217582"/>
    <w:rsid w:val="00227935"/>
    <w:rsid w:val="00244A2E"/>
    <w:rsid w:val="00264C4B"/>
    <w:rsid w:val="0027408D"/>
    <w:rsid w:val="00275B11"/>
    <w:rsid w:val="00277FC4"/>
    <w:rsid w:val="00282070"/>
    <w:rsid w:val="00285F2E"/>
    <w:rsid w:val="0029010A"/>
    <w:rsid w:val="0029172D"/>
    <w:rsid w:val="0029535A"/>
    <w:rsid w:val="00295AC7"/>
    <w:rsid w:val="00297EEE"/>
    <w:rsid w:val="002A6604"/>
    <w:rsid w:val="002C0D2A"/>
    <w:rsid w:val="002C6468"/>
    <w:rsid w:val="002D0FDD"/>
    <w:rsid w:val="002D20EA"/>
    <w:rsid w:val="002D6976"/>
    <w:rsid w:val="002E05AB"/>
    <w:rsid w:val="002E20F4"/>
    <w:rsid w:val="002E5738"/>
    <w:rsid w:val="002F6006"/>
    <w:rsid w:val="00303B42"/>
    <w:rsid w:val="00312EF1"/>
    <w:rsid w:val="00314DD1"/>
    <w:rsid w:val="003169A7"/>
    <w:rsid w:val="003209A4"/>
    <w:rsid w:val="00321089"/>
    <w:rsid w:val="0033688A"/>
    <w:rsid w:val="00337038"/>
    <w:rsid w:val="0034020A"/>
    <w:rsid w:val="003433B0"/>
    <w:rsid w:val="00350B2E"/>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52EF"/>
    <w:rsid w:val="003F6D6F"/>
    <w:rsid w:val="00405522"/>
    <w:rsid w:val="00407FBC"/>
    <w:rsid w:val="004175D6"/>
    <w:rsid w:val="00420FF6"/>
    <w:rsid w:val="00435098"/>
    <w:rsid w:val="00450D1C"/>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E0115"/>
    <w:rsid w:val="004E581C"/>
    <w:rsid w:val="004E74B4"/>
    <w:rsid w:val="004F58A4"/>
    <w:rsid w:val="00503021"/>
    <w:rsid w:val="005030FC"/>
    <w:rsid w:val="00505154"/>
    <w:rsid w:val="00506322"/>
    <w:rsid w:val="00515248"/>
    <w:rsid w:val="005205B6"/>
    <w:rsid w:val="00520CED"/>
    <w:rsid w:val="00521796"/>
    <w:rsid w:val="00530A0D"/>
    <w:rsid w:val="005321E7"/>
    <w:rsid w:val="005348E4"/>
    <w:rsid w:val="00542A20"/>
    <w:rsid w:val="0054743B"/>
    <w:rsid w:val="005513EB"/>
    <w:rsid w:val="005534F0"/>
    <w:rsid w:val="00553792"/>
    <w:rsid w:val="00556249"/>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E2DED"/>
    <w:rsid w:val="005E2EAE"/>
    <w:rsid w:val="005E5651"/>
    <w:rsid w:val="005F2389"/>
    <w:rsid w:val="005F2DCE"/>
    <w:rsid w:val="005F7508"/>
    <w:rsid w:val="00620D3C"/>
    <w:rsid w:val="006214F2"/>
    <w:rsid w:val="00622EBA"/>
    <w:rsid w:val="00622FD4"/>
    <w:rsid w:val="00623D86"/>
    <w:rsid w:val="006256F9"/>
    <w:rsid w:val="00636F84"/>
    <w:rsid w:val="00641F1E"/>
    <w:rsid w:val="00646ABC"/>
    <w:rsid w:val="0064713E"/>
    <w:rsid w:val="006600F8"/>
    <w:rsid w:val="00661C9E"/>
    <w:rsid w:val="00676598"/>
    <w:rsid w:val="00680B2D"/>
    <w:rsid w:val="006818A2"/>
    <w:rsid w:val="00683576"/>
    <w:rsid w:val="00686DD9"/>
    <w:rsid w:val="006915CE"/>
    <w:rsid w:val="006A0890"/>
    <w:rsid w:val="006A3604"/>
    <w:rsid w:val="006A5A84"/>
    <w:rsid w:val="006B4CBA"/>
    <w:rsid w:val="006B7285"/>
    <w:rsid w:val="006B7382"/>
    <w:rsid w:val="006C34C2"/>
    <w:rsid w:val="006C3977"/>
    <w:rsid w:val="006E378D"/>
    <w:rsid w:val="006F07A1"/>
    <w:rsid w:val="006F713F"/>
    <w:rsid w:val="006F7F03"/>
    <w:rsid w:val="007000B8"/>
    <w:rsid w:val="007035BC"/>
    <w:rsid w:val="0071151D"/>
    <w:rsid w:val="007121C5"/>
    <w:rsid w:val="00725B14"/>
    <w:rsid w:val="00734D95"/>
    <w:rsid w:val="007417D6"/>
    <w:rsid w:val="00750C5F"/>
    <w:rsid w:val="00770BB1"/>
    <w:rsid w:val="007816C6"/>
    <w:rsid w:val="00782ABB"/>
    <w:rsid w:val="00782C9E"/>
    <w:rsid w:val="007856B8"/>
    <w:rsid w:val="007860EC"/>
    <w:rsid w:val="00787773"/>
    <w:rsid w:val="0079718C"/>
    <w:rsid w:val="007A0C90"/>
    <w:rsid w:val="007B1D6D"/>
    <w:rsid w:val="007C7178"/>
    <w:rsid w:val="007D2B20"/>
    <w:rsid w:val="007E035E"/>
    <w:rsid w:val="007E7C08"/>
    <w:rsid w:val="007F088A"/>
    <w:rsid w:val="007F167D"/>
    <w:rsid w:val="0080567D"/>
    <w:rsid w:val="00812640"/>
    <w:rsid w:val="008144E2"/>
    <w:rsid w:val="00822195"/>
    <w:rsid w:val="0085021A"/>
    <w:rsid w:val="00852E25"/>
    <w:rsid w:val="0086423E"/>
    <w:rsid w:val="00865AD6"/>
    <w:rsid w:val="00881005"/>
    <w:rsid w:val="00893188"/>
    <w:rsid w:val="008935D8"/>
    <w:rsid w:val="008A06A9"/>
    <w:rsid w:val="008A09E4"/>
    <w:rsid w:val="008B420A"/>
    <w:rsid w:val="008B5C95"/>
    <w:rsid w:val="008B7A99"/>
    <w:rsid w:val="008D05F7"/>
    <w:rsid w:val="008D5800"/>
    <w:rsid w:val="008D6AD4"/>
    <w:rsid w:val="008E0668"/>
    <w:rsid w:val="008E086C"/>
    <w:rsid w:val="008F1677"/>
    <w:rsid w:val="008F3F2C"/>
    <w:rsid w:val="008F4529"/>
    <w:rsid w:val="008F5125"/>
    <w:rsid w:val="008F715A"/>
    <w:rsid w:val="008F7F82"/>
    <w:rsid w:val="00900585"/>
    <w:rsid w:val="00901A7C"/>
    <w:rsid w:val="00904E97"/>
    <w:rsid w:val="00913990"/>
    <w:rsid w:val="00916153"/>
    <w:rsid w:val="00927096"/>
    <w:rsid w:val="009272DD"/>
    <w:rsid w:val="00927946"/>
    <w:rsid w:val="00932C0F"/>
    <w:rsid w:val="00933760"/>
    <w:rsid w:val="00934D4E"/>
    <w:rsid w:val="0094132E"/>
    <w:rsid w:val="00950B73"/>
    <w:rsid w:val="0095161B"/>
    <w:rsid w:val="00953E07"/>
    <w:rsid w:val="00964BDB"/>
    <w:rsid w:val="00965007"/>
    <w:rsid w:val="00972BE2"/>
    <w:rsid w:val="0097363B"/>
    <w:rsid w:val="00983CF2"/>
    <w:rsid w:val="009848F5"/>
    <w:rsid w:val="00986A99"/>
    <w:rsid w:val="009909BF"/>
    <w:rsid w:val="00994B5F"/>
    <w:rsid w:val="00995FBC"/>
    <w:rsid w:val="00996B5A"/>
    <w:rsid w:val="009B0FA2"/>
    <w:rsid w:val="009B2DAD"/>
    <w:rsid w:val="009B434F"/>
    <w:rsid w:val="009B4694"/>
    <w:rsid w:val="009C5BF6"/>
    <w:rsid w:val="009C7168"/>
    <w:rsid w:val="009C774C"/>
    <w:rsid w:val="009D4487"/>
    <w:rsid w:val="009D6806"/>
    <w:rsid w:val="009E3473"/>
    <w:rsid w:val="009E50F4"/>
    <w:rsid w:val="009F6D6A"/>
    <w:rsid w:val="00A030E8"/>
    <w:rsid w:val="00A04D5D"/>
    <w:rsid w:val="00A24565"/>
    <w:rsid w:val="00A26489"/>
    <w:rsid w:val="00A4030E"/>
    <w:rsid w:val="00A47A08"/>
    <w:rsid w:val="00A617C4"/>
    <w:rsid w:val="00A6585B"/>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143BB"/>
    <w:rsid w:val="00B16F08"/>
    <w:rsid w:val="00B17160"/>
    <w:rsid w:val="00B22840"/>
    <w:rsid w:val="00B347E9"/>
    <w:rsid w:val="00B35687"/>
    <w:rsid w:val="00B35B41"/>
    <w:rsid w:val="00B36D7D"/>
    <w:rsid w:val="00B41098"/>
    <w:rsid w:val="00B410E6"/>
    <w:rsid w:val="00B41CC1"/>
    <w:rsid w:val="00B4736B"/>
    <w:rsid w:val="00B50CAF"/>
    <w:rsid w:val="00B54757"/>
    <w:rsid w:val="00B621B0"/>
    <w:rsid w:val="00B6279D"/>
    <w:rsid w:val="00B7087F"/>
    <w:rsid w:val="00B82773"/>
    <w:rsid w:val="00B905BF"/>
    <w:rsid w:val="00B90FEF"/>
    <w:rsid w:val="00B92F25"/>
    <w:rsid w:val="00B95C2D"/>
    <w:rsid w:val="00B96C99"/>
    <w:rsid w:val="00BB25E2"/>
    <w:rsid w:val="00BB26A9"/>
    <w:rsid w:val="00BB4500"/>
    <w:rsid w:val="00BB5471"/>
    <w:rsid w:val="00BB6422"/>
    <w:rsid w:val="00BC05E3"/>
    <w:rsid w:val="00BD3FAE"/>
    <w:rsid w:val="00BD6460"/>
    <w:rsid w:val="00BD7308"/>
    <w:rsid w:val="00BE4A1B"/>
    <w:rsid w:val="00BE7E48"/>
    <w:rsid w:val="00BF7EC1"/>
    <w:rsid w:val="00C05435"/>
    <w:rsid w:val="00C07B81"/>
    <w:rsid w:val="00C12DB8"/>
    <w:rsid w:val="00C13269"/>
    <w:rsid w:val="00C2799C"/>
    <w:rsid w:val="00C33F17"/>
    <w:rsid w:val="00C41A85"/>
    <w:rsid w:val="00C41D12"/>
    <w:rsid w:val="00C42091"/>
    <w:rsid w:val="00C42DB7"/>
    <w:rsid w:val="00C45FC7"/>
    <w:rsid w:val="00C52ABB"/>
    <w:rsid w:val="00C642BA"/>
    <w:rsid w:val="00C64BEB"/>
    <w:rsid w:val="00C65B87"/>
    <w:rsid w:val="00C66189"/>
    <w:rsid w:val="00C735B7"/>
    <w:rsid w:val="00C743E0"/>
    <w:rsid w:val="00C756CE"/>
    <w:rsid w:val="00C8526F"/>
    <w:rsid w:val="00C9328D"/>
    <w:rsid w:val="00C95792"/>
    <w:rsid w:val="00CA2489"/>
    <w:rsid w:val="00CA2A27"/>
    <w:rsid w:val="00CA4FD9"/>
    <w:rsid w:val="00CA5EA5"/>
    <w:rsid w:val="00CB0F49"/>
    <w:rsid w:val="00CB2CE9"/>
    <w:rsid w:val="00CB5C16"/>
    <w:rsid w:val="00CC346B"/>
    <w:rsid w:val="00CC3DCE"/>
    <w:rsid w:val="00CD01A4"/>
    <w:rsid w:val="00CD14F7"/>
    <w:rsid w:val="00CD3FB7"/>
    <w:rsid w:val="00CE098B"/>
    <w:rsid w:val="00CE12B4"/>
    <w:rsid w:val="00CE1AEA"/>
    <w:rsid w:val="00CE6074"/>
    <w:rsid w:val="00CE739F"/>
    <w:rsid w:val="00CF3393"/>
    <w:rsid w:val="00D025DA"/>
    <w:rsid w:val="00D12625"/>
    <w:rsid w:val="00D14CAD"/>
    <w:rsid w:val="00D20623"/>
    <w:rsid w:val="00D2598A"/>
    <w:rsid w:val="00D275DA"/>
    <w:rsid w:val="00D31D07"/>
    <w:rsid w:val="00D32F4C"/>
    <w:rsid w:val="00D35184"/>
    <w:rsid w:val="00D36F89"/>
    <w:rsid w:val="00D43817"/>
    <w:rsid w:val="00D44D1A"/>
    <w:rsid w:val="00D455C8"/>
    <w:rsid w:val="00D45694"/>
    <w:rsid w:val="00D61E93"/>
    <w:rsid w:val="00D6236B"/>
    <w:rsid w:val="00D64728"/>
    <w:rsid w:val="00D67629"/>
    <w:rsid w:val="00D70706"/>
    <w:rsid w:val="00D73347"/>
    <w:rsid w:val="00D75602"/>
    <w:rsid w:val="00D830AA"/>
    <w:rsid w:val="00D857A7"/>
    <w:rsid w:val="00D8634C"/>
    <w:rsid w:val="00D948F8"/>
    <w:rsid w:val="00D94B21"/>
    <w:rsid w:val="00DA3C75"/>
    <w:rsid w:val="00DA43FC"/>
    <w:rsid w:val="00DA5D12"/>
    <w:rsid w:val="00DA77B7"/>
    <w:rsid w:val="00DB77D5"/>
    <w:rsid w:val="00DC6EB1"/>
    <w:rsid w:val="00DD2093"/>
    <w:rsid w:val="00DD38F9"/>
    <w:rsid w:val="00DD48D9"/>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64B"/>
    <w:rsid w:val="00E701FF"/>
    <w:rsid w:val="00E84A81"/>
    <w:rsid w:val="00E90B11"/>
    <w:rsid w:val="00E966BB"/>
    <w:rsid w:val="00EA269D"/>
    <w:rsid w:val="00EA78B2"/>
    <w:rsid w:val="00EB4310"/>
    <w:rsid w:val="00EB4560"/>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43763"/>
    <w:rsid w:val="00F51AC6"/>
    <w:rsid w:val="00F5378C"/>
    <w:rsid w:val="00F60A89"/>
    <w:rsid w:val="00F635FB"/>
    <w:rsid w:val="00F74856"/>
    <w:rsid w:val="00F90C98"/>
    <w:rsid w:val="00FA798C"/>
    <w:rsid w:val="00FB37B8"/>
    <w:rsid w:val="00FB5640"/>
    <w:rsid w:val="00FB7F8A"/>
    <w:rsid w:val="00FC52B9"/>
    <w:rsid w:val="00FC5588"/>
    <w:rsid w:val="00FC6292"/>
    <w:rsid w:val="00FC63E7"/>
    <w:rsid w:val="00FD2775"/>
    <w:rsid w:val="00FE7050"/>
    <w:rsid w:val="00FF0775"/>
    <w:rsid w:val="00FF1EB7"/>
    <w:rsid w:val="00FF3CB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iPriority w:val="99"/>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uiPriority w:val="99"/>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 w:type="character" w:styleId="NichtaufgelsteErwhnung">
    <w:name w:val="Unresolved Mention"/>
    <w:basedOn w:val="Absatz-Standardschriftart"/>
    <w:uiPriority w:val="99"/>
    <w:semiHidden/>
    <w:unhideWhenUsed/>
    <w:rsid w:val="00FF1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19269">
      <w:bodyDiv w:val="1"/>
      <w:marLeft w:val="0"/>
      <w:marRight w:val="0"/>
      <w:marTop w:val="0"/>
      <w:marBottom w:val="0"/>
      <w:divBdr>
        <w:top w:val="none" w:sz="0" w:space="0" w:color="auto"/>
        <w:left w:val="none" w:sz="0" w:space="0" w:color="auto"/>
        <w:bottom w:val="none" w:sz="0" w:space="0" w:color="auto"/>
        <w:right w:val="none" w:sz="0" w:space="0" w:color="auto"/>
      </w:divBdr>
    </w:div>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851064302">
      <w:bodyDiv w:val="1"/>
      <w:marLeft w:val="0"/>
      <w:marRight w:val="0"/>
      <w:marTop w:val="0"/>
      <w:marBottom w:val="0"/>
      <w:divBdr>
        <w:top w:val="none" w:sz="0" w:space="0" w:color="auto"/>
        <w:left w:val="none" w:sz="0" w:space="0" w:color="auto"/>
        <w:bottom w:val="none" w:sz="0" w:space="0" w:color="auto"/>
        <w:right w:val="none" w:sz="0" w:space="0" w:color="auto"/>
      </w:divBdr>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46996003">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1995986937">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2</Pages>
  <Words>462</Words>
  <Characters>2916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15</cp:revision>
  <cp:lastPrinted>2018-12-17T11:05:00Z</cp:lastPrinted>
  <dcterms:created xsi:type="dcterms:W3CDTF">2020-05-22T08:00:00Z</dcterms:created>
  <dcterms:modified xsi:type="dcterms:W3CDTF">2026-10-21T15:26:00Z</dcterms:modified>
</cp:coreProperties>
</file>