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EFE74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14BF0A" wp14:editId="3EF1A82B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5BB46F8C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34282BAC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042028D9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60CBCB9F" w14:textId="77777777" w:rsidR="00FC5D1E" w:rsidRPr="008425FF" w:rsidRDefault="00403C36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054F74D9" w14:textId="77777777" w:rsidR="008425FF" w:rsidRDefault="008425FF" w:rsidP="00F34C86">
      <w:pPr>
        <w:rPr>
          <w:b/>
          <w:sz w:val="28"/>
          <w:szCs w:val="28"/>
        </w:rPr>
      </w:pPr>
    </w:p>
    <w:p w14:paraId="54425364" w14:textId="733F7A34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403C36">
        <w:rPr>
          <w:noProof/>
        </w:rPr>
        <w:t>29.09.2026</w:t>
      </w:r>
      <w:r w:rsidR="007E09ED">
        <w:fldChar w:fldCharType="end"/>
      </w:r>
      <w:r w:rsidR="008425FF" w:rsidRPr="008425FF">
        <w:t>/</w:t>
      </w:r>
      <w:r w:rsidR="00403C36">
        <w:t>nb</w:t>
      </w:r>
    </w:p>
    <w:p w14:paraId="0F8603C4" w14:textId="77777777" w:rsidR="001F0D76" w:rsidRPr="00F34C86" w:rsidRDefault="001F0D76" w:rsidP="00F34C86"/>
    <w:p w14:paraId="234B20EA" w14:textId="77777777" w:rsidR="00670272" w:rsidRPr="001F0D76" w:rsidRDefault="00670272" w:rsidP="006F60F3">
      <w:pPr>
        <w:pStyle w:val="Balken"/>
      </w:pPr>
    </w:p>
    <w:p w14:paraId="143A7904" w14:textId="77777777" w:rsidR="00670272" w:rsidRPr="00F34C86" w:rsidRDefault="00670272" w:rsidP="00F34C86"/>
    <w:p w14:paraId="22415749" w14:textId="77777777" w:rsidR="0071539A" w:rsidRPr="00191D95" w:rsidRDefault="0071539A" w:rsidP="00F23A4B">
      <w:pPr>
        <w:pStyle w:val="StandardPM"/>
      </w:pPr>
    </w:p>
    <w:p w14:paraId="7DE61CBB" w14:textId="77777777" w:rsidR="004236FC" w:rsidRDefault="004236FC" w:rsidP="004236FC">
      <w:pPr>
        <w:pStyle w:val="berschriftPM1"/>
      </w:pPr>
      <w:r>
        <w:t>Schlemmermarkt fällt aus</w:t>
      </w:r>
    </w:p>
    <w:p w14:paraId="56CAB4F4" w14:textId="29CACBE2" w:rsidR="00403C36" w:rsidRDefault="004236FC" w:rsidP="00403C36">
      <w:pPr>
        <w:pStyle w:val="StandardPM"/>
      </w:pPr>
      <w:r>
        <w:t xml:space="preserve">Am Samstag, </w:t>
      </w:r>
      <w:r w:rsidR="00403C36">
        <w:t>3</w:t>
      </w:r>
      <w:r>
        <w:t xml:space="preserve">. </w:t>
      </w:r>
      <w:r w:rsidR="00403C36">
        <w:t>Oktober</w:t>
      </w:r>
      <w:r>
        <w:t xml:space="preserve"> fällt der Schlemmermarkt auf dem Adenauerplatz</w:t>
      </w:r>
      <w:r w:rsidR="00403C36">
        <w:t xml:space="preserve"> </w:t>
      </w:r>
      <w:r w:rsidR="00403C36">
        <w:t>aufgrund des Feiertag</w:t>
      </w:r>
      <w:r w:rsidR="00403C36">
        <w:t>e</w:t>
      </w:r>
      <w:r w:rsidR="00403C36">
        <w:t>s „Tag der Deutschen Einheit“ ersatzlos</w:t>
      </w:r>
      <w:r w:rsidR="00403C36">
        <w:t xml:space="preserve"> aus.</w:t>
      </w:r>
    </w:p>
    <w:p w14:paraId="1554DBBE" w14:textId="46ED086B" w:rsidR="00403C36" w:rsidRPr="008425FF" w:rsidRDefault="00403C36" w:rsidP="00403C36">
      <w:pPr>
        <w:pStyle w:val="StandardPM"/>
      </w:pPr>
      <w:r>
        <w:t xml:space="preserve">Der nächste Schlemmermarkt findet am Samstag, 10. Oktober wieder wie gewohnt </w:t>
      </w:r>
      <w:r>
        <w:t xml:space="preserve">von 9 bis 13 Uhr </w:t>
      </w:r>
      <w:r>
        <w:t xml:space="preserve">statt. </w:t>
      </w:r>
    </w:p>
    <w:sectPr w:rsidR="00403C36" w:rsidRPr="008425FF" w:rsidSect="008425FF">
      <w:headerReference w:type="default" r:id="rId9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EEDB5" w14:textId="77777777" w:rsidR="004236FC" w:rsidRDefault="004236FC">
      <w:r>
        <w:separator/>
      </w:r>
    </w:p>
    <w:p w14:paraId="25C1EFC1" w14:textId="77777777" w:rsidR="004236FC" w:rsidRDefault="004236FC"/>
    <w:p w14:paraId="1C177F08" w14:textId="77777777" w:rsidR="004236FC" w:rsidRDefault="004236FC" w:rsidP="001F0D76"/>
    <w:p w14:paraId="4C71070F" w14:textId="77777777" w:rsidR="004236FC" w:rsidRDefault="004236FC" w:rsidP="006F60F3"/>
    <w:p w14:paraId="2728AA49" w14:textId="77777777" w:rsidR="004236FC" w:rsidRDefault="004236FC" w:rsidP="006F60F3"/>
    <w:p w14:paraId="5E197235" w14:textId="77777777" w:rsidR="004236FC" w:rsidRDefault="004236FC"/>
    <w:p w14:paraId="113F443B" w14:textId="77777777" w:rsidR="004236FC" w:rsidRDefault="004236FC"/>
    <w:p w14:paraId="43295144" w14:textId="77777777" w:rsidR="004236FC" w:rsidRDefault="004236FC"/>
  </w:endnote>
  <w:endnote w:type="continuationSeparator" w:id="0">
    <w:p w14:paraId="0AE34E08" w14:textId="77777777" w:rsidR="004236FC" w:rsidRDefault="004236FC">
      <w:r>
        <w:continuationSeparator/>
      </w:r>
    </w:p>
    <w:p w14:paraId="4D353FD4" w14:textId="77777777" w:rsidR="004236FC" w:rsidRDefault="004236FC"/>
    <w:p w14:paraId="0EDE8754" w14:textId="77777777" w:rsidR="004236FC" w:rsidRDefault="004236FC" w:rsidP="001F0D76"/>
    <w:p w14:paraId="09FA56CB" w14:textId="77777777" w:rsidR="004236FC" w:rsidRDefault="004236FC" w:rsidP="006F60F3"/>
    <w:p w14:paraId="63E062D7" w14:textId="77777777" w:rsidR="004236FC" w:rsidRDefault="004236FC" w:rsidP="006F60F3"/>
    <w:p w14:paraId="323CBBAE" w14:textId="77777777" w:rsidR="004236FC" w:rsidRDefault="004236FC"/>
    <w:p w14:paraId="5EF8D96D" w14:textId="77777777" w:rsidR="004236FC" w:rsidRDefault="004236FC"/>
    <w:p w14:paraId="0BBA14ED" w14:textId="77777777" w:rsidR="004236FC" w:rsidRDefault="004236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C481" w14:textId="77777777" w:rsidR="004236FC" w:rsidRDefault="004236FC">
      <w:r>
        <w:separator/>
      </w:r>
    </w:p>
    <w:p w14:paraId="72168B03" w14:textId="77777777" w:rsidR="004236FC" w:rsidRDefault="004236FC"/>
    <w:p w14:paraId="65DFDF8F" w14:textId="77777777" w:rsidR="004236FC" w:rsidRDefault="004236FC" w:rsidP="001F0D76"/>
    <w:p w14:paraId="58905953" w14:textId="77777777" w:rsidR="004236FC" w:rsidRDefault="004236FC" w:rsidP="006F60F3"/>
    <w:p w14:paraId="34BF9FF7" w14:textId="77777777" w:rsidR="004236FC" w:rsidRDefault="004236FC" w:rsidP="006F60F3"/>
    <w:p w14:paraId="3668A644" w14:textId="77777777" w:rsidR="004236FC" w:rsidRDefault="004236FC"/>
    <w:p w14:paraId="67BF48E1" w14:textId="77777777" w:rsidR="004236FC" w:rsidRDefault="004236FC"/>
    <w:p w14:paraId="305BD933" w14:textId="77777777" w:rsidR="004236FC" w:rsidRDefault="004236FC"/>
  </w:footnote>
  <w:footnote w:type="continuationSeparator" w:id="0">
    <w:p w14:paraId="275A13F0" w14:textId="77777777" w:rsidR="004236FC" w:rsidRDefault="004236FC">
      <w:r>
        <w:continuationSeparator/>
      </w:r>
    </w:p>
    <w:p w14:paraId="45BBB10F" w14:textId="77777777" w:rsidR="004236FC" w:rsidRDefault="004236FC"/>
    <w:p w14:paraId="4C84623E" w14:textId="77777777" w:rsidR="004236FC" w:rsidRDefault="004236FC" w:rsidP="001F0D76"/>
    <w:p w14:paraId="0DB9BD8B" w14:textId="77777777" w:rsidR="004236FC" w:rsidRDefault="004236FC" w:rsidP="006F60F3"/>
    <w:p w14:paraId="29A928E2" w14:textId="77777777" w:rsidR="004236FC" w:rsidRDefault="004236FC" w:rsidP="006F60F3"/>
    <w:p w14:paraId="59922018" w14:textId="77777777" w:rsidR="004236FC" w:rsidRDefault="004236FC"/>
    <w:p w14:paraId="55E6292F" w14:textId="77777777" w:rsidR="004236FC" w:rsidRDefault="004236FC"/>
    <w:p w14:paraId="79C6E290" w14:textId="77777777" w:rsidR="004236FC" w:rsidRDefault="004236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B8C2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FC"/>
    <w:rsid w:val="000B53DD"/>
    <w:rsid w:val="000F184A"/>
    <w:rsid w:val="00115C8B"/>
    <w:rsid w:val="00165D5E"/>
    <w:rsid w:val="00176C4D"/>
    <w:rsid w:val="00191D95"/>
    <w:rsid w:val="001A3F3A"/>
    <w:rsid w:val="001F0D76"/>
    <w:rsid w:val="001F1672"/>
    <w:rsid w:val="001F1F30"/>
    <w:rsid w:val="0028782C"/>
    <w:rsid w:val="002C4BF2"/>
    <w:rsid w:val="002F2375"/>
    <w:rsid w:val="0035161A"/>
    <w:rsid w:val="00355DE8"/>
    <w:rsid w:val="003B1DD2"/>
    <w:rsid w:val="003D5D0C"/>
    <w:rsid w:val="00402DF3"/>
    <w:rsid w:val="00403C36"/>
    <w:rsid w:val="004236FC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71978"/>
    <w:rsid w:val="00785979"/>
    <w:rsid w:val="007B21A3"/>
    <w:rsid w:val="007E09ED"/>
    <w:rsid w:val="008119B0"/>
    <w:rsid w:val="008425FF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A07751"/>
    <w:rsid w:val="00A26193"/>
    <w:rsid w:val="00AF32E7"/>
    <w:rsid w:val="00B07421"/>
    <w:rsid w:val="00B53464"/>
    <w:rsid w:val="00B67264"/>
    <w:rsid w:val="00BC6412"/>
    <w:rsid w:val="00C401BA"/>
    <w:rsid w:val="00C4525B"/>
    <w:rsid w:val="00C455E9"/>
    <w:rsid w:val="00C80AFF"/>
    <w:rsid w:val="00CB4764"/>
    <w:rsid w:val="00CC647F"/>
    <w:rsid w:val="00D1268C"/>
    <w:rsid w:val="00D33BB9"/>
    <w:rsid w:val="00D35317"/>
    <w:rsid w:val="00D579A7"/>
    <w:rsid w:val="00E27830"/>
    <w:rsid w:val="00EA4C52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BE9E95E"/>
  <w15:docId w15:val="{3ED58F3D-175F-4F24-ACDC-A59355E7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2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1</Pages>
  <Words>51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492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Kreuzer, Andrea</dc:creator>
  <cp:lastModifiedBy>Bohle, Nina</cp:lastModifiedBy>
  <cp:revision>3</cp:revision>
  <cp:lastPrinted>2015-01-14T17:03:00Z</cp:lastPrinted>
  <dcterms:created xsi:type="dcterms:W3CDTF">2026-09-29T09:20:00Z</dcterms:created>
  <dcterms:modified xsi:type="dcterms:W3CDTF">2026-09-29T09:25:00Z</dcterms:modified>
</cp:coreProperties>
</file>