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6EE536F3"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D61170">
              <w:rPr>
                <w:rFonts w:asciiTheme="minorHAnsi" w:eastAsia="Times New Roman" w:hAnsiTheme="minorHAnsi"/>
                <w:b/>
                <w:sz w:val="22"/>
                <w:szCs w:val="22"/>
              </w:rPr>
              <w:t>0</w:t>
            </w:r>
            <w:r w:rsidR="00B03442">
              <w:rPr>
                <w:rFonts w:asciiTheme="minorHAnsi" w:eastAsia="Times New Roman" w:hAnsiTheme="minorHAnsi"/>
                <w:b/>
                <w:sz w:val="22"/>
                <w:szCs w:val="22"/>
              </w:rPr>
              <w:t>9</w:t>
            </w:r>
            <w:r>
              <w:rPr>
                <w:rFonts w:asciiTheme="minorHAnsi" w:eastAsia="Times New Roman" w:hAnsiTheme="minorHAnsi"/>
                <w:b/>
                <w:sz w:val="22"/>
                <w:szCs w:val="22"/>
              </w:rPr>
              <w:t>/</w:t>
            </w:r>
            <w:r w:rsidR="00B03442">
              <w:rPr>
                <w:rFonts w:asciiTheme="minorHAnsi" w:eastAsia="Times New Roman" w:hAnsiTheme="minorHAnsi"/>
                <w:b/>
                <w:sz w:val="22"/>
                <w:szCs w:val="22"/>
              </w:rPr>
              <w:t>1</w:t>
            </w:r>
            <w:r w:rsidR="0093395A">
              <w:rPr>
                <w:rFonts w:asciiTheme="minorHAnsi" w:eastAsia="Times New Roman" w:hAnsiTheme="minorHAnsi"/>
                <w:b/>
                <w:sz w:val="22"/>
                <w:szCs w:val="22"/>
              </w:rPr>
              <w:t>0</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 xml:space="preserve">Pressereferent Torsten </w:t>
            </w:r>
            <w:proofErr w:type="spellStart"/>
            <w:r w:rsidRPr="00BF1386">
              <w:rPr>
                <w:rFonts w:asciiTheme="minorHAnsi" w:hAnsiTheme="minorHAnsi"/>
                <w:color w:val="505150"/>
                <w:sz w:val="18"/>
                <w:szCs w:val="16"/>
              </w:rPr>
              <w:t>Hoffgaard</w:t>
            </w:r>
            <w:proofErr w:type="spellEnd"/>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587C6234" w:rsidR="00E17886" w:rsidRPr="0093395A" w:rsidRDefault="00B03442" w:rsidP="0093395A">
            <w:pPr>
              <w:pStyle w:val="Listenabsatz"/>
              <w:numPr>
                <w:ilvl w:val="0"/>
                <w:numId w:val="35"/>
              </w:numPr>
              <w:rPr>
                <w:rFonts w:asciiTheme="minorHAnsi" w:hAnsiTheme="minorHAnsi"/>
                <w:color w:val="505150"/>
                <w:sz w:val="18"/>
                <w:szCs w:val="16"/>
              </w:rPr>
            </w:pPr>
            <w:r w:rsidRPr="0093395A">
              <w:rPr>
                <w:rFonts w:asciiTheme="minorHAnsi" w:hAnsiTheme="minorHAnsi"/>
                <w:color w:val="505150"/>
                <w:sz w:val="18"/>
                <w:szCs w:val="16"/>
              </w:rPr>
              <w:t>September</w:t>
            </w:r>
            <w:r w:rsidR="007B18DC" w:rsidRPr="0093395A">
              <w:rPr>
                <w:rFonts w:asciiTheme="minorHAnsi" w:hAnsiTheme="minorHAnsi"/>
                <w:color w:val="505150"/>
                <w:sz w:val="18"/>
                <w:szCs w:val="16"/>
              </w:rPr>
              <w:t xml:space="preserve"> </w:t>
            </w:r>
            <w:r w:rsidR="00AB5267" w:rsidRPr="0093395A">
              <w:rPr>
                <w:rFonts w:asciiTheme="minorHAnsi" w:hAnsiTheme="minorHAnsi"/>
                <w:color w:val="505150"/>
                <w:sz w:val="18"/>
                <w:szCs w:val="16"/>
              </w:rPr>
              <w:t>202</w:t>
            </w:r>
            <w:r w:rsidR="00D61170" w:rsidRPr="0093395A">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5A5E4A80" w14:textId="77777777" w:rsidR="00EC074F" w:rsidRDefault="000F1DAF" w:rsidP="002921F3">
      <w:pPr>
        <w:tabs>
          <w:tab w:val="left" w:pos="3810"/>
        </w:tabs>
        <w:rPr>
          <w:rFonts w:asciiTheme="minorHAnsi" w:hAnsiTheme="minorHAnsi" w:cstheme="minorHAnsi"/>
          <w:sz w:val="28"/>
          <w:szCs w:val="28"/>
        </w:rPr>
      </w:pPr>
      <w:r w:rsidRPr="000F1DAF">
        <w:rPr>
          <w:rFonts w:asciiTheme="minorHAnsi" w:hAnsiTheme="minorHAnsi" w:cstheme="minorHAnsi"/>
          <w:b/>
          <w:sz w:val="36"/>
          <w:szCs w:val="36"/>
        </w:rPr>
        <w:t xml:space="preserve">Kreativ gestalten und frisch in den Tag </w:t>
      </w:r>
      <w:proofErr w:type="spellStart"/>
      <w:r w:rsidRPr="000F1DAF">
        <w:rPr>
          <w:rFonts w:asciiTheme="minorHAnsi" w:hAnsiTheme="minorHAnsi" w:cstheme="minorHAnsi"/>
          <w:b/>
          <w:sz w:val="36"/>
          <w:szCs w:val="36"/>
        </w:rPr>
        <w:t>starten</w:t>
      </w:r>
      <w:proofErr w:type="spellEnd"/>
    </w:p>
    <w:p w14:paraId="7C67CFA9" w14:textId="67D10FF6" w:rsidR="002921F3" w:rsidRPr="002921F3" w:rsidRDefault="000F1DAF" w:rsidP="002921F3">
      <w:pPr>
        <w:tabs>
          <w:tab w:val="left" w:pos="3810"/>
        </w:tabs>
        <w:rPr>
          <w:rFonts w:asciiTheme="minorHAnsi" w:eastAsia="Times New Roman" w:hAnsiTheme="minorHAnsi" w:cstheme="minorHAnsi"/>
          <w:bCs/>
          <w:kern w:val="0"/>
          <w:sz w:val="22"/>
          <w:szCs w:val="22"/>
        </w:rPr>
      </w:pPr>
      <w:r w:rsidRPr="000F1DAF">
        <w:rPr>
          <w:rFonts w:asciiTheme="minorHAnsi" w:hAnsiTheme="minorHAnsi" w:cstheme="minorHAnsi"/>
          <w:sz w:val="28"/>
          <w:szCs w:val="28"/>
        </w:rPr>
        <w:t>Kreisvolkshochschule lädt zu zwei neuen Kursangeboten in Elsterwerda und Maasdorf ein</w:t>
      </w:r>
    </w:p>
    <w:p w14:paraId="24F3EA88"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p>
    <w:p w14:paraId="3C792977"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r w:rsidRPr="0093395A">
        <w:rPr>
          <w:rFonts w:asciiTheme="minorHAnsi" w:eastAsia="Times New Roman" w:hAnsiTheme="minorHAnsi" w:cstheme="minorHAnsi"/>
          <w:bCs/>
          <w:kern w:val="0"/>
          <w:sz w:val="22"/>
          <w:szCs w:val="22"/>
        </w:rPr>
        <w:t>Die Kreisvolkshochschule Elbe-Elster lädt im September zu zwei besonderen Kursangeboten ein. Während bei einem Workshop in Elsterwerda das natürliche Alltags-Make-up im Mittelpunkt steht, können die Teilnehmenden in Maasdorf ihrer Kreativität freien Lauf lassen und persönliche Weihnachtsgeschenke selbst gestalten.</w:t>
      </w:r>
    </w:p>
    <w:p w14:paraId="0F388DB4"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p>
    <w:p w14:paraId="07A0F335" w14:textId="77777777" w:rsidR="0093395A" w:rsidRPr="006A6B5E" w:rsidRDefault="0093395A" w:rsidP="0093395A">
      <w:pPr>
        <w:tabs>
          <w:tab w:val="left" w:pos="3810"/>
        </w:tabs>
        <w:rPr>
          <w:rFonts w:asciiTheme="minorHAnsi" w:eastAsia="Times New Roman" w:hAnsiTheme="minorHAnsi" w:cstheme="minorHAnsi"/>
          <w:b/>
          <w:kern w:val="0"/>
          <w:sz w:val="22"/>
          <w:szCs w:val="22"/>
        </w:rPr>
      </w:pPr>
      <w:r w:rsidRPr="006A6B5E">
        <w:rPr>
          <w:rFonts w:asciiTheme="minorHAnsi" w:eastAsia="Times New Roman" w:hAnsiTheme="minorHAnsi" w:cstheme="minorHAnsi"/>
          <w:b/>
          <w:kern w:val="0"/>
          <w:sz w:val="22"/>
          <w:szCs w:val="22"/>
        </w:rPr>
        <w:t>„Wake-</w:t>
      </w:r>
      <w:proofErr w:type="spellStart"/>
      <w:r w:rsidRPr="006A6B5E">
        <w:rPr>
          <w:rFonts w:asciiTheme="minorHAnsi" w:eastAsia="Times New Roman" w:hAnsiTheme="minorHAnsi" w:cstheme="minorHAnsi"/>
          <w:b/>
          <w:kern w:val="0"/>
          <w:sz w:val="22"/>
          <w:szCs w:val="22"/>
        </w:rPr>
        <w:t>up</w:t>
      </w:r>
      <w:proofErr w:type="spellEnd"/>
      <w:r w:rsidRPr="006A6B5E">
        <w:rPr>
          <w:rFonts w:asciiTheme="minorHAnsi" w:eastAsia="Times New Roman" w:hAnsiTheme="minorHAnsi" w:cstheme="minorHAnsi"/>
          <w:b/>
          <w:kern w:val="0"/>
          <w:sz w:val="22"/>
          <w:szCs w:val="22"/>
        </w:rPr>
        <w:t>-Make-up“ – frisch und gepflegt in den Tag</w:t>
      </w:r>
    </w:p>
    <w:p w14:paraId="449EF04D"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p>
    <w:p w14:paraId="20758EB8"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r w:rsidRPr="0093395A">
        <w:rPr>
          <w:rFonts w:asciiTheme="minorHAnsi" w:eastAsia="Times New Roman" w:hAnsiTheme="minorHAnsi" w:cstheme="minorHAnsi"/>
          <w:bCs/>
          <w:kern w:val="0"/>
          <w:sz w:val="22"/>
          <w:szCs w:val="22"/>
        </w:rPr>
        <w:t>Wie gelingt morgens mit wenigen Handgriffen ein frisches und gepflegtes Aussehen? Antworten darauf gibt der praxisorientierte Workshop „Wake-</w:t>
      </w:r>
      <w:proofErr w:type="spellStart"/>
      <w:r w:rsidRPr="0093395A">
        <w:rPr>
          <w:rFonts w:asciiTheme="minorHAnsi" w:eastAsia="Times New Roman" w:hAnsiTheme="minorHAnsi" w:cstheme="minorHAnsi"/>
          <w:bCs/>
          <w:kern w:val="0"/>
          <w:sz w:val="22"/>
          <w:szCs w:val="22"/>
        </w:rPr>
        <w:t>up</w:t>
      </w:r>
      <w:proofErr w:type="spellEnd"/>
      <w:r w:rsidRPr="0093395A">
        <w:rPr>
          <w:rFonts w:asciiTheme="minorHAnsi" w:eastAsia="Times New Roman" w:hAnsiTheme="minorHAnsi" w:cstheme="minorHAnsi"/>
          <w:bCs/>
          <w:kern w:val="0"/>
          <w:sz w:val="22"/>
          <w:szCs w:val="22"/>
        </w:rPr>
        <w:t>-Make-up“ am Donnerstag, 17. September, von 18.30 bis 20.00 Uhr in der Kreisvolkshochschule Elsterwerda.</w:t>
      </w:r>
    </w:p>
    <w:p w14:paraId="58F0ED07"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p>
    <w:p w14:paraId="2DC20A9F"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r w:rsidRPr="0093395A">
        <w:rPr>
          <w:rFonts w:asciiTheme="minorHAnsi" w:eastAsia="Times New Roman" w:hAnsiTheme="minorHAnsi" w:cstheme="minorHAnsi"/>
          <w:bCs/>
          <w:kern w:val="0"/>
          <w:sz w:val="22"/>
          <w:szCs w:val="22"/>
        </w:rPr>
        <w:t xml:space="preserve">Visagistin Julia Albert zeigt Schritt für Schritt, wie sich ein natürliches Alltags-Make-up ohne großen Zeitaufwand umsetzen lässt. Die Teilnehmenden erfahren, in welcher Reihenfolge Produkte eingesetzt werden, worauf es bei ihrer gezielten Platzierung ankommt und wie Pinsel richtig verwendet werden. Auch die Bestimmung des persönlichen </w:t>
      </w:r>
      <w:proofErr w:type="spellStart"/>
      <w:r w:rsidRPr="0093395A">
        <w:rPr>
          <w:rFonts w:asciiTheme="minorHAnsi" w:eastAsia="Times New Roman" w:hAnsiTheme="minorHAnsi" w:cstheme="minorHAnsi"/>
          <w:bCs/>
          <w:kern w:val="0"/>
          <w:sz w:val="22"/>
          <w:szCs w:val="22"/>
        </w:rPr>
        <w:t>Farbtyps</w:t>
      </w:r>
      <w:proofErr w:type="spellEnd"/>
      <w:r w:rsidRPr="0093395A">
        <w:rPr>
          <w:rFonts w:asciiTheme="minorHAnsi" w:eastAsia="Times New Roman" w:hAnsiTheme="minorHAnsi" w:cstheme="minorHAnsi"/>
          <w:bCs/>
          <w:kern w:val="0"/>
          <w:sz w:val="22"/>
          <w:szCs w:val="22"/>
        </w:rPr>
        <w:t xml:space="preserve"> und die Auswahl passender Farbtöne gehören zum Kurs. Das Angebot richtet sich an alle, die mit einfachen Mitteln ein natürliches und typgerechtes Make-up für Beruf und Alltag gestalten möchten.</w:t>
      </w:r>
    </w:p>
    <w:p w14:paraId="081E50E1"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p>
    <w:p w14:paraId="0E11766C" w14:textId="77777777" w:rsidR="0093395A" w:rsidRPr="006A6B5E" w:rsidRDefault="0093395A" w:rsidP="0093395A">
      <w:pPr>
        <w:tabs>
          <w:tab w:val="left" w:pos="3810"/>
        </w:tabs>
        <w:rPr>
          <w:rFonts w:asciiTheme="minorHAnsi" w:eastAsia="Times New Roman" w:hAnsiTheme="minorHAnsi" w:cstheme="minorHAnsi"/>
          <w:b/>
          <w:kern w:val="0"/>
          <w:sz w:val="22"/>
          <w:szCs w:val="22"/>
        </w:rPr>
      </w:pPr>
      <w:r w:rsidRPr="006A6B5E">
        <w:rPr>
          <w:rFonts w:asciiTheme="minorHAnsi" w:eastAsia="Times New Roman" w:hAnsiTheme="minorHAnsi" w:cstheme="minorHAnsi"/>
          <w:b/>
          <w:kern w:val="0"/>
          <w:sz w:val="22"/>
          <w:szCs w:val="22"/>
        </w:rPr>
        <w:t>Persönliche Weihnachtsgeschenke selbst gestalten</w:t>
      </w:r>
    </w:p>
    <w:p w14:paraId="4EF8C6EE"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p>
    <w:p w14:paraId="38F46D0E"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r w:rsidRPr="0093395A">
        <w:rPr>
          <w:rFonts w:asciiTheme="minorHAnsi" w:eastAsia="Times New Roman" w:hAnsiTheme="minorHAnsi" w:cstheme="minorHAnsi"/>
          <w:bCs/>
          <w:kern w:val="0"/>
          <w:sz w:val="22"/>
          <w:szCs w:val="22"/>
        </w:rPr>
        <w:t>Wer zu Weihnachten etwas Selbstgemachtes verschenken möchte, findet ab Mittwoch, 30. September, im Elster-</w:t>
      </w:r>
      <w:proofErr w:type="spellStart"/>
      <w:r w:rsidRPr="0093395A">
        <w:rPr>
          <w:rFonts w:asciiTheme="minorHAnsi" w:eastAsia="Times New Roman" w:hAnsiTheme="minorHAnsi" w:cstheme="minorHAnsi"/>
          <w:bCs/>
          <w:kern w:val="0"/>
          <w:sz w:val="22"/>
          <w:szCs w:val="22"/>
        </w:rPr>
        <w:t>Natoureum</w:t>
      </w:r>
      <w:proofErr w:type="spellEnd"/>
      <w:r w:rsidRPr="0093395A">
        <w:rPr>
          <w:rFonts w:asciiTheme="minorHAnsi" w:eastAsia="Times New Roman" w:hAnsiTheme="minorHAnsi" w:cstheme="minorHAnsi"/>
          <w:bCs/>
          <w:kern w:val="0"/>
          <w:sz w:val="22"/>
          <w:szCs w:val="22"/>
        </w:rPr>
        <w:t xml:space="preserve"> Maasdorf Anregungen und fachkundige Unterstützung. Unter Anleitung des Designers Uwe </w:t>
      </w:r>
      <w:proofErr w:type="spellStart"/>
      <w:r w:rsidRPr="0093395A">
        <w:rPr>
          <w:rFonts w:asciiTheme="minorHAnsi" w:eastAsia="Times New Roman" w:hAnsiTheme="minorHAnsi" w:cstheme="minorHAnsi"/>
          <w:bCs/>
          <w:kern w:val="0"/>
          <w:sz w:val="22"/>
          <w:szCs w:val="22"/>
        </w:rPr>
        <w:t>Schaffranietz</w:t>
      </w:r>
      <w:proofErr w:type="spellEnd"/>
      <w:r w:rsidRPr="0093395A">
        <w:rPr>
          <w:rFonts w:asciiTheme="minorHAnsi" w:eastAsia="Times New Roman" w:hAnsiTheme="minorHAnsi" w:cstheme="minorHAnsi"/>
          <w:bCs/>
          <w:kern w:val="0"/>
          <w:sz w:val="22"/>
          <w:szCs w:val="22"/>
        </w:rPr>
        <w:t xml:space="preserve"> entstehen an insgesamt vier Kursterminen kleine künstlerische Bildobjekte und individuelle Geschenke.</w:t>
      </w:r>
    </w:p>
    <w:p w14:paraId="14088EB3"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p>
    <w:p w14:paraId="27572FFC"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r w:rsidRPr="0093395A">
        <w:rPr>
          <w:rFonts w:asciiTheme="minorHAnsi" w:eastAsia="Times New Roman" w:hAnsiTheme="minorHAnsi" w:cstheme="minorHAnsi"/>
          <w:bCs/>
          <w:kern w:val="0"/>
          <w:sz w:val="22"/>
          <w:szCs w:val="22"/>
        </w:rPr>
        <w:t xml:space="preserve">Dabei können verschiedene Mal- und Collagetechniken miteinander kombiniert werden. Die entstandenen Arbeiten lassen sich beispielsweise in kleinen Bilderrahmen in Szene setzen. Ebenso können malerische Landschaftsszenen als Kerzenhalter sowie Gruß- und Motivkarten mit selbst gemalten oder gezeichneten Motiven und abstrakten Collagen gestaltet werden. Im Mittelpunkt </w:t>
      </w:r>
      <w:proofErr w:type="gramStart"/>
      <w:r w:rsidRPr="0093395A">
        <w:rPr>
          <w:rFonts w:asciiTheme="minorHAnsi" w:eastAsia="Times New Roman" w:hAnsiTheme="minorHAnsi" w:cstheme="minorHAnsi"/>
          <w:bCs/>
          <w:kern w:val="0"/>
          <w:sz w:val="22"/>
          <w:szCs w:val="22"/>
        </w:rPr>
        <w:t>stehen</w:t>
      </w:r>
      <w:proofErr w:type="gramEnd"/>
      <w:r w:rsidRPr="0093395A">
        <w:rPr>
          <w:rFonts w:asciiTheme="minorHAnsi" w:eastAsia="Times New Roman" w:hAnsiTheme="minorHAnsi" w:cstheme="minorHAnsi"/>
          <w:bCs/>
          <w:kern w:val="0"/>
          <w:sz w:val="22"/>
          <w:szCs w:val="22"/>
        </w:rPr>
        <w:t xml:space="preserve"> die Freude am kreativen Arbeiten und die Möglichkeit, persönliche Unikate für das Weihnachtsfest entstehen zu lassen.</w:t>
      </w:r>
    </w:p>
    <w:p w14:paraId="56D8B0E9" w14:textId="77777777" w:rsidR="0093395A" w:rsidRPr="0093395A" w:rsidRDefault="0093395A" w:rsidP="0093395A">
      <w:pPr>
        <w:tabs>
          <w:tab w:val="left" w:pos="3810"/>
        </w:tabs>
        <w:rPr>
          <w:rFonts w:asciiTheme="minorHAnsi" w:eastAsia="Times New Roman" w:hAnsiTheme="minorHAnsi" w:cstheme="minorHAnsi"/>
          <w:bCs/>
          <w:kern w:val="0"/>
          <w:sz w:val="22"/>
          <w:szCs w:val="22"/>
        </w:rPr>
      </w:pPr>
    </w:p>
    <w:p w14:paraId="341DF0CB" w14:textId="21D1F7CB" w:rsidR="00A2128D" w:rsidRDefault="0093395A" w:rsidP="0093395A">
      <w:pPr>
        <w:tabs>
          <w:tab w:val="left" w:pos="3810"/>
        </w:tabs>
        <w:rPr>
          <w:rFonts w:asciiTheme="minorHAnsi" w:eastAsia="Times New Roman" w:hAnsiTheme="minorHAnsi" w:cstheme="minorHAnsi"/>
          <w:bCs/>
          <w:kern w:val="0"/>
          <w:sz w:val="22"/>
          <w:szCs w:val="22"/>
        </w:rPr>
      </w:pPr>
      <w:r w:rsidRPr="0093395A">
        <w:rPr>
          <w:rFonts w:asciiTheme="minorHAnsi" w:eastAsia="Times New Roman" w:hAnsiTheme="minorHAnsi" w:cstheme="minorHAnsi"/>
          <w:bCs/>
          <w:kern w:val="0"/>
          <w:sz w:val="22"/>
          <w:szCs w:val="22"/>
        </w:rPr>
        <w:t xml:space="preserve">Anmeldungen für beide Angebote nimmt die Regionalstelle Elsterwerda der Kreisvolkshochschule unter Telefon 03533 6208521 bei Frau Schneider entgegen. Weitere Informationen und die Online-Anmeldung gibt es auf der Internetseite der Kreisvolkshochschule unter </w:t>
      </w:r>
      <w:hyperlink r:id="rId8" w:history="1">
        <w:r w:rsidR="006A6B5E" w:rsidRPr="000D2711">
          <w:rPr>
            <w:rStyle w:val="Hyperlink"/>
            <w:rFonts w:asciiTheme="minorHAnsi" w:eastAsia="Times New Roman" w:hAnsiTheme="minorHAnsi" w:cstheme="minorHAnsi"/>
            <w:bCs/>
            <w:kern w:val="0"/>
            <w:sz w:val="22"/>
            <w:szCs w:val="22"/>
          </w:rPr>
          <w:t>www.</w:t>
        </w:r>
        <w:r w:rsidR="006A6B5E" w:rsidRPr="000D2711">
          <w:rPr>
            <w:rStyle w:val="Hyperlink"/>
            <w:rFonts w:asciiTheme="minorHAnsi" w:eastAsia="Times New Roman" w:hAnsiTheme="minorHAnsi" w:cstheme="minorHAnsi"/>
            <w:bCs/>
            <w:kern w:val="0"/>
            <w:sz w:val="22"/>
            <w:szCs w:val="22"/>
          </w:rPr>
          <w:t>kvhs-ee.de</w:t>
        </w:r>
      </w:hyperlink>
      <w:r w:rsidRPr="0093395A">
        <w:rPr>
          <w:rFonts w:asciiTheme="minorHAnsi" w:eastAsia="Times New Roman" w:hAnsiTheme="minorHAnsi" w:cstheme="minorHAnsi"/>
          <w:bCs/>
          <w:kern w:val="0"/>
          <w:sz w:val="22"/>
          <w:szCs w:val="22"/>
        </w:rPr>
        <w:t>.</w:t>
      </w:r>
      <w:r w:rsidR="006A6B5E">
        <w:rPr>
          <w:rFonts w:asciiTheme="minorHAnsi" w:eastAsia="Times New Roman" w:hAnsiTheme="minorHAnsi" w:cstheme="minorHAnsi"/>
          <w:bCs/>
          <w:kern w:val="0"/>
          <w:sz w:val="22"/>
          <w:szCs w:val="22"/>
        </w:rPr>
        <w:t xml:space="preserve"> </w:t>
      </w:r>
    </w:p>
    <w:p w14:paraId="7B2F9425" w14:textId="77777777" w:rsidR="00A2128D" w:rsidRDefault="00A2128D" w:rsidP="002921F3">
      <w:pPr>
        <w:tabs>
          <w:tab w:val="left" w:pos="3810"/>
        </w:tabs>
        <w:rPr>
          <w:rFonts w:asciiTheme="minorHAnsi" w:eastAsia="Times New Roman" w:hAnsiTheme="minorHAnsi" w:cstheme="minorHAnsi"/>
          <w:bCs/>
          <w:kern w:val="0"/>
          <w:sz w:val="22"/>
          <w:szCs w:val="22"/>
        </w:rPr>
      </w:pPr>
    </w:p>
    <w:p w14:paraId="31A9F502" w14:textId="6213310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 xml:space="preserve">Torsten </w:t>
      </w:r>
      <w:proofErr w:type="spellStart"/>
      <w:r w:rsidRPr="00C90F88">
        <w:rPr>
          <w:rFonts w:asciiTheme="minorHAnsi" w:hAnsiTheme="minorHAnsi" w:cstheme="minorHAnsi"/>
          <w:color w:val="000000" w:themeColor="text1"/>
          <w:sz w:val="22"/>
          <w:szCs w:val="22"/>
        </w:rPr>
        <w:t>Hoffgaard</w:t>
      </w:r>
      <w:proofErr w:type="spellEnd"/>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9"/>
      <w:headerReference w:type="first" r:id="rId10"/>
      <w:footerReference w:type="first" r:id="rId11"/>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A9E0C" w14:textId="77777777" w:rsidR="002B7FFE" w:rsidRDefault="002B7FFE" w:rsidP="00AB0289">
      <w:r>
        <w:separator/>
      </w:r>
    </w:p>
  </w:endnote>
  <w:endnote w:type="continuationSeparator" w:id="0">
    <w:p w14:paraId="03B95CF4" w14:textId="77777777" w:rsidR="002B7FFE" w:rsidRDefault="002B7FFE"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138935"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proofErr w:type="gramStart"/>
          <w:r>
            <w:rPr>
              <w:rFonts w:asciiTheme="minorHAnsi" w:hAnsiTheme="minorHAnsi"/>
              <w:sz w:val="16"/>
              <w:szCs w:val="22"/>
            </w:rPr>
            <w:t>Do  8</w:t>
          </w:r>
          <w:proofErr w:type="gramEnd"/>
          <w:r>
            <w:rPr>
              <w:rFonts w:asciiTheme="minorHAnsi" w:hAnsiTheme="minorHAnsi"/>
              <w:sz w:val="16"/>
              <w:szCs w:val="22"/>
            </w:rPr>
            <w:t xml:space="preserve">-12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6CED1" w14:textId="77777777" w:rsidR="002B7FFE" w:rsidRDefault="002B7FFE" w:rsidP="00AB0289">
      <w:r>
        <w:separator/>
      </w:r>
    </w:p>
  </w:footnote>
  <w:footnote w:type="continuationSeparator" w:id="0">
    <w:p w14:paraId="478BEF6E" w14:textId="77777777" w:rsidR="002B7FFE" w:rsidRDefault="002B7FFE"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9E6FBD"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74E779"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5"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8"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4"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6"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8"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0"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1"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69536820"/>
    <w:multiLevelType w:val="hybridMultilevel"/>
    <w:tmpl w:val="6688F366"/>
    <w:lvl w:ilvl="0" w:tplc="C15465A2">
      <w:start w:val="1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2"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9"/>
  </w:num>
  <w:num w:numId="2" w16cid:durableId="1465781344">
    <w:abstractNumId w:val="19"/>
  </w:num>
  <w:num w:numId="3" w16cid:durableId="2013334757">
    <w:abstractNumId w:val="7"/>
  </w:num>
  <w:num w:numId="4" w16cid:durableId="876116188">
    <w:abstractNumId w:val="21"/>
  </w:num>
  <w:num w:numId="5" w16cid:durableId="1832604237">
    <w:abstractNumId w:val="6"/>
  </w:num>
  <w:num w:numId="6" w16cid:durableId="1122503217">
    <w:abstractNumId w:val="31"/>
  </w:num>
  <w:num w:numId="7" w16cid:durableId="1678270512">
    <w:abstractNumId w:val="28"/>
  </w:num>
  <w:num w:numId="8" w16cid:durableId="125202367">
    <w:abstractNumId w:val="16"/>
  </w:num>
  <w:num w:numId="9" w16cid:durableId="198058038">
    <w:abstractNumId w:val="16"/>
    <w:lvlOverride w:ilvl="1">
      <w:startOverride w:val="25"/>
    </w:lvlOverride>
  </w:num>
  <w:num w:numId="10" w16cid:durableId="848258006">
    <w:abstractNumId w:val="16"/>
    <w:lvlOverride w:ilvl="1">
      <w:startOverride w:val="31"/>
    </w:lvlOverride>
  </w:num>
  <w:num w:numId="11" w16cid:durableId="2017800551">
    <w:abstractNumId w:val="14"/>
  </w:num>
  <w:num w:numId="12" w16cid:durableId="186604039">
    <w:abstractNumId w:val="4"/>
  </w:num>
  <w:num w:numId="13" w16cid:durableId="63796378">
    <w:abstractNumId w:val="2"/>
  </w:num>
  <w:num w:numId="14" w16cid:durableId="1232929576">
    <w:abstractNumId w:val="29"/>
  </w:num>
  <w:num w:numId="15" w16cid:durableId="581909660">
    <w:abstractNumId w:val="32"/>
  </w:num>
  <w:num w:numId="16" w16cid:durableId="667055109">
    <w:abstractNumId w:val="26"/>
  </w:num>
  <w:num w:numId="17" w16cid:durableId="328294157">
    <w:abstractNumId w:val="12"/>
  </w:num>
  <w:num w:numId="18" w16cid:durableId="1864787792">
    <w:abstractNumId w:val="18"/>
  </w:num>
  <w:num w:numId="19" w16cid:durableId="115759934">
    <w:abstractNumId w:val="27"/>
  </w:num>
  <w:num w:numId="20" w16cid:durableId="92746759">
    <w:abstractNumId w:val="3"/>
  </w:num>
  <w:num w:numId="21" w16cid:durableId="1729572672">
    <w:abstractNumId w:val="1"/>
  </w:num>
  <w:num w:numId="22" w16cid:durableId="1218469088">
    <w:abstractNumId w:val="17"/>
  </w:num>
  <w:num w:numId="23" w16cid:durableId="1152989948">
    <w:abstractNumId w:val="13"/>
  </w:num>
  <w:num w:numId="24" w16cid:durableId="1393626152">
    <w:abstractNumId w:val="25"/>
  </w:num>
  <w:num w:numId="25" w16cid:durableId="367528333">
    <w:abstractNumId w:val="15"/>
  </w:num>
  <w:num w:numId="26" w16cid:durableId="166558954">
    <w:abstractNumId w:val="5"/>
  </w:num>
  <w:num w:numId="27" w16cid:durableId="1500461279">
    <w:abstractNumId w:val="8"/>
  </w:num>
  <w:num w:numId="28" w16cid:durableId="1160846513">
    <w:abstractNumId w:val="23"/>
  </w:num>
  <w:num w:numId="29" w16cid:durableId="853105749">
    <w:abstractNumId w:val="30"/>
  </w:num>
  <w:num w:numId="30" w16cid:durableId="1145198282">
    <w:abstractNumId w:val="0"/>
  </w:num>
  <w:num w:numId="31" w16cid:durableId="1771273575">
    <w:abstractNumId w:val="22"/>
  </w:num>
  <w:num w:numId="32" w16cid:durableId="1852404561">
    <w:abstractNumId w:val="20"/>
  </w:num>
  <w:num w:numId="33" w16cid:durableId="661201649">
    <w:abstractNumId w:val="10"/>
  </w:num>
  <w:num w:numId="34" w16cid:durableId="853419294">
    <w:abstractNumId w:val="11"/>
  </w:num>
  <w:num w:numId="35" w16cid:durableId="1358433386">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7269"/>
    <w:rsid w:val="00050FA6"/>
    <w:rsid w:val="00051789"/>
    <w:rsid w:val="00052637"/>
    <w:rsid w:val="00054A9C"/>
    <w:rsid w:val="00056241"/>
    <w:rsid w:val="00056D6C"/>
    <w:rsid w:val="000600AB"/>
    <w:rsid w:val="00062520"/>
    <w:rsid w:val="00064C8F"/>
    <w:rsid w:val="000650C9"/>
    <w:rsid w:val="00065118"/>
    <w:rsid w:val="0006559D"/>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1DAF"/>
    <w:rsid w:val="000F2273"/>
    <w:rsid w:val="000F2DDB"/>
    <w:rsid w:val="000F3054"/>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6816"/>
    <w:rsid w:val="00177B79"/>
    <w:rsid w:val="00180986"/>
    <w:rsid w:val="00181C5A"/>
    <w:rsid w:val="001847BA"/>
    <w:rsid w:val="0018503F"/>
    <w:rsid w:val="0018544D"/>
    <w:rsid w:val="00185738"/>
    <w:rsid w:val="00186C71"/>
    <w:rsid w:val="00191856"/>
    <w:rsid w:val="00192481"/>
    <w:rsid w:val="001927C5"/>
    <w:rsid w:val="00194E57"/>
    <w:rsid w:val="001955E6"/>
    <w:rsid w:val="00196A42"/>
    <w:rsid w:val="00196D48"/>
    <w:rsid w:val="001A0DD3"/>
    <w:rsid w:val="001A41EB"/>
    <w:rsid w:val="001A587A"/>
    <w:rsid w:val="001A6F03"/>
    <w:rsid w:val="001B036A"/>
    <w:rsid w:val="001B20C4"/>
    <w:rsid w:val="001B2100"/>
    <w:rsid w:val="001B21CB"/>
    <w:rsid w:val="001B3430"/>
    <w:rsid w:val="001B3F53"/>
    <w:rsid w:val="001B7A98"/>
    <w:rsid w:val="001C0FB6"/>
    <w:rsid w:val="001C206B"/>
    <w:rsid w:val="001C2FFE"/>
    <w:rsid w:val="001C43F0"/>
    <w:rsid w:val="001C681E"/>
    <w:rsid w:val="001D103E"/>
    <w:rsid w:val="001D1755"/>
    <w:rsid w:val="001D1892"/>
    <w:rsid w:val="001D3A22"/>
    <w:rsid w:val="001D5F26"/>
    <w:rsid w:val="001E0B10"/>
    <w:rsid w:val="001E12EE"/>
    <w:rsid w:val="001E3A34"/>
    <w:rsid w:val="001E4B68"/>
    <w:rsid w:val="001E5961"/>
    <w:rsid w:val="001F12E4"/>
    <w:rsid w:val="001F22D3"/>
    <w:rsid w:val="001F23D7"/>
    <w:rsid w:val="002007C7"/>
    <w:rsid w:val="00202DE5"/>
    <w:rsid w:val="002055FB"/>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068C"/>
    <w:rsid w:val="0024216B"/>
    <w:rsid w:val="00242290"/>
    <w:rsid w:val="002427AC"/>
    <w:rsid w:val="00243A71"/>
    <w:rsid w:val="00246037"/>
    <w:rsid w:val="00247C85"/>
    <w:rsid w:val="00250BFA"/>
    <w:rsid w:val="00253882"/>
    <w:rsid w:val="00255983"/>
    <w:rsid w:val="00265C28"/>
    <w:rsid w:val="0026635D"/>
    <w:rsid w:val="00266A2A"/>
    <w:rsid w:val="0026783F"/>
    <w:rsid w:val="00270B08"/>
    <w:rsid w:val="002711B3"/>
    <w:rsid w:val="00271EB3"/>
    <w:rsid w:val="00282611"/>
    <w:rsid w:val="00282E86"/>
    <w:rsid w:val="00283EEA"/>
    <w:rsid w:val="002858B3"/>
    <w:rsid w:val="002859FC"/>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B7FFE"/>
    <w:rsid w:val="002C028C"/>
    <w:rsid w:val="002C43E9"/>
    <w:rsid w:val="002C5055"/>
    <w:rsid w:val="002C7C73"/>
    <w:rsid w:val="002D0387"/>
    <w:rsid w:val="002D0F5A"/>
    <w:rsid w:val="002D1B81"/>
    <w:rsid w:val="002D2504"/>
    <w:rsid w:val="002D410F"/>
    <w:rsid w:val="002D4670"/>
    <w:rsid w:val="002D5CBB"/>
    <w:rsid w:val="002D62EF"/>
    <w:rsid w:val="002D78EA"/>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43D2"/>
    <w:rsid w:val="003E4E0B"/>
    <w:rsid w:val="003E5747"/>
    <w:rsid w:val="003E5C9B"/>
    <w:rsid w:val="003E7270"/>
    <w:rsid w:val="003F209B"/>
    <w:rsid w:val="003F2134"/>
    <w:rsid w:val="003F6790"/>
    <w:rsid w:val="0040221F"/>
    <w:rsid w:val="00402939"/>
    <w:rsid w:val="00407DCB"/>
    <w:rsid w:val="00410427"/>
    <w:rsid w:val="00412761"/>
    <w:rsid w:val="00412F20"/>
    <w:rsid w:val="0041453C"/>
    <w:rsid w:val="004151E1"/>
    <w:rsid w:val="0041638C"/>
    <w:rsid w:val="004178B4"/>
    <w:rsid w:val="00421E20"/>
    <w:rsid w:val="0042330A"/>
    <w:rsid w:val="004265E3"/>
    <w:rsid w:val="00426D51"/>
    <w:rsid w:val="00427B40"/>
    <w:rsid w:val="00431794"/>
    <w:rsid w:val="00431BC6"/>
    <w:rsid w:val="004323D5"/>
    <w:rsid w:val="00433C4F"/>
    <w:rsid w:val="00440995"/>
    <w:rsid w:val="0044318F"/>
    <w:rsid w:val="0044562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69DC"/>
    <w:rsid w:val="00496A7B"/>
    <w:rsid w:val="00496CB3"/>
    <w:rsid w:val="00496E50"/>
    <w:rsid w:val="004970A7"/>
    <w:rsid w:val="00497147"/>
    <w:rsid w:val="004A38B0"/>
    <w:rsid w:val="004A3E65"/>
    <w:rsid w:val="004A4A8E"/>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33E4"/>
    <w:rsid w:val="00513CA8"/>
    <w:rsid w:val="00515F93"/>
    <w:rsid w:val="005167B1"/>
    <w:rsid w:val="00517A0F"/>
    <w:rsid w:val="00517F49"/>
    <w:rsid w:val="00520750"/>
    <w:rsid w:val="00523236"/>
    <w:rsid w:val="00524338"/>
    <w:rsid w:val="005269B0"/>
    <w:rsid w:val="005306FB"/>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5145"/>
    <w:rsid w:val="006A16A9"/>
    <w:rsid w:val="006A39CE"/>
    <w:rsid w:val="006A50FC"/>
    <w:rsid w:val="006A6B5E"/>
    <w:rsid w:val="006B3D6C"/>
    <w:rsid w:val="006B5CDE"/>
    <w:rsid w:val="006B6DFB"/>
    <w:rsid w:val="006B75E5"/>
    <w:rsid w:val="006B7929"/>
    <w:rsid w:val="006C07CB"/>
    <w:rsid w:val="006C0CBF"/>
    <w:rsid w:val="006C0EBC"/>
    <w:rsid w:val="006C1E34"/>
    <w:rsid w:val="006C29D1"/>
    <w:rsid w:val="006C63BB"/>
    <w:rsid w:val="006C7EDA"/>
    <w:rsid w:val="006D0BBB"/>
    <w:rsid w:val="006D125E"/>
    <w:rsid w:val="006D16D3"/>
    <w:rsid w:val="006D2765"/>
    <w:rsid w:val="006D30C6"/>
    <w:rsid w:val="006D3F2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C80"/>
    <w:rsid w:val="007179C6"/>
    <w:rsid w:val="00717DCE"/>
    <w:rsid w:val="0072055B"/>
    <w:rsid w:val="007208E2"/>
    <w:rsid w:val="0072246F"/>
    <w:rsid w:val="007234AF"/>
    <w:rsid w:val="007264B7"/>
    <w:rsid w:val="00726766"/>
    <w:rsid w:val="007279C3"/>
    <w:rsid w:val="00730E8E"/>
    <w:rsid w:val="00731A8E"/>
    <w:rsid w:val="00731C63"/>
    <w:rsid w:val="00743A73"/>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2EE"/>
    <w:rsid w:val="00786F5C"/>
    <w:rsid w:val="007929BA"/>
    <w:rsid w:val="00792C05"/>
    <w:rsid w:val="00792C69"/>
    <w:rsid w:val="00793557"/>
    <w:rsid w:val="00794C58"/>
    <w:rsid w:val="00795C19"/>
    <w:rsid w:val="00796462"/>
    <w:rsid w:val="007A0252"/>
    <w:rsid w:val="007A2E09"/>
    <w:rsid w:val="007B18DC"/>
    <w:rsid w:val="007B2BA4"/>
    <w:rsid w:val="007B7D4F"/>
    <w:rsid w:val="007B7D6A"/>
    <w:rsid w:val="007C1E77"/>
    <w:rsid w:val="007C2D85"/>
    <w:rsid w:val="007C2EE2"/>
    <w:rsid w:val="007C665F"/>
    <w:rsid w:val="007D0411"/>
    <w:rsid w:val="007D0918"/>
    <w:rsid w:val="007D2C2F"/>
    <w:rsid w:val="007D300A"/>
    <w:rsid w:val="007D5AC2"/>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1563"/>
    <w:rsid w:val="008B3CC7"/>
    <w:rsid w:val="008B46E3"/>
    <w:rsid w:val="008B4812"/>
    <w:rsid w:val="008B4AF7"/>
    <w:rsid w:val="008B5CAE"/>
    <w:rsid w:val="008B61AC"/>
    <w:rsid w:val="008B6E70"/>
    <w:rsid w:val="008B792F"/>
    <w:rsid w:val="008C4A59"/>
    <w:rsid w:val="008C595B"/>
    <w:rsid w:val="008C6951"/>
    <w:rsid w:val="008C7C65"/>
    <w:rsid w:val="008D0708"/>
    <w:rsid w:val="008D1026"/>
    <w:rsid w:val="008D21AE"/>
    <w:rsid w:val="008D3DE2"/>
    <w:rsid w:val="008D5532"/>
    <w:rsid w:val="008D5697"/>
    <w:rsid w:val="008D6A1A"/>
    <w:rsid w:val="008D7F99"/>
    <w:rsid w:val="008E0029"/>
    <w:rsid w:val="008E263A"/>
    <w:rsid w:val="008E26A0"/>
    <w:rsid w:val="008E2C8F"/>
    <w:rsid w:val="008E3B2F"/>
    <w:rsid w:val="008E3D63"/>
    <w:rsid w:val="008E3DA9"/>
    <w:rsid w:val="008F0ECA"/>
    <w:rsid w:val="008F0F5A"/>
    <w:rsid w:val="008F3744"/>
    <w:rsid w:val="008F3AE8"/>
    <w:rsid w:val="008F3EF3"/>
    <w:rsid w:val="008F6249"/>
    <w:rsid w:val="008F6DBA"/>
    <w:rsid w:val="008F708C"/>
    <w:rsid w:val="008F7B8F"/>
    <w:rsid w:val="008F7E38"/>
    <w:rsid w:val="00905E23"/>
    <w:rsid w:val="00906F65"/>
    <w:rsid w:val="00911066"/>
    <w:rsid w:val="00912FE6"/>
    <w:rsid w:val="00920809"/>
    <w:rsid w:val="0092238C"/>
    <w:rsid w:val="00922EA7"/>
    <w:rsid w:val="009231CF"/>
    <w:rsid w:val="00925F90"/>
    <w:rsid w:val="00927001"/>
    <w:rsid w:val="00930465"/>
    <w:rsid w:val="0093395A"/>
    <w:rsid w:val="009344E6"/>
    <w:rsid w:val="00934760"/>
    <w:rsid w:val="009378A4"/>
    <w:rsid w:val="00942AB7"/>
    <w:rsid w:val="00945D67"/>
    <w:rsid w:val="009536E0"/>
    <w:rsid w:val="00953979"/>
    <w:rsid w:val="009562C6"/>
    <w:rsid w:val="00956CDE"/>
    <w:rsid w:val="00961105"/>
    <w:rsid w:val="0096288C"/>
    <w:rsid w:val="00963B66"/>
    <w:rsid w:val="00971CAC"/>
    <w:rsid w:val="00972B55"/>
    <w:rsid w:val="00972CAB"/>
    <w:rsid w:val="009731BC"/>
    <w:rsid w:val="00977A19"/>
    <w:rsid w:val="009800D6"/>
    <w:rsid w:val="0098036C"/>
    <w:rsid w:val="00986CB2"/>
    <w:rsid w:val="0098731A"/>
    <w:rsid w:val="00987A0E"/>
    <w:rsid w:val="00990088"/>
    <w:rsid w:val="00990746"/>
    <w:rsid w:val="00995DEF"/>
    <w:rsid w:val="00995F97"/>
    <w:rsid w:val="009A094C"/>
    <w:rsid w:val="009A1AF9"/>
    <w:rsid w:val="009A33F4"/>
    <w:rsid w:val="009A3F32"/>
    <w:rsid w:val="009A3FB5"/>
    <w:rsid w:val="009A76C0"/>
    <w:rsid w:val="009B19E9"/>
    <w:rsid w:val="009B1BDB"/>
    <w:rsid w:val="009B48C2"/>
    <w:rsid w:val="009C1167"/>
    <w:rsid w:val="009C1D12"/>
    <w:rsid w:val="009C6938"/>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AA8"/>
    <w:rsid w:val="00A02018"/>
    <w:rsid w:val="00A0556D"/>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64ED"/>
    <w:rsid w:val="00AE79F7"/>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6245"/>
    <w:rsid w:val="00B96FF1"/>
    <w:rsid w:val="00BA160F"/>
    <w:rsid w:val="00BA2F54"/>
    <w:rsid w:val="00BA5C30"/>
    <w:rsid w:val="00BB37F5"/>
    <w:rsid w:val="00BB482B"/>
    <w:rsid w:val="00BB503A"/>
    <w:rsid w:val="00BB54E4"/>
    <w:rsid w:val="00BB5BA7"/>
    <w:rsid w:val="00BB688F"/>
    <w:rsid w:val="00BB7EAC"/>
    <w:rsid w:val="00BC0151"/>
    <w:rsid w:val="00BC1AA9"/>
    <w:rsid w:val="00BC5826"/>
    <w:rsid w:val="00BC5FD0"/>
    <w:rsid w:val="00BD539A"/>
    <w:rsid w:val="00BD7EEE"/>
    <w:rsid w:val="00BE0684"/>
    <w:rsid w:val="00BE080E"/>
    <w:rsid w:val="00BE0911"/>
    <w:rsid w:val="00BE0B0C"/>
    <w:rsid w:val="00BE45FF"/>
    <w:rsid w:val="00BE505C"/>
    <w:rsid w:val="00BE5B62"/>
    <w:rsid w:val="00BE75DC"/>
    <w:rsid w:val="00BF0435"/>
    <w:rsid w:val="00BF10C6"/>
    <w:rsid w:val="00BF1386"/>
    <w:rsid w:val="00BF1AC5"/>
    <w:rsid w:val="00BF3112"/>
    <w:rsid w:val="00BF5255"/>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1130"/>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4E09"/>
    <w:rsid w:val="00CA5FE8"/>
    <w:rsid w:val="00CB1A68"/>
    <w:rsid w:val="00CB7B55"/>
    <w:rsid w:val="00CC01CC"/>
    <w:rsid w:val="00CC3588"/>
    <w:rsid w:val="00CD3281"/>
    <w:rsid w:val="00CD3B47"/>
    <w:rsid w:val="00CD3C55"/>
    <w:rsid w:val="00CD4643"/>
    <w:rsid w:val="00CD5443"/>
    <w:rsid w:val="00CF0680"/>
    <w:rsid w:val="00CF0FDF"/>
    <w:rsid w:val="00CF12C0"/>
    <w:rsid w:val="00CF1986"/>
    <w:rsid w:val="00CF1D04"/>
    <w:rsid w:val="00CF4B21"/>
    <w:rsid w:val="00CF78CD"/>
    <w:rsid w:val="00D02800"/>
    <w:rsid w:val="00D036B8"/>
    <w:rsid w:val="00D03909"/>
    <w:rsid w:val="00D04536"/>
    <w:rsid w:val="00D128C3"/>
    <w:rsid w:val="00D12B61"/>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1170"/>
    <w:rsid w:val="00D616C4"/>
    <w:rsid w:val="00D61BED"/>
    <w:rsid w:val="00D651C2"/>
    <w:rsid w:val="00D66723"/>
    <w:rsid w:val="00D74D66"/>
    <w:rsid w:val="00D75103"/>
    <w:rsid w:val="00D804B4"/>
    <w:rsid w:val="00D811F5"/>
    <w:rsid w:val="00D82ED2"/>
    <w:rsid w:val="00D83DFA"/>
    <w:rsid w:val="00D841C7"/>
    <w:rsid w:val="00D85275"/>
    <w:rsid w:val="00D8726E"/>
    <w:rsid w:val="00D90E9C"/>
    <w:rsid w:val="00D922B2"/>
    <w:rsid w:val="00D95F8E"/>
    <w:rsid w:val="00DA2E3C"/>
    <w:rsid w:val="00DB5030"/>
    <w:rsid w:val="00DB5C60"/>
    <w:rsid w:val="00DB655F"/>
    <w:rsid w:val="00DC019B"/>
    <w:rsid w:val="00DC416F"/>
    <w:rsid w:val="00DC4438"/>
    <w:rsid w:val="00DD126B"/>
    <w:rsid w:val="00DD2945"/>
    <w:rsid w:val="00DD31B7"/>
    <w:rsid w:val="00DD5473"/>
    <w:rsid w:val="00DD5D3F"/>
    <w:rsid w:val="00DD5F52"/>
    <w:rsid w:val="00DD7371"/>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2CB5"/>
    <w:rsid w:val="00E643CF"/>
    <w:rsid w:val="00E66CE0"/>
    <w:rsid w:val="00E73899"/>
    <w:rsid w:val="00E73FB3"/>
    <w:rsid w:val="00E752E3"/>
    <w:rsid w:val="00E80635"/>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3C33"/>
    <w:rsid w:val="00EB4E03"/>
    <w:rsid w:val="00EB5BF2"/>
    <w:rsid w:val="00EB5EDA"/>
    <w:rsid w:val="00EB7E4F"/>
    <w:rsid w:val="00EC07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7EEF"/>
    <w:rsid w:val="00EE0929"/>
    <w:rsid w:val="00EE1E8F"/>
    <w:rsid w:val="00EF06C8"/>
    <w:rsid w:val="00EF07CC"/>
    <w:rsid w:val="00EF09F5"/>
    <w:rsid w:val="00EF382F"/>
    <w:rsid w:val="00EF4160"/>
    <w:rsid w:val="00EF47B8"/>
    <w:rsid w:val="00EF6451"/>
    <w:rsid w:val="00F00503"/>
    <w:rsid w:val="00F060D2"/>
    <w:rsid w:val="00F0653B"/>
    <w:rsid w:val="00F06993"/>
    <w:rsid w:val="00F07666"/>
    <w:rsid w:val="00F1135F"/>
    <w:rsid w:val="00F13ED3"/>
    <w:rsid w:val="00F14DDD"/>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50DE"/>
    <w:rsid w:val="00F51FBB"/>
    <w:rsid w:val="00F5247B"/>
    <w:rsid w:val="00F531AC"/>
    <w:rsid w:val="00F617E1"/>
    <w:rsid w:val="00F61E77"/>
    <w:rsid w:val="00F62306"/>
    <w:rsid w:val="00F63D2C"/>
    <w:rsid w:val="00F6653A"/>
    <w:rsid w:val="00F67094"/>
    <w:rsid w:val="00F67DF4"/>
    <w:rsid w:val="00F70B45"/>
    <w:rsid w:val="00F72376"/>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4407"/>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vhs-ee.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1</Pages>
  <Words>391</Words>
  <Characters>2465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7</cp:revision>
  <cp:lastPrinted>2024-01-24T09:37:00Z</cp:lastPrinted>
  <dcterms:created xsi:type="dcterms:W3CDTF">2026-09-14T10:15:00Z</dcterms:created>
  <dcterms:modified xsi:type="dcterms:W3CDTF">2026-09-14T10:19:00Z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