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07B88" w14:textId="5DE198CA" w:rsidR="00C80FBF" w:rsidRPr="0089416D" w:rsidRDefault="00FE607F" w:rsidP="0089416D">
      <w:pPr>
        <w:pStyle w:val="KeinLeerraum"/>
      </w:pPr>
      <w:r>
        <w:t>20. Oktober 2026</w:t>
      </w:r>
    </w:p>
    <w:p w14:paraId="4EF0DFC9" w14:textId="09C5F292" w:rsidR="009448F6" w:rsidRPr="0089416D" w:rsidRDefault="009448F6" w:rsidP="0089416D">
      <w:pPr>
        <w:pStyle w:val="KeinLeerraum"/>
      </w:pPr>
    </w:p>
    <w:p w14:paraId="2DD86821" w14:textId="77777777" w:rsidR="00AF4C07" w:rsidRPr="0089416D" w:rsidRDefault="00AF4C07" w:rsidP="0089416D">
      <w:pPr>
        <w:pStyle w:val="KeinLeerraum"/>
      </w:pPr>
    </w:p>
    <w:p w14:paraId="5058D39B" w14:textId="3030ECD8" w:rsidR="00C71085" w:rsidRPr="0089416D" w:rsidRDefault="00C71085" w:rsidP="0089416D">
      <w:pPr>
        <w:pStyle w:val="KeinLeerraum"/>
      </w:pPr>
    </w:p>
    <w:p w14:paraId="57FBACB5" w14:textId="77777777" w:rsidR="00770589" w:rsidRPr="00770589" w:rsidRDefault="00770589" w:rsidP="00770589">
      <w:pPr>
        <w:pStyle w:val="KeinLeerraum"/>
        <w:rPr>
          <w:b/>
          <w:bCs/>
          <w:sz w:val="32"/>
          <w:szCs w:val="32"/>
        </w:rPr>
      </w:pPr>
      <w:r w:rsidRPr="00770589">
        <w:rPr>
          <w:b/>
          <w:bCs/>
          <w:sz w:val="32"/>
          <w:szCs w:val="32"/>
        </w:rPr>
        <w:t>Wunsch-Omas und Wunsch-Opas gesucht: Generationen zusammenbringen, voneinander profitieren</w:t>
      </w:r>
    </w:p>
    <w:p w14:paraId="2EFA2840" w14:textId="77777777" w:rsidR="00770589" w:rsidRPr="00770589" w:rsidRDefault="00770589" w:rsidP="00770589">
      <w:pPr>
        <w:pStyle w:val="KeinLeerraum"/>
      </w:pPr>
    </w:p>
    <w:p w14:paraId="6D1D79A3" w14:textId="35D5B086" w:rsidR="00770589" w:rsidRDefault="00770589" w:rsidP="00770589">
      <w:pPr>
        <w:pStyle w:val="KeinLeerraum"/>
      </w:pPr>
      <w:r w:rsidRPr="00770589">
        <w:rPr>
          <w:b/>
          <w:bCs/>
        </w:rPr>
        <w:t>Kriftel.</w:t>
      </w:r>
      <w:r w:rsidRPr="00770589">
        <w:t xml:space="preserve"> Viele junge Familien leben weit weg von Oma und Opa – und viele ältere Menschen vermissen den Kontakt zu Kindern. Genau hier setzt die Initiative von Stefani Petermann, zuständig für Kindertagesstätten und Betreuungsformen, und Seniorenberaterin Gabriele Kortenbusch an: Sie </w:t>
      </w:r>
      <w:r w:rsidR="00B8677B">
        <w:t>möchten aufgeschlossene Seniorinnen und Senioren</w:t>
      </w:r>
      <w:r w:rsidRPr="00770589">
        <w:t xml:space="preserve"> mit Familien zusammenbringen, die sich zeitweise Unterstützung wünschen.</w:t>
      </w:r>
    </w:p>
    <w:p w14:paraId="2C850BDB" w14:textId="77777777" w:rsidR="00770589" w:rsidRPr="00770589" w:rsidRDefault="00770589" w:rsidP="00770589">
      <w:pPr>
        <w:pStyle w:val="KeinLeerraum"/>
      </w:pPr>
    </w:p>
    <w:p w14:paraId="1ED052E9" w14:textId="77777777" w:rsidR="00770589" w:rsidRDefault="00770589" w:rsidP="00770589">
      <w:pPr>
        <w:pStyle w:val="KeinLeerraum"/>
      </w:pPr>
      <w:r w:rsidRPr="00770589">
        <w:t>„Ältere Menschen, die oft allein leben, erfahren so wieder das Gefühl, gebraucht und geschätzt zu werden", erklärt Gabriele Kortenbusch. „Und die Familien erhalten eine willkommene Entlastung – die Kinder gewinnen zusätzlich liebevolle Bezugspersonen."</w:t>
      </w:r>
    </w:p>
    <w:p w14:paraId="1AC2BD12" w14:textId="77777777" w:rsidR="00770589" w:rsidRPr="00770589" w:rsidRDefault="00770589" w:rsidP="00770589">
      <w:pPr>
        <w:pStyle w:val="KeinLeerraum"/>
      </w:pPr>
    </w:p>
    <w:p w14:paraId="39096F50" w14:textId="77777777" w:rsidR="00770589" w:rsidRDefault="00770589" w:rsidP="00770589">
      <w:pPr>
        <w:pStyle w:val="KeinLeerraum"/>
      </w:pPr>
      <w:r w:rsidRPr="00770589">
        <w:t>Was Wunsch-Großeltern konkret tun können? Vorlesen, bei den Hausaufgaben helfen, Kuchen backen, spazieren gehen oder einfach spielen. Voraussetzung: rüstig und mobil sein – und gute Nerven, denn kleine Kinder fallen schon mal hin und brauchen auch bei Trotzanfällen außergewöhnliche Geduld.</w:t>
      </w:r>
    </w:p>
    <w:p w14:paraId="2017F15D" w14:textId="77777777" w:rsidR="00770589" w:rsidRPr="00770589" w:rsidRDefault="00770589" w:rsidP="00770589">
      <w:pPr>
        <w:pStyle w:val="KeinLeerraum"/>
      </w:pPr>
    </w:p>
    <w:p w14:paraId="3A003285" w14:textId="77777777" w:rsidR="00770589" w:rsidRDefault="00770589" w:rsidP="00770589">
      <w:pPr>
        <w:pStyle w:val="KeinLeerraum"/>
        <w:rPr>
          <w:b/>
          <w:bCs/>
        </w:rPr>
      </w:pPr>
      <w:r w:rsidRPr="00770589">
        <w:rPr>
          <w:b/>
          <w:bCs/>
        </w:rPr>
        <w:t>Keine klassischen Babysitter!</w:t>
      </w:r>
    </w:p>
    <w:p w14:paraId="04303E84" w14:textId="77777777" w:rsidR="00770589" w:rsidRPr="00770589" w:rsidRDefault="00770589" w:rsidP="00770589">
      <w:pPr>
        <w:pStyle w:val="KeinLeerraum"/>
      </w:pPr>
    </w:p>
    <w:p w14:paraId="327E3657" w14:textId="77777777" w:rsidR="00B8677B" w:rsidRDefault="00770589" w:rsidP="00770589">
      <w:pPr>
        <w:pStyle w:val="KeinLeerraum"/>
      </w:pPr>
      <w:r w:rsidRPr="00770589">
        <w:t xml:space="preserve">Wichtig: Die Wunsch-Großeltern sind keine Ersatz-Babysitter, sondern Begleiter auf Zeit. Die „Oma/Opa auf Zeit"-Idee hat sich in vielen Städten bereits bewährt – nun soll sie auch in Kriftel leben. Stefani Petermann und Gabriele Kortenbusch stellen die ersten Kontakte her; ob die Chemie stimmt und die Vorstellungen zusammenpassen, finden die Beteiligten selbst heraus. </w:t>
      </w:r>
    </w:p>
    <w:p w14:paraId="681F64BB" w14:textId="77777777" w:rsidR="00B8677B" w:rsidRDefault="00B8677B" w:rsidP="00770589">
      <w:pPr>
        <w:pStyle w:val="KeinLeerraum"/>
      </w:pPr>
    </w:p>
    <w:p w14:paraId="349EE5B8" w14:textId="77C5985B" w:rsidR="00770589" w:rsidRDefault="00770589" w:rsidP="00770589">
      <w:pPr>
        <w:pStyle w:val="KeinLeerraum"/>
      </w:pPr>
      <w:r w:rsidRPr="00770589">
        <w:t xml:space="preserve">Hilfreich ist es, vorher zu überlegen: Was möchte ich als </w:t>
      </w:r>
      <w:r w:rsidR="00816E51">
        <w:t>Wunsch-O</w:t>
      </w:r>
      <w:r w:rsidRPr="00770589">
        <w:t xml:space="preserve">ma oder </w:t>
      </w:r>
      <w:r w:rsidR="00816E51">
        <w:t>Wunsch-O</w:t>
      </w:r>
      <w:r w:rsidRPr="00770589">
        <w:t>pa anbieten – und was wünschen sich die Familien für ihre Kinder?</w:t>
      </w:r>
    </w:p>
    <w:p w14:paraId="752C71E6" w14:textId="77777777" w:rsidR="0099170D" w:rsidRPr="0089416D" w:rsidRDefault="0099170D" w:rsidP="0089416D">
      <w:pPr>
        <w:pStyle w:val="KeinLeerraum"/>
      </w:pPr>
    </w:p>
    <w:p w14:paraId="27B575DE" w14:textId="1D84A365" w:rsidR="0089416D" w:rsidRPr="0099170D" w:rsidRDefault="0089416D" w:rsidP="0089416D">
      <w:pPr>
        <w:pStyle w:val="KeinLeerraum"/>
        <w:rPr>
          <w:i/>
          <w:iCs/>
        </w:rPr>
      </w:pPr>
      <w:r w:rsidRPr="0099170D">
        <w:rPr>
          <w:i/>
          <w:iCs/>
        </w:rPr>
        <w:t>Bei Interesse und Fragen wenden Sie sich gerne an Stefani Petermann</w:t>
      </w:r>
      <w:r w:rsidR="0099170D" w:rsidRPr="0099170D">
        <w:rPr>
          <w:i/>
          <w:iCs/>
        </w:rPr>
        <w:t>,</w:t>
      </w:r>
      <w:r w:rsidRPr="0099170D">
        <w:rPr>
          <w:i/>
          <w:iCs/>
        </w:rPr>
        <w:t xml:space="preserve"> zuständig für Kindertagesstätten</w:t>
      </w:r>
      <w:r w:rsidR="0099170D" w:rsidRPr="0099170D">
        <w:rPr>
          <w:i/>
          <w:iCs/>
        </w:rPr>
        <w:t xml:space="preserve"> und </w:t>
      </w:r>
      <w:r w:rsidRPr="0099170D">
        <w:rPr>
          <w:i/>
          <w:iCs/>
        </w:rPr>
        <w:t>Betreuungsformen</w:t>
      </w:r>
      <w:r w:rsidR="0099170D" w:rsidRPr="0099170D">
        <w:rPr>
          <w:i/>
          <w:iCs/>
        </w:rPr>
        <w:t xml:space="preserve">, unter Telefon 06192/4004-47, </w:t>
      </w:r>
      <w:hyperlink r:id="rId7" w:history="1">
        <w:r w:rsidR="0099170D" w:rsidRPr="0099170D">
          <w:rPr>
            <w:rStyle w:val="Hyperlink"/>
            <w:i/>
            <w:iCs/>
          </w:rPr>
          <w:t>stefani.petermann@kriftel.de</w:t>
        </w:r>
      </w:hyperlink>
      <w:r w:rsidR="0099170D" w:rsidRPr="0099170D">
        <w:rPr>
          <w:i/>
          <w:iCs/>
        </w:rPr>
        <w:t>, oder an</w:t>
      </w:r>
      <w:r w:rsidRPr="0099170D">
        <w:rPr>
          <w:i/>
          <w:iCs/>
        </w:rPr>
        <w:t xml:space="preserve"> </w:t>
      </w:r>
      <w:r w:rsidR="0099170D" w:rsidRPr="0099170D">
        <w:rPr>
          <w:i/>
          <w:iCs/>
        </w:rPr>
        <w:t xml:space="preserve">Seniorenberaterin </w:t>
      </w:r>
      <w:r w:rsidRPr="0099170D">
        <w:rPr>
          <w:i/>
          <w:iCs/>
        </w:rPr>
        <w:t xml:space="preserve">Gabriele Kortenbusch, </w:t>
      </w:r>
      <w:r w:rsidR="0099170D" w:rsidRPr="0099170D">
        <w:rPr>
          <w:i/>
          <w:iCs/>
        </w:rPr>
        <w:t>Telefon 06192/4004-26, gabriele.kortenbusch@kriftel.de.</w:t>
      </w:r>
    </w:p>
    <w:p w14:paraId="180EAA3C" w14:textId="1B533890" w:rsidR="00D11894" w:rsidRPr="0099170D" w:rsidRDefault="00D11894" w:rsidP="0089416D">
      <w:pPr>
        <w:pStyle w:val="KeinLeerraum"/>
        <w:rPr>
          <w:i/>
          <w:iCs/>
        </w:rPr>
      </w:pPr>
    </w:p>
    <w:sectPr w:rsidR="00D11894" w:rsidRPr="0099170D" w:rsidSect="003B00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7F02FDD3" w:rsidR="006E3CAB" w:rsidRPr="008F3653" w:rsidRDefault="0089416D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28667E2B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652472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6F914DC2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89416D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3EFF9F5B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DA8687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CAC"/>
    <w:multiLevelType w:val="multilevel"/>
    <w:tmpl w:val="4298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46DD8"/>
    <w:multiLevelType w:val="hybridMultilevel"/>
    <w:tmpl w:val="3488CD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7677D"/>
    <w:multiLevelType w:val="multilevel"/>
    <w:tmpl w:val="F874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67CCF"/>
    <w:multiLevelType w:val="multilevel"/>
    <w:tmpl w:val="CF3C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6F20"/>
    <w:multiLevelType w:val="multilevel"/>
    <w:tmpl w:val="C9CA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E68C3"/>
    <w:multiLevelType w:val="hybridMultilevel"/>
    <w:tmpl w:val="95626AA8"/>
    <w:lvl w:ilvl="0" w:tplc="35A0B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978EE"/>
    <w:multiLevelType w:val="hybridMultilevel"/>
    <w:tmpl w:val="1F8EF2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95CB3"/>
    <w:multiLevelType w:val="multilevel"/>
    <w:tmpl w:val="1FA4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462DE"/>
    <w:multiLevelType w:val="multilevel"/>
    <w:tmpl w:val="454A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342E6E"/>
    <w:multiLevelType w:val="multilevel"/>
    <w:tmpl w:val="C3841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125CC"/>
    <w:multiLevelType w:val="multilevel"/>
    <w:tmpl w:val="97FC4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4C15D5"/>
    <w:multiLevelType w:val="multilevel"/>
    <w:tmpl w:val="6548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C03376"/>
    <w:multiLevelType w:val="multilevel"/>
    <w:tmpl w:val="F92C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142A39"/>
    <w:multiLevelType w:val="multilevel"/>
    <w:tmpl w:val="3552F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876960"/>
    <w:multiLevelType w:val="hybridMultilevel"/>
    <w:tmpl w:val="A3B86F1C"/>
    <w:lvl w:ilvl="0" w:tplc="146E1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03457"/>
    <w:multiLevelType w:val="multilevel"/>
    <w:tmpl w:val="4674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D9378F"/>
    <w:multiLevelType w:val="multilevel"/>
    <w:tmpl w:val="2DB2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920020"/>
    <w:multiLevelType w:val="hybridMultilevel"/>
    <w:tmpl w:val="AC4C50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87F96"/>
    <w:multiLevelType w:val="multilevel"/>
    <w:tmpl w:val="01B6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6E20A8"/>
    <w:multiLevelType w:val="multilevel"/>
    <w:tmpl w:val="0A84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E2A82"/>
    <w:multiLevelType w:val="multilevel"/>
    <w:tmpl w:val="F87A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1D6F59"/>
    <w:multiLevelType w:val="multilevel"/>
    <w:tmpl w:val="EB7E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E40612"/>
    <w:multiLevelType w:val="multilevel"/>
    <w:tmpl w:val="0C3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8923CD"/>
    <w:multiLevelType w:val="hybridMultilevel"/>
    <w:tmpl w:val="89EEF966"/>
    <w:lvl w:ilvl="0" w:tplc="152220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F7713"/>
    <w:multiLevelType w:val="hybridMultilevel"/>
    <w:tmpl w:val="DEE6C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913CA"/>
    <w:multiLevelType w:val="multilevel"/>
    <w:tmpl w:val="C1BE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537709"/>
    <w:multiLevelType w:val="multilevel"/>
    <w:tmpl w:val="AD92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496796"/>
    <w:multiLevelType w:val="multilevel"/>
    <w:tmpl w:val="4B8A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92674B"/>
    <w:multiLevelType w:val="hybridMultilevel"/>
    <w:tmpl w:val="3D5EC460"/>
    <w:lvl w:ilvl="0" w:tplc="7812C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2356A6"/>
    <w:multiLevelType w:val="multilevel"/>
    <w:tmpl w:val="B7CE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4E6"/>
    <w:multiLevelType w:val="multilevel"/>
    <w:tmpl w:val="0A1C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B01B78"/>
    <w:multiLevelType w:val="multilevel"/>
    <w:tmpl w:val="1F40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32220"/>
    <w:multiLevelType w:val="multilevel"/>
    <w:tmpl w:val="9812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141353">
    <w:abstractNumId w:val="17"/>
  </w:num>
  <w:num w:numId="2" w16cid:durableId="906887686">
    <w:abstractNumId w:val="6"/>
  </w:num>
  <w:num w:numId="3" w16cid:durableId="1133790832">
    <w:abstractNumId w:val="13"/>
  </w:num>
  <w:num w:numId="4" w16cid:durableId="2009597664">
    <w:abstractNumId w:val="1"/>
  </w:num>
  <w:num w:numId="5" w16cid:durableId="480275880">
    <w:abstractNumId w:val="27"/>
  </w:num>
  <w:num w:numId="6" w16cid:durableId="1854763108">
    <w:abstractNumId w:val="10"/>
  </w:num>
  <w:num w:numId="7" w16cid:durableId="2066369006">
    <w:abstractNumId w:val="9"/>
  </w:num>
  <w:num w:numId="8" w16cid:durableId="946036501">
    <w:abstractNumId w:val="22"/>
  </w:num>
  <w:num w:numId="9" w16cid:durableId="2101677832">
    <w:abstractNumId w:val="30"/>
  </w:num>
  <w:num w:numId="10" w16cid:durableId="58329277">
    <w:abstractNumId w:val="21"/>
  </w:num>
  <w:num w:numId="11" w16cid:durableId="2044941879">
    <w:abstractNumId w:val="11"/>
  </w:num>
  <w:num w:numId="12" w16cid:durableId="1979413675">
    <w:abstractNumId w:val="25"/>
  </w:num>
  <w:num w:numId="13" w16cid:durableId="396897529">
    <w:abstractNumId w:val="31"/>
  </w:num>
  <w:num w:numId="14" w16cid:durableId="54353529">
    <w:abstractNumId w:val="8"/>
  </w:num>
  <w:num w:numId="15" w16cid:durableId="751854326">
    <w:abstractNumId w:val="2"/>
  </w:num>
  <w:num w:numId="16" w16cid:durableId="1028868457">
    <w:abstractNumId w:val="15"/>
  </w:num>
  <w:num w:numId="17" w16cid:durableId="662397008">
    <w:abstractNumId w:val="29"/>
  </w:num>
  <w:num w:numId="18" w16cid:durableId="2146117394">
    <w:abstractNumId w:val="19"/>
  </w:num>
  <w:num w:numId="19" w16cid:durableId="292828343">
    <w:abstractNumId w:val="20"/>
  </w:num>
  <w:num w:numId="20" w16cid:durableId="116024187">
    <w:abstractNumId w:val="7"/>
  </w:num>
  <w:num w:numId="21" w16cid:durableId="27724855">
    <w:abstractNumId w:val="0"/>
  </w:num>
  <w:num w:numId="22" w16cid:durableId="1409500965">
    <w:abstractNumId w:val="32"/>
  </w:num>
  <w:num w:numId="23" w16cid:durableId="91360859">
    <w:abstractNumId w:val="4"/>
  </w:num>
  <w:num w:numId="24" w16cid:durableId="497430875">
    <w:abstractNumId w:val="18"/>
  </w:num>
  <w:num w:numId="25" w16cid:durableId="2020345514">
    <w:abstractNumId w:val="26"/>
  </w:num>
  <w:num w:numId="26" w16cid:durableId="2099983210">
    <w:abstractNumId w:val="12"/>
  </w:num>
  <w:num w:numId="27" w16cid:durableId="1064723530">
    <w:abstractNumId w:val="16"/>
  </w:num>
  <w:num w:numId="28" w16cid:durableId="1401754957">
    <w:abstractNumId w:val="3"/>
  </w:num>
  <w:num w:numId="29" w16cid:durableId="2036685139">
    <w:abstractNumId w:val="5"/>
  </w:num>
  <w:num w:numId="30" w16cid:durableId="102573126">
    <w:abstractNumId w:val="28"/>
  </w:num>
  <w:num w:numId="31" w16cid:durableId="1801343457">
    <w:abstractNumId w:val="14"/>
  </w:num>
  <w:num w:numId="32" w16cid:durableId="47461894">
    <w:abstractNumId w:val="23"/>
  </w:num>
  <w:num w:numId="33" w16cid:durableId="10265671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74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117A"/>
    <w:rsid w:val="00002389"/>
    <w:rsid w:val="0000298F"/>
    <w:rsid w:val="000034DB"/>
    <w:rsid w:val="000040C6"/>
    <w:rsid w:val="000053A8"/>
    <w:rsid w:val="000063D2"/>
    <w:rsid w:val="00006F34"/>
    <w:rsid w:val="0000708E"/>
    <w:rsid w:val="000077E0"/>
    <w:rsid w:val="00007BB6"/>
    <w:rsid w:val="0001154B"/>
    <w:rsid w:val="0001192A"/>
    <w:rsid w:val="0001198F"/>
    <w:rsid w:val="00011F48"/>
    <w:rsid w:val="0001268B"/>
    <w:rsid w:val="00012906"/>
    <w:rsid w:val="00013155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F9"/>
    <w:rsid w:val="00020341"/>
    <w:rsid w:val="00020875"/>
    <w:rsid w:val="00021D6E"/>
    <w:rsid w:val="00022D16"/>
    <w:rsid w:val="00022DDC"/>
    <w:rsid w:val="00022F0F"/>
    <w:rsid w:val="00023B4A"/>
    <w:rsid w:val="000248FC"/>
    <w:rsid w:val="00024F54"/>
    <w:rsid w:val="00025384"/>
    <w:rsid w:val="000255BF"/>
    <w:rsid w:val="0002561F"/>
    <w:rsid w:val="00025BD7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B4B"/>
    <w:rsid w:val="0003407C"/>
    <w:rsid w:val="000343EB"/>
    <w:rsid w:val="000346D4"/>
    <w:rsid w:val="00034C9C"/>
    <w:rsid w:val="00035920"/>
    <w:rsid w:val="00035B08"/>
    <w:rsid w:val="00035B37"/>
    <w:rsid w:val="00036052"/>
    <w:rsid w:val="00036507"/>
    <w:rsid w:val="00036A50"/>
    <w:rsid w:val="00036BA6"/>
    <w:rsid w:val="00037121"/>
    <w:rsid w:val="0003746E"/>
    <w:rsid w:val="000377B0"/>
    <w:rsid w:val="000407C2"/>
    <w:rsid w:val="000423F6"/>
    <w:rsid w:val="00042515"/>
    <w:rsid w:val="00042724"/>
    <w:rsid w:val="00042B38"/>
    <w:rsid w:val="000435A0"/>
    <w:rsid w:val="000435AE"/>
    <w:rsid w:val="000441A0"/>
    <w:rsid w:val="00044888"/>
    <w:rsid w:val="00045FFA"/>
    <w:rsid w:val="00046CEE"/>
    <w:rsid w:val="00047239"/>
    <w:rsid w:val="000473D1"/>
    <w:rsid w:val="00050DBB"/>
    <w:rsid w:val="000513CD"/>
    <w:rsid w:val="00053355"/>
    <w:rsid w:val="0005571F"/>
    <w:rsid w:val="0005614D"/>
    <w:rsid w:val="00056AD6"/>
    <w:rsid w:val="00056E13"/>
    <w:rsid w:val="00061034"/>
    <w:rsid w:val="00061DFD"/>
    <w:rsid w:val="00061E08"/>
    <w:rsid w:val="000650D1"/>
    <w:rsid w:val="0006512C"/>
    <w:rsid w:val="00065185"/>
    <w:rsid w:val="0006549C"/>
    <w:rsid w:val="00065578"/>
    <w:rsid w:val="00066019"/>
    <w:rsid w:val="00066429"/>
    <w:rsid w:val="00066A13"/>
    <w:rsid w:val="00066B50"/>
    <w:rsid w:val="000676B2"/>
    <w:rsid w:val="0006782C"/>
    <w:rsid w:val="00067B3C"/>
    <w:rsid w:val="000703DB"/>
    <w:rsid w:val="000710DC"/>
    <w:rsid w:val="000713FC"/>
    <w:rsid w:val="000734C1"/>
    <w:rsid w:val="00074441"/>
    <w:rsid w:val="00075ABB"/>
    <w:rsid w:val="00075AE8"/>
    <w:rsid w:val="00077CDE"/>
    <w:rsid w:val="000816A5"/>
    <w:rsid w:val="00081FFD"/>
    <w:rsid w:val="000826DC"/>
    <w:rsid w:val="00082AC9"/>
    <w:rsid w:val="00082B68"/>
    <w:rsid w:val="000837A3"/>
    <w:rsid w:val="00083BC5"/>
    <w:rsid w:val="00083C77"/>
    <w:rsid w:val="00084D0C"/>
    <w:rsid w:val="00084EAD"/>
    <w:rsid w:val="0008508C"/>
    <w:rsid w:val="0008625C"/>
    <w:rsid w:val="000868A0"/>
    <w:rsid w:val="0008704A"/>
    <w:rsid w:val="00087466"/>
    <w:rsid w:val="00087F96"/>
    <w:rsid w:val="000914E5"/>
    <w:rsid w:val="00091B57"/>
    <w:rsid w:val="00091ED0"/>
    <w:rsid w:val="00091FC4"/>
    <w:rsid w:val="00092D4B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1854"/>
    <w:rsid w:val="000A29F4"/>
    <w:rsid w:val="000A3F68"/>
    <w:rsid w:val="000A4905"/>
    <w:rsid w:val="000A5498"/>
    <w:rsid w:val="000A55C5"/>
    <w:rsid w:val="000A572D"/>
    <w:rsid w:val="000A5B18"/>
    <w:rsid w:val="000A5CCC"/>
    <w:rsid w:val="000A5DFC"/>
    <w:rsid w:val="000A61C3"/>
    <w:rsid w:val="000A7B7C"/>
    <w:rsid w:val="000B0867"/>
    <w:rsid w:val="000B1706"/>
    <w:rsid w:val="000B1B01"/>
    <w:rsid w:val="000B1DB2"/>
    <w:rsid w:val="000B34EB"/>
    <w:rsid w:val="000B3F1E"/>
    <w:rsid w:val="000B5C89"/>
    <w:rsid w:val="000B6067"/>
    <w:rsid w:val="000B62E2"/>
    <w:rsid w:val="000B62F0"/>
    <w:rsid w:val="000B6BFC"/>
    <w:rsid w:val="000B72A0"/>
    <w:rsid w:val="000B7351"/>
    <w:rsid w:val="000C0D9D"/>
    <w:rsid w:val="000C0F55"/>
    <w:rsid w:val="000C10DB"/>
    <w:rsid w:val="000C1162"/>
    <w:rsid w:val="000C2B5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D0379"/>
    <w:rsid w:val="000D0F22"/>
    <w:rsid w:val="000D1764"/>
    <w:rsid w:val="000D1DCA"/>
    <w:rsid w:val="000D3653"/>
    <w:rsid w:val="000D3971"/>
    <w:rsid w:val="000D39F7"/>
    <w:rsid w:val="000D3AEA"/>
    <w:rsid w:val="000D418E"/>
    <w:rsid w:val="000D4DDE"/>
    <w:rsid w:val="000D544F"/>
    <w:rsid w:val="000D6F3C"/>
    <w:rsid w:val="000E1D64"/>
    <w:rsid w:val="000E1DFE"/>
    <w:rsid w:val="000E2311"/>
    <w:rsid w:val="000E2898"/>
    <w:rsid w:val="000E2AEC"/>
    <w:rsid w:val="000E553D"/>
    <w:rsid w:val="000E593E"/>
    <w:rsid w:val="000E6DA2"/>
    <w:rsid w:val="000E6DDA"/>
    <w:rsid w:val="000E6FA1"/>
    <w:rsid w:val="000E72BE"/>
    <w:rsid w:val="000E749A"/>
    <w:rsid w:val="000E7A1B"/>
    <w:rsid w:val="000E7B94"/>
    <w:rsid w:val="000F0613"/>
    <w:rsid w:val="000F1CAE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77C9"/>
    <w:rsid w:val="00100372"/>
    <w:rsid w:val="00100668"/>
    <w:rsid w:val="001007E2"/>
    <w:rsid w:val="0010094A"/>
    <w:rsid w:val="00100E15"/>
    <w:rsid w:val="00101A5A"/>
    <w:rsid w:val="00102767"/>
    <w:rsid w:val="0010297A"/>
    <w:rsid w:val="00102E72"/>
    <w:rsid w:val="00103279"/>
    <w:rsid w:val="0010352B"/>
    <w:rsid w:val="00104EBD"/>
    <w:rsid w:val="001052E8"/>
    <w:rsid w:val="001061BA"/>
    <w:rsid w:val="00107226"/>
    <w:rsid w:val="001114D0"/>
    <w:rsid w:val="001117B5"/>
    <w:rsid w:val="00111FF5"/>
    <w:rsid w:val="001124F0"/>
    <w:rsid w:val="00112A31"/>
    <w:rsid w:val="00114ECE"/>
    <w:rsid w:val="00115C2F"/>
    <w:rsid w:val="00115F87"/>
    <w:rsid w:val="00116738"/>
    <w:rsid w:val="00117CAB"/>
    <w:rsid w:val="00117E5A"/>
    <w:rsid w:val="00117E7B"/>
    <w:rsid w:val="0012224F"/>
    <w:rsid w:val="00122786"/>
    <w:rsid w:val="00122E87"/>
    <w:rsid w:val="00123ADC"/>
    <w:rsid w:val="00123C88"/>
    <w:rsid w:val="00123FD1"/>
    <w:rsid w:val="00124188"/>
    <w:rsid w:val="001247D5"/>
    <w:rsid w:val="001250C7"/>
    <w:rsid w:val="00126879"/>
    <w:rsid w:val="001308CA"/>
    <w:rsid w:val="00131000"/>
    <w:rsid w:val="00131479"/>
    <w:rsid w:val="00131CBE"/>
    <w:rsid w:val="00132092"/>
    <w:rsid w:val="001326F0"/>
    <w:rsid w:val="00133A15"/>
    <w:rsid w:val="00133CC7"/>
    <w:rsid w:val="00134909"/>
    <w:rsid w:val="00134F3C"/>
    <w:rsid w:val="00135533"/>
    <w:rsid w:val="00135930"/>
    <w:rsid w:val="00136ACC"/>
    <w:rsid w:val="00137A31"/>
    <w:rsid w:val="00140AE0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B9"/>
    <w:rsid w:val="00146042"/>
    <w:rsid w:val="0014653E"/>
    <w:rsid w:val="001467FF"/>
    <w:rsid w:val="00147F71"/>
    <w:rsid w:val="00150C15"/>
    <w:rsid w:val="001514A9"/>
    <w:rsid w:val="00151FBF"/>
    <w:rsid w:val="00152276"/>
    <w:rsid w:val="00152660"/>
    <w:rsid w:val="0015266C"/>
    <w:rsid w:val="00152A5C"/>
    <w:rsid w:val="001531CE"/>
    <w:rsid w:val="00153FBE"/>
    <w:rsid w:val="001549AF"/>
    <w:rsid w:val="00155789"/>
    <w:rsid w:val="00155E5F"/>
    <w:rsid w:val="00156451"/>
    <w:rsid w:val="00157270"/>
    <w:rsid w:val="00157A0C"/>
    <w:rsid w:val="00157B0F"/>
    <w:rsid w:val="00157D2C"/>
    <w:rsid w:val="00157E1D"/>
    <w:rsid w:val="00160B07"/>
    <w:rsid w:val="0016185D"/>
    <w:rsid w:val="00163441"/>
    <w:rsid w:val="001634B2"/>
    <w:rsid w:val="00164597"/>
    <w:rsid w:val="00164699"/>
    <w:rsid w:val="001654E6"/>
    <w:rsid w:val="001675D1"/>
    <w:rsid w:val="00167C29"/>
    <w:rsid w:val="001707EE"/>
    <w:rsid w:val="00170CC1"/>
    <w:rsid w:val="00171541"/>
    <w:rsid w:val="00173B97"/>
    <w:rsid w:val="00174958"/>
    <w:rsid w:val="00175872"/>
    <w:rsid w:val="00175BF2"/>
    <w:rsid w:val="00176D7C"/>
    <w:rsid w:val="0017719E"/>
    <w:rsid w:val="0017764D"/>
    <w:rsid w:val="00177C1C"/>
    <w:rsid w:val="001804CB"/>
    <w:rsid w:val="0018150D"/>
    <w:rsid w:val="00182825"/>
    <w:rsid w:val="00182BC1"/>
    <w:rsid w:val="00183D61"/>
    <w:rsid w:val="001851D5"/>
    <w:rsid w:val="00186221"/>
    <w:rsid w:val="00187079"/>
    <w:rsid w:val="001870EF"/>
    <w:rsid w:val="001878D0"/>
    <w:rsid w:val="001900D2"/>
    <w:rsid w:val="00190817"/>
    <w:rsid w:val="001908B7"/>
    <w:rsid w:val="001919F9"/>
    <w:rsid w:val="00192358"/>
    <w:rsid w:val="00192E74"/>
    <w:rsid w:val="001931E9"/>
    <w:rsid w:val="00193B16"/>
    <w:rsid w:val="00193C20"/>
    <w:rsid w:val="0019575B"/>
    <w:rsid w:val="001964D4"/>
    <w:rsid w:val="00196976"/>
    <w:rsid w:val="00197855"/>
    <w:rsid w:val="00197A36"/>
    <w:rsid w:val="001A0B4F"/>
    <w:rsid w:val="001A181E"/>
    <w:rsid w:val="001A222E"/>
    <w:rsid w:val="001A293C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9A5"/>
    <w:rsid w:val="001B0854"/>
    <w:rsid w:val="001B0D7A"/>
    <w:rsid w:val="001B124A"/>
    <w:rsid w:val="001B432D"/>
    <w:rsid w:val="001B5377"/>
    <w:rsid w:val="001B6250"/>
    <w:rsid w:val="001B7B13"/>
    <w:rsid w:val="001B7C76"/>
    <w:rsid w:val="001C181F"/>
    <w:rsid w:val="001C241B"/>
    <w:rsid w:val="001C257A"/>
    <w:rsid w:val="001C2D35"/>
    <w:rsid w:val="001C2D79"/>
    <w:rsid w:val="001C2EE7"/>
    <w:rsid w:val="001C3759"/>
    <w:rsid w:val="001C37E5"/>
    <w:rsid w:val="001C39E0"/>
    <w:rsid w:val="001C39F2"/>
    <w:rsid w:val="001C4197"/>
    <w:rsid w:val="001C5AE3"/>
    <w:rsid w:val="001C6AC2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3029"/>
    <w:rsid w:val="001D3C30"/>
    <w:rsid w:val="001D4162"/>
    <w:rsid w:val="001D5C88"/>
    <w:rsid w:val="001D6133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26CF"/>
    <w:rsid w:val="001E4169"/>
    <w:rsid w:val="001E4999"/>
    <w:rsid w:val="001E4C40"/>
    <w:rsid w:val="001E5AFF"/>
    <w:rsid w:val="001E726A"/>
    <w:rsid w:val="001E756A"/>
    <w:rsid w:val="001E7831"/>
    <w:rsid w:val="001F17EA"/>
    <w:rsid w:val="001F2B48"/>
    <w:rsid w:val="001F3D30"/>
    <w:rsid w:val="001F435F"/>
    <w:rsid w:val="001F512D"/>
    <w:rsid w:val="001F5D53"/>
    <w:rsid w:val="001F6623"/>
    <w:rsid w:val="001F6A79"/>
    <w:rsid w:val="001F6C2F"/>
    <w:rsid w:val="001F7761"/>
    <w:rsid w:val="002000C7"/>
    <w:rsid w:val="00200F47"/>
    <w:rsid w:val="0020127F"/>
    <w:rsid w:val="00201809"/>
    <w:rsid w:val="00201AD0"/>
    <w:rsid w:val="002027BB"/>
    <w:rsid w:val="00202998"/>
    <w:rsid w:val="00204448"/>
    <w:rsid w:val="00204CA1"/>
    <w:rsid w:val="002050FA"/>
    <w:rsid w:val="002059B6"/>
    <w:rsid w:val="00206C4C"/>
    <w:rsid w:val="00207219"/>
    <w:rsid w:val="002077A3"/>
    <w:rsid w:val="002101F4"/>
    <w:rsid w:val="00211365"/>
    <w:rsid w:val="00211431"/>
    <w:rsid w:val="00211BE9"/>
    <w:rsid w:val="00212DBC"/>
    <w:rsid w:val="00214531"/>
    <w:rsid w:val="0021457D"/>
    <w:rsid w:val="00215B87"/>
    <w:rsid w:val="002164CF"/>
    <w:rsid w:val="002206F2"/>
    <w:rsid w:val="002209AF"/>
    <w:rsid w:val="00220A68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5018"/>
    <w:rsid w:val="00225B33"/>
    <w:rsid w:val="00225DEB"/>
    <w:rsid w:val="00226D38"/>
    <w:rsid w:val="002276D6"/>
    <w:rsid w:val="00227922"/>
    <w:rsid w:val="00230781"/>
    <w:rsid w:val="00230F76"/>
    <w:rsid w:val="00231158"/>
    <w:rsid w:val="00231D63"/>
    <w:rsid w:val="002327D6"/>
    <w:rsid w:val="00232AE6"/>
    <w:rsid w:val="00234283"/>
    <w:rsid w:val="0023435A"/>
    <w:rsid w:val="002348A5"/>
    <w:rsid w:val="00235EDC"/>
    <w:rsid w:val="002362BD"/>
    <w:rsid w:val="002368A5"/>
    <w:rsid w:val="00236A61"/>
    <w:rsid w:val="00237694"/>
    <w:rsid w:val="002400B1"/>
    <w:rsid w:val="00240A31"/>
    <w:rsid w:val="00242880"/>
    <w:rsid w:val="00242E64"/>
    <w:rsid w:val="002433E0"/>
    <w:rsid w:val="00243AC5"/>
    <w:rsid w:val="00244552"/>
    <w:rsid w:val="00245930"/>
    <w:rsid w:val="00245D08"/>
    <w:rsid w:val="002463D8"/>
    <w:rsid w:val="00246452"/>
    <w:rsid w:val="0025008C"/>
    <w:rsid w:val="00250237"/>
    <w:rsid w:val="002503C8"/>
    <w:rsid w:val="00250675"/>
    <w:rsid w:val="00250D7C"/>
    <w:rsid w:val="00251486"/>
    <w:rsid w:val="0025156C"/>
    <w:rsid w:val="00251A16"/>
    <w:rsid w:val="00251A34"/>
    <w:rsid w:val="00252629"/>
    <w:rsid w:val="00253598"/>
    <w:rsid w:val="00253CDE"/>
    <w:rsid w:val="00254192"/>
    <w:rsid w:val="0025457B"/>
    <w:rsid w:val="00256E62"/>
    <w:rsid w:val="00257270"/>
    <w:rsid w:val="002601B8"/>
    <w:rsid w:val="00262CF4"/>
    <w:rsid w:val="00263229"/>
    <w:rsid w:val="00263558"/>
    <w:rsid w:val="002638F0"/>
    <w:rsid w:val="00266180"/>
    <w:rsid w:val="0026644E"/>
    <w:rsid w:val="00266811"/>
    <w:rsid w:val="00266C13"/>
    <w:rsid w:val="0026778C"/>
    <w:rsid w:val="002712DE"/>
    <w:rsid w:val="0027195C"/>
    <w:rsid w:val="00271C94"/>
    <w:rsid w:val="00272922"/>
    <w:rsid w:val="00273F43"/>
    <w:rsid w:val="002744A3"/>
    <w:rsid w:val="002749CD"/>
    <w:rsid w:val="00275D07"/>
    <w:rsid w:val="0027665A"/>
    <w:rsid w:val="002776B8"/>
    <w:rsid w:val="002804F2"/>
    <w:rsid w:val="002807AD"/>
    <w:rsid w:val="00280855"/>
    <w:rsid w:val="002808F5"/>
    <w:rsid w:val="00281288"/>
    <w:rsid w:val="00281528"/>
    <w:rsid w:val="0028408B"/>
    <w:rsid w:val="0028465E"/>
    <w:rsid w:val="00284B26"/>
    <w:rsid w:val="0028516E"/>
    <w:rsid w:val="0028571C"/>
    <w:rsid w:val="00285BEA"/>
    <w:rsid w:val="002862B2"/>
    <w:rsid w:val="0028640B"/>
    <w:rsid w:val="00287D3D"/>
    <w:rsid w:val="002903AA"/>
    <w:rsid w:val="00290D87"/>
    <w:rsid w:val="00291197"/>
    <w:rsid w:val="00291235"/>
    <w:rsid w:val="00291CF0"/>
    <w:rsid w:val="00291DFE"/>
    <w:rsid w:val="002924CA"/>
    <w:rsid w:val="00292AB4"/>
    <w:rsid w:val="00292F0E"/>
    <w:rsid w:val="002930C9"/>
    <w:rsid w:val="002932FC"/>
    <w:rsid w:val="002936F2"/>
    <w:rsid w:val="00293A98"/>
    <w:rsid w:val="00294633"/>
    <w:rsid w:val="002948FD"/>
    <w:rsid w:val="0029578C"/>
    <w:rsid w:val="00295E37"/>
    <w:rsid w:val="002965ED"/>
    <w:rsid w:val="00296E47"/>
    <w:rsid w:val="00296F12"/>
    <w:rsid w:val="002973F3"/>
    <w:rsid w:val="00297630"/>
    <w:rsid w:val="002978B9"/>
    <w:rsid w:val="002979B0"/>
    <w:rsid w:val="002A0363"/>
    <w:rsid w:val="002A1624"/>
    <w:rsid w:val="002A2654"/>
    <w:rsid w:val="002A2F8A"/>
    <w:rsid w:val="002A5010"/>
    <w:rsid w:val="002A5AB8"/>
    <w:rsid w:val="002A6CE1"/>
    <w:rsid w:val="002A6E23"/>
    <w:rsid w:val="002A72FE"/>
    <w:rsid w:val="002A761C"/>
    <w:rsid w:val="002A7F52"/>
    <w:rsid w:val="002B01B1"/>
    <w:rsid w:val="002B1149"/>
    <w:rsid w:val="002B1E19"/>
    <w:rsid w:val="002B25CE"/>
    <w:rsid w:val="002B30A0"/>
    <w:rsid w:val="002B316A"/>
    <w:rsid w:val="002B31EC"/>
    <w:rsid w:val="002B32B3"/>
    <w:rsid w:val="002B34D2"/>
    <w:rsid w:val="002B374D"/>
    <w:rsid w:val="002B57D8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351D"/>
    <w:rsid w:val="002C3BB3"/>
    <w:rsid w:val="002C3DD1"/>
    <w:rsid w:val="002C545F"/>
    <w:rsid w:val="002C634C"/>
    <w:rsid w:val="002C6550"/>
    <w:rsid w:val="002C6D25"/>
    <w:rsid w:val="002C71C9"/>
    <w:rsid w:val="002C7968"/>
    <w:rsid w:val="002D0606"/>
    <w:rsid w:val="002D1B46"/>
    <w:rsid w:val="002D2177"/>
    <w:rsid w:val="002D2EF1"/>
    <w:rsid w:val="002D2F9E"/>
    <w:rsid w:val="002D38E7"/>
    <w:rsid w:val="002D70D9"/>
    <w:rsid w:val="002E0DA4"/>
    <w:rsid w:val="002E2219"/>
    <w:rsid w:val="002E2573"/>
    <w:rsid w:val="002E29D7"/>
    <w:rsid w:val="002E2AEE"/>
    <w:rsid w:val="002E30E4"/>
    <w:rsid w:val="002E391D"/>
    <w:rsid w:val="002E4253"/>
    <w:rsid w:val="002E54CA"/>
    <w:rsid w:val="002E67F4"/>
    <w:rsid w:val="002F0757"/>
    <w:rsid w:val="002F280A"/>
    <w:rsid w:val="002F352E"/>
    <w:rsid w:val="002F398A"/>
    <w:rsid w:val="002F3F11"/>
    <w:rsid w:val="002F4457"/>
    <w:rsid w:val="002F492B"/>
    <w:rsid w:val="002F4E64"/>
    <w:rsid w:val="002F5722"/>
    <w:rsid w:val="002F5E2F"/>
    <w:rsid w:val="002F5F35"/>
    <w:rsid w:val="002F6D2F"/>
    <w:rsid w:val="002F6DAD"/>
    <w:rsid w:val="002F6DC2"/>
    <w:rsid w:val="002F76AF"/>
    <w:rsid w:val="002F7760"/>
    <w:rsid w:val="002F7818"/>
    <w:rsid w:val="002F7ADD"/>
    <w:rsid w:val="00300143"/>
    <w:rsid w:val="0030083B"/>
    <w:rsid w:val="00300B49"/>
    <w:rsid w:val="00301715"/>
    <w:rsid w:val="00302228"/>
    <w:rsid w:val="0030425E"/>
    <w:rsid w:val="003054E0"/>
    <w:rsid w:val="00305999"/>
    <w:rsid w:val="00305DBF"/>
    <w:rsid w:val="00307879"/>
    <w:rsid w:val="003101D9"/>
    <w:rsid w:val="0031031A"/>
    <w:rsid w:val="0031068D"/>
    <w:rsid w:val="00310B2D"/>
    <w:rsid w:val="003112A7"/>
    <w:rsid w:val="00312384"/>
    <w:rsid w:val="00312E6B"/>
    <w:rsid w:val="00313DDA"/>
    <w:rsid w:val="003143DF"/>
    <w:rsid w:val="003145E9"/>
    <w:rsid w:val="00314CBA"/>
    <w:rsid w:val="00315060"/>
    <w:rsid w:val="0032328D"/>
    <w:rsid w:val="0032383B"/>
    <w:rsid w:val="003243D3"/>
    <w:rsid w:val="00326902"/>
    <w:rsid w:val="00326A9D"/>
    <w:rsid w:val="00326BF0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5336"/>
    <w:rsid w:val="00335867"/>
    <w:rsid w:val="003364B1"/>
    <w:rsid w:val="0033692F"/>
    <w:rsid w:val="00336AB0"/>
    <w:rsid w:val="0033729F"/>
    <w:rsid w:val="00337CD4"/>
    <w:rsid w:val="003409BD"/>
    <w:rsid w:val="003417DC"/>
    <w:rsid w:val="0034244E"/>
    <w:rsid w:val="00342ECB"/>
    <w:rsid w:val="003432A1"/>
    <w:rsid w:val="003432E9"/>
    <w:rsid w:val="00343D83"/>
    <w:rsid w:val="00344060"/>
    <w:rsid w:val="003447A1"/>
    <w:rsid w:val="00344A6B"/>
    <w:rsid w:val="00345E63"/>
    <w:rsid w:val="003463FD"/>
    <w:rsid w:val="00346A00"/>
    <w:rsid w:val="00347857"/>
    <w:rsid w:val="00347C5B"/>
    <w:rsid w:val="00347D38"/>
    <w:rsid w:val="003501A6"/>
    <w:rsid w:val="00350384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6043E"/>
    <w:rsid w:val="00360789"/>
    <w:rsid w:val="003608D1"/>
    <w:rsid w:val="00360CED"/>
    <w:rsid w:val="0036136D"/>
    <w:rsid w:val="003616E2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E10"/>
    <w:rsid w:val="00365EEB"/>
    <w:rsid w:val="00365FD8"/>
    <w:rsid w:val="00366466"/>
    <w:rsid w:val="00366535"/>
    <w:rsid w:val="00367952"/>
    <w:rsid w:val="00370893"/>
    <w:rsid w:val="00371BCC"/>
    <w:rsid w:val="003732D2"/>
    <w:rsid w:val="00373461"/>
    <w:rsid w:val="00374FA7"/>
    <w:rsid w:val="00375056"/>
    <w:rsid w:val="00375CA8"/>
    <w:rsid w:val="00376F43"/>
    <w:rsid w:val="00376FAC"/>
    <w:rsid w:val="0037779C"/>
    <w:rsid w:val="00381129"/>
    <w:rsid w:val="0038153A"/>
    <w:rsid w:val="00382E3B"/>
    <w:rsid w:val="00384540"/>
    <w:rsid w:val="00384F9C"/>
    <w:rsid w:val="00386AF3"/>
    <w:rsid w:val="0038715D"/>
    <w:rsid w:val="00387AC0"/>
    <w:rsid w:val="00387ACB"/>
    <w:rsid w:val="00387B3C"/>
    <w:rsid w:val="00391CEC"/>
    <w:rsid w:val="0039202B"/>
    <w:rsid w:val="00392041"/>
    <w:rsid w:val="00392130"/>
    <w:rsid w:val="00393214"/>
    <w:rsid w:val="0039377B"/>
    <w:rsid w:val="00393E88"/>
    <w:rsid w:val="0039401F"/>
    <w:rsid w:val="003940F6"/>
    <w:rsid w:val="00394359"/>
    <w:rsid w:val="00394428"/>
    <w:rsid w:val="00394A12"/>
    <w:rsid w:val="00396EDB"/>
    <w:rsid w:val="00397278"/>
    <w:rsid w:val="00397465"/>
    <w:rsid w:val="00397531"/>
    <w:rsid w:val="0039787E"/>
    <w:rsid w:val="003A015C"/>
    <w:rsid w:val="003A09FF"/>
    <w:rsid w:val="003A1E0C"/>
    <w:rsid w:val="003A20DD"/>
    <w:rsid w:val="003A2833"/>
    <w:rsid w:val="003A37A1"/>
    <w:rsid w:val="003A3F41"/>
    <w:rsid w:val="003A43B6"/>
    <w:rsid w:val="003A5903"/>
    <w:rsid w:val="003A6AA1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2228"/>
    <w:rsid w:val="003B228E"/>
    <w:rsid w:val="003B286B"/>
    <w:rsid w:val="003B2D50"/>
    <w:rsid w:val="003B3192"/>
    <w:rsid w:val="003B432A"/>
    <w:rsid w:val="003B45BA"/>
    <w:rsid w:val="003B4905"/>
    <w:rsid w:val="003B5183"/>
    <w:rsid w:val="003B5B4E"/>
    <w:rsid w:val="003B7226"/>
    <w:rsid w:val="003C060C"/>
    <w:rsid w:val="003C1D5F"/>
    <w:rsid w:val="003C2544"/>
    <w:rsid w:val="003C2DF9"/>
    <w:rsid w:val="003C456C"/>
    <w:rsid w:val="003C4CB6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E26"/>
    <w:rsid w:val="003D62DA"/>
    <w:rsid w:val="003D678F"/>
    <w:rsid w:val="003D6817"/>
    <w:rsid w:val="003E04AD"/>
    <w:rsid w:val="003E0EF5"/>
    <w:rsid w:val="003E12BF"/>
    <w:rsid w:val="003E15E1"/>
    <w:rsid w:val="003E272E"/>
    <w:rsid w:val="003E2AEE"/>
    <w:rsid w:val="003E3632"/>
    <w:rsid w:val="003E37C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F0003"/>
    <w:rsid w:val="003F1290"/>
    <w:rsid w:val="003F1E3D"/>
    <w:rsid w:val="003F29CC"/>
    <w:rsid w:val="003F2FC2"/>
    <w:rsid w:val="003F394C"/>
    <w:rsid w:val="003F3F56"/>
    <w:rsid w:val="003F41B4"/>
    <w:rsid w:val="003F45B0"/>
    <w:rsid w:val="003F5AB4"/>
    <w:rsid w:val="003F664C"/>
    <w:rsid w:val="003F74D6"/>
    <w:rsid w:val="003F75C2"/>
    <w:rsid w:val="003F7BE4"/>
    <w:rsid w:val="003F7BED"/>
    <w:rsid w:val="00400D91"/>
    <w:rsid w:val="004018EB"/>
    <w:rsid w:val="004024E2"/>
    <w:rsid w:val="00402AEF"/>
    <w:rsid w:val="00402EDE"/>
    <w:rsid w:val="00403243"/>
    <w:rsid w:val="00403790"/>
    <w:rsid w:val="004052A7"/>
    <w:rsid w:val="004053AE"/>
    <w:rsid w:val="00405A21"/>
    <w:rsid w:val="00405A78"/>
    <w:rsid w:val="00405D7A"/>
    <w:rsid w:val="004067B5"/>
    <w:rsid w:val="00406815"/>
    <w:rsid w:val="0040699E"/>
    <w:rsid w:val="00406BA6"/>
    <w:rsid w:val="00406D93"/>
    <w:rsid w:val="00407DDB"/>
    <w:rsid w:val="004111A0"/>
    <w:rsid w:val="00411C02"/>
    <w:rsid w:val="004122CA"/>
    <w:rsid w:val="004126BB"/>
    <w:rsid w:val="00413733"/>
    <w:rsid w:val="00413D6B"/>
    <w:rsid w:val="004141AD"/>
    <w:rsid w:val="00414EEF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458"/>
    <w:rsid w:val="00422B6A"/>
    <w:rsid w:val="00423CDB"/>
    <w:rsid w:val="00423D16"/>
    <w:rsid w:val="0042433E"/>
    <w:rsid w:val="00424BBA"/>
    <w:rsid w:val="00424F53"/>
    <w:rsid w:val="004257A7"/>
    <w:rsid w:val="004272EF"/>
    <w:rsid w:val="00427504"/>
    <w:rsid w:val="00427686"/>
    <w:rsid w:val="00427BE2"/>
    <w:rsid w:val="00432F65"/>
    <w:rsid w:val="004333E6"/>
    <w:rsid w:val="004340E7"/>
    <w:rsid w:val="004351F9"/>
    <w:rsid w:val="004354B4"/>
    <w:rsid w:val="004356DE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A22"/>
    <w:rsid w:val="00444BC6"/>
    <w:rsid w:val="00444CE1"/>
    <w:rsid w:val="00445408"/>
    <w:rsid w:val="0044628D"/>
    <w:rsid w:val="00446F07"/>
    <w:rsid w:val="004476CF"/>
    <w:rsid w:val="00447E18"/>
    <w:rsid w:val="004511F3"/>
    <w:rsid w:val="004514C8"/>
    <w:rsid w:val="004515FF"/>
    <w:rsid w:val="0045184C"/>
    <w:rsid w:val="004522A3"/>
    <w:rsid w:val="00453758"/>
    <w:rsid w:val="00454D91"/>
    <w:rsid w:val="00455844"/>
    <w:rsid w:val="00456021"/>
    <w:rsid w:val="00456255"/>
    <w:rsid w:val="00457E0A"/>
    <w:rsid w:val="0046037C"/>
    <w:rsid w:val="00460469"/>
    <w:rsid w:val="00460492"/>
    <w:rsid w:val="0046051D"/>
    <w:rsid w:val="004609C5"/>
    <w:rsid w:val="00461A4C"/>
    <w:rsid w:val="00461BC7"/>
    <w:rsid w:val="00461F29"/>
    <w:rsid w:val="00462558"/>
    <w:rsid w:val="004630CB"/>
    <w:rsid w:val="00463123"/>
    <w:rsid w:val="0046320B"/>
    <w:rsid w:val="004642A8"/>
    <w:rsid w:val="00464D8C"/>
    <w:rsid w:val="00465C1A"/>
    <w:rsid w:val="00466919"/>
    <w:rsid w:val="00466DF5"/>
    <w:rsid w:val="0046799B"/>
    <w:rsid w:val="004679CE"/>
    <w:rsid w:val="00470E85"/>
    <w:rsid w:val="00470EB8"/>
    <w:rsid w:val="00470F58"/>
    <w:rsid w:val="0047151C"/>
    <w:rsid w:val="00472303"/>
    <w:rsid w:val="00472E06"/>
    <w:rsid w:val="00473C74"/>
    <w:rsid w:val="004747BF"/>
    <w:rsid w:val="00474AFF"/>
    <w:rsid w:val="00474D8F"/>
    <w:rsid w:val="00475904"/>
    <w:rsid w:val="00475E04"/>
    <w:rsid w:val="0047666B"/>
    <w:rsid w:val="00481D09"/>
    <w:rsid w:val="00481F63"/>
    <w:rsid w:val="00482A90"/>
    <w:rsid w:val="00482ABF"/>
    <w:rsid w:val="0048301A"/>
    <w:rsid w:val="004830DB"/>
    <w:rsid w:val="00483EAE"/>
    <w:rsid w:val="0048436E"/>
    <w:rsid w:val="00484698"/>
    <w:rsid w:val="00485359"/>
    <w:rsid w:val="00485B9D"/>
    <w:rsid w:val="00485BC5"/>
    <w:rsid w:val="00486170"/>
    <w:rsid w:val="00486F04"/>
    <w:rsid w:val="00487107"/>
    <w:rsid w:val="00487B10"/>
    <w:rsid w:val="00487CAE"/>
    <w:rsid w:val="004909BB"/>
    <w:rsid w:val="00491A20"/>
    <w:rsid w:val="00492358"/>
    <w:rsid w:val="004925CB"/>
    <w:rsid w:val="00492DCA"/>
    <w:rsid w:val="0049368E"/>
    <w:rsid w:val="004944A3"/>
    <w:rsid w:val="0049459E"/>
    <w:rsid w:val="0049575C"/>
    <w:rsid w:val="0049609B"/>
    <w:rsid w:val="004962C0"/>
    <w:rsid w:val="004966A0"/>
    <w:rsid w:val="00496D9C"/>
    <w:rsid w:val="00497805"/>
    <w:rsid w:val="004A18CC"/>
    <w:rsid w:val="004A3373"/>
    <w:rsid w:val="004A377A"/>
    <w:rsid w:val="004A42C4"/>
    <w:rsid w:val="004A5396"/>
    <w:rsid w:val="004B034B"/>
    <w:rsid w:val="004B13FE"/>
    <w:rsid w:val="004B1A99"/>
    <w:rsid w:val="004B1AA3"/>
    <w:rsid w:val="004B1CD9"/>
    <w:rsid w:val="004B20E9"/>
    <w:rsid w:val="004B2754"/>
    <w:rsid w:val="004B2C73"/>
    <w:rsid w:val="004B3E82"/>
    <w:rsid w:val="004B3EA8"/>
    <w:rsid w:val="004B4291"/>
    <w:rsid w:val="004B5431"/>
    <w:rsid w:val="004B63C8"/>
    <w:rsid w:val="004C089A"/>
    <w:rsid w:val="004C0CCA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9BE"/>
    <w:rsid w:val="004D2A5D"/>
    <w:rsid w:val="004D3CBB"/>
    <w:rsid w:val="004D6B5E"/>
    <w:rsid w:val="004D6CE3"/>
    <w:rsid w:val="004D75DA"/>
    <w:rsid w:val="004D7A16"/>
    <w:rsid w:val="004E0AC8"/>
    <w:rsid w:val="004E0AEF"/>
    <w:rsid w:val="004E0B8C"/>
    <w:rsid w:val="004E1228"/>
    <w:rsid w:val="004E1B7E"/>
    <w:rsid w:val="004E2781"/>
    <w:rsid w:val="004E2E3E"/>
    <w:rsid w:val="004E4E60"/>
    <w:rsid w:val="004E5B9B"/>
    <w:rsid w:val="004E6279"/>
    <w:rsid w:val="004E6FDE"/>
    <w:rsid w:val="004E7446"/>
    <w:rsid w:val="004E7483"/>
    <w:rsid w:val="004E7A9C"/>
    <w:rsid w:val="004E7BDA"/>
    <w:rsid w:val="004F0FE9"/>
    <w:rsid w:val="004F1020"/>
    <w:rsid w:val="004F1076"/>
    <w:rsid w:val="004F14B8"/>
    <w:rsid w:val="004F2515"/>
    <w:rsid w:val="004F2894"/>
    <w:rsid w:val="004F37EA"/>
    <w:rsid w:val="004F3D9E"/>
    <w:rsid w:val="004F4435"/>
    <w:rsid w:val="004F5368"/>
    <w:rsid w:val="004F6A68"/>
    <w:rsid w:val="004F6CFE"/>
    <w:rsid w:val="004F6D65"/>
    <w:rsid w:val="004F7500"/>
    <w:rsid w:val="004F7620"/>
    <w:rsid w:val="0050001D"/>
    <w:rsid w:val="005005DB"/>
    <w:rsid w:val="00500674"/>
    <w:rsid w:val="00500689"/>
    <w:rsid w:val="005012EE"/>
    <w:rsid w:val="00501863"/>
    <w:rsid w:val="005028E9"/>
    <w:rsid w:val="00502FD6"/>
    <w:rsid w:val="00503FE3"/>
    <w:rsid w:val="00505D41"/>
    <w:rsid w:val="005062CF"/>
    <w:rsid w:val="0050704B"/>
    <w:rsid w:val="00511029"/>
    <w:rsid w:val="005114FA"/>
    <w:rsid w:val="00513107"/>
    <w:rsid w:val="0051356D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442"/>
    <w:rsid w:val="00521DBF"/>
    <w:rsid w:val="00522BBB"/>
    <w:rsid w:val="00524032"/>
    <w:rsid w:val="005247D3"/>
    <w:rsid w:val="00525DF3"/>
    <w:rsid w:val="005267BC"/>
    <w:rsid w:val="005267DB"/>
    <w:rsid w:val="00527742"/>
    <w:rsid w:val="005301F9"/>
    <w:rsid w:val="0053083D"/>
    <w:rsid w:val="00530CD6"/>
    <w:rsid w:val="00530D16"/>
    <w:rsid w:val="0053122A"/>
    <w:rsid w:val="00532051"/>
    <w:rsid w:val="00532484"/>
    <w:rsid w:val="00532971"/>
    <w:rsid w:val="00533E46"/>
    <w:rsid w:val="00535073"/>
    <w:rsid w:val="005354F4"/>
    <w:rsid w:val="005355E1"/>
    <w:rsid w:val="00535DDF"/>
    <w:rsid w:val="00535E39"/>
    <w:rsid w:val="00535E57"/>
    <w:rsid w:val="00535E82"/>
    <w:rsid w:val="0053650C"/>
    <w:rsid w:val="0053657B"/>
    <w:rsid w:val="005368BB"/>
    <w:rsid w:val="005368F0"/>
    <w:rsid w:val="005377F1"/>
    <w:rsid w:val="00537931"/>
    <w:rsid w:val="00537D98"/>
    <w:rsid w:val="00540201"/>
    <w:rsid w:val="0054026B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34"/>
    <w:rsid w:val="00544789"/>
    <w:rsid w:val="005456CF"/>
    <w:rsid w:val="005458C2"/>
    <w:rsid w:val="005459D2"/>
    <w:rsid w:val="00546183"/>
    <w:rsid w:val="005461E2"/>
    <w:rsid w:val="00546B1D"/>
    <w:rsid w:val="005470DE"/>
    <w:rsid w:val="00547612"/>
    <w:rsid w:val="00547A57"/>
    <w:rsid w:val="00547B86"/>
    <w:rsid w:val="005507A6"/>
    <w:rsid w:val="0055136B"/>
    <w:rsid w:val="00551750"/>
    <w:rsid w:val="00551A66"/>
    <w:rsid w:val="00552055"/>
    <w:rsid w:val="00552C32"/>
    <w:rsid w:val="00552EDC"/>
    <w:rsid w:val="00553801"/>
    <w:rsid w:val="00553E6E"/>
    <w:rsid w:val="00553F65"/>
    <w:rsid w:val="00555BB5"/>
    <w:rsid w:val="00555F61"/>
    <w:rsid w:val="005561F8"/>
    <w:rsid w:val="00557932"/>
    <w:rsid w:val="00557C92"/>
    <w:rsid w:val="00557E26"/>
    <w:rsid w:val="00560659"/>
    <w:rsid w:val="00560A2E"/>
    <w:rsid w:val="00560B85"/>
    <w:rsid w:val="005629E6"/>
    <w:rsid w:val="005629E8"/>
    <w:rsid w:val="005630B9"/>
    <w:rsid w:val="00563C1A"/>
    <w:rsid w:val="00565660"/>
    <w:rsid w:val="0056654F"/>
    <w:rsid w:val="00567416"/>
    <w:rsid w:val="005677B3"/>
    <w:rsid w:val="005677CE"/>
    <w:rsid w:val="00567C06"/>
    <w:rsid w:val="00571362"/>
    <w:rsid w:val="00571C74"/>
    <w:rsid w:val="00573008"/>
    <w:rsid w:val="00574AC7"/>
    <w:rsid w:val="005752E9"/>
    <w:rsid w:val="005757E8"/>
    <w:rsid w:val="00577892"/>
    <w:rsid w:val="005800AB"/>
    <w:rsid w:val="00580DD4"/>
    <w:rsid w:val="00581ECC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CBE"/>
    <w:rsid w:val="005933DB"/>
    <w:rsid w:val="00593689"/>
    <w:rsid w:val="00595D48"/>
    <w:rsid w:val="00596C4D"/>
    <w:rsid w:val="00597B52"/>
    <w:rsid w:val="005A07CD"/>
    <w:rsid w:val="005A0CC8"/>
    <w:rsid w:val="005A0ED9"/>
    <w:rsid w:val="005A2EB8"/>
    <w:rsid w:val="005A38D0"/>
    <w:rsid w:val="005A3A53"/>
    <w:rsid w:val="005A4C5D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F6F"/>
    <w:rsid w:val="005B22E0"/>
    <w:rsid w:val="005B245B"/>
    <w:rsid w:val="005B2870"/>
    <w:rsid w:val="005B34A3"/>
    <w:rsid w:val="005B3ED3"/>
    <w:rsid w:val="005B4090"/>
    <w:rsid w:val="005B4AE7"/>
    <w:rsid w:val="005B5099"/>
    <w:rsid w:val="005B5584"/>
    <w:rsid w:val="005B587E"/>
    <w:rsid w:val="005B5C8D"/>
    <w:rsid w:val="005B61CB"/>
    <w:rsid w:val="005B6713"/>
    <w:rsid w:val="005B73C0"/>
    <w:rsid w:val="005B7452"/>
    <w:rsid w:val="005B7EC3"/>
    <w:rsid w:val="005C0A49"/>
    <w:rsid w:val="005C0E9D"/>
    <w:rsid w:val="005C11C1"/>
    <w:rsid w:val="005C1453"/>
    <w:rsid w:val="005C1EA6"/>
    <w:rsid w:val="005C2F52"/>
    <w:rsid w:val="005C3B6B"/>
    <w:rsid w:val="005C4218"/>
    <w:rsid w:val="005C430F"/>
    <w:rsid w:val="005C4C1D"/>
    <w:rsid w:val="005C5B3C"/>
    <w:rsid w:val="005C6289"/>
    <w:rsid w:val="005C62AC"/>
    <w:rsid w:val="005C7243"/>
    <w:rsid w:val="005C7B5E"/>
    <w:rsid w:val="005C7D2B"/>
    <w:rsid w:val="005D01A2"/>
    <w:rsid w:val="005D0D3E"/>
    <w:rsid w:val="005D0D9C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5723"/>
    <w:rsid w:val="005E6B13"/>
    <w:rsid w:val="005F19A9"/>
    <w:rsid w:val="005F1F7D"/>
    <w:rsid w:val="005F26C9"/>
    <w:rsid w:val="005F3435"/>
    <w:rsid w:val="005F49D8"/>
    <w:rsid w:val="005F4EA8"/>
    <w:rsid w:val="005F4F2D"/>
    <w:rsid w:val="005F5212"/>
    <w:rsid w:val="005F6B05"/>
    <w:rsid w:val="005F7994"/>
    <w:rsid w:val="00600CD9"/>
    <w:rsid w:val="0060119C"/>
    <w:rsid w:val="006034F9"/>
    <w:rsid w:val="00604A85"/>
    <w:rsid w:val="00604D11"/>
    <w:rsid w:val="006053DD"/>
    <w:rsid w:val="00606F0F"/>
    <w:rsid w:val="00607E30"/>
    <w:rsid w:val="006105F4"/>
    <w:rsid w:val="00610885"/>
    <w:rsid w:val="00612100"/>
    <w:rsid w:val="006123C1"/>
    <w:rsid w:val="00612600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B32"/>
    <w:rsid w:val="00620226"/>
    <w:rsid w:val="00621D9A"/>
    <w:rsid w:val="00621D9D"/>
    <w:rsid w:val="006229CE"/>
    <w:rsid w:val="0062301D"/>
    <w:rsid w:val="00624019"/>
    <w:rsid w:val="00625322"/>
    <w:rsid w:val="00625D7D"/>
    <w:rsid w:val="0062620B"/>
    <w:rsid w:val="00626BD8"/>
    <w:rsid w:val="00626DAF"/>
    <w:rsid w:val="00627226"/>
    <w:rsid w:val="00627769"/>
    <w:rsid w:val="00627872"/>
    <w:rsid w:val="0063085A"/>
    <w:rsid w:val="00631FE7"/>
    <w:rsid w:val="006324CF"/>
    <w:rsid w:val="00632D41"/>
    <w:rsid w:val="00633142"/>
    <w:rsid w:val="00633549"/>
    <w:rsid w:val="00633D38"/>
    <w:rsid w:val="00634EC4"/>
    <w:rsid w:val="00636BBF"/>
    <w:rsid w:val="0063738D"/>
    <w:rsid w:val="00637B7A"/>
    <w:rsid w:val="006404FB"/>
    <w:rsid w:val="00640868"/>
    <w:rsid w:val="00640A83"/>
    <w:rsid w:val="00640B2B"/>
    <w:rsid w:val="00640B73"/>
    <w:rsid w:val="006414AE"/>
    <w:rsid w:val="00641639"/>
    <w:rsid w:val="00642ED8"/>
    <w:rsid w:val="00643580"/>
    <w:rsid w:val="00644D4F"/>
    <w:rsid w:val="0064515A"/>
    <w:rsid w:val="00645704"/>
    <w:rsid w:val="00647432"/>
    <w:rsid w:val="006479A1"/>
    <w:rsid w:val="00650A1B"/>
    <w:rsid w:val="00651BA5"/>
    <w:rsid w:val="00652190"/>
    <w:rsid w:val="00652BF7"/>
    <w:rsid w:val="00652EDB"/>
    <w:rsid w:val="006548C4"/>
    <w:rsid w:val="00654A09"/>
    <w:rsid w:val="00654E1B"/>
    <w:rsid w:val="0065631C"/>
    <w:rsid w:val="0065649D"/>
    <w:rsid w:val="006564A4"/>
    <w:rsid w:val="00660675"/>
    <w:rsid w:val="00660D4A"/>
    <w:rsid w:val="0066221F"/>
    <w:rsid w:val="00662FB2"/>
    <w:rsid w:val="00663006"/>
    <w:rsid w:val="0066367E"/>
    <w:rsid w:val="00663C9E"/>
    <w:rsid w:val="00665589"/>
    <w:rsid w:val="00667FC6"/>
    <w:rsid w:val="00670839"/>
    <w:rsid w:val="00670B2E"/>
    <w:rsid w:val="00671A4C"/>
    <w:rsid w:val="00671D49"/>
    <w:rsid w:val="006726B9"/>
    <w:rsid w:val="006748BF"/>
    <w:rsid w:val="00674BF3"/>
    <w:rsid w:val="00675672"/>
    <w:rsid w:val="00676128"/>
    <w:rsid w:val="00676E01"/>
    <w:rsid w:val="0067720E"/>
    <w:rsid w:val="0067736E"/>
    <w:rsid w:val="00680226"/>
    <w:rsid w:val="006814E1"/>
    <w:rsid w:val="00681CCC"/>
    <w:rsid w:val="00682174"/>
    <w:rsid w:val="006821E0"/>
    <w:rsid w:val="00682ADB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5E8"/>
    <w:rsid w:val="0069569C"/>
    <w:rsid w:val="00695F98"/>
    <w:rsid w:val="006A04D6"/>
    <w:rsid w:val="006A0684"/>
    <w:rsid w:val="006A0828"/>
    <w:rsid w:val="006A1061"/>
    <w:rsid w:val="006A1341"/>
    <w:rsid w:val="006A19D7"/>
    <w:rsid w:val="006A1AFB"/>
    <w:rsid w:val="006A1E34"/>
    <w:rsid w:val="006A2382"/>
    <w:rsid w:val="006A25F7"/>
    <w:rsid w:val="006A3AA6"/>
    <w:rsid w:val="006A44F5"/>
    <w:rsid w:val="006A4B74"/>
    <w:rsid w:val="006A4D6C"/>
    <w:rsid w:val="006A53AD"/>
    <w:rsid w:val="006A5BF9"/>
    <w:rsid w:val="006A61BE"/>
    <w:rsid w:val="006A7C95"/>
    <w:rsid w:val="006B0DB0"/>
    <w:rsid w:val="006B16C8"/>
    <w:rsid w:val="006B2355"/>
    <w:rsid w:val="006B29DB"/>
    <w:rsid w:val="006B2CA9"/>
    <w:rsid w:val="006B2CFA"/>
    <w:rsid w:val="006B33C1"/>
    <w:rsid w:val="006B4189"/>
    <w:rsid w:val="006B4409"/>
    <w:rsid w:val="006B5380"/>
    <w:rsid w:val="006B549A"/>
    <w:rsid w:val="006B550B"/>
    <w:rsid w:val="006B5A50"/>
    <w:rsid w:val="006B5DA1"/>
    <w:rsid w:val="006B7549"/>
    <w:rsid w:val="006B78FA"/>
    <w:rsid w:val="006B7D4B"/>
    <w:rsid w:val="006C19A3"/>
    <w:rsid w:val="006C1C8E"/>
    <w:rsid w:val="006C229D"/>
    <w:rsid w:val="006C2704"/>
    <w:rsid w:val="006C2B39"/>
    <w:rsid w:val="006C2DF3"/>
    <w:rsid w:val="006C2EAC"/>
    <w:rsid w:val="006C34B3"/>
    <w:rsid w:val="006C3A6B"/>
    <w:rsid w:val="006C4695"/>
    <w:rsid w:val="006C4B47"/>
    <w:rsid w:val="006C5464"/>
    <w:rsid w:val="006C648A"/>
    <w:rsid w:val="006C6D18"/>
    <w:rsid w:val="006C78F9"/>
    <w:rsid w:val="006D05D7"/>
    <w:rsid w:val="006D06E0"/>
    <w:rsid w:val="006D07F6"/>
    <w:rsid w:val="006D0806"/>
    <w:rsid w:val="006D4EA3"/>
    <w:rsid w:val="006D64B9"/>
    <w:rsid w:val="006D677E"/>
    <w:rsid w:val="006D6E39"/>
    <w:rsid w:val="006D7188"/>
    <w:rsid w:val="006D7C23"/>
    <w:rsid w:val="006E0730"/>
    <w:rsid w:val="006E1150"/>
    <w:rsid w:val="006E1934"/>
    <w:rsid w:val="006E3382"/>
    <w:rsid w:val="006E3CAB"/>
    <w:rsid w:val="006E3D56"/>
    <w:rsid w:val="006E3EB3"/>
    <w:rsid w:val="006E4651"/>
    <w:rsid w:val="006E474D"/>
    <w:rsid w:val="006E58B4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57DE"/>
    <w:rsid w:val="006F58E0"/>
    <w:rsid w:val="006F5CE2"/>
    <w:rsid w:val="006F6589"/>
    <w:rsid w:val="006F7E2B"/>
    <w:rsid w:val="007003BB"/>
    <w:rsid w:val="0070075A"/>
    <w:rsid w:val="00700B71"/>
    <w:rsid w:val="00702168"/>
    <w:rsid w:val="00702F83"/>
    <w:rsid w:val="0070461D"/>
    <w:rsid w:val="0070468A"/>
    <w:rsid w:val="00705A37"/>
    <w:rsid w:val="00705A9C"/>
    <w:rsid w:val="00705CA8"/>
    <w:rsid w:val="007068AF"/>
    <w:rsid w:val="007068C4"/>
    <w:rsid w:val="00706BCE"/>
    <w:rsid w:val="007075B0"/>
    <w:rsid w:val="00707D74"/>
    <w:rsid w:val="00710636"/>
    <w:rsid w:val="00710B32"/>
    <w:rsid w:val="00711043"/>
    <w:rsid w:val="00711D70"/>
    <w:rsid w:val="007126C6"/>
    <w:rsid w:val="00712FF8"/>
    <w:rsid w:val="00714224"/>
    <w:rsid w:val="0071437F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54D6"/>
    <w:rsid w:val="007263A0"/>
    <w:rsid w:val="00726998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A99"/>
    <w:rsid w:val="00733785"/>
    <w:rsid w:val="00733C95"/>
    <w:rsid w:val="00735184"/>
    <w:rsid w:val="00735746"/>
    <w:rsid w:val="00735D83"/>
    <w:rsid w:val="00737968"/>
    <w:rsid w:val="00737F50"/>
    <w:rsid w:val="00740464"/>
    <w:rsid w:val="0074053E"/>
    <w:rsid w:val="00741B35"/>
    <w:rsid w:val="0074220A"/>
    <w:rsid w:val="007427EE"/>
    <w:rsid w:val="00743391"/>
    <w:rsid w:val="007433DD"/>
    <w:rsid w:val="00743A21"/>
    <w:rsid w:val="007440B4"/>
    <w:rsid w:val="00744831"/>
    <w:rsid w:val="00744D1E"/>
    <w:rsid w:val="00745446"/>
    <w:rsid w:val="007454B0"/>
    <w:rsid w:val="007467E7"/>
    <w:rsid w:val="00746FE2"/>
    <w:rsid w:val="007474D9"/>
    <w:rsid w:val="007501D0"/>
    <w:rsid w:val="00752D31"/>
    <w:rsid w:val="00752D56"/>
    <w:rsid w:val="00752E4C"/>
    <w:rsid w:val="007542F0"/>
    <w:rsid w:val="00754A81"/>
    <w:rsid w:val="00756086"/>
    <w:rsid w:val="00760772"/>
    <w:rsid w:val="00760A29"/>
    <w:rsid w:val="00760AEA"/>
    <w:rsid w:val="007617E3"/>
    <w:rsid w:val="00761A30"/>
    <w:rsid w:val="0076230D"/>
    <w:rsid w:val="00762BFC"/>
    <w:rsid w:val="00762C9A"/>
    <w:rsid w:val="00763A3C"/>
    <w:rsid w:val="00766CDF"/>
    <w:rsid w:val="00767101"/>
    <w:rsid w:val="007676AC"/>
    <w:rsid w:val="007678C4"/>
    <w:rsid w:val="00767F6A"/>
    <w:rsid w:val="00767FFA"/>
    <w:rsid w:val="00770490"/>
    <w:rsid w:val="00770589"/>
    <w:rsid w:val="0077299C"/>
    <w:rsid w:val="00772B09"/>
    <w:rsid w:val="00773C5D"/>
    <w:rsid w:val="0077422B"/>
    <w:rsid w:val="0077447D"/>
    <w:rsid w:val="00775D76"/>
    <w:rsid w:val="00776A4D"/>
    <w:rsid w:val="00776B4E"/>
    <w:rsid w:val="00776DE7"/>
    <w:rsid w:val="00777182"/>
    <w:rsid w:val="00777B34"/>
    <w:rsid w:val="00777D12"/>
    <w:rsid w:val="007819F9"/>
    <w:rsid w:val="00781FE3"/>
    <w:rsid w:val="007823FF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8E8"/>
    <w:rsid w:val="00787C22"/>
    <w:rsid w:val="007909F8"/>
    <w:rsid w:val="00790BE8"/>
    <w:rsid w:val="007924B2"/>
    <w:rsid w:val="0079313F"/>
    <w:rsid w:val="00793FB8"/>
    <w:rsid w:val="00795010"/>
    <w:rsid w:val="00795351"/>
    <w:rsid w:val="00795B0C"/>
    <w:rsid w:val="00796083"/>
    <w:rsid w:val="00796353"/>
    <w:rsid w:val="00796BBD"/>
    <w:rsid w:val="00797972"/>
    <w:rsid w:val="007979B9"/>
    <w:rsid w:val="007A0269"/>
    <w:rsid w:val="007A0340"/>
    <w:rsid w:val="007A1332"/>
    <w:rsid w:val="007A17FA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E36"/>
    <w:rsid w:val="007A67D0"/>
    <w:rsid w:val="007A6B11"/>
    <w:rsid w:val="007A6F8D"/>
    <w:rsid w:val="007A700B"/>
    <w:rsid w:val="007B1E31"/>
    <w:rsid w:val="007B25FE"/>
    <w:rsid w:val="007B2E04"/>
    <w:rsid w:val="007B3775"/>
    <w:rsid w:val="007B3DCF"/>
    <w:rsid w:val="007B4509"/>
    <w:rsid w:val="007B4D7F"/>
    <w:rsid w:val="007B4E10"/>
    <w:rsid w:val="007B56EF"/>
    <w:rsid w:val="007B697D"/>
    <w:rsid w:val="007B7637"/>
    <w:rsid w:val="007C029C"/>
    <w:rsid w:val="007C106F"/>
    <w:rsid w:val="007C14BD"/>
    <w:rsid w:val="007C1790"/>
    <w:rsid w:val="007C2309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B9"/>
    <w:rsid w:val="007D238F"/>
    <w:rsid w:val="007D2544"/>
    <w:rsid w:val="007D28C6"/>
    <w:rsid w:val="007D28D0"/>
    <w:rsid w:val="007D2EB7"/>
    <w:rsid w:val="007D3C04"/>
    <w:rsid w:val="007D3E64"/>
    <w:rsid w:val="007D3E7C"/>
    <w:rsid w:val="007D48EA"/>
    <w:rsid w:val="007D4BD1"/>
    <w:rsid w:val="007D5511"/>
    <w:rsid w:val="007E0242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A74"/>
    <w:rsid w:val="007E4F3D"/>
    <w:rsid w:val="007E5011"/>
    <w:rsid w:val="007E68E8"/>
    <w:rsid w:val="007E7FBD"/>
    <w:rsid w:val="007F1434"/>
    <w:rsid w:val="007F25A7"/>
    <w:rsid w:val="007F2D75"/>
    <w:rsid w:val="007F3ECE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13CE"/>
    <w:rsid w:val="00801817"/>
    <w:rsid w:val="0080247F"/>
    <w:rsid w:val="00802BE2"/>
    <w:rsid w:val="0080352F"/>
    <w:rsid w:val="00804098"/>
    <w:rsid w:val="008050C6"/>
    <w:rsid w:val="00805A77"/>
    <w:rsid w:val="00806BF7"/>
    <w:rsid w:val="00807A13"/>
    <w:rsid w:val="00807A25"/>
    <w:rsid w:val="00811F92"/>
    <w:rsid w:val="008124A0"/>
    <w:rsid w:val="00812E0A"/>
    <w:rsid w:val="00814983"/>
    <w:rsid w:val="00814FF8"/>
    <w:rsid w:val="00815349"/>
    <w:rsid w:val="00815A49"/>
    <w:rsid w:val="00815AFA"/>
    <w:rsid w:val="00816E51"/>
    <w:rsid w:val="0081724A"/>
    <w:rsid w:val="00817FCA"/>
    <w:rsid w:val="0082175B"/>
    <w:rsid w:val="008217B2"/>
    <w:rsid w:val="00821B9F"/>
    <w:rsid w:val="008225F3"/>
    <w:rsid w:val="008230FA"/>
    <w:rsid w:val="008232EC"/>
    <w:rsid w:val="00823357"/>
    <w:rsid w:val="00824264"/>
    <w:rsid w:val="00825A6E"/>
    <w:rsid w:val="00827010"/>
    <w:rsid w:val="008300CD"/>
    <w:rsid w:val="00830180"/>
    <w:rsid w:val="00830918"/>
    <w:rsid w:val="0083113B"/>
    <w:rsid w:val="00831F8C"/>
    <w:rsid w:val="0083212B"/>
    <w:rsid w:val="008323C8"/>
    <w:rsid w:val="008324A5"/>
    <w:rsid w:val="008354F8"/>
    <w:rsid w:val="0083556B"/>
    <w:rsid w:val="0083584B"/>
    <w:rsid w:val="00835FE4"/>
    <w:rsid w:val="008375C8"/>
    <w:rsid w:val="00837908"/>
    <w:rsid w:val="0083797C"/>
    <w:rsid w:val="0084003D"/>
    <w:rsid w:val="00840364"/>
    <w:rsid w:val="008403A2"/>
    <w:rsid w:val="008408FF"/>
    <w:rsid w:val="00841E03"/>
    <w:rsid w:val="00842137"/>
    <w:rsid w:val="0084249C"/>
    <w:rsid w:val="00842AFC"/>
    <w:rsid w:val="0084437D"/>
    <w:rsid w:val="00844C04"/>
    <w:rsid w:val="008450A9"/>
    <w:rsid w:val="008455E5"/>
    <w:rsid w:val="00845865"/>
    <w:rsid w:val="0084779C"/>
    <w:rsid w:val="00847BBA"/>
    <w:rsid w:val="008500CC"/>
    <w:rsid w:val="00851523"/>
    <w:rsid w:val="00852618"/>
    <w:rsid w:val="00853CCE"/>
    <w:rsid w:val="00854CCA"/>
    <w:rsid w:val="00854FDA"/>
    <w:rsid w:val="00855227"/>
    <w:rsid w:val="00855EAC"/>
    <w:rsid w:val="0085602A"/>
    <w:rsid w:val="008573D8"/>
    <w:rsid w:val="00860603"/>
    <w:rsid w:val="00860DF1"/>
    <w:rsid w:val="00861E4F"/>
    <w:rsid w:val="00861FFA"/>
    <w:rsid w:val="0086263D"/>
    <w:rsid w:val="00863F81"/>
    <w:rsid w:val="008649D7"/>
    <w:rsid w:val="00865638"/>
    <w:rsid w:val="00865B71"/>
    <w:rsid w:val="008662BD"/>
    <w:rsid w:val="00866614"/>
    <w:rsid w:val="00867011"/>
    <w:rsid w:val="008673E6"/>
    <w:rsid w:val="008674D6"/>
    <w:rsid w:val="008678F1"/>
    <w:rsid w:val="00867E08"/>
    <w:rsid w:val="00871777"/>
    <w:rsid w:val="00872707"/>
    <w:rsid w:val="00872824"/>
    <w:rsid w:val="0087341F"/>
    <w:rsid w:val="0087495D"/>
    <w:rsid w:val="008752D1"/>
    <w:rsid w:val="008753FE"/>
    <w:rsid w:val="00875E8D"/>
    <w:rsid w:val="00876579"/>
    <w:rsid w:val="00876961"/>
    <w:rsid w:val="008769C1"/>
    <w:rsid w:val="008774A9"/>
    <w:rsid w:val="00877510"/>
    <w:rsid w:val="0088021E"/>
    <w:rsid w:val="008805F3"/>
    <w:rsid w:val="00880D72"/>
    <w:rsid w:val="00880EDB"/>
    <w:rsid w:val="00880FE7"/>
    <w:rsid w:val="008815F9"/>
    <w:rsid w:val="00881865"/>
    <w:rsid w:val="00881BAB"/>
    <w:rsid w:val="00884420"/>
    <w:rsid w:val="008847A4"/>
    <w:rsid w:val="00884913"/>
    <w:rsid w:val="00884E12"/>
    <w:rsid w:val="00884F68"/>
    <w:rsid w:val="00885040"/>
    <w:rsid w:val="008851C8"/>
    <w:rsid w:val="00886348"/>
    <w:rsid w:val="00886B9D"/>
    <w:rsid w:val="00887EA6"/>
    <w:rsid w:val="0089070F"/>
    <w:rsid w:val="00890799"/>
    <w:rsid w:val="00890994"/>
    <w:rsid w:val="00890B11"/>
    <w:rsid w:val="0089128B"/>
    <w:rsid w:val="008916C4"/>
    <w:rsid w:val="00892705"/>
    <w:rsid w:val="008927D4"/>
    <w:rsid w:val="008931CC"/>
    <w:rsid w:val="008932E8"/>
    <w:rsid w:val="00893DE0"/>
    <w:rsid w:val="00893E08"/>
    <w:rsid w:val="0089416D"/>
    <w:rsid w:val="0089424E"/>
    <w:rsid w:val="008942F2"/>
    <w:rsid w:val="008945D4"/>
    <w:rsid w:val="00894B20"/>
    <w:rsid w:val="00895225"/>
    <w:rsid w:val="008955D6"/>
    <w:rsid w:val="00896679"/>
    <w:rsid w:val="00896F13"/>
    <w:rsid w:val="00896FDE"/>
    <w:rsid w:val="008A00DF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42E5"/>
    <w:rsid w:val="008A47AA"/>
    <w:rsid w:val="008A5B3A"/>
    <w:rsid w:val="008A5DA6"/>
    <w:rsid w:val="008A6A0B"/>
    <w:rsid w:val="008A7063"/>
    <w:rsid w:val="008A7735"/>
    <w:rsid w:val="008A77E6"/>
    <w:rsid w:val="008B07D1"/>
    <w:rsid w:val="008B1159"/>
    <w:rsid w:val="008B1A7A"/>
    <w:rsid w:val="008B1BD9"/>
    <w:rsid w:val="008B1F3D"/>
    <w:rsid w:val="008B21D7"/>
    <w:rsid w:val="008B2671"/>
    <w:rsid w:val="008B37A2"/>
    <w:rsid w:val="008B4083"/>
    <w:rsid w:val="008B4198"/>
    <w:rsid w:val="008B4934"/>
    <w:rsid w:val="008B5179"/>
    <w:rsid w:val="008B5995"/>
    <w:rsid w:val="008B5D63"/>
    <w:rsid w:val="008B63F6"/>
    <w:rsid w:val="008B67C1"/>
    <w:rsid w:val="008B67C9"/>
    <w:rsid w:val="008B692D"/>
    <w:rsid w:val="008C02BE"/>
    <w:rsid w:val="008C11CA"/>
    <w:rsid w:val="008C1487"/>
    <w:rsid w:val="008C252F"/>
    <w:rsid w:val="008C3222"/>
    <w:rsid w:val="008C344C"/>
    <w:rsid w:val="008C37E8"/>
    <w:rsid w:val="008C3B5C"/>
    <w:rsid w:val="008C46AD"/>
    <w:rsid w:val="008C4C98"/>
    <w:rsid w:val="008C4D71"/>
    <w:rsid w:val="008C53F3"/>
    <w:rsid w:val="008C5B96"/>
    <w:rsid w:val="008C5CB1"/>
    <w:rsid w:val="008D05E7"/>
    <w:rsid w:val="008D273E"/>
    <w:rsid w:val="008D2747"/>
    <w:rsid w:val="008D3066"/>
    <w:rsid w:val="008D3117"/>
    <w:rsid w:val="008D3B6D"/>
    <w:rsid w:val="008D580C"/>
    <w:rsid w:val="008D60CC"/>
    <w:rsid w:val="008D60F5"/>
    <w:rsid w:val="008D6150"/>
    <w:rsid w:val="008D61DE"/>
    <w:rsid w:val="008D7C6C"/>
    <w:rsid w:val="008E00DF"/>
    <w:rsid w:val="008E0A8E"/>
    <w:rsid w:val="008E1256"/>
    <w:rsid w:val="008E27F1"/>
    <w:rsid w:val="008E316B"/>
    <w:rsid w:val="008E3DB0"/>
    <w:rsid w:val="008E3F0F"/>
    <w:rsid w:val="008E42DE"/>
    <w:rsid w:val="008E58AE"/>
    <w:rsid w:val="008E5FF0"/>
    <w:rsid w:val="008E637E"/>
    <w:rsid w:val="008E6527"/>
    <w:rsid w:val="008E717E"/>
    <w:rsid w:val="008E7753"/>
    <w:rsid w:val="008E7DB7"/>
    <w:rsid w:val="008F081A"/>
    <w:rsid w:val="008F0854"/>
    <w:rsid w:val="008F0F09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2186"/>
    <w:rsid w:val="0090261C"/>
    <w:rsid w:val="009027BA"/>
    <w:rsid w:val="00903759"/>
    <w:rsid w:val="00904284"/>
    <w:rsid w:val="0090583F"/>
    <w:rsid w:val="00906029"/>
    <w:rsid w:val="0090686E"/>
    <w:rsid w:val="00906E8B"/>
    <w:rsid w:val="00907A77"/>
    <w:rsid w:val="009102BB"/>
    <w:rsid w:val="00910CDB"/>
    <w:rsid w:val="009115D4"/>
    <w:rsid w:val="0091166A"/>
    <w:rsid w:val="009128ED"/>
    <w:rsid w:val="009133B3"/>
    <w:rsid w:val="00913504"/>
    <w:rsid w:val="00914167"/>
    <w:rsid w:val="009142E0"/>
    <w:rsid w:val="00914336"/>
    <w:rsid w:val="00914B96"/>
    <w:rsid w:val="009155AE"/>
    <w:rsid w:val="00915C1B"/>
    <w:rsid w:val="00916E97"/>
    <w:rsid w:val="0091729A"/>
    <w:rsid w:val="00921233"/>
    <w:rsid w:val="00922109"/>
    <w:rsid w:val="0092233B"/>
    <w:rsid w:val="00922AB3"/>
    <w:rsid w:val="00922C29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6959"/>
    <w:rsid w:val="0093746B"/>
    <w:rsid w:val="00940059"/>
    <w:rsid w:val="0094075D"/>
    <w:rsid w:val="00940D8C"/>
    <w:rsid w:val="00941610"/>
    <w:rsid w:val="00941F67"/>
    <w:rsid w:val="0094288E"/>
    <w:rsid w:val="00942BB3"/>
    <w:rsid w:val="009437D7"/>
    <w:rsid w:val="009441C7"/>
    <w:rsid w:val="00944357"/>
    <w:rsid w:val="009448F6"/>
    <w:rsid w:val="009459BA"/>
    <w:rsid w:val="00946A9B"/>
    <w:rsid w:val="00947105"/>
    <w:rsid w:val="00947DDB"/>
    <w:rsid w:val="0095011C"/>
    <w:rsid w:val="009511C0"/>
    <w:rsid w:val="00951644"/>
    <w:rsid w:val="00951D05"/>
    <w:rsid w:val="00951D50"/>
    <w:rsid w:val="00952151"/>
    <w:rsid w:val="00953DCB"/>
    <w:rsid w:val="00954007"/>
    <w:rsid w:val="0095499B"/>
    <w:rsid w:val="00954B28"/>
    <w:rsid w:val="00955F92"/>
    <w:rsid w:val="009566FA"/>
    <w:rsid w:val="0095696B"/>
    <w:rsid w:val="00956A0C"/>
    <w:rsid w:val="00957405"/>
    <w:rsid w:val="00957534"/>
    <w:rsid w:val="00957FF8"/>
    <w:rsid w:val="00960044"/>
    <w:rsid w:val="0096030B"/>
    <w:rsid w:val="0096098B"/>
    <w:rsid w:val="00961712"/>
    <w:rsid w:val="009619C7"/>
    <w:rsid w:val="009631D9"/>
    <w:rsid w:val="009645E1"/>
    <w:rsid w:val="00964C53"/>
    <w:rsid w:val="009653AF"/>
    <w:rsid w:val="00967178"/>
    <w:rsid w:val="009671D7"/>
    <w:rsid w:val="009709FE"/>
    <w:rsid w:val="00971B7E"/>
    <w:rsid w:val="00972052"/>
    <w:rsid w:val="0097285B"/>
    <w:rsid w:val="009729F8"/>
    <w:rsid w:val="00973C21"/>
    <w:rsid w:val="009742F7"/>
    <w:rsid w:val="009744D0"/>
    <w:rsid w:val="00974644"/>
    <w:rsid w:val="0097464A"/>
    <w:rsid w:val="00974A7E"/>
    <w:rsid w:val="0097577F"/>
    <w:rsid w:val="00975B8E"/>
    <w:rsid w:val="00976573"/>
    <w:rsid w:val="00976777"/>
    <w:rsid w:val="00976A7D"/>
    <w:rsid w:val="00976B3C"/>
    <w:rsid w:val="00977464"/>
    <w:rsid w:val="00977933"/>
    <w:rsid w:val="00980117"/>
    <w:rsid w:val="009802A8"/>
    <w:rsid w:val="00980748"/>
    <w:rsid w:val="009807BD"/>
    <w:rsid w:val="00981533"/>
    <w:rsid w:val="00981974"/>
    <w:rsid w:val="00982F85"/>
    <w:rsid w:val="00983468"/>
    <w:rsid w:val="00983517"/>
    <w:rsid w:val="00983F4F"/>
    <w:rsid w:val="00984D5B"/>
    <w:rsid w:val="009851F5"/>
    <w:rsid w:val="00986E01"/>
    <w:rsid w:val="009870C8"/>
    <w:rsid w:val="009901C6"/>
    <w:rsid w:val="0099170D"/>
    <w:rsid w:val="00991BCD"/>
    <w:rsid w:val="00991E73"/>
    <w:rsid w:val="009925E2"/>
    <w:rsid w:val="00992B94"/>
    <w:rsid w:val="009932CD"/>
    <w:rsid w:val="0099424A"/>
    <w:rsid w:val="0099457D"/>
    <w:rsid w:val="009950AE"/>
    <w:rsid w:val="009954B7"/>
    <w:rsid w:val="00995F9A"/>
    <w:rsid w:val="0099724C"/>
    <w:rsid w:val="009978E1"/>
    <w:rsid w:val="009A01FF"/>
    <w:rsid w:val="009A0205"/>
    <w:rsid w:val="009A034E"/>
    <w:rsid w:val="009A2CC5"/>
    <w:rsid w:val="009A352F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74"/>
    <w:rsid w:val="009B1B9C"/>
    <w:rsid w:val="009B2EC8"/>
    <w:rsid w:val="009B3251"/>
    <w:rsid w:val="009B427B"/>
    <w:rsid w:val="009B4318"/>
    <w:rsid w:val="009B4FE3"/>
    <w:rsid w:val="009B6356"/>
    <w:rsid w:val="009B657A"/>
    <w:rsid w:val="009B740B"/>
    <w:rsid w:val="009B7FFB"/>
    <w:rsid w:val="009C0209"/>
    <w:rsid w:val="009C04D9"/>
    <w:rsid w:val="009C092B"/>
    <w:rsid w:val="009C11C7"/>
    <w:rsid w:val="009C1396"/>
    <w:rsid w:val="009C2B9F"/>
    <w:rsid w:val="009C2E7C"/>
    <w:rsid w:val="009C34DD"/>
    <w:rsid w:val="009C36E3"/>
    <w:rsid w:val="009C3EFC"/>
    <w:rsid w:val="009C4158"/>
    <w:rsid w:val="009C57CF"/>
    <w:rsid w:val="009C5B1E"/>
    <w:rsid w:val="009C5E1C"/>
    <w:rsid w:val="009C5E92"/>
    <w:rsid w:val="009C6CCB"/>
    <w:rsid w:val="009C77BA"/>
    <w:rsid w:val="009C7F22"/>
    <w:rsid w:val="009D05C9"/>
    <w:rsid w:val="009D0C2D"/>
    <w:rsid w:val="009D0F08"/>
    <w:rsid w:val="009D1181"/>
    <w:rsid w:val="009D1B23"/>
    <w:rsid w:val="009D2705"/>
    <w:rsid w:val="009D28D0"/>
    <w:rsid w:val="009D324E"/>
    <w:rsid w:val="009D4033"/>
    <w:rsid w:val="009D417D"/>
    <w:rsid w:val="009D4189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B4F"/>
    <w:rsid w:val="009E3FF2"/>
    <w:rsid w:val="009E4D5D"/>
    <w:rsid w:val="009E7770"/>
    <w:rsid w:val="009E7D6D"/>
    <w:rsid w:val="009F1EED"/>
    <w:rsid w:val="009F373A"/>
    <w:rsid w:val="009F38CC"/>
    <w:rsid w:val="009F391B"/>
    <w:rsid w:val="009F3C55"/>
    <w:rsid w:val="009F4B47"/>
    <w:rsid w:val="009F54A3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8AB"/>
    <w:rsid w:val="00A02D3D"/>
    <w:rsid w:val="00A02FA6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49C1"/>
    <w:rsid w:val="00A14DB4"/>
    <w:rsid w:val="00A1531E"/>
    <w:rsid w:val="00A155BF"/>
    <w:rsid w:val="00A15FEE"/>
    <w:rsid w:val="00A16EB6"/>
    <w:rsid w:val="00A20003"/>
    <w:rsid w:val="00A20AF2"/>
    <w:rsid w:val="00A20F5C"/>
    <w:rsid w:val="00A21642"/>
    <w:rsid w:val="00A21726"/>
    <w:rsid w:val="00A22CB5"/>
    <w:rsid w:val="00A2390F"/>
    <w:rsid w:val="00A251C9"/>
    <w:rsid w:val="00A253DE"/>
    <w:rsid w:val="00A25AF4"/>
    <w:rsid w:val="00A2641C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F43"/>
    <w:rsid w:val="00A351C3"/>
    <w:rsid w:val="00A35E47"/>
    <w:rsid w:val="00A35F3B"/>
    <w:rsid w:val="00A36753"/>
    <w:rsid w:val="00A375ED"/>
    <w:rsid w:val="00A40281"/>
    <w:rsid w:val="00A40895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25C"/>
    <w:rsid w:val="00A46A42"/>
    <w:rsid w:val="00A46C0F"/>
    <w:rsid w:val="00A46C40"/>
    <w:rsid w:val="00A4746A"/>
    <w:rsid w:val="00A47F82"/>
    <w:rsid w:val="00A50891"/>
    <w:rsid w:val="00A50A5D"/>
    <w:rsid w:val="00A50D69"/>
    <w:rsid w:val="00A51AF9"/>
    <w:rsid w:val="00A5370B"/>
    <w:rsid w:val="00A53F3F"/>
    <w:rsid w:val="00A54C1F"/>
    <w:rsid w:val="00A54D53"/>
    <w:rsid w:val="00A5617F"/>
    <w:rsid w:val="00A569B1"/>
    <w:rsid w:val="00A5732C"/>
    <w:rsid w:val="00A614A8"/>
    <w:rsid w:val="00A61506"/>
    <w:rsid w:val="00A61578"/>
    <w:rsid w:val="00A62084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B49"/>
    <w:rsid w:val="00A6725C"/>
    <w:rsid w:val="00A67302"/>
    <w:rsid w:val="00A67F55"/>
    <w:rsid w:val="00A700A5"/>
    <w:rsid w:val="00A71692"/>
    <w:rsid w:val="00A72BF3"/>
    <w:rsid w:val="00A7364A"/>
    <w:rsid w:val="00A74298"/>
    <w:rsid w:val="00A74AEA"/>
    <w:rsid w:val="00A75A1A"/>
    <w:rsid w:val="00A764FF"/>
    <w:rsid w:val="00A779AB"/>
    <w:rsid w:val="00A77D12"/>
    <w:rsid w:val="00A80965"/>
    <w:rsid w:val="00A80C5F"/>
    <w:rsid w:val="00A814B1"/>
    <w:rsid w:val="00A83185"/>
    <w:rsid w:val="00A84921"/>
    <w:rsid w:val="00A84C32"/>
    <w:rsid w:val="00A84E55"/>
    <w:rsid w:val="00A85059"/>
    <w:rsid w:val="00A8513A"/>
    <w:rsid w:val="00A858C0"/>
    <w:rsid w:val="00A8595A"/>
    <w:rsid w:val="00A85EDF"/>
    <w:rsid w:val="00A86841"/>
    <w:rsid w:val="00A87E65"/>
    <w:rsid w:val="00A90163"/>
    <w:rsid w:val="00A90519"/>
    <w:rsid w:val="00A909BB"/>
    <w:rsid w:val="00A919A6"/>
    <w:rsid w:val="00A91EC3"/>
    <w:rsid w:val="00A921B7"/>
    <w:rsid w:val="00A9296D"/>
    <w:rsid w:val="00A92D25"/>
    <w:rsid w:val="00A9318D"/>
    <w:rsid w:val="00A933D8"/>
    <w:rsid w:val="00A93455"/>
    <w:rsid w:val="00A96853"/>
    <w:rsid w:val="00A96FD4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6BDD"/>
    <w:rsid w:val="00AB1559"/>
    <w:rsid w:val="00AB1F30"/>
    <w:rsid w:val="00AB3454"/>
    <w:rsid w:val="00AB36FE"/>
    <w:rsid w:val="00AB445F"/>
    <w:rsid w:val="00AB5AA5"/>
    <w:rsid w:val="00AB5B87"/>
    <w:rsid w:val="00AB60E8"/>
    <w:rsid w:val="00AB6121"/>
    <w:rsid w:val="00AB685D"/>
    <w:rsid w:val="00AC01D8"/>
    <w:rsid w:val="00AC0403"/>
    <w:rsid w:val="00AC0FD5"/>
    <w:rsid w:val="00AC1A3B"/>
    <w:rsid w:val="00AC2338"/>
    <w:rsid w:val="00AC3239"/>
    <w:rsid w:val="00AC446C"/>
    <w:rsid w:val="00AC642D"/>
    <w:rsid w:val="00AC64A6"/>
    <w:rsid w:val="00AC7646"/>
    <w:rsid w:val="00AC772E"/>
    <w:rsid w:val="00AC78DC"/>
    <w:rsid w:val="00AC78ED"/>
    <w:rsid w:val="00AD00A8"/>
    <w:rsid w:val="00AD051B"/>
    <w:rsid w:val="00AD06CA"/>
    <w:rsid w:val="00AD0796"/>
    <w:rsid w:val="00AD1393"/>
    <w:rsid w:val="00AD1806"/>
    <w:rsid w:val="00AD29B5"/>
    <w:rsid w:val="00AD2A31"/>
    <w:rsid w:val="00AD31A0"/>
    <w:rsid w:val="00AD4D5F"/>
    <w:rsid w:val="00AE08CE"/>
    <w:rsid w:val="00AE111A"/>
    <w:rsid w:val="00AE115C"/>
    <w:rsid w:val="00AE1FDE"/>
    <w:rsid w:val="00AE3143"/>
    <w:rsid w:val="00AE34E3"/>
    <w:rsid w:val="00AE3B59"/>
    <w:rsid w:val="00AE47CD"/>
    <w:rsid w:val="00AE77F2"/>
    <w:rsid w:val="00AE7A3E"/>
    <w:rsid w:val="00AE7F5A"/>
    <w:rsid w:val="00AF19B8"/>
    <w:rsid w:val="00AF23E1"/>
    <w:rsid w:val="00AF2A15"/>
    <w:rsid w:val="00AF319B"/>
    <w:rsid w:val="00AF382C"/>
    <w:rsid w:val="00AF4C07"/>
    <w:rsid w:val="00AF5B46"/>
    <w:rsid w:val="00AF5CCB"/>
    <w:rsid w:val="00AF6983"/>
    <w:rsid w:val="00AF6AF0"/>
    <w:rsid w:val="00AF6C93"/>
    <w:rsid w:val="00AF7DA4"/>
    <w:rsid w:val="00AF7E13"/>
    <w:rsid w:val="00B00CC0"/>
    <w:rsid w:val="00B0146C"/>
    <w:rsid w:val="00B0380D"/>
    <w:rsid w:val="00B03FF0"/>
    <w:rsid w:val="00B04C74"/>
    <w:rsid w:val="00B050F8"/>
    <w:rsid w:val="00B053A6"/>
    <w:rsid w:val="00B05DC1"/>
    <w:rsid w:val="00B0638E"/>
    <w:rsid w:val="00B069B3"/>
    <w:rsid w:val="00B06DED"/>
    <w:rsid w:val="00B071E6"/>
    <w:rsid w:val="00B10403"/>
    <w:rsid w:val="00B10D54"/>
    <w:rsid w:val="00B10E2B"/>
    <w:rsid w:val="00B148F0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F7B"/>
    <w:rsid w:val="00B23412"/>
    <w:rsid w:val="00B240CC"/>
    <w:rsid w:val="00B2419B"/>
    <w:rsid w:val="00B25C4E"/>
    <w:rsid w:val="00B26057"/>
    <w:rsid w:val="00B26C8F"/>
    <w:rsid w:val="00B27570"/>
    <w:rsid w:val="00B304A2"/>
    <w:rsid w:val="00B31031"/>
    <w:rsid w:val="00B3145D"/>
    <w:rsid w:val="00B3199B"/>
    <w:rsid w:val="00B31C2E"/>
    <w:rsid w:val="00B32690"/>
    <w:rsid w:val="00B34030"/>
    <w:rsid w:val="00B34B2E"/>
    <w:rsid w:val="00B359BF"/>
    <w:rsid w:val="00B35A9A"/>
    <w:rsid w:val="00B35E20"/>
    <w:rsid w:val="00B35F31"/>
    <w:rsid w:val="00B37985"/>
    <w:rsid w:val="00B410A2"/>
    <w:rsid w:val="00B41AED"/>
    <w:rsid w:val="00B41FB3"/>
    <w:rsid w:val="00B42EE7"/>
    <w:rsid w:val="00B43121"/>
    <w:rsid w:val="00B43346"/>
    <w:rsid w:val="00B43903"/>
    <w:rsid w:val="00B4495E"/>
    <w:rsid w:val="00B45DE2"/>
    <w:rsid w:val="00B46450"/>
    <w:rsid w:val="00B4696D"/>
    <w:rsid w:val="00B47D3A"/>
    <w:rsid w:val="00B50B7C"/>
    <w:rsid w:val="00B515BB"/>
    <w:rsid w:val="00B523C2"/>
    <w:rsid w:val="00B52854"/>
    <w:rsid w:val="00B542AA"/>
    <w:rsid w:val="00B54349"/>
    <w:rsid w:val="00B54929"/>
    <w:rsid w:val="00B55616"/>
    <w:rsid w:val="00B563C5"/>
    <w:rsid w:val="00B564CF"/>
    <w:rsid w:val="00B578A6"/>
    <w:rsid w:val="00B57A67"/>
    <w:rsid w:val="00B57BE4"/>
    <w:rsid w:val="00B6014A"/>
    <w:rsid w:val="00B605DF"/>
    <w:rsid w:val="00B60FA3"/>
    <w:rsid w:val="00B618C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9C1"/>
    <w:rsid w:val="00B6624B"/>
    <w:rsid w:val="00B66A5D"/>
    <w:rsid w:val="00B670F6"/>
    <w:rsid w:val="00B67250"/>
    <w:rsid w:val="00B707E4"/>
    <w:rsid w:val="00B718D3"/>
    <w:rsid w:val="00B72F5F"/>
    <w:rsid w:val="00B73059"/>
    <w:rsid w:val="00B73133"/>
    <w:rsid w:val="00B731A4"/>
    <w:rsid w:val="00B7422F"/>
    <w:rsid w:val="00B747B9"/>
    <w:rsid w:val="00B75192"/>
    <w:rsid w:val="00B7589F"/>
    <w:rsid w:val="00B76165"/>
    <w:rsid w:val="00B76A32"/>
    <w:rsid w:val="00B80380"/>
    <w:rsid w:val="00B81018"/>
    <w:rsid w:val="00B81663"/>
    <w:rsid w:val="00B81E04"/>
    <w:rsid w:val="00B82833"/>
    <w:rsid w:val="00B82CE2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677B"/>
    <w:rsid w:val="00B8734E"/>
    <w:rsid w:val="00B87FD4"/>
    <w:rsid w:val="00B9033A"/>
    <w:rsid w:val="00B90C9F"/>
    <w:rsid w:val="00B9339C"/>
    <w:rsid w:val="00B935D1"/>
    <w:rsid w:val="00B939FA"/>
    <w:rsid w:val="00B9426B"/>
    <w:rsid w:val="00B94708"/>
    <w:rsid w:val="00B94D36"/>
    <w:rsid w:val="00B95D6F"/>
    <w:rsid w:val="00B96DE4"/>
    <w:rsid w:val="00BA02BB"/>
    <w:rsid w:val="00BA08F4"/>
    <w:rsid w:val="00BA1A8B"/>
    <w:rsid w:val="00BA20A7"/>
    <w:rsid w:val="00BA22E6"/>
    <w:rsid w:val="00BA24FD"/>
    <w:rsid w:val="00BA3066"/>
    <w:rsid w:val="00BA3126"/>
    <w:rsid w:val="00BA41B1"/>
    <w:rsid w:val="00BA42F2"/>
    <w:rsid w:val="00BA460A"/>
    <w:rsid w:val="00BA46C8"/>
    <w:rsid w:val="00BA486B"/>
    <w:rsid w:val="00BA61DD"/>
    <w:rsid w:val="00BA6423"/>
    <w:rsid w:val="00BA663F"/>
    <w:rsid w:val="00BA779B"/>
    <w:rsid w:val="00BB147B"/>
    <w:rsid w:val="00BB1C13"/>
    <w:rsid w:val="00BB1DF0"/>
    <w:rsid w:val="00BB3B15"/>
    <w:rsid w:val="00BB4220"/>
    <w:rsid w:val="00BB4339"/>
    <w:rsid w:val="00BB4B67"/>
    <w:rsid w:val="00BB5BF1"/>
    <w:rsid w:val="00BB6A5A"/>
    <w:rsid w:val="00BB6E16"/>
    <w:rsid w:val="00BB786D"/>
    <w:rsid w:val="00BB7A1E"/>
    <w:rsid w:val="00BC0328"/>
    <w:rsid w:val="00BC0BAF"/>
    <w:rsid w:val="00BC0EDB"/>
    <w:rsid w:val="00BC1320"/>
    <w:rsid w:val="00BC23D9"/>
    <w:rsid w:val="00BC26D5"/>
    <w:rsid w:val="00BC44EA"/>
    <w:rsid w:val="00BC49D7"/>
    <w:rsid w:val="00BC4FA9"/>
    <w:rsid w:val="00BC5A96"/>
    <w:rsid w:val="00BC69FB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4A08"/>
    <w:rsid w:val="00BD4E9C"/>
    <w:rsid w:val="00BD51C3"/>
    <w:rsid w:val="00BD570B"/>
    <w:rsid w:val="00BD62C5"/>
    <w:rsid w:val="00BD62D7"/>
    <w:rsid w:val="00BD66DC"/>
    <w:rsid w:val="00BD6AD0"/>
    <w:rsid w:val="00BD6FC4"/>
    <w:rsid w:val="00BD7279"/>
    <w:rsid w:val="00BE112A"/>
    <w:rsid w:val="00BE1279"/>
    <w:rsid w:val="00BE18DD"/>
    <w:rsid w:val="00BE1913"/>
    <w:rsid w:val="00BE1E08"/>
    <w:rsid w:val="00BE297F"/>
    <w:rsid w:val="00BE32C1"/>
    <w:rsid w:val="00BE3448"/>
    <w:rsid w:val="00BE6287"/>
    <w:rsid w:val="00BE6308"/>
    <w:rsid w:val="00BE659F"/>
    <w:rsid w:val="00BE7350"/>
    <w:rsid w:val="00BE7921"/>
    <w:rsid w:val="00BF0804"/>
    <w:rsid w:val="00BF089D"/>
    <w:rsid w:val="00BF0BB1"/>
    <w:rsid w:val="00BF1099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E3A"/>
    <w:rsid w:val="00BF6325"/>
    <w:rsid w:val="00BF6EEF"/>
    <w:rsid w:val="00BF7357"/>
    <w:rsid w:val="00BF766D"/>
    <w:rsid w:val="00BF76C5"/>
    <w:rsid w:val="00C00DB6"/>
    <w:rsid w:val="00C02E32"/>
    <w:rsid w:val="00C03D69"/>
    <w:rsid w:val="00C049FA"/>
    <w:rsid w:val="00C04D37"/>
    <w:rsid w:val="00C05E89"/>
    <w:rsid w:val="00C07AA1"/>
    <w:rsid w:val="00C104FD"/>
    <w:rsid w:val="00C10DEB"/>
    <w:rsid w:val="00C11155"/>
    <w:rsid w:val="00C11663"/>
    <w:rsid w:val="00C13BDE"/>
    <w:rsid w:val="00C13D9D"/>
    <w:rsid w:val="00C13F44"/>
    <w:rsid w:val="00C14114"/>
    <w:rsid w:val="00C146D7"/>
    <w:rsid w:val="00C148D3"/>
    <w:rsid w:val="00C15BDA"/>
    <w:rsid w:val="00C160FB"/>
    <w:rsid w:val="00C16AA3"/>
    <w:rsid w:val="00C16FE2"/>
    <w:rsid w:val="00C173F6"/>
    <w:rsid w:val="00C202AC"/>
    <w:rsid w:val="00C20310"/>
    <w:rsid w:val="00C2054A"/>
    <w:rsid w:val="00C20CBF"/>
    <w:rsid w:val="00C21BF9"/>
    <w:rsid w:val="00C2201A"/>
    <w:rsid w:val="00C22070"/>
    <w:rsid w:val="00C226B6"/>
    <w:rsid w:val="00C22A48"/>
    <w:rsid w:val="00C22A67"/>
    <w:rsid w:val="00C22F79"/>
    <w:rsid w:val="00C2538B"/>
    <w:rsid w:val="00C25526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44A8"/>
    <w:rsid w:val="00C34CB4"/>
    <w:rsid w:val="00C35A2C"/>
    <w:rsid w:val="00C35CB5"/>
    <w:rsid w:val="00C36242"/>
    <w:rsid w:val="00C377EF"/>
    <w:rsid w:val="00C4073F"/>
    <w:rsid w:val="00C40EDA"/>
    <w:rsid w:val="00C413A8"/>
    <w:rsid w:val="00C41436"/>
    <w:rsid w:val="00C4143B"/>
    <w:rsid w:val="00C423A9"/>
    <w:rsid w:val="00C42976"/>
    <w:rsid w:val="00C42A2F"/>
    <w:rsid w:val="00C430BA"/>
    <w:rsid w:val="00C432E7"/>
    <w:rsid w:val="00C436C1"/>
    <w:rsid w:val="00C436DF"/>
    <w:rsid w:val="00C43BF8"/>
    <w:rsid w:val="00C44662"/>
    <w:rsid w:val="00C447D7"/>
    <w:rsid w:val="00C45C4E"/>
    <w:rsid w:val="00C45EAD"/>
    <w:rsid w:val="00C46F01"/>
    <w:rsid w:val="00C474BE"/>
    <w:rsid w:val="00C47C29"/>
    <w:rsid w:val="00C47EB0"/>
    <w:rsid w:val="00C47FB6"/>
    <w:rsid w:val="00C517A0"/>
    <w:rsid w:val="00C523D7"/>
    <w:rsid w:val="00C525F1"/>
    <w:rsid w:val="00C531DE"/>
    <w:rsid w:val="00C53A08"/>
    <w:rsid w:val="00C557C8"/>
    <w:rsid w:val="00C55B6A"/>
    <w:rsid w:val="00C55D63"/>
    <w:rsid w:val="00C60472"/>
    <w:rsid w:val="00C60602"/>
    <w:rsid w:val="00C607FC"/>
    <w:rsid w:val="00C60FA0"/>
    <w:rsid w:val="00C6155D"/>
    <w:rsid w:val="00C61A25"/>
    <w:rsid w:val="00C61DA7"/>
    <w:rsid w:val="00C624D7"/>
    <w:rsid w:val="00C629C6"/>
    <w:rsid w:val="00C641AE"/>
    <w:rsid w:val="00C64F44"/>
    <w:rsid w:val="00C660DF"/>
    <w:rsid w:val="00C67635"/>
    <w:rsid w:val="00C67E8F"/>
    <w:rsid w:val="00C700CC"/>
    <w:rsid w:val="00C70491"/>
    <w:rsid w:val="00C71085"/>
    <w:rsid w:val="00C74BDF"/>
    <w:rsid w:val="00C74D0C"/>
    <w:rsid w:val="00C80A7E"/>
    <w:rsid w:val="00C80FBF"/>
    <w:rsid w:val="00C81773"/>
    <w:rsid w:val="00C83EDC"/>
    <w:rsid w:val="00C8448A"/>
    <w:rsid w:val="00C85014"/>
    <w:rsid w:val="00C86EE9"/>
    <w:rsid w:val="00C87F37"/>
    <w:rsid w:val="00C87FDF"/>
    <w:rsid w:val="00C910E0"/>
    <w:rsid w:val="00C923F0"/>
    <w:rsid w:val="00C9249E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939"/>
    <w:rsid w:val="00CA0415"/>
    <w:rsid w:val="00CA0C4F"/>
    <w:rsid w:val="00CA10B7"/>
    <w:rsid w:val="00CA16E1"/>
    <w:rsid w:val="00CA17BE"/>
    <w:rsid w:val="00CA1836"/>
    <w:rsid w:val="00CA34DD"/>
    <w:rsid w:val="00CA3548"/>
    <w:rsid w:val="00CA41DC"/>
    <w:rsid w:val="00CA48C2"/>
    <w:rsid w:val="00CA5671"/>
    <w:rsid w:val="00CA5905"/>
    <w:rsid w:val="00CA61B7"/>
    <w:rsid w:val="00CA67F9"/>
    <w:rsid w:val="00CA6BE5"/>
    <w:rsid w:val="00CA7531"/>
    <w:rsid w:val="00CB0642"/>
    <w:rsid w:val="00CB139C"/>
    <w:rsid w:val="00CB1D48"/>
    <w:rsid w:val="00CB29FE"/>
    <w:rsid w:val="00CB2BEC"/>
    <w:rsid w:val="00CB2D3D"/>
    <w:rsid w:val="00CB2F30"/>
    <w:rsid w:val="00CB3A73"/>
    <w:rsid w:val="00CB4169"/>
    <w:rsid w:val="00CB5556"/>
    <w:rsid w:val="00CB5ABB"/>
    <w:rsid w:val="00CB608A"/>
    <w:rsid w:val="00CB6ED7"/>
    <w:rsid w:val="00CB7BA0"/>
    <w:rsid w:val="00CC0E7A"/>
    <w:rsid w:val="00CC15F1"/>
    <w:rsid w:val="00CC17B8"/>
    <w:rsid w:val="00CC2549"/>
    <w:rsid w:val="00CC27D2"/>
    <w:rsid w:val="00CC2DE5"/>
    <w:rsid w:val="00CC4663"/>
    <w:rsid w:val="00CC490F"/>
    <w:rsid w:val="00CC4A44"/>
    <w:rsid w:val="00CC4B36"/>
    <w:rsid w:val="00CC4B46"/>
    <w:rsid w:val="00CC57B4"/>
    <w:rsid w:val="00CC6704"/>
    <w:rsid w:val="00CC765B"/>
    <w:rsid w:val="00CC77F6"/>
    <w:rsid w:val="00CC7EA7"/>
    <w:rsid w:val="00CD19EB"/>
    <w:rsid w:val="00CD1A6E"/>
    <w:rsid w:val="00CD2C5B"/>
    <w:rsid w:val="00CD2EA2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E0878"/>
    <w:rsid w:val="00CE0D6E"/>
    <w:rsid w:val="00CE13AF"/>
    <w:rsid w:val="00CE1D4C"/>
    <w:rsid w:val="00CE2607"/>
    <w:rsid w:val="00CE2624"/>
    <w:rsid w:val="00CE44D6"/>
    <w:rsid w:val="00CE4E67"/>
    <w:rsid w:val="00CE531C"/>
    <w:rsid w:val="00CE5D45"/>
    <w:rsid w:val="00CE6649"/>
    <w:rsid w:val="00CE6B1F"/>
    <w:rsid w:val="00CE6D70"/>
    <w:rsid w:val="00CE7441"/>
    <w:rsid w:val="00CF2079"/>
    <w:rsid w:val="00CF2687"/>
    <w:rsid w:val="00CF30D2"/>
    <w:rsid w:val="00CF3AA9"/>
    <w:rsid w:val="00CF3BA8"/>
    <w:rsid w:val="00CF4012"/>
    <w:rsid w:val="00CF4121"/>
    <w:rsid w:val="00CF4265"/>
    <w:rsid w:val="00CF42D0"/>
    <w:rsid w:val="00CF4539"/>
    <w:rsid w:val="00CF521E"/>
    <w:rsid w:val="00CF524C"/>
    <w:rsid w:val="00CF540F"/>
    <w:rsid w:val="00CF6842"/>
    <w:rsid w:val="00CF72F9"/>
    <w:rsid w:val="00CF734F"/>
    <w:rsid w:val="00CF741B"/>
    <w:rsid w:val="00D00123"/>
    <w:rsid w:val="00D00951"/>
    <w:rsid w:val="00D00B3D"/>
    <w:rsid w:val="00D00FE6"/>
    <w:rsid w:val="00D01820"/>
    <w:rsid w:val="00D01847"/>
    <w:rsid w:val="00D02706"/>
    <w:rsid w:val="00D0270C"/>
    <w:rsid w:val="00D0393D"/>
    <w:rsid w:val="00D03BA1"/>
    <w:rsid w:val="00D05263"/>
    <w:rsid w:val="00D06CE4"/>
    <w:rsid w:val="00D0715F"/>
    <w:rsid w:val="00D10F2F"/>
    <w:rsid w:val="00D11894"/>
    <w:rsid w:val="00D120D4"/>
    <w:rsid w:val="00D126D3"/>
    <w:rsid w:val="00D12D3D"/>
    <w:rsid w:val="00D130BF"/>
    <w:rsid w:val="00D1317D"/>
    <w:rsid w:val="00D13605"/>
    <w:rsid w:val="00D14560"/>
    <w:rsid w:val="00D15CD6"/>
    <w:rsid w:val="00D1651F"/>
    <w:rsid w:val="00D16F8B"/>
    <w:rsid w:val="00D172E6"/>
    <w:rsid w:val="00D17CBA"/>
    <w:rsid w:val="00D2032F"/>
    <w:rsid w:val="00D22253"/>
    <w:rsid w:val="00D22B99"/>
    <w:rsid w:val="00D230AF"/>
    <w:rsid w:val="00D23CD3"/>
    <w:rsid w:val="00D24228"/>
    <w:rsid w:val="00D24A51"/>
    <w:rsid w:val="00D25696"/>
    <w:rsid w:val="00D257E6"/>
    <w:rsid w:val="00D25AD2"/>
    <w:rsid w:val="00D2741F"/>
    <w:rsid w:val="00D319B0"/>
    <w:rsid w:val="00D319CB"/>
    <w:rsid w:val="00D32625"/>
    <w:rsid w:val="00D337C1"/>
    <w:rsid w:val="00D345FA"/>
    <w:rsid w:val="00D3478F"/>
    <w:rsid w:val="00D35235"/>
    <w:rsid w:val="00D358D2"/>
    <w:rsid w:val="00D35AA8"/>
    <w:rsid w:val="00D35D21"/>
    <w:rsid w:val="00D35F99"/>
    <w:rsid w:val="00D3655F"/>
    <w:rsid w:val="00D40005"/>
    <w:rsid w:val="00D40482"/>
    <w:rsid w:val="00D4087D"/>
    <w:rsid w:val="00D40C31"/>
    <w:rsid w:val="00D40E41"/>
    <w:rsid w:val="00D40FB9"/>
    <w:rsid w:val="00D4163C"/>
    <w:rsid w:val="00D42519"/>
    <w:rsid w:val="00D426EA"/>
    <w:rsid w:val="00D42C07"/>
    <w:rsid w:val="00D44CC6"/>
    <w:rsid w:val="00D45CE2"/>
    <w:rsid w:val="00D468C9"/>
    <w:rsid w:val="00D47DD1"/>
    <w:rsid w:val="00D5072A"/>
    <w:rsid w:val="00D51CA6"/>
    <w:rsid w:val="00D51D87"/>
    <w:rsid w:val="00D52BB2"/>
    <w:rsid w:val="00D52CF9"/>
    <w:rsid w:val="00D531C3"/>
    <w:rsid w:val="00D531D3"/>
    <w:rsid w:val="00D533DF"/>
    <w:rsid w:val="00D53A05"/>
    <w:rsid w:val="00D541BD"/>
    <w:rsid w:val="00D54B3E"/>
    <w:rsid w:val="00D54BCA"/>
    <w:rsid w:val="00D57921"/>
    <w:rsid w:val="00D57F67"/>
    <w:rsid w:val="00D617D3"/>
    <w:rsid w:val="00D62390"/>
    <w:rsid w:val="00D628C8"/>
    <w:rsid w:val="00D6324D"/>
    <w:rsid w:val="00D647FB"/>
    <w:rsid w:val="00D64ED9"/>
    <w:rsid w:val="00D65EB7"/>
    <w:rsid w:val="00D662A2"/>
    <w:rsid w:val="00D67160"/>
    <w:rsid w:val="00D6794E"/>
    <w:rsid w:val="00D700C0"/>
    <w:rsid w:val="00D7095F"/>
    <w:rsid w:val="00D714E1"/>
    <w:rsid w:val="00D73522"/>
    <w:rsid w:val="00D7435A"/>
    <w:rsid w:val="00D74575"/>
    <w:rsid w:val="00D747C3"/>
    <w:rsid w:val="00D751A6"/>
    <w:rsid w:val="00D752F3"/>
    <w:rsid w:val="00D759B3"/>
    <w:rsid w:val="00D75B8D"/>
    <w:rsid w:val="00D75C58"/>
    <w:rsid w:val="00D771DA"/>
    <w:rsid w:val="00D7797F"/>
    <w:rsid w:val="00D77D2C"/>
    <w:rsid w:val="00D805EC"/>
    <w:rsid w:val="00D80D0D"/>
    <w:rsid w:val="00D8318C"/>
    <w:rsid w:val="00D84075"/>
    <w:rsid w:val="00D841A0"/>
    <w:rsid w:val="00D8459B"/>
    <w:rsid w:val="00D84E48"/>
    <w:rsid w:val="00D85089"/>
    <w:rsid w:val="00D8799C"/>
    <w:rsid w:val="00D91C47"/>
    <w:rsid w:val="00D921B7"/>
    <w:rsid w:val="00D928B3"/>
    <w:rsid w:val="00D92ED2"/>
    <w:rsid w:val="00D93087"/>
    <w:rsid w:val="00D9371E"/>
    <w:rsid w:val="00D93C33"/>
    <w:rsid w:val="00D941C6"/>
    <w:rsid w:val="00D94C10"/>
    <w:rsid w:val="00D94D97"/>
    <w:rsid w:val="00D9537F"/>
    <w:rsid w:val="00D95E36"/>
    <w:rsid w:val="00D964B6"/>
    <w:rsid w:val="00D967F6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FB7"/>
    <w:rsid w:val="00DA3408"/>
    <w:rsid w:val="00DA3E01"/>
    <w:rsid w:val="00DA4A51"/>
    <w:rsid w:val="00DA4DC3"/>
    <w:rsid w:val="00DA69AE"/>
    <w:rsid w:val="00DA6B7E"/>
    <w:rsid w:val="00DA7EE8"/>
    <w:rsid w:val="00DB06FC"/>
    <w:rsid w:val="00DB1403"/>
    <w:rsid w:val="00DB192A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C99"/>
    <w:rsid w:val="00DB676E"/>
    <w:rsid w:val="00DB6997"/>
    <w:rsid w:val="00DB71D6"/>
    <w:rsid w:val="00DC07AC"/>
    <w:rsid w:val="00DC08D4"/>
    <w:rsid w:val="00DC0F7C"/>
    <w:rsid w:val="00DC115D"/>
    <w:rsid w:val="00DC1ED9"/>
    <w:rsid w:val="00DC293C"/>
    <w:rsid w:val="00DC2BF6"/>
    <w:rsid w:val="00DC3529"/>
    <w:rsid w:val="00DC3663"/>
    <w:rsid w:val="00DC5276"/>
    <w:rsid w:val="00DC5957"/>
    <w:rsid w:val="00DC5A90"/>
    <w:rsid w:val="00DC7D1E"/>
    <w:rsid w:val="00DD03CB"/>
    <w:rsid w:val="00DD045F"/>
    <w:rsid w:val="00DD3912"/>
    <w:rsid w:val="00DD3F79"/>
    <w:rsid w:val="00DD43B0"/>
    <w:rsid w:val="00DD4B0E"/>
    <w:rsid w:val="00DD4EFE"/>
    <w:rsid w:val="00DD5316"/>
    <w:rsid w:val="00DD69DF"/>
    <w:rsid w:val="00DD7E96"/>
    <w:rsid w:val="00DE0B58"/>
    <w:rsid w:val="00DE10B4"/>
    <w:rsid w:val="00DE2497"/>
    <w:rsid w:val="00DE2B54"/>
    <w:rsid w:val="00DE5A74"/>
    <w:rsid w:val="00DE7F9E"/>
    <w:rsid w:val="00DF0BCB"/>
    <w:rsid w:val="00DF13A5"/>
    <w:rsid w:val="00DF19DE"/>
    <w:rsid w:val="00DF34EE"/>
    <w:rsid w:val="00DF37D0"/>
    <w:rsid w:val="00DF4D0D"/>
    <w:rsid w:val="00DF4F63"/>
    <w:rsid w:val="00DF64F5"/>
    <w:rsid w:val="00DF6E80"/>
    <w:rsid w:val="00E00D65"/>
    <w:rsid w:val="00E02236"/>
    <w:rsid w:val="00E02293"/>
    <w:rsid w:val="00E02856"/>
    <w:rsid w:val="00E0304B"/>
    <w:rsid w:val="00E030BE"/>
    <w:rsid w:val="00E03161"/>
    <w:rsid w:val="00E052F0"/>
    <w:rsid w:val="00E055F7"/>
    <w:rsid w:val="00E06240"/>
    <w:rsid w:val="00E06BCB"/>
    <w:rsid w:val="00E0703E"/>
    <w:rsid w:val="00E1047C"/>
    <w:rsid w:val="00E10FFA"/>
    <w:rsid w:val="00E11540"/>
    <w:rsid w:val="00E12F38"/>
    <w:rsid w:val="00E148DB"/>
    <w:rsid w:val="00E154DE"/>
    <w:rsid w:val="00E159B0"/>
    <w:rsid w:val="00E15B89"/>
    <w:rsid w:val="00E15E08"/>
    <w:rsid w:val="00E174CB"/>
    <w:rsid w:val="00E178CA"/>
    <w:rsid w:val="00E17A8E"/>
    <w:rsid w:val="00E25254"/>
    <w:rsid w:val="00E25645"/>
    <w:rsid w:val="00E25C11"/>
    <w:rsid w:val="00E25C1C"/>
    <w:rsid w:val="00E264A7"/>
    <w:rsid w:val="00E26EC0"/>
    <w:rsid w:val="00E27447"/>
    <w:rsid w:val="00E327C3"/>
    <w:rsid w:val="00E32837"/>
    <w:rsid w:val="00E34F66"/>
    <w:rsid w:val="00E351BF"/>
    <w:rsid w:val="00E35E9D"/>
    <w:rsid w:val="00E40281"/>
    <w:rsid w:val="00E40F51"/>
    <w:rsid w:val="00E41B44"/>
    <w:rsid w:val="00E430BC"/>
    <w:rsid w:val="00E430EF"/>
    <w:rsid w:val="00E436B3"/>
    <w:rsid w:val="00E4508C"/>
    <w:rsid w:val="00E469FD"/>
    <w:rsid w:val="00E4730C"/>
    <w:rsid w:val="00E47518"/>
    <w:rsid w:val="00E5065B"/>
    <w:rsid w:val="00E51DA9"/>
    <w:rsid w:val="00E52B86"/>
    <w:rsid w:val="00E52D36"/>
    <w:rsid w:val="00E53576"/>
    <w:rsid w:val="00E535D0"/>
    <w:rsid w:val="00E54036"/>
    <w:rsid w:val="00E5403D"/>
    <w:rsid w:val="00E5482A"/>
    <w:rsid w:val="00E5539A"/>
    <w:rsid w:val="00E55607"/>
    <w:rsid w:val="00E57AD5"/>
    <w:rsid w:val="00E57CF9"/>
    <w:rsid w:val="00E612BE"/>
    <w:rsid w:val="00E6140D"/>
    <w:rsid w:val="00E61883"/>
    <w:rsid w:val="00E61985"/>
    <w:rsid w:val="00E61A53"/>
    <w:rsid w:val="00E61B0E"/>
    <w:rsid w:val="00E62766"/>
    <w:rsid w:val="00E63D2D"/>
    <w:rsid w:val="00E649BF"/>
    <w:rsid w:val="00E64EBF"/>
    <w:rsid w:val="00E6581F"/>
    <w:rsid w:val="00E65AC9"/>
    <w:rsid w:val="00E66170"/>
    <w:rsid w:val="00E66547"/>
    <w:rsid w:val="00E66560"/>
    <w:rsid w:val="00E67666"/>
    <w:rsid w:val="00E700A0"/>
    <w:rsid w:val="00E71A93"/>
    <w:rsid w:val="00E72B0F"/>
    <w:rsid w:val="00E73391"/>
    <w:rsid w:val="00E73CE4"/>
    <w:rsid w:val="00E74451"/>
    <w:rsid w:val="00E74F75"/>
    <w:rsid w:val="00E76E7E"/>
    <w:rsid w:val="00E80418"/>
    <w:rsid w:val="00E80A92"/>
    <w:rsid w:val="00E83E94"/>
    <w:rsid w:val="00E844A2"/>
    <w:rsid w:val="00E86AD2"/>
    <w:rsid w:val="00E86D77"/>
    <w:rsid w:val="00E87BE3"/>
    <w:rsid w:val="00E87E80"/>
    <w:rsid w:val="00E90183"/>
    <w:rsid w:val="00E9029A"/>
    <w:rsid w:val="00E90787"/>
    <w:rsid w:val="00E91239"/>
    <w:rsid w:val="00E9185C"/>
    <w:rsid w:val="00E927CC"/>
    <w:rsid w:val="00E92A78"/>
    <w:rsid w:val="00E93D0C"/>
    <w:rsid w:val="00E94A29"/>
    <w:rsid w:val="00E94FF8"/>
    <w:rsid w:val="00E95557"/>
    <w:rsid w:val="00E95C42"/>
    <w:rsid w:val="00E95D53"/>
    <w:rsid w:val="00E95F11"/>
    <w:rsid w:val="00E966AB"/>
    <w:rsid w:val="00E96A1C"/>
    <w:rsid w:val="00E97765"/>
    <w:rsid w:val="00E97A2C"/>
    <w:rsid w:val="00EA0D98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6AD"/>
    <w:rsid w:val="00EA5751"/>
    <w:rsid w:val="00EA63EF"/>
    <w:rsid w:val="00EA6C41"/>
    <w:rsid w:val="00EA7DCD"/>
    <w:rsid w:val="00EB0869"/>
    <w:rsid w:val="00EB1145"/>
    <w:rsid w:val="00EB13BD"/>
    <w:rsid w:val="00EB1983"/>
    <w:rsid w:val="00EB3FA5"/>
    <w:rsid w:val="00EB5514"/>
    <w:rsid w:val="00EB5D14"/>
    <w:rsid w:val="00EB5DF6"/>
    <w:rsid w:val="00EB61E3"/>
    <w:rsid w:val="00EB75CD"/>
    <w:rsid w:val="00EB7B56"/>
    <w:rsid w:val="00EC0E51"/>
    <w:rsid w:val="00EC0E7D"/>
    <w:rsid w:val="00EC11F0"/>
    <w:rsid w:val="00EC1213"/>
    <w:rsid w:val="00EC16D7"/>
    <w:rsid w:val="00EC24B2"/>
    <w:rsid w:val="00EC3696"/>
    <w:rsid w:val="00EC4414"/>
    <w:rsid w:val="00EC4533"/>
    <w:rsid w:val="00EC4B6C"/>
    <w:rsid w:val="00EC4BE5"/>
    <w:rsid w:val="00EC5BE3"/>
    <w:rsid w:val="00EC5C89"/>
    <w:rsid w:val="00EC5CC4"/>
    <w:rsid w:val="00EC5D68"/>
    <w:rsid w:val="00EC6124"/>
    <w:rsid w:val="00EC6C86"/>
    <w:rsid w:val="00EC7927"/>
    <w:rsid w:val="00ED12B4"/>
    <w:rsid w:val="00ED1549"/>
    <w:rsid w:val="00ED1909"/>
    <w:rsid w:val="00ED1A6B"/>
    <w:rsid w:val="00ED1B41"/>
    <w:rsid w:val="00ED212B"/>
    <w:rsid w:val="00ED31FC"/>
    <w:rsid w:val="00ED38CD"/>
    <w:rsid w:val="00ED45FF"/>
    <w:rsid w:val="00ED4D97"/>
    <w:rsid w:val="00ED4DD7"/>
    <w:rsid w:val="00ED4F70"/>
    <w:rsid w:val="00ED59C6"/>
    <w:rsid w:val="00ED634B"/>
    <w:rsid w:val="00ED65D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665"/>
    <w:rsid w:val="00EE206B"/>
    <w:rsid w:val="00EE23CC"/>
    <w:rsid w:val="00EE3DA3"/>
    <w:rsid w:val="00EE4B76"/>
    <w:rsid w:val="00EE5188"/>
    <w:rsid w:val="00EE52B1"/>
    <w:rsid w:val="00EE5A52"/>
    <w:rsid w:val="00EE6815"/>
    <w:rsid w:val="00EE693F"/>
    <w:rsid w:val="00EE7701"/>
    <w:rsid w:val="00EF0A2F"/>
    <w:rsid w:val="00EF0B50"/>
    <w:rsid w:val="00EF0FCA"/>
    <w:rsid w:val="00EF1127"/>
    <w:rsid w:val="00EF1230"/>
    <w:rsid w:val="00EF146D"/>
    <w:rsid w:val="00EF1553"/>
    <w:rsid w:val="00EF181C"/>
    <w:rsid w:val="00EF28B4"/>
    <w:rsid w:val="00EF2EF5"/>
    <w:rsid w:val="00EF39F6"/>
    <w:rsid w:val="00EF4226"/>
    <w:rsid w:val="00EF48AC"/>
    <w:rsid w:val="00EF4DFA"/>
    <w:rsid w:val="00EF513A"/>
    <w:rsid w:val="00EF5648"/>
    <w:rsid w:val="00EF640C"/>
    <w:rsid w:val="00EF6AE9"/>
    <w:rsid w:val="00EF7391"/>
    <w:rsid w:val="00F003B2"/>
    <w:rsid w:val="00F005A3"/>
    <w:rsid w:val="00F009A2"/>
    <w:rsid w:val="00F00F6D"/>
    <w:rsid w:val="00F027CF"/>
    <w:rsid w:val="00F033B1"/>
    <w:rsid w:val="00F03482"/>
    <w:rsid w:val="00F03AE6"/>
    <w:rsid w:val="00F03E21"/>
    <w:rsid w:val="00F04698"/>
    <w:rsid w:val="00F04D8F"/>
    <w:rsid w:val="00F04E35"/>
    <w:rsid w:val="00F0514B"/>
    <w:rsid w:val="00F057B8"/>
    <w:rsid w:val="00F06164"/>
    <w:rsid w:val="00F0645C"/>
    <w:rsid w:val="00F06A5A"/>
    <w:rsid w:val="00F07A2A"/>
    <w:rsid w:val="00F07EF5"/>
    <w:rsid w:val="00F10204"/>
    <w:rsid w:val="00F10274"/>
    <w:rsid w:val="00F10DF0"/>
    <w:rsid w:val="00F11C29"/>
    <w:rsid w:val="00F11EA5"/>
    <w:rsid w:val="00F125DE"/>
    <w:rsid w:val="00F12C12"/>
    <w:rsid w:val="00F1320C"/>
    <w:rsid w:val="00F13577"/>
    <w:rsid w:val="00F13A25"/>
    <w:rsid w:val="00F13D5A"/>
    <w:rsid w:val="00F14261"/>
    <w:rsid w:val="00F14A96"/>
    <w:rsid w:val="00F14DD4"/>
    <w:rsid w:val="00F150AE"/>
    <w:rsid w:val="00F15909"/>
    <w:rsid w:val="00F1592D"/>
    <w:rsid w:val="00F15B59"/>
    <w:rsid w:val="00F16037"/>
    <w:rsid w:val="00F16ACF"/>
    <w:rsid w:val="00F16DC3"/>
    <w:rsid w:val="00F17E1E"/>
    <w:rsid w:val="00F2002C"/>
    <w:rsid w:val="00F201CB"/>
    <w:rsid w:val="00F20415"/>
    <w:rsid w:val="00F2059B"/>
    <w:rsid w:val="00F2160D"/>
    <w:rsid w:val="00F226C3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E10"/>
    <w:rsid w:val="00F30DC2"/>
    <w:rsid w:val="00F31070"/>
    <w:rsid w:val="00F317DC"/>
    <w:rsid w:val="00F31F69"/>
    <w:rsid w:val="00F320DF"/>
    <w:rsid w:val="00F32518"/>
    <w:rsid w:val="00F32749"/>
    <w:rsid w:val="00F32D88"/>
    <w:rsid w:val="00F33220"/>
    <w:rsid w:val="00F3422B"/>
    <w:rsid w:val="00F3592E"/>
    <w:rsid w:val="00F35AA3"/>
    <w:rsid w:val="00F35E1A"/>
    <w:rsid w:val="00F36D14"/>
    <w:rsid w:val="00F379F9"/>
    <w:rsid w:val="00F4032B"/>
    <w:rsid w:val="00F42DF5"/>
    <w:rsid w:val="00F430AF"/>
    <w:rsid w:val="00F44B91"/>
    <w:rsid w:val="00F46CE8"/>
    <w:rsid w:val="00F4765E"/>
    <w:rsid w:val="00F478F4"/>
    <w:rsid w:val="00F47944"/>
    <w:rsid w:val="00F47A98"/>
    <w:rsid w:val="00F47CBA"/>
    <w:rsid w:val="00F47EE5"/>
    <w:rsid w:val="00F505F1"/>
    <w:rsid w:val="00F5080E"/>
    <w:rsid w:val="00F50F34"/>
    <w:rsid w:val="00F51370"/>
    <w:rsid w:val="00F51F17"/>
    <w:rsid w:val="00F52022"/>
    <w:rsid w:val="00F52280"/>
    <w:rsid w:val="00F5343B"/>
    <w:rsid w:val="00F536B6"/>
    <w:rsid w:val="00F550AC"/>
    <w:rsid w:val="00F55BA1"/>
    <w:rsid w:val="00F55DEF"/>
    <w:rsid w:val="00F56720"/>
    <w:rsid w:val="00F57B22"/>
    <w:rsid w:val="00F57C4A"/>
    <w:rsid w:val="00F57F1D"/>
    <w:rsid w:val="00F60018"/>
    <w:rsid w:val="00F6063C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1759"/>
    <w:rsid w:val="00F71E3C"/>
    <w:rsid w:val="00F72896"/>
    <w:rsid w:val="00F74C1F"/>
    <w:rsid w:val="00F76F1F"/>
    <w:rsid w:val="00F774F2"/>
    <w:rsid w:val="00F77EC8"/>
    <w:rsid w:val="00F808BB"/>
    <w:rsid w:val="00F81DE1"/>
    <w:rsid w:val="00F8372C"/>
    <w:rsid w:val="00F83F6E"/>
    <w:rsid w:val="00F8486F"/>
    <w:rsid w:val="00F85D4C"/>
    <w:rsid w:val="00F86558"/>
    <w:rsid w:val="00F86580"/>
    <w:rsid w:val="00F878CC"/>
    <w:rsid w:val="00F8796F"/>
    <w:rsid w:val="00F87990"/>
    <w:rsid w:val="00F87CCA"/>
    <w:rsid w:val="00F91372"/>
    <w:rsid w:val="00F91F94"/>
    <w:rsid w:val="00F91FE1"/>
    <w:rsid w:val="00F93978"/>
    <w:rsid w:val="00F95545"/>
    <w:rsid w:val="00F96398"/>
    <w:rsid w:val="00F96818"/>
    <w:rsid w:val="00F96936"/>
    <w:rsid w:val="00F96B55"/>
    <w:rsid w:val="00FA13B3"/>
    <w:rsid w:val="00FA446C"/>
    <w:rsid w:val="00FA4694"/>
    <w:rsid w:val="00FA5740"/>
    <w:rsid w:val="00FA6144"/>
    <w:rsid w:val="00FA6DF1"/>
    <w:rsid w:val="00FA765B"/>
    <w:rsid w:val="00FA7732"/>
    <w:rsid w:val="00FA7E4D"/>
    <w:rsid w:val="00FA7EA0"/>
    <w:rsid w:val="00FB0197"/>
    <w:rsid w:val="00FB02BD"/>
    <w:rsid w:val="00FB0615"/>
    <w:rsid w:val="00FB0D96"/>
    <w:rsid w:val="00FB1BB5"/>
    <w:rsid w:val="00FB5215"/>
    <w:rsid w:val="00FB52DE"/>
    <w:rsid w:val="00FB548B"/>
    <w:rsid w:val="00FB5654"/>
    <w:rsid w:val="00FB638B"/>
    <w:rsid w:val="00FB64D8"/>
    <w:rsid w:val="00FB7549"/>
    <w:rsid w:val="00FC1035"/>
    <w:rsid w:val="00FC1540"/>
    <w:rsid w:val="00FC1E93"/>
    <w:rsid w:val="00FC1FC6"/>
    <w:rsid w:val="00FC2221"/>
    <w:rsid w:val="00FC354F"/>
    <w:rsid w:val="00FC3C6F"/>
    <w:rsid w:val="00FC4B7D"/>
    <w:rsid w:val="00FC4C1E"/>
    <w:rsid w:val="00FC5818"/>
    <w:rsid w:val="00FC58E8"/>
    <w:rsid w:val="00FC6862"/>
    <w:rsid w:val="00FC6B6A"/>
    <w:rsid w:val="00FC7155"/>
    <w:rsid w:val="00FD0042"/>
    <w:rsid w:val="00FD259F"/>
    <w:rsid w:val="00FD3072"/>
    <w:rsid w:val="00FD3CF4"/>
    <w:rsid w:val="00FD436E"/>
    <w:rsid w:val="00FD498D"/>
    <w:rsid w:val="00FD53C0"/>
    <w:rsid w:val="00FD54AA"/>
    <w:rsid w:val="00FD563A"/>
    <w:rsid w:val="00FD593D"/>
    <w:rsid w:val="00FD6629"/>
    <w:rsid w:val="00FD7860"/>
    <w:rsid w:val="00FD7DE8"/>
    <w:rsid w:val="00FE0612"/>
    <w:rsid w:val="00FE083F"/>
    <w:rsid w:val="00FE1095"/>
    <w:rsid w:val="00FE167E"/>
    <w:rsid w:val="00FE281C"/>
    <w:rsid w:val="00FE296A"/>
    <w:rsid w:val="00FE2BF5"/>
    <w:rsid w:val="00FE2E14"/>
    <w:rsid w:val="00FE3886"/>
    <w:rsid w:val="00FE3A85"/>
    <w:rsid w:val="00FE3A99"/>
    <w:rsid w:val="00FE3EFF"/>
    <w:rsid w:val="00FE5B76"/>
    <w:rsid w:val="00FE607F"/>
    <w:rsid w:val="00FE63BD"/>
    <w:rsid w:val="00FE6409"/>
    <w:rsid w:val="00FE66E0"/>
    <w:rsid w:val="00FE6878"/>
    <w:rsid w:val="00FE74D3"/>
    <w:rsid w:val="00FE788B"/>
    <w:rsid w:val="00FF0471"/>
    <w:rsid w:val="00FF3B9F"/>
    <w:rsid w:val="00FF3D22"/>
    <w:rsid w:val="00FF3E6A"/>
    <w:rsid w:val="00FF3F5A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4449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efani.petermann@kriftel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239</Words>
  <Characters>1718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12</cp:revision>
  <cp:lastPrinted>2020-02-24T09:24:00Z</cp:lastPrinted>
  <dcterms:created xsi:type="dcterms:W3CDTF">2023-04-17T08:35:00Z</dcterms:created>
  <dcterms:modified xsi:type="dcterms:W3CDTF">2026-10-20T10:00:00Z</dcterms:modified>
</cp:coreProperties>
</file>