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BFCAB" w14:textId="77777777" w:rsidR="009054CD" w:rsidRDefault="0087233C">
      <w:pPr>
        <w:pBdr>
          <w:bottom w:val="single" w:sz="12" w:space="1" w:color="auto"/>
        </w:pBdr>
        <w:rPr>
          <w:sz w:val="24"/>
        </w:rPr>
      </w:pPr>
      <w:r>
        <w:rPr>
          <w:noProof/>
          <w:lang w:eastAsia="de-DE"/>
        </w:rPr>
        <w:drawing>
          <wp:anchor distT="0" distB="0" distL="114300" distR="114300" simplePos="0" relativeHeight="251659264" behindDoc="1" locked="0" layoutInCell="1" allowOverlap="1" wp14:anchorId="469A7381" wp14:editId="2E4DE5AB">
            <wp:simplePos x="0" y="0"/>
            <wp:positionH relativeFrom="margin">
              <wp:posOffset>4114800</wp:posOffset>
            </wp:positionH>
            <wp:positionV relativeFrom="margin">
              <wp:posOffset>-392430</wp:posOffset>
            </wp:positionV>
            <wp:extent cx="1671320" cy="553085"/>
            <wp:effectExtent l="0" t="0" r="0" b="0"/>
            <wp:wrapNone/>
            <wp:docPr id="2" name="Bild 2" descr="C:\Users\vogell\AppData\Local\Microsoft\Windows\INetCache\Content.Word\PIXEL_Rabe_hellbl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ogell\AppData\Local\Microsoft\Windows\INetCache\Content.Word\PIXEL_Rabe_hellblau.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1320" cy="55308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rPr>
        <w:t>PRESSEMITTEILUNG DER STADT GUDENSBERG</w:t>
      </w:r>
    </w:p>
    <w:p w14:paraId="4F68EA03" w14:textId="7C8919B9" w:rsidR="00455195" w:rsidRDefault="00455195">
      <w:pPr>
        <w:rPr>
          <w:sz w:val="24"/>
        </w:rPr>
      </w:pPr>
      <w:r>
        <w:rPr>
          <w:sz w:val="24"/>
        </w:rPr>
        <w:fldChar w:fldCharType="begin"/>
      </w:r>
      <w:r>
        <w:rPr>
          <w:sz w:val="24"/>
        </w:rPr>
        <w:instrText xml:space="preserve"> TIME \@ "dd.MM.yyyy HH:mm" </w:instrText>
      </w:r>
      <w:r>
        <w:rPr>
          <w:sz w:val="24"/>
        </w:rPr>
        <w:fldChar w:fldCharType="separate"/>
      </w:r>
      <w:r w:rsidR="00B22307">
        <w:rPr>
          <w:noProof/>
          <w:sz w:val="24"/>
        </w:rPr>
        <w:t>09.09.2026 12:30</w:t>
      </w:r>
      <w:r>
        <w:rPr>
          <w:sz w:val="24"/>
        </w:rPr>
        <w:fldChar w:fldCharType="end"/>
      </w:r>
    </w:p>
    <w:p w14:paraId="06E65049" w14:textId="496ACC07" w:rsidR="00455195" w:rsidRPr="00234C0D" w:rsidRDefault="008B6D24">
      <w:pPr>
        <w:rPr>
          <w:b/>
          <w:sz w:val="28"/>
        </w:rPr>
      </w:pPr>
      <w:r>
        <w:rPr>
          <w:b/>
          <w:sz w:val="28"/>
        </w:rPr>
        <w:t>„Smartphone? Kein Problem!“ – Neue Handy-Sprechstunde im G1</w:t>
      </w:r>
    </w:p>
    <w:p w14:paraId="4CA2A6CF" w14:textId="65C3AE59" w:rsidR="00455195" w:rsidRPr="00234C0D" w:rsidRDefault="008B6D24">
      <w:pPr>
        <w:rPr>
          <w:b/>
          <w:sz w:val="24"/>
        </w:rPr>
      </w:pPr>
      <w:r>
        <w:rPr>
          <w:b/>
          <w:sz w:val="24"/>
        </w:rPr>
        <w:t>Kostenlose Unterstützung für Seniorinnen und Senioren rund um Smartphone und Tablet</w:t>
      </w:r>
    </w:p>
    <w:p w14:paraId="7ED3A973" w14:textId="77777777" w:rsidR="008B6D24" w:rsidRPr="008B6D24" w:rsidRDefault="00455195" w:rsidP="008B6D24">
      <w:pPr>
        <w:rPr>
          <w:sz w:val="24"/>
        </w:rPr>
      </w:pPr>
      <w:r>
        <w:rPr>
          <w:sz w:val="24"/>
        </w:rPr>
        <w:t xml:space="preserve">Gudensberg. </w:t>
      </w:r>
      <w:r w:rsidR="008B6D24" w:rsidRPr="008B6D24">
        <w:rPr>
          <w:sz w:val="24"/>
        </w:rPr>
        <w:t>Das Smartphone kann vieles – manchmal ist die Bedienung aber gar nicht so einfach. Wo finde ich die richtige Einstellung? Wie verschicke ich ein Foto? Und wie funktioniert eigentlich WhatsApp?</w:t>
      </w:r>
    </w:p>
    <w:p w14:paraId="19188FAD" w14:textId="2EB2E9BD" w:rsidR="008B6D24" w:rsidRPr="008B6D24" w:rsidRDefault="008B6D24" w:rsidP="008B6D24">
      <w:pPr>
        <w:rPr>
          <w:sz w:val="24"/>
        </w:rPr>
      </w:pPr>
      <w:r w:rsidRPr="008B6D24">
        <w:rPr>
          <w:sz w:val="24"/>
        </w:rPr>
        <w:t>Bei solchen Fragen bekommen Seniorinnen und Senioren ab Oktober Unterstützung im G1</w:t>
      </w:r>
      <w:r w:rsidR="00875983">
        <w:rPr>
          <w:sz w:val="24"/>
        </w:rPr>
        <w:t xml:space="preserve"> in Gudensberg (Grabenweg 1). </w:t>
      </w:r>
    </w:p>
    <w:p w14:paraId="5E4C8CBA" w14:textId="37F8F22B" w:rsidR="008B6D24" w:rsidRPr="008B6D24" w:rsidRDefault="008B6D24" w:rsidP="008B6D24">
      <w:pPr>
        <w:rPr>
          <w:sz w:val="24"/>
        </w:rPr>
      </w:pPr>
      <w:r w:rsidRPr="008B6D24">
        <w:rPr>
          <w:sz w:val="24"/>
        </w:rPr>
        <w:t xml:space="preserve">Die Stadt Gudensberg und </w:t>
      </w:r>
      <w:r w:rsidR="00875983">
        <w:rPr>
          <w:sz w:val="24"/>
        </w:rPr>
        <w:t xml:space="preserve">der Verein </w:t>
      </w:r>
      <w:r w:rsidRPr="008B6D24">
        <w:rPr>
          <w:sz w:val="24"/>
        </w:rPr>
        <w:t xml:space="preserve">Mach Mit bieten ab </w:t>
      </w:r>
      <w:r w:rsidR="00875983">
        <w:rPr>
          <w:sz w:val="24"/>
        </w:rPr>
        <w:t>dem</w:t>
      </w:r>
      <w:r w:rsidRPr="008B6D24">
        <w:rPr>
          <w:sz w:val="24"/>
        </w:rPr>
        <w:t xml:space="preserve"> 20. Oktober 2026 jeden Dienstag von 16 bis 18 Uhr eine kostenlose Handy-Sprechstunde an. Unterstützt werden die Besucherinnen und Besucher von Ragdad Shadoud, die in diesem Jahr </w:t>
      </w:r>
      <w:r w:rsidR="00875983">
        <w:rPr>
          <w:sz w:val="24"/>
        </w:rPr>
        <w:t>die</w:t>
      </w:r>
      <w:r w:rsidRPr="008B6D24">
        <w:rPr>
          <w:sz w:val="24"/>
        </w:rPr>
        <w:t xml:space="preserve"> 10. Klasse beendet.</w:t>
      </w:r>
    </w:p>
    <w:p w14:paraId="39BFB435" w14:textId="06E98D87" w:rsidR="008B6D24" w:rsidRPr="008B6D24" w:rsidRDefault="008B6D24" w:rsidP="008B6D24">
      <w:pPr>
        <w:rPr>
          <w:sz w:val="24"/>
        </w:rPr>
      </w:pPr>
      <w:r w:rsidRPr="008B6D24">
        <w:rPr>
          <w:sz w:val="24"/>
        </w:rPr>
        <w:t>„Nicht jeder muss ein Smartphone-Profi sein. Oft reicht es schon, wenn jemand da ist, der sich Zeit nimmt und die Dinge Schritt für Schritt erklärt. Die Handy-Sprechstunde bringt dabei ganz selbstverständlich junge und ältere Menschen zusammen – und genau dieser generationenübergreifende Austausch macht das Angebot besonders“</w:t>
      </w:r>
      <w:r w:rsidR="00875983">
        <w:rPr>
          <w:sz w:val="24"/>
        </w:rPr>
        <w:t xml:space="preserve">, erklärt Bürgermeisterin Sina Massow. </w:t>
      </w:r>
    </w:p>
    <w:p w14:paraId="0A7119AB" w14:textId="77777777" w:rsidR="008B6D24" w:rsidRPr="008B6D24" w:rsidRDefault="008B6D24" w:rsidP="008B6D24">
      <w:pPr>
        <w:rPr>
          <w:sz w:val="24"/>
        </w:rPr>
      </w:pPr>
      <w:r w:rsidRPr="008B6D24">
        <w:rPr>
          <w:sz w:val="24"/>
        </w:rPr>
        <w:t>Die Sprechstunde ist offen gestaltet. Eine Anmeldung ist nicht erforderlich. Seniorinnen und Senioren können einfach mit ihrem eigenen Smartphone oder Tablet vorbeikommen und ihre persönlichen Fragen mitbringen.</w:t>
      </w:r>
    </w:p>
    <w:p w14:paraId="2FF26261" w14:textId="77777777" w:rsidR="008B6D24" w:rsidRPr="008B6D24" w:rsidRDefault="008B6D24" w:rsidP="008B6D24">
      <w:pPr>
        <w:rPr>
          <w:sz w:val="24"/>
        </w:rPr>
      </w:pPr>
      <w:r w:rsidRPr="008B6D24">
        <w:rPr>
          <w:sz w:val="24"/>
        </w:rPr>
        <w:t>Ob WhatsApp, Fotos, Apps, Einstellungen oder Internet – jede Frage ist willkommen.</w:t>
      </w:r>
    </w:p>
    <w:p w14:paraId="00B4F1FE" w14:textId="77777777" w:rsidR="008B6D24" w:rsidRPr="008B6D24" w:rsidRDefault="008B6D24" w:rsidP="008B6D24">
      <w:pPr>
        <w:rPr>
          <w:sz w:val="24"/>
        </w:rPr>
      </w:pPr>
      <w:r w:rsidRPr="008B6D24">
        <w:rPr>
          <w:sz w:val="24"/>
        </w:rPr>
        <w:t>Die Teilnahme ist kostenfrei.</w:t>
      </w:r>
    </w:p>
    <w:p w14:paraId="38B44D14" w14:textId="77777777" w:rsidR="008B6D24" w:rsidRPr="008B6D24" w:rsidRDefault="008B6D24" w:rsidP="008B6D24">
      <w:pPr>
        <w:rPr>
          <w:sz w:val="24"/>
        </w:rPr>
      </w:pPr>
      <w:r w:rsidRPr="008B6D24">
        <w:rPr>
          <w:sz w:val="24"/>
        </w:rPr>
        <w:t>Handy-Sprechstunde für Seniorinnen und Senioren</w:t>
      </w:r>
    </w:p>
    <w:p w14:paraId="77FDCDC2" w14:textId="48FFD290" w:rsidR="008B6D24" w:rsidRPr="008B6D24" w:rsidRDefault="008B6D24" w:rsidP="008B6D24">
      <w:pPr>
        <w:rPr>
          <w:sz w:val="24"/>
        </w:rPr>
      </w:pPr>
      <w:r w:rsidRPr="008B6D24">
        <w:rPr>
          <w:sz w:val="24"/>
        </w:rPr>
        <w:t>Ab 20. Oktober 2026</w:t>
      </w:r>
      <w:r w:rsidRPr="008B6D24">
        <w:rPr>
          <w:sz w:val="24"/>
        </w:rPr>
        <w:br/>
        <w:t>Jeden Dienstag, 16 bis 18 Uhr</w:t>
      </w:r>
      <w:r w:rsidRPr="008B6D24">
        <w:rPr>
          <w:sz w:val="24"/>
        </w:rPr>
        <w:br/>
        <w:t>G1</w:t>
      </w:r>
      <w:r w:rsidRPr="008B6D24">
        <w:rPr>
          <w:sz w:val="24"/>
        </w:rPr>
        <w:br/>
        <w:t>Gudensberg</w:t>
      </w:r>
    </w:p>
    <w:p w14:paraId="5ECB7A72" w14:textId="77777777" w:rsidR="008B6D24" w:rsidRPr="008B6D24" w:rsidRDefault="008B6D24" w:rsidP="008B6D24">
      <w:pPr>
        <w:rPr>
          <w:sz w:val="24"/>
        </w:rPr>
      </w:pPr>
      <w:r w:rsidRPr="008B6D24">
        <w:rPr>
          <w:sz w:val="24"/>
        </w:rPr>
        <w:t>Eine Kooperation der Stadt Gudensberg und Mach Mit</w:t>
      </w:r>
    </w:p>
    <w:p w14:paraId="2902E183" w14:textId="79F90C3A" w:rsidR="00B22307" w:rsidRPr="008B6D24" w:rsidRDefault="00B22307" w:rsidP="00B22307">
      <w:pPr>
        <w:rPr>
          <w:rFonts w:asciiTheme="minorHAnsi" w:hAnsiTheme="minorHAnsi" w:cstheme="minorHAnsi"/>
          <w:bCs/>
          <w:sz w:val="24"/>
          <w:szCs w:val="24"/>
        </w:rPr>
      </w:pPr>
      <w:r w:rsidRPr="008B6D24">
        <w:rPr>
          <w:rFonts w:asciiTheme="minorHAnsi" w:hAnsiTheme="minorHAnsi" w:cstheme="minorHAnsi"/>
          <w:bCs/>
          <w:sz w:val="24"/>
          <w:szCs w:val="24"/>
        </w:rPr>
        <w:t xml:space="preserve">Wer sich vorab anmelden möchte, kann dies unter </w:t>
      </w:r>
      <w:hyperlink r:id="rId6" w:history="1">
        <w:r w:rsidRPr="008B6D24">
          <w:rPr>
            <w:rStyle w:val="Hyperlink"/>
            <w:rFonts w:asciiTheme="minorHAnsi" w:hAnsiTheme="minorHAnsi" w:cstheme="minorHAnsi"/>
            <w:bCs/>
            <w:sz w:val="24"/>
            <w:szCs w:val="24"/>
          </w:rPr>
          <w:t>handyberatung@machmit-gudensberg.eu</w:t>
        </w:r>
      </w:hyperlink>
      <w:r w:rsidRPr="008B6D24">
        <w:rPr>
          <w:rFonts w:asciiTheme="minorHAnsi" w:hAnsiTheme="minorHAnsi" w:cstheme="minorHAnsi"/>
          <w:bCs/>
          <w:sz w:val="24"/>
          <w:szCs w:val="24"/>
        </w:rPr>
        <w:t xml:space="preserve"> tun.</w:t>
      </w:r>
    </w:p>
    <w:p w14:paraId="0060C9F1" w14:textId="13566B83" w:rsidR="00455195" w:rsidRDefault="00455195" w:rsidP="008B6D24">
      <w:pPr>
        <w:rPr>
          <w:sz w:val="24"/>
        </w:rPr>
      </w:pPr>
    </w:p>
    <w:p w14:paraId="1C2FDC9F" w14:textId="77777777" w:rsidR="00455195" w:rsidRDefault="00455195">
      <w:pPr>
        <w:rPr>
          <w:sz w:val="24"/>
        </w:rPr>
      </w:pPr>
      <w:r>
        <w:rPr>
          <w:sz w:val="24"/>
        </w:rPr>
        <w:t xml:space="preserve">Version für Social Media </w:t>
      </w:r>
      <w:r w:rsidR="00AF06F5">
        <w:rPr>
          <w:sz w:val="24"/>
        </w:rPr>
        <w:t xml:space="preserve">und WhatsApp </w:t>
      </w:r>
      <w:r>
        <w:rPr>
          <w:sz w:val="24"/>
        </w:rPr>
        <w:t>(</w:t>
      </w:r>
      <w:r w:rsidRPr="00AF06F5">
        <w:rPr>
          <w:color w:val="FF0000"/>
          <w:sz w:val="24"/>
        </w:rPr>
        <w:t xml:space="preserve">max. </w:t>
      </w:r>
      <w:r w:rsidR="00AF06F5" w:rsidRPr="00AF06F5">
        <w:rPr>
          <w:color w:val="FF0000"/>
          <w:sz w:val="24"/>
        </w:rPr>
        <w:t>1.70</w:t>
      </w:r>
      <w:r w:rsidRPr="00AF06F5">
        <w:rPr>
          <w:color w:val="FF0000"/>
          <w:sz w:val="24"/>
        </w:rPr>
        <w:t>0 Zeichen</w:t>
      </w:r>
      <w:r>
        <w:rPr>
          <w:sz w:val="24"/>
        </w:rPr>
        <w:t>)</w:t>
      </w:r>
    </w:p>
    <w:p w14:paraId="4A286EFE" w14:textId="77777777" w:rsidR="008B6D24" w:rsidRPr="008B6D24" w:rsidRDefault="008B6D24" w:rsidP="008B6D24">
      <w:pPr>
        <w:rPr>
          <w:b/>
          <w:bCs/>
          <w:sz w:val="28"/>
        </w:rPr>
      </w:pPr>
      <w:r w:rsidRPr="008B6D24">
        <w:rPr>
          <w:rFonts w:ascii="Segoe UI Emoji" w:hAnsi="Segoe UI Emoji" w:cs="Segoe UI Emoji"/>
          <w:b/>
          <w:bCs/>
          <w:sz w:val="28"/>
        </w:rPr>
        <w:t>📱</w:t>
      </w:r>
      <w:r w:rsidRPr="008B6D24">
        <w:rPr>
          <w:b/>
          <w:bCs/>
          <w:sz w:val="28"/>
        </w:rPr>
        <w:t xml:space="preserve"> „Smartphone? Kein Problem!“</w:t>
      </w:r>
    </w:p>
    <w:p w14:paraId="0C36D4F4" w14:textId="77777777" w:rsidR="008B6D24" w:rsidRPr="008B6D24" w:rsidRDefault="008B6D24" w:rsidP="008B6D24">
      <w:pPr>
        <w:rPr>
          <w:rFonts w:asciiTheme="minorHAnsi" w:hAnsiTheme="minorHAnsi" w:cstheme="minorHAnsi"/>
          <w:bCs/>
          <w:sz w:val="24"/>
          <w:szCs w:val="24"/>
        </w:rPr>
      </w:pPr>
      <w:r w:rsidRPr="008B6D24">
        <w:rPr>
          <w:rFonts w:asciiTheme="minorHAnsi" w:hAnsiTheme="minorHAnsi" w:cstheme="minorHAnsi"/>
          <w:bCs/>
          <w:sz w:val="24"/>
          <w:szCs w:val="24"/>
        </w:rPr>
        <w:lastRenderedPageBreak/>
        <w:t xml:space="preserve">Das Smartphone kann vieles – manchmal ist die Bedienung aber gar nicht so einfach. </w:t>
      </w:r>
      <w:r w:rsidRPr="008B6D24">
        <w:rPr>
          <w:rFonts w:ascii="Segoe UI Emoji" w:hAnsi="Segoe UI Emoji" w:cs="Segoe UI Emoji"/>
          <w:bCs/>
          <w:sz w:val="24"/>
          <w:szCs w:val="24"/>
        </w:rPr>
        <w:t>🤔</w:t>
      </w:r>
      <w:r w:rsidRPr="008B6D24">
        <w:rPr>
          <w:rFonts w:asciiTheme="minorHAnsi" w:hAnsiTheme="minorHAnsi" w:cstheme="minorHAnsi"/>
          <w:bCs/>
          <w:sz w:val="24"/>
          <w:szCs w:val="24"/>
        </w:rPr>
        <w:br/>
        <w:t xml:space="preserve">Wie verschicke ich ein Foto? Wo finde ich die richtige Einstellung? Wie funktioniert WhatsApp? Oder warum macht das Handy plötzlich nicht mehr das, was es soll? </w:t>
      </w:r>
      <w:r w:rsidRPr="008B6D24">
        <w:rPr>
          <w:rFonts w:ascii="Segoe UI Emoji" w:hAnsi="Segoe UI Emoji" w:cs="Segoe UI Emoji"/>
          <w:bCs/>
          <w:sz w:val="24"/>
          <w:szCs w:val="24"/>
        </w:rPr>
        <w:t>😅</w:t>
      </w:r>
    </w:p>
    <w:p w14:paraId="2E943D7A" w14:textId="77777777" w:rsidR="008B6D24" w:rsidRPr="008B6D24" w:rsidRDefault="008B6D24" w:rsidP="008B6D24">
      <w:pPr>
        <w:rPr>
          <w:rFonts w:asciiTheme="minorHAnsi" w:hAnsiTheme="minorHAnsi" w:cstheme="minorHAnsi"/>
          <w:bCs/>
          <w:sz w:val="24"/>
          <w:szCs w:val="24"/>
        </w:rPr>
      </w:pPr>
      <w:r w:rsidRPr="008B6D24">
        <w:rPr>
          <w:rFonts w:asciiTheme="minorHAnsi" w:hAnsiTheme="minorHAnsi" w:cstheme="minorHAnsi"/>
          <w:bCs/>
          <w:sz w:val="24"/>
          <w:szCs w:val="24"/>
        </w:rPr>
        <w:t>Damit solche Fragen künftig kein Grund mehr für Verzweiflung sind, starten die Stadt Gudensberg und Mach Mit eine kostenlose Handy-Sprechstunde für Seniorinnen und Senioren.</w:t>
      </w:r>
    </w:p>
    <w:p w14:paraId="08074AF0" w14:textId="77777777" w:rsidR="008B6D24" w:rsidRPr="008B6D24" w:rsidRDefault="008B6D24" w:rsidP="008B6D24">
      <w:pPr>
        <w:rPr>
          <w:rFonts w:asciiTheme="minorHAnsi" w:hAnsiTheme="minorHAnsi" w:cstheme="minorHAnsi"/>
          <w:bCs/>
          <w:sz w:val="24"/>
          <w:szCs w:val="24"/>
        </w:rPr>
      </w:pPr>
      <w:r w:rsidRPr="008B6D24">
        <w:rPr>
          <w:rFonts w:ascii="Segoe UI Emoji" w:hAnsi="Segoe UI Emoji" w:cs="Segoe UI Emoji"/>
          <w:bCs/>
          <w:sz w:val="24"/>
          <w:szCs w:val="24"/>
        </w:rPr>
        <w:t>👩</w:t>
      </w:r>
      <w:r w:rsidRPr="008B6D24">
        <w:rPr>
          <w:rFonts w:asciiTheme="minorHAnsi" w:hAnsiTheme="minorHAnsi" w:cstheme="minorHAnsi"/>
          <w:bCs/>
          <w:sz w:val="24"/>
          <w:szCs w:val="24"/>
        </w:rPr>
        <w:t>‍</w:t>
      </w:r>
      <w:r w:rsidRPr="008B6D24">
        <w:rPr>
          <w:rFonts w:ascii="Segoe UI Emoji" w:hAnsi="Segoe UI Emoji" w:cs="Segoe UI Emoji"/>
          <w:bCs/>
          <w:sz w:val="24"/>
          <w:szCs w:val="24"/>
        </w:rPr>
        <w:t>🎓</w:t>
      </w:r>
      <w:r w:rsidRPr="008B6D24">
        <w:rPr>
          <w:rFonts w:asciiTheme="minorHAnsi" w:hAnsiTheme="minorHAnsi" w:cstheme="minorHAnsi"/>
          <w:bCs/>
          <w:sz w:val="24"/>
          <w:szCs w:val="24"/>
        </w:rPr>
        <w:t xml:space="preserve"> Unterstützt wird die Sprechstunde von Ragdad Shadoud. Die Schülerin hilft ganz individuell bei Fragen rund um Smartphone und Tablet und erklärt Schritt für Schritt, was gerade gebraucht wird.</w:t>
      </w:r>
    </w:p>
    <w:p w14:paraId="1AD295F5" w14:textId="7B57F37D" w:rsidR="008B6D24" w:rsidRPr="008B6D24" w:rsidRDefault="008B6D24" w:rsidP="008B6D24">
      <w:pPr>
        <w:rPr>
          <w:rFonts w:asciiTheme="minorHAnsi" w:hAnsiTheme="minorHAnsi" w:cstheme="minorHAnsi"/>
          <w:bCs/>
          <w:sz w:val="24"/>
          <w:szCs w:val="24"/>
        </w:rPr>
      </w:pPr>
      <w:r w:rsidRPr="008B6D24">
        <w:rPr>
          <w:rFonts w:ascii="Segoe UI Emoji" w:hAnsi="Segoe UI Emoji" w:cs="Segoe UI Emoji"/>
          <w:bCs/>
          <w:sz w:val="24"/>
          <w:szCs w:val="24"/>
        </w:rPr>
        <w:t>📅</w:t>
      </w:r>
      <w:r w:rsidRPr="008B6D24">
        <w:rPr>
          <w:rFonts w:asciiTheme="minorHAnsi" w:hAnsiTheme="minorHAnsi" w:cstheme="minorHAnsi"/>
          <w:bCs/>
          <w:sz w:val="24"/>
          <w:szCs w:val="24"/>
        </w:rPr>
        <w:t xml:space="preserve"> Start: Dienstag, 20. Oktober 2026</w:t>
      </w:r>
      <w:r w:rsidRPr="008B6D24">
        <w:rPr>
          <w:rFonts w:asciiTheme="minorHAnsi" w:hAnsiTheme="minorHAnsi" w:cstheme="minorHAnsi"/>
          <w:bCs/>
          <w:sz w:val="24"/>
          <w:szCs w:val="24"/>
        </w:rPr>
        <w:br/>
      </w:r>
      <w:r w:rsidRPr="008B6D24">
        <w:rPr>
          <w:rFonts w:ascii="Segoe UI Emoji" w:hAnsi="Segoe UI Emoji" w:cs="Segoe UI Emoji"/>
          <w:bCs/>
          <w:sz w:val="24"/>
          <w:szCs w:val="24"/>
        </w:rPr>
        <w:t>🕓</w:t>
      </w:r>
      <w:r w:rsidRPr="008B6D24">
        <w:rPr>
          <w:rFonts w:asciiTheme="minorHAnsi" w:hAnsiTheme="minorHAnsi" w:cstheme="minorHAnsi"/>
          <w:bCs/>
          <w:sz w:val="24"/>
          <w:szCs w:val="24"/>
        </w:rPr>
        <w:t xml:space="preserve"> Jeden Dienstag von 16 bis 18 Uhr</w:t>
      </w:r>
      <w:r w:rsidRPr="008B6D24">
        <w:rPr>
          <w:rFonts w:asciiTheme="minorHAnsi" w:hAnsiTheme="minorHAnsi" w:cstheme="minorHAnsi"/>
          <w:bCs/>
          <w:sz w:val="24"/>
          <w:szCs w:val="24"/>
        </w:rPr>
        <w:br/>
      </w:r>
      <w:r w:rsidRPr="008B6D24">
        <w:rPr>
          <w:rFonts w:ascii="Segoe UI Emoji" w:hAnsi="Segoe UI Emoji" w:cs="Segoe UI Emoji"/>
          <w:bCs/>
          <w:sz w:val="24"/>
          <w:szCs w:val="24"/>
        </w:rPr>
        <w:t>📍</w:t>
      </w:r>
      <w:r w:rsidRPr="008B6D24">
        <w:rPr>
          <w:rFonts w:asciiTheme="minorHAnsi" w:hAnsiTheme="minorHAnsi" w:cstheme="minorHAnsi"/>
          <w:bCs/>
          <w:sz w:val="24"/>
          <w:szCs w:val="24"/>
        </w:rPr>
        <w:t xml:space="preserve"> G1 </w:t>
      </w:r>
      <w:r w:rsidR="00875983">
        <w:rPr>
          <w:rFonts w:asciiTheme="minorHAnsi" w:hAnsiTheme="minorHAnsi" w:cstheme="minorHAnsi"/>
          <w:bCs/>
          <w:sz w:val="24"/>
          <w:szCs w:val="24"/>
        </w:rPr>
        <w:br/>
      </w:r>
      <w:r w:rsidRPr="008B6D24">
        <w:rPr>
          <w:rFonts w:ascii="Segoe UI Emoji" w:hAnsi="Segoe UI Emoji" w:cs="Segoe UI Emoji"/>
          <w:bCs/>
          <w:sz w:val="24"/>
          <w:szCs w:val="24"/>
        </w:rPr>
        <w:t>💚</w:t>
      </w:r>
      <w:r w:rsidRPr="008B6D24">
        <w:rPr>
          <w:rFonts w:asciiTheme="minorHAnsi" w:hAnsiTheme="minorHAnsi" w:cstheme="minorHAnsi"/>
          <w:bCs/>
          <w:sz w:val="24"/>
          <w:szCs w:val="24"/>
        </w:rPr>
        <w:t xml:space="preserve"> Die Teilnahme ist kostenfrei!</w:t>
      </w:r>
    </w:p>
    <w:p w14:paraId="1BCF9765" w14:textId="77777777" w:rsidR="008B6D24" w:rsidRPr="008B6D24" w:rsidRDefault="008B6D24" w:rsidP="008B6D24">
      <w:pPr>
        <w:rPr>
          <w:rFonts w:asciiTheme="minorHAnsi" w:hAnsiTheme="minorHAnsi" w:cstheme="minorHAnsi"/>
          <w:bCs/>
          <w:sz w:val="24"/>
          <w:szCs w:val="24"/>
        </w:rPr>
      </w:pPr>
      <w:r w:rsidRPr="008B6D24">
        <w:rPr>
          <w:rFonts w:asciiTheme="minorHAnsi" w:hAnsiTheme="minorHAnsi" w:cstheme="minorHAnsi"/>
          <w:bCs/>
          <w:sz w:val="24"/>
          <w:szCs w:val="24"/>
        </w:rPr>
        <w:t xml:space="preserve">Die Sprechstunde ist offen gestaltet. Eine Anmeldung ist nicht erforderlich. Einfach das eigene Smartphone oder Tablet und die persönlichen Fragen mitbringen. Ob WhatsApp, Fotos, Apps, Einstellungen, Internet oder etwas ganz anderes – jede Frage ist willkommen. </w:t>
      </w:r>
      <w:r w:rsidRPr="008B6D24">
        <w:rPr>
          <w:rFonts w:ascii="Segoe UI Emoji" w:hAnsi="Segoe UI Emoji" w:cs="Segoe UI Emoji"/>
          <w:bCs/>
          <w:sz w:val="24"/>
          <w:szCs w:val="24"/>
        </w:rPr>
        <w:t>😊</w:t>
      </w:r>
    </w:p>
    <w:p w14:paraId="05EFCACC" w14:textId="77777777" w:rsidR="008B6D24" w:rsidRPr="008B6D24" w:rsidRDefault="008B6D24" w:rsidP="008B6D24">
      <w:pPr>
        <w:rPr>
          <w:rFonts w:asciiTheme="minorHAnsi" w:hAnsiTheme="minorHAnsi" w:cstheme="minorHAnsi"/>
          <w:bCs/>
          <w:sz w:val="24"/>
          <w:szCs w:val="24"/>
        </w:rPr>
      </w:pPr>
      <w:r w:rsidRPr="008B6D24">
        <w:rPr>
          <w:rFonts w:asciiTheme="minorHAnsi" w:hAnsiTheme="minorHAnsi" w:cstheme="minorHAnsi"/>
          <w:bCs/>
          <w:sz w:val="24"/>
          <w:szCs w:val="24"/>
        </w:rPr>
        <w:t>Wer sich vorab anmelden möchte, kann dies unter</w:t>
      </w:r>
      <w:r w:rsidRPr="008B6D24">
        <w:rPr>
          <w:rFonts w:asciiTheme="minorHAnsi" w:hAnsiTheme="minorHAnsi" w:cstheme="minorHAnsi"/>
          <w:bCs/>
          <w:sz w:val="24"/>
          <w:szCs w:val="24"/>
        </w:rPr>
        <w:br/>
      </w:r>
      <w:r w:rsidRPr="008B6D24">
        <w:rPr>
          <w:rFonts w:ascii="Segoe UI Emoji" w:hAnsi="Segoe UI Emoji" w:cs="Segoe UI Emoji"/>
          <w:bCs/>
          <w:sz w:val="24"/>
          <w:szCs w:val="24"/>
        </w:rPr>
        <w:t>📧</w:t>
      </w:r>
      <w:r w:rsidRPr="008B6D24">
        <w:rPr>
          <w:rFonts w:asciiTheme="minorHAnsi" w:hAnsiTheme="minorHAnsi" w:cstheme="minorHAnsi"/>
          <w:bCs/>
          <w:sz w:val="24"/>
          <w:szCs w:val="24"/>
        </w:rPr>
        <w:t xml:space="preserve"> </w:t>
      </w:r>
      <w:hyperlink r:id="rId7" w:history="1">
        <w:r w:rsidRPr="008B6D24">
          <w:rPr>
            <w:rStyle w:val="Hyperlink"/>
            <w:rFonts w:asciiTheme="minorHAnsi" w:hAnsiTheme="minorHAnsi" w:cstheme="minorHAnsi"/>
            <w:bCs/>
            <w:sz w:val="24"/>
            <w:szCs w:val="24"/>
          </w:rPr>
          <w:t>handyberatung@machmit-gudensberg.eu</w:t>
        </w:r>
      </w:hyperlink>
      <w:r w:rsidRPr="008B6D24">
        <w:rPr>
          <w:rFonts w:asciiTheme="minorHAnsi" w:hAnsiTheme="minorHAnsi" w:cstheme="minorHAnsi"/>
          <w:bCs/>
          <w:sz w:val="24"/>
          <w:szCs w:val="24"/>
        </w:rPr>
        <w:t xml:space="preserve"> tun.</w:t>
      </w:r>
    </w:p>
    <w:p w14:paraId="5B43A410" w14:textId="77777777" w:rsidR="008B6D24" w:rsidRPr="008B6D24" w:rsidRDefault="008B6D24" w:rsidP="008B6D24">
      <w:pPr>
        <w:rPr>
          <w:rFonts w:asciiTheme="minorHAnsi" w:hAnsiTheme="minorHAnsi" w:cstheme="minorHAnsi"/>
          <w:bCs/>
          <w:sz w:val="24"/>
          <w:szCs w:val="24"/>
        </w:rPr>
      </w:pPr>
      <w:r w:rsidRPr="008B6D24">
        <w:rPr>
          <w:rFonts w:ascii="Segoe UI Emoji" w:hAnsi="Segoe UI Emoji" w:cs="Segoe UI Emoji"/>
          <w:bCs/>
          <w:sz w:val="24"/>
          <w:szCs w:val="24"/>
        </w:rPr>
        <w:t>🤝</w:t>
      </w:r>
      <w:r w:rsidRPr="008B6D24">
        <w:rPr>
          <w:rFonts w:asciiTheme="minorHAnsi" w:hAnsiTheme="minorHAnsi" w:cstheme="minorHAnsi"/>
          <w:bCs/>
          <w:sz w:val="24"/>
          <w:szCs w:val="24"/>
        </w:rPr>
        <w:t xml:space="preserve"> Eine Kooperation der Stadt Gudensberg und Mach Mit</w:t>
      </w:r>
    </w:p>
    <w:p w14:paraId="4CF9DD3E" w14:textId="77777777" w:rsidR="008B6D24" w:rsidRPr="008B6D24" w:rsidRDefault="008B6D24" w:rsidP="008B6D24">
      <w:pPr>
        <w:rPr>
          <w:rFonts w:asciiTheme="minorHAnsi" w:hAnsiTheme="minorHAnsi" w:cstheme="minorHAnsi"/>
          <w:bCs/>
          <w:sz w:val="24"/>
          <w:szCs w:val="24"/>
        </w:rPr>
      </w:pPr>
      <w:r w:rsidRPr="008B6D24">
        <w:rPr>
          <w:rFonts w:asciiTheme="minorHAnsi" w:hAnsiTheme="minorHAnsi" w:cstheme="minorHAnsi"/>
          <w:bCs/>
          <w:sz w:val="24"/>
          <w:szCs w:val="24"/>
        </w:rPr>
        <w:t xml:space="preserve">Denn manchmal braucht es gar nicht viel – nur jemanden, der sich Zeit nimmt und zeigt, wie es geht. </w:t>
      </w:r>
      <w:r w:rsidRPr="008B6D24">
        <w:rPr>
          <w:rFonts w:ascii="Segoe UI Symbol" w:hAnsi="Segoe UI Symbol" w:cs="Segoe UI Symbol"/>
          <w:bCs/>
          <w:sz w:val="24"/>
          <w:szCs w:val="24"/>
        </w:rPr>
        <w:t>❤</w:t>
      </w:r>
      <w:r w:rsidRPr="008B6D24">
        <w:rPr>
          <w:rFonts w:asciiTheme="minorHAnsi" w:hAnsiTheme="minorHAnsi" w:cstheme="minorHAnsi"/>
          <w:bCs/>
          <w:sz w:val="24"/>
          <w:szCs w:val="24"/>
        </w:rPr>
        <w:t>️</w:t>
      </w:r>
    </w:p>
    <w:p w14:paraId="227A5AD4" w14:textId="77777777" w:rsidR="00234C0D" w:rsidRDefault="00234C0D">
      <w:pPr>
        <w:rPr>
          <w:sz w:val="24"/>
        </w:rPr>
      </w:pPr>
    </w:p>
    <w:p w14:paraId="4AFB2EC4" w14:textId="77777777" w:rsidR="00234C0D" w:rsidRDefault="00234C0D">
      <w:pPr>
        <w:rPr>
          <w:sz w:val="24"/>
        </w:rPr>
      </w:pPr>
    </w:p>
    <w:p w14:paraId="213DE514" w14:textId="77777777" w:rsidR="00455195" w:rsidRDefault="00455195">
      <w:pPr>
        <w:rPr>
          <w:sz w:val="24"/>
        </w:rPr>
      </w:pPr>
      <w:r>
        <w:rPr>
          <w:sz w:val="24"/>
        </w:rPr>
        <w:t>#Schwalm-Eder-Kreis</w:t>
      </w:r>
    </w:p>
    <w:p w14:paraId="5E89FBDE" w14:textId="77777777" w:rsidR="00455195" w:rsidRDefault="00455195">
      <w:pPr>
        <w:rPr>
          <w:sz w:val="24"/>
        </w:rPr>
      </w:pPr>
      <w:r>
        <w:rPr>
          <w:sz w:val="24"/>
        </w:rPr>
        <w:t>#Gudensberg</w:t>
      </w:r>
    </w:p>
    <w:p w14:paraId="6E90580D" w14:textId="70130BCF" w:rsidR="00455195" w:rsidRDefault="00455195">
      <w:pPr>
        <w:rPr>
          <w:sz w:val="24"/>
        </w:rPr>
      </w:pPr>
      <w:r>
        <w:rPr>
          <w:sz w:val="24"/>
        </w:rPr>
        <w:t>#</w:t>
      </w:r>
      <w:r w:rsidR="008B6D24">
        <w:rPr>
          <w:sz w:val="24"/>
        </w:rPr>
        <w:t>MachMit</w:t>
      </w:r>
    </w:p>
    <w:p w14:paraId="328ED3D9" w14:textId="1D586EFC" w:rsidR="00455195" w:rsidRDefault="00455195">
      <w:pPr>
        <w:rPr>
          <w:sz w:val="24"/>
        </w:rPr>
      </w:pPr>
      <w:r>
        <w:rPr>
          <w:sz w:val="24"/>
        </w:rPr>
        <w:t>#</w:t>
      </w:r>
      <w:r w:rsidR="008B6D24">
        <w:rPr>
          <w:sz w:val="24"/>
        </w:rPr>
        <w:t>HandySprechstunde</w:t>
      </w:r>
    </w:p>
    <w:p w14:paraId="2C61FFAE" w14:textId="5682C7B7" w:rsidR="00455195" w:rsidRDefault="00455195">
      <w:pPr>
        <w:rPr>
          <w:sz w:val="24"/>
        </w:rPr>
      </w:pPr>
      <w:r>
        <w:rPr>
          <w:sz w:val="24"/>
        </w:rPr>
        <w:t>#</w:t>
      </w:r>
      <w:r w:rsidR="008B6D24">
        <w:rPr>
          <w:sz w:val="24"/>
        </w:rPr>
        <w:t>Senioren</w:t>
      </w:r>
    </w:p>
    <w:p w14:paraId="68C88527" w14:textId="6C750D3B" w:rsidR="008B6D24" w:rsidRPr="00455195" w:rsidRDefault="008B6D24">
      <w:pPr>
        <w:rPr>
          <w:sz w:val="24"/>
        </w:rPr>
      </w:pPr>
      <w:r>
        <w:rPr>
          <w:sz w:val="24"/>
        </w:rPr>
        <w:t>#Smartphone</w:t>
      </w:r>
    </w:p>
    <w:sectPr w:rsidR="008B6D24" w:rsidRPr="0045519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958"/>
    <w:rsid w:val="000A6958"/>
    <w:rsid w:val="000F3C8C"/>
    <w:rsid w:val="00234C0D"/>
    <w:rsid w:val="00293839"/>
    <w:rsid w:val="00394D5D"/>
    <w:rsid w:val="00455195"/>
    <w:rsid w:val="0087233C"/>
    <w:rsid w:val="00875983"/>
    <w:rsid w:val="008B6D24"/>
    <w:rsid w:val="009054CD"/>
    <w:rsid w:val="009A4EC0"/>
    <w:rsid w:val="00AF06F5"/>
    <w:rsid w:val="00AF4C4C"/>
    <w:rsid w:val="00B223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B188F"/>
  <w15:chartTrackingRefBased/>
  <w15:docId w15:val="{64B0E7BB-550B-47C1-906C-B702FB946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34C0D"/>
    <w:rPr>
      <w:color w:val="0563C1" w:themeColor="hyperlink"/>
      <w:u w:val="single"/>
    </w:rPr>
  </w:style>
  <w:style w:type="character" w:styleId="NichtaufgelsteErwhnung">
    <w:name w:val="Unresolved Mention"/>
    <w:basedOn w:val="Absatz-Standardschriftart"/>
    <w:uiPriority w:val="99"/>
    <w:semiHidden/>
    <w:unhideWhenUsed/>
    <w:rsid w:val="008B6D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2187009">
      <w:bodyDiv w:val="1"/>
      <w:marLeft w:val="0"/>
      <w:marRight w:val="0"/>
      <w:marTop w:val="0"/>
      <w:marBottom w:val="0"/>
      <w:divBdr>
        <w:top w:val="none" w:sz="0" w:space="0" w:color="auto"/>
        <w:left w:val="none" w:sz="0" w:space="0" w:color="auto"/>
        <w:bottom w:val="none" w:sz="0" w:space="0" w:color="auto"/>
        <w:right w:val="none" w:sz="0" w:space="0" w:color="auto"/>
      </w:divBdr>
    </w:div>
    <w:div w:id="1207722986">
      <w:bodyDiv w:val="1"/>
      <w:marLeft w:val="0"/>
      <w:marRight w:val="0"/>
      <w:marTop w:val="0"/>
      <w:marBottom w:val="0"/>
      <w:divBdr>
        <w:top w:val="none" w:sz="0" w:space="0" w:color="auto"/>
        <w:left w:val="none" w:sz="0" w:space="0" w:color="auto"/>
        <w:bottom w:val="none" w:sz="0" w:space="0" w:color="auto"/>
        <w:right w:val="none" w:sz="0" w:space="0" w:color="auto"/>
      </w:divBdr>
    </w:div>
    <w:div w:id="1623531401">
      <w:bodyDiv w:val="1"/>
      <w:marLeft w:val="0"/>
      <w:marRight w:val="0"/>
      <w:marTop w:val="0"/>
      <w:marBottom w:val="0"/>
      <w:divBdr>
        <w:top w:val="none" w:sz="0" w:space="0" w:color="auto"/>
        <w:left w:val="none" w:sz="0" w:space="0" w:color="auto"/>
        <w:bottom w:val="none" w:sz="0" w:space="0" w:color="auto"/>
        <w:right w:val="none" w:sz="0" w:space="0" w:color="auto"/>
      </w:divBdr>
    </w:div>
    <w:div w:id="1917012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andyberatung@machmit-gudensberg.e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handyberatung@machmit-gudensberg.eu"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gell\Documents\Benutzerdefinierte%20Office-Vorlagen\PRESSEMITTEILUNG%20DER%20STADT%20GUDENSBERG.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C84C0-8D6D-4DC5-A3AD-382382C0D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DER STADT GUDENSBERG.dotx</Template>
  <TotalTime>0</TotalTime>
  <Pages>2</Pages>
  <Words>451</Words>
  <Characters>2844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Vogel</dc:creator>
  <cp:keywords/>
  <dc:description/>
  <cp:lastModifiedBy>Sara Herbener-Schiavo</cp:lastModifiedBy>
  <cp:revision>6</cp:revision>
  <dcterms:created xsi:type="dcterms:W3CDTF">2020-12-16T06:08:00Z</dcterms:created>
  <dcterms:modified xsi:type="dcterms:W3CDTF">2026-09-09T10:31:00Z</dcterms:modified>
</cp:coreProperties>
</file>