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485C3E2A" w:rsidR="002F370E" w:rsidRPr="007B4F05" w:rsidRDefault="00ED37D3" w:rsidP="002F370E">
      <w:pPr>
        <w:pStyle w:val="Default"/>
        <w:rPr>
          <w:b/>
          <w:b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Unterweisung „Brandschutz bei Veranstaltungen“ für Vereine</w:t>
      </w:r>
      <w:r w:rsidR="007B4F05" w:rsidRPr="007B4F05">
        <w:rPr>
          <w:b/>
          <w:bCs/>
          <w:i/>
          <w:iCs/>
          <w:sz w:val="22"/>
          <w:szCs w:val="22"/>
        </w:rPr>
        <w:t xml:space="preserve"> </w:t>
      </w:r>
    </w:p>
    <w:p w14:paraId="4F9CB0AA" w14:textId="698125B8" w:rsidR="006C79A3" w:rsidRDefault="006C79A3" w:rsidP="002F39BF">
      <w:pPr>
        <w:pStyle w:val="Default"/>
        <w:rPr>
          <w:b/>
          <w:bCs/>
        </w:rPr>
      </w:pPr>
    </w:p>
    <w:p w14:paraId="47E7D6F2" w14:textId="3C655F0A" w:rsidR="007B460E" w:rsidRDefault="006578BF" w:rsidP="002F39BF">
      <w:pPr>
        <w:pStyle w:val="Default"/>
        <w:rPr>
          <w:b/>
          <w:bCs/>
        </w:rPr>
      </w:pPr>
      <w:r>
        <w:rPr>
          <w:b/>
          <w:bCs/>
        </w:rPr>
        <w:t>Event-Sicherheit</w:t>
      </w:r>
      <w:r w:rsidR="00876ECB">
        <w:rPr>
          <w:b/>
          <w:bCs/>
        </w:rPr>
        <w:t xml:space="preserve"> </w:t>
      </w:r>
      <w:r w:rsidR="0011223D">
        <w:rPr>
          <w:b/>
          <w:bCs/>
        </w:rPr>
        <w:t>im Blick</w:t>
      </w:r>
    </w:p>
    <w:p w14:paraId="12B6329D" w14:textId="77777777" w:rsidR="002F39BF" w:rsidRDefault="002F39BF" w:rsidP="002F39BF">
      <w:pPr>
        <w:pStyle w:val="Default"/>
        <w:rPr>
          <w:sz w:val="22"/>
          <w:szCs w:val="22"/>
        </w:rPr>
      </w:pPr>
    </w:p>
    <w:p w14:paraId="4C4217D0" w14:textId="7A952A21" w:rsidR="00ED37D3" w:rsidRDefault="0030045A" w:rsidP="00CC3D9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 </w:t>
      </w:r>
      <w:r w:rsidRPr="004D163A">
        <w:rPr>
          <w:b/>
          <w:bCs/>
          <w:sz w:val="22"/>
          <w:szCs w:val="22"/>
        </w:rPr>
        <w:t>Montag, 09. November 2026</w:t>
      </w:r>
      <w:r>
        <w:rPr>
          <w:sz w:val="22"/>
          <w:szCs w:val="22"/>
        </w:rPr>
        <w:t xml:space="preserve">, </w:t>
      </w:r>
      <w:r w:rsidR="00481843">
        <w:rPr>
          <w:sz w:val="22"/>
          <w:szCs w:val="22"/>
        </w:rPr>
        <w:t xml:space="preserve">nehmen </w:t>
      </w:r>
      <w:r w:rsidR="00462EAC">
        <w:rPr>
          <w:sz w:val="22"/>
          <w:szCs w:val="22"/>
        </w:rPr>
        <w:t xml:space="preserve">zahlreiche </w:t>
      </w:r>
      <w:r w:rsidR="00ED37D3">
        <w:rPr>
          <w:sz w:val="22"/>
          <w:szCs w:val="22"/>
        </w:rPr>
        <w:t>Verein</w:t>
      </w:r>
      <w:r w:rsidR="0049056E">
        <w:rPr>
          <w:sz w:val="22"/>
          <w:szCs w:val="22"/>
        </w:rPr>
        <w:t xml:space="preserve">svertreterinnen und -vertreter </w:t>
      </w:r>
      <w:r w:rsidR="00481843">
        <w:rPr>
          <w:sz w:val="22"/>
          <w:szCs w:val="22"/>
        </w:rPr>
        <w:t xml:space="preserve">auf freiwilliger Basis an </w:t>
      </w:r>
      <w:r w:rsidR="00462EAC">
        <w:rPr>
          <w:sz w:val="22"/>
          <w:szCs w:val="22"/>
        </w:rPr>
        <w:t>der vo</w:t>
      </w:r>
      <w:r w:rsidR="008C7041">
        <w:rPr>
          <w:sz w:val="22"/>
          <w:szCs w:val="22"/>
        </w:rPr>
        <w:t xml:space="preserve">n der Gemeinde </w:t>
      </w:r>
      <w:r w:rsidR="00ED37D3">
        <w:rPr>
          <w:sz w:val="22"/>
          <w:szCs w:val="22"/>
        </w:rPr>
        <w:t>Sulzbach (Taunus) angebotene</w:t>
      </w:r>
      <w:r w:rsidR="00462EAC">
        <w:rPr>
          <w:sz w:val="22"/>
          <w:szCs w:val="22"/>
        </w:rPr>
        <w:t xml:space="preserve">n </w:t>
      </w:r>
      <w:proofErr w:type="spellStart"/>
      <w:r w:rsidR="00462EAC">
        <w:rPr>
          <w:sz w:val="22"/>
          <w:szCs w:val="22"/>
        </w:rPr>
        <w:t>Unter</w:t>
      </w:r>
      <w:r w:rsidR="0049056E">
        <w:rPr>
          <w:sz w:val="22"/>
          <w:szCs w:val="22"/>
        </w:rPr>
        <w:t>wei</w:t>
      </w:r>
      <w:proofErr w:type="spellEnd"/>
      <w:r w:rsidR="0049056E">
        <w:rPr>
          <w:sz w:val="22"/>
          <w:szCs w:val="22"/>
        </w:rPr>
        <w:t>–</w:t>
      </w:r>
      <w:proofErr w:type="spellStart"/>
      <w:r w:rsidR="00462EAC">
        <w:rPr>
          <w:sz w:val="22"/>
          <w:szCs w:val="22"/>
        </w:rPr>
        <w:t>sung</w:t>
      </w:r>
      <w:proofErr w:type="spellEnd"/>
      <w:r w:rsidR="00462EAC">
        <w:rPr>
          <w:sz w:val="22"/>
          <w:szCs w:val="22"/>
        </w:rPr>
        <w:t xml:space="preserve"> „</w:t>
      </w:r>
      <w:r>
        <w:rPr>
          <w:sz w:val="22"/>
          <w:szCs w:val="22"/>
        </w:rPr>
        <w:t>Brandschutz bei Veranstaltungen“</w:t>
      </w:r>
      <w:r w:rsidR="00462EAC">
        <w:rPr>
          <w:sz w:val="22"/>
          <w:szCs w:val="22"/>
        </w:rPr>
        <w:t xml:space="preserve"> </w:t>
      </w:r>
      <w:r w:rsidR="00481843">
        <w:rPr>
          <w:sz w:val="22"/>
          <w:szCs w:val="22"/>
        </w:rPr>
        <w:t>teil</w:t>
      </w:r>
      <w:r w:rsidR="00462EAC">
        <w:rPr>
          <w:sz w:val="22"/>
          <w:szCs w:val="22"/>
        </w:rPr>
        <w:t xml:space="preserve">. </w:t>
      </w:r>
      <w:r>
        <w:rPr>
          <w:sz w:val="22"/>
          <w:szCs w:val="22"/>
        </w:rPr>
        <w:t>D</w:t>
      </w:r>
      <w:r w:rsidR="00ED37D3">
        <w:rPr>
          <w:sz w:val="22"/>
          <w:szCs w:val="22"/>
        </w:rPr>
        <w:t>as</w:t>
      </w:r>
      <w:r w:rsidR="00E045C6">
        <w:rPr>
          <w:sz w:val="22"/>
          <w:szCs w:val="22"/>
        </w:rPr>
        <w:t xml:space="preserve"> rund </w:t>
      </w:r>
      <w:r w:rsidR="00E045C6" w:rsidRPr="004D163A">
        <w:rPr>
          <w:b/>
          <w:bCs/>
          <w:sz w:val="22"/>
          <w:szCs w:val="22"/>
        </w:rPr>
        <w:t xml:space="preserve">90-minütige </w:t>
      </w:r>
      <w:r w:rsidR="00ED37D3" w:rsidRPr="004D163A">
        <w:rPr>
          <w:b/>
          <w:bCs/>
          <w:sz w:val="22"/>
          <w:szCs w:val="22"/>
        </w:rPr>
        <w:t>Event s</w:t>
      </w:r>
      <w:r w:rsidR="00E045C6" w:rsidRPr="004D163A">
        <w:rPr>
          <w:b/>
          <w:bCs/>
          <w:sz w:val="22"/>
          <w:szCs w:val="22"/>
        </w:rPr>
        <w:t xml:space="preserve">tartet </w:t>
      </w:r>
      <w:r w:rsidR="00887E23" w:rsidRPr="004D163A">
        <w:rPr>
          <w:b/>
          <w:bCs/>
          <w:sz w:val="22"/>
          <w:szCs w:val="22"/>
        </w:rPr>
        <w:t xml:space="preserve">um 19:00 Uhr </w:t>
      </w:r>
      <w:r w:rsidRPr="004D163A">
        <w:rPr>
          <w:b/>
          <w:bCs/>
          <w:sz w:val="22"/>
          <w:szCs w:val="22"/>
        </w:rPr>
        <w:t>im Schultheißensaal des Bürgerzentrums „Frankfurter Hof“</w:t>
      </w:r>
      <w:r>
        <w:rPr>
          <w:sz w:val="22"/>
          <w:szCs w:val="22"/>
        </w:rPr>
        <w:t>.</w:t>
      </w:r>
      <w:r w:rsidR="00E045C6">
        <w:rPr>
          <w:sz w:val="22"/>
          <w:szCs w:val="22"/>
        </w:rPr>
        <w:t xml:space="preserve"> </w:t>
      </w:r>
      <w:r w:rsidR="00ED37D3">
        <w:rPr>
          <w:sz w:val="22"/>
          <w:szCs w:val="22"/>
        </w:rPr>
        <w:t xml:space="preserve">Es </w:t>
      </w:r>
      <w:r w:rsidR="00E045C6">
        <w:rPr>
          <w:sz w:val="22"/>
          <w:szCs w:val="22"/>
        </w:rPr>
        <w:t xml:space="preserve">beinhaltet wesentliche </w:t>
      </w:r>
      <w:r w:rsidR="00ED37D3">
        <w:rPr>
          <w:sz w:val="22"/>
          <w:szCs w:val="22"/>
        </w:rPr>
        <w:t xml:space="preserve">Schulungselemente </w:t>
      </w:r>
      <w:r w:rsidR="00E045C6">
        <w:rPr>
          <w:sz w:val="22"/>
          <w:szCs w:val="22"/>
        </w:rPr>
        <w:t xml:space="preserve">wie vorbeugender und abwehrender Brandschutz, </w:t>
      </w:r>
      <w:proofErr w:type="spellStart"/>
      <w:r w:rsidR="00E045C6">
        <w:rPr>
          <w:sz w:val="22"/>
          <w:szCs w:val="22"/>
        </w:rPr>
        <w:t>Nutzun</w:t>
      </w:r>
      <w:proofErr w:type="spellEnd"/>
      <w:r w:rsidR="004D163A">
        <w:rPr>
          <w:sz w:val="22"/>
          <w:szCs w:val="22"/>
        </w:rPr>
        <w:t>–</w:t>
      </w:r>
      <w:r w:rsidR="00E045C6">
        <w:rPr>
          <w:sz w:val="22"/>
          <w:szCs w:val="22"/>
        </w:rPr>
        <w:t>gen von öffentlichen Einrichtungen der Gemeinde, Sicherung der Zufahrtswege sowie Brandmelde- und Alarmieru</w:t>
      </w:r>
      <w:r w:rsidR="004B7394">
        <w:rPr>
          <w:sz w:val="22"/>
          <w:szCs w:val="22"/>
        </w:rPr>
        <w:t>n</w:t>
      </w:r>
      <w:r w:rsidR="00E045C6">
        <w:rPr>
          <w:sz w:val="22"/>
          <w:szCs w:val="22"/>
        </w:rPr>
        <w:t>gseinrichtungen</w:t>
      </w:r>
      <w:r w:rsidR="008C7041">
        <w:rPr>
          <w:sz w:val="22"/>
          <w:szCs w:val="22"/>
        </w:rPr>
        <w:t>.</w:t>
      </w:r>
      <w:r w:rsidR="00607479">
        <w:rPr>
          <w:sz w:val="22"/>
          <w:szCs w:val="22"/>
        </w:rPr>
        <w:t xml:space="preserve"> Referent Gerhard Horlebein vom Sulzbacher Brandschutzbüro </w:t>
      </w:r>
      <w:r w:rsidR="00607479" w:rsidRPr="00607479">
        <w:rPr>
          <w:i/>
          <w:iCs/>
          <w:sz w:val="22"/>
          <w:szCs w:val="22"/>
        </w:rPr>
        <w:t>H2-Feuerschutz</w:t>
      </w:r>
      <w:r w:rsidR="00607479">
        <w:rPr>
          <w:sz w:val="22"/>
          <w:szCs w:val="22"/>
        </w:rPr>
        <w:t xml:space="preserve"> </w:t>
      </w:r>
      <w:r w:rsidR="00D65748">
        <w:rPr>
          <w:sz w:val="22"/>
          <w:szCs w:val="22"/>
        </w:rPr>
        <w:t>vermittelt ernste Stoffe garantiert mit Pfiff, Charme und Kompetenz.</w:t>
      </w:r>
      <w:r w:rsidR="00607479">
        <w:rPr>
          <w:sz w:val="22"/>
          <w:szCs w:val="22"/>
        </w:rPr>
        <w:t xml:space="preserve"> </w:t>
      </w:r>
      <w:r w:rsidR="00F632B5">
        <w:rPr>
          <w:sz w:val="22"/>
          <w:szCs w:val="22"/>
        </w:rPr>
        <w:t xml:space="preserve">Eine kurzfristige Anmeldung via Gemeindekontakt ist entweder telefonisch </w:t>
      </w:r>
      <w:r w:rsidR="00876ECB">
        <w:rPr>
          <w:sz w:val="22"/>
          <w:szCs w:val="22"/>
        </w:rPr>
        <w:t xml:space="preserve">unter </w:t>
      </w:r>
      <w:r w:rsidR="00F632B5">
        <w:rPr>
          <w:sz w:val="22"/>
          <w:szCs w:val="22"/>
        </w:rPr>
        <w:t xml:space="preserve">06196 7021-673 bzw. -675 oder per Mail </w:t>
      </w:r>
      <w:r w:rsidR="000551AC">
        <w:rPr>
          <w:sz w:val="22"/>
          <w:szCs w:val="22"/>
        </w:rPr>
        <w:t xml:space="preserve">an </w:t>
      </w:r>
      <w:hyperlink r:id="rId7" w:history="1">
        <w:r w:rsidR="000551AC" w:rsidRPr="002C6050">
          <w:rPr>
            <w:rStyle w:val="Hyperlink"/>
            <w:sz w:val="22"/>
            <w:szCs w:val="22"/>
          </w:rPr>
          <w:t>liegenschaften@sulzbach-taunus.de</w:t>
        </w:r>
      </w:hyperlink>
      <w:r w:rsidR="000551AC">
        <w:rPr>
          <w:sz w:val="22"/>
          <w:szCs w:val="22"/>
        </w:rPr>
        <w:t xml:space="preserve"> </w:t>
      </w:r>
      <w:r w:rsidR="00F632B5">
        <w:rPr>
          <w:sz w:val="22"/>
          <w:szCs w:val="22"/>
        </w:rPr>
        <w:t xml:space="preserve">möglich. </w:t>
      </w:r>
      <w:r w:rsidR="00607479">
        <w:rPr>
          <w:sz w:val="22"/>
          <w:szCs w:val="22"/>
        </w:rPr>
        <w:t xml:space="preserve"> </w:t>
      </w:r>
    </w:p>
    <w:p w14:paraId="570D5D35" w14:textId="77777777" w:rsidR="00ED37D3" w:rsidRDefault="00ED37D3" w:rsidP="00CC3D9E">
      <w:pPr>
        <w:pStyle w:val="Default"/>
        <w:jc w:val="both"/>
        <w:rPr>
          <w:sz w:val="22"/>
          <w:szCs w:val="22"/>
        </w:rPr>
      </w:pPr>
    </w:p>
    <w:p w14:paraId="7F62C748" w14:textId="1407B296" w:rsidR="006A517F" w:rsidRDefault="00ED37D3" w:rsidP="00CC3D9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Sulzbachs Bürgermeister Elmar Bociek zeigt sich erfreut</w:t>
      </w:r>
      <w:r w:rsidR="00413DF3">
        <w:rPr>
          <w:sz w:val="22"/>
          <w:szCs w:val="22"/>
        </w:rPr>
        <w:t xml:space="preserve"> über die Bereitschaft </w:t>
      </w:r>
      <w:r w:rsidR="006578BF">
        <w:rPr>
          <w:sz w:val="22"/>
          <w:szCs w:val="22"/>
        </w:rPr>
        <w:t>der</w:t>
      </w:r>
      <w:r w:rsidR="00413DF3">
        <w:rPr>
          <w:sz w:val="22"/>
          <w:szCs w:val="22"/>
        </w:rPr>
        <w:t xml:space="preserve"> Vereine</w:t>
      </w:r>
      <w:r>
        <w:rPr>
          <w:sz w:val="22"/>
          <w:szCs w:val="22"/>
        </w:rPr>
        <w:t xml:space="preserve">, </w:t>
      </w:r>
      <w:r w:rsidR="00413DF3">
        <w:rPr>
          <w:sz w:val="22"/>
          <w:szCs w:val="22"/>
        </w:rPr>
        <w:t xml:space="preserve">„daran mitzuwirken, dass </w:t>
      </w:r>
      <w:r w:rsidR="00462EAC">
        <w:rPr>
          <w:sz w:val="22"/>
          <w:szCs w:val="22"/>
        </w:rPr>
        <w:t xml:space="preserve">angesichts wachsender Anforderungen Feste und </w:t>
      </w:r>
      <w:proofErr w:type="spellStart"/>
      <w:r>
        <w:rPr>
          <w:sz w:val="22"/>
          <w:szCs w:val="22"/>
        </w:rPr>
        <w:t>Veranstaltun</w:t>
      </w:r>
      <w:proofErr w:type="spellEnd"/>
      <w:r w:rsidR="00A02695">
        <w:rPr>
          <w:sz w:val="22"/>
          <w:szCs w:val="22"/>
        </w:rPr>
        <w:t>–</w:t>
      </w:r>
      <w:r>
        <w:rPr>
          <w:sz w:val="22"/>
          <w:szCs w:val="22"/>
        </w:rPr>
        <w:t>g</w:t>
      </w:r>
      <w:r w:rsidR="008C7041">
        <w:rPr>
          <w:sz w:val="22"/>
          <w:szCs w:val="22"/>
        </w:rPr>
        <w:t>en</w:t>
      </w:r>
      <w:r>
        <w:rPr>
          <w:sz w:val="22"/>
          <w:szCs w:val="22"/>
        </w:rPr>
        <w:t xml:space="preserve"> </w:t>
      </w:r>
      <w:r w:rsidR="00876ECB">
        <w:rPr>
          <w:sz w:val="22"/>
          <w:szCs w:val="22"/>
        </w:rPr>
        <w:t>aus Sicht der Öffentlichkeit</w:t>
      </w:r>
      <w:r w:rsidR="00462EAC">
        <w:rPr>
          <w:sz w:val="22"/>
          <w:szCs w:val="22"/>
        </w:rPr>
        <w:t xml:space="preserve"> </w:t>
      </w:r>
      <w:r w:rsidR="00413DF3">
        <w:rPr>
          <w:sz w:val="22"/>
          <w:szCs w:val="22"/>
        </w:rPr>
        <w:t>sicher</w:t>
      </w:r>
      <w:r w:rsidR="001E3CC1">
        <w:rPr>
          <w:sz w:val="22"/>
          <w:szCs w:val="22"/>
        </w:rPr>
        <w:t xml:space="preserve"> und letztlich </w:t>
      </w:r>
      <w:r w:rsidR="00413DF3">
        <w:rPr>
          <w:sz w:val="22"/>
          <w:szCs w:val="22"/>
        </w:rPr>
        <w:t>sorgenfrei über die Bühne geh</w:t>
      </w:r>
      <w:r w:rsidR="00462EAC">
        <w:rPr>
          <w:sz w:val="22"/>
          <w:szCs w:val="22"/>
        </w:rPr>
        <w:t>en</w:t>
      </w:r>
      <w:r w:rsidR="00413DF3">
        <w:rPr>
          <w:sz w:val="22"/>
          <w:szCs w:val="22"/>
        </w:rPr>
        <w:t>.</w:t>
      </w:r>
      <w:r>
        <w:rPr>
          <w:sz w:val="22"/>
          <w:szCs w:val="22"/>
        </w:rPr>
        <w:t xml:space="preserve">“  </w:t>
      </w:r>
      <w:r w:rsidR="00E045C6">
        <w:rPr>
          <w:sz w:val="22"/>
          <w:szCs w:val="22"/>
        </w:rPr>
        <w:t xml:space="preserve"> </w:t>
      </w:r>
      <w:r w:rsidR="0030045A">
        <w:rPr>
          <w:sz w:val="22"/>
          <w:szCs w:val="22"/>
        </w:rPr>
        <w:t xml:space="preserve"> </w:t>
      </w:r>
      <w:r w:rsidR="00CC3D9E">
        <w:rPr>
          <w:sz w:val="22"/>
          <w:szCs w:val="22"/>
        </w:rPr>
        <w:t xml:space="preserve"> </w:t>
      </w:r>
    </w:p>
    <w:p w14:paraId="7FED185E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59CAEA69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Default="00946370" w:rsidP="005D139B">
      <w:pPr>
        <w:pStyle w:val="Default"/>
        <w:jc w:val="both"/>
        <w:rPr>
          <w:sz w:val="22"/>
          <w:szCs w:val="22"/>
        </w:rPr>
      </w:pPr>
    </w:p>
    <w:p w14:paraId="0B840EEB" w14:textId="2CE97AA2" w:rsidR="002F370E" w:rsidRDefault="002F370E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F6484F">
        <w:rPr>
          <w:sz w:val="22"/>
          <w:szCs w:val="22"/>
        </w:rPr>
        <w:t>2</w:t>
      </w:r>
      <w:r w:rsidR="003F7838">
        <w:rPr>
          <w:sz w:val="22"/>
          <w:szCs w:val="22"/>
        </w:rPr>
        <w:t>8</w:t>
      </w:r>
      <w:r w:rsidR="00F6484F">
        <w:rPr>
          <w:sz w:val="22"/>
          <w:szCs w:val="22"/>
        </w:rPr>
        <w:t>. Oktober</w:t>
      </w:r>
      <w:r w:rsidR="00D9519C">
        <w:rPr>
          <w:sz w:val="22"/>
          <w:szCs w:val="22"/>
        </w:rPr>
        <w:t xml:space="preserve"> </w:t>
      </w:r>
      <w:r w:rsidR="004644A0">
        <w:rPr>
          <w:sz w:val="22"/>
          <w:szCs w:val="22"/>
        </w:rPr>
        <w:t>202</w:t>
      </w:r>
      <w:r w:rsidR="003475E0">
        <w:rPr>
          <w:sz w:val="22"/>
          <w:szCs w:val="22"/>
        </w:rPr>
        <w:t>6</w:t>
      </w:r>
    </w:p>
    <w:sectPr w:rsidR="002F370E" w:rsidSect="00541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70F8B" w14:textId="77777777" w:rsidR="009558C2" w:rsidRDefault="009558C2">
      <w:r>
        <w:separator/>
      </w:r>
    </w:p>
  </w:endnote>
  <w:endnote w:type="continuationSeparator" w:id="0">
    <w:p w14:paraId="64FB09E9" w14:textId="77777777" w:rsidR="009558C2" w:rsidRDefault="00955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78522" w14:textId="77777777" w:rsidR="009558C2" w:rsidRDefault="009558C2">
      <w:r>
        <w:separator/>
      </w:r>
    </w:p>
  </w:footnote>
  <w:footnote w:type="continuationSeparator" w:id="0">
    <w:p w14:paraId="7F7DD77D" w14:textId="77777777" w:rsidR="009558C2" w:rsidRDefault="00955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15276"/>
    <w:rsid w:val="00024D1B"/>
    <w:rsid w:val="000328BB"/>
    <w:rsid w:val="000336C9"/>
    <w:rsid w:val="00040E64"/>
    <w:rsid w:val="00041893"/>
    <w:rsid w:val="00041C57"/>
    <w:rsid w:val="00047122"/>
    <w:rsid w:val="000522E3"/>
    <w:rsid w:val="00054962"/>
    <w:rsid w:val="000551AC"/>
    <w:rsid w:val="000578B9"/>
    <w:rsid w:val="00066FE7"/>
    <w:rsid w:val="00070CC1"/>
    <w:rsid w:val="00073DD3"/>
    <w:rsid w:val="00082E40"/>
    <w:rsid w:val="000842A2"/>
    <w:rsid w:val="00090AF0"/>
    <w:rsid w:val="00091683"/>
    <w:rsid w:val="00094BBA"/>
    <w:rsid w:val="0009617C"/>
    <w:rsid w:val="00096525"/>
    <w:rsid w:val="00096F84"/>
    <w:rsid w:val="000A053B"/>
    <w:rsid w:val="000A6083"/>
    <w:rsid w:val="000B0177"/>
    <w:rsid w:val="000B125A"/>
    <w:rsid w:val="000B29D8"/>
    <w:rsid w:val="000B6F9B"/>
    <w:rsid w:val="000C5AE5"/>
    <w:rsid w:val="000C627B"/>
    <w:rsid w:val="000D5262"/>
    <w:rsid w:val="000D56FC"/>
    <w:rsid w:val="000E1794"/>
    <w:rsid w:val="000E1F99"/>
    <w:rsid w:val="000E3DF6"/>
    <w:rsid w:val="000E7D66"/>
    <w:rsid w:val="000F36C6"/>
    <w:rsid w:val="000F40E1"/>
    <w:rsid w:val="00103262"/>
    <w:rsid w:val="0011223D"/>
    <w:rsid w:val="00121506"/>
    <w:rsid w:val="00130DF6"/>
    <w:rsid w:val="00130E65"/>
    <w:rsid w:val="0014204D"/>
    <w:rsid w:val="0014222A"/>
    <w:rsid w:val="00153A72"/>
    <w:rsid w:val="00160E7D"/>
    <w:rsid w:val="00171FDB"/>
    <w:rsid w:val="0017271E"/>
    <w:rsid w:val="00180E32"/>
    <w:rsid w:val="0018225D"/>
    <w:rsid w:val="001864F4"/>
    <w:rsid w:val="00187807"/>
    <w:rsid w:val="00196C85"/>
    <w:rsid w:val="001A6A16"/>
    <w:rsid w:val="001B14D9"/>
    <w:rsid w:val="001B3DDA"/>
    <w:rsid w:val="001B6F4D"/>
    <w:rsid w:val="001B71C7"/>
    <w:rsid w:val="001C6539"/>
    <w:rsid w:val="001D5F7B"/>
    <w:rsid w:val="001D6780"/>
    <w:rsid w:val="001E23EB"/>
    <w:rsid w:val="001E3CC1"/>
    <w:rsid w:val="001F0CA4"/>
    <w:rsid w:val="001F3BB3"/>
    <w:rsid w:val="002012D3"/>
    <w:rsid w:val="00203868"/>
    <w:rsid w:val="00215873"/>
    <w:rsid w:val="0021607E"/>
    <w:rsid w:val="002179AD"/>
    <w:rsid w:val="002254A1"/>
    <w:rsid w:val="00232530"/>
    <w:rsid w:val="00240195"/>
    <w:rsid w:val="00242243"/>
    <w:rsid w:val="0024428E"/>
    <w:rsid w:val="0024477E"/>
    <w:rsid w:val="002449E0"/>
    <w:rsid w:val="002521F0"/>
    <w:rsid w:val="00265F68"/>
    <w:rsid w:val="00270F55"/>
    <w:rsid w:val="00275846"/>
    <w:rsid w:val="00281AC1"/>
    <w:rsid w:val="002823E3"/>
    <w:rsid w:val="00282A7C"/>
    <w:rsid w:val="00282EC5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39BF"/>
    <w:rsid w:val="002F4562"/>
    <w:rsid w:val="0030045A"/>
    <w:rsid w:val="00301FD2"/>
    <w:rsid w:val="00304438"/>
    <w:rsid w:val="0032110A"/>
    <w:rsid w:val="003261C1"/>
    <w:rsid w:val="00330049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660E3"/>
    <w:rsid w:val="00380382"/>
    <w:rsid w:val="00382736"/>
    <w:rsid w:val="00386879"/>
    <w:rsid w:val="00391686"/>
    <w:rsid w:val="00392AB7"/>
    <w:rsid w:val="00393DAE"/>
    <w:rsid w:val="003A76C5"/>
    <w:rsid w:val="003B41AD"/>
    <w:rsid w:val="003B524B"/>
    <w:rsid w:val="003B7C90"/>
    <w:rsid w:val="003C183C"/>
    <w:rsid w:val="003C3F41"/>
    <w:rsid w:val="003C40DE"/>
    <w:rsid w:val="003D0AFC"/>
    <w:rsid w:val="003D2B5A"/>
    <w:rsid w:val="003D4F82"/>
    <w:rsid w:val="003D5EE8"/>
    <w:rsid w:val="003E0E3E"/>
    <w:rsid w:val="003E2CC0"/>
    <w:rsid w:val="003E52DC"/>
    <w:rsid w:val="003F137A"/>
    <w:rsid w:val="003F7838"/>
    <w:rsid w:val="00407127"/>
    <w:rsid w:val="00407A16"/>
    <w:rsid w:val="0041106A"/>
    <w:rsid w:val="00413DF3"/>
    <w:rsid w:val="00415576"/>
    <w:rsid w:val="00422970"/>
    <w:rsid w:val="00424A34"/>
    <w:rsid w:val="0042550D"/>
    <w:rsid w:val="00426BC6"/>
    <w:rsid w:val="00430961"/>
    <w:rsid w:val="00430A45"/>
    <w:rsid w:val="004311C8"/>
    <w:rsid w:val="004321D4"/>
    <w:rsid w:val="00433F0C"/>
    <w:rsid w:val="00442F41"/>
    <w:rsid w:val="00462EAC"/>
    <w:rsid w:val="004644A0"/>
    <w:rsid w:val="0047670D"/>
    <w:rsid w:val="0048122D"/>
    <w:rsid w:val="00481843"/>
    <w:rsid w:val="0048677E"/>
    <w:rsid w:val="0049056E"/>
    <w:rsid w:val="00491E35"/>
    <w:rsid w:val="00492689"/>
    <w:rsid w:val="004927A1"/>
    <w:rsid w:val="004A133A"/>
    <w:rsid w:val="004A3FFA"/>
    <w:rsid w:val="004B7394"/>
    <w:rsid w:val="004B742F"/>
    <w:rsid w:val="004C667F"/>
    <w:rsid w:val="004D093C"/>
    <w:rsid w:val="004D163A"/>
    <w:rsid w:val="004D266E"/>
    <w:rsid w:val="004D2FC6"/>
    <w:rsid w:val="004D7CEB"/>
    <w:rsid w:val="00502DF5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62615"/>
    <w:rsid w:val="00567B12"/>
    <w:rsid w:val="005701D7"/>
    <w:rsid w:val="00570809"/>
    <w:rsid w:val="00586A39"/>
    <w:rsid w:val="005947D0"/>
    <w:rsid w:val="00595478"/>
    <w:rsid w:val="0059665B"/>
    <w:rsid w:val="005A5B3B"/>
    <w:rsid w:val="005A714E"/>
    <w:rsid w:val="005B1A26"/>
    <w:rsid w:val="005B3142"/>
    <w:rsid w:val="005C25FC"/>
    <w:rsid w:val="005C74E1"/>
    <w:rsid w:val="005D139B"/>
    <w:rsid w:val="005D40CA"/>
    <w:rsid w:val="005D54DB"/>
    <w:rsid w:val="005D622D"/>
    <w:rsid w:val="005E3402"/>
    <w:rsid w:val="005E409F"/>
    <w:rsid w:val="005E6767"/>
    <w:rsid w:val="005F0DEF"/>
    <w:rsid w:val="005F286B"/>
    <w:rsid w:val="006061A3"/>
    <w:rsid w:val="00607479"/>
    <w:rsid w:val="006153F0"/>
    <w:rsid w:val="0061710B"/>
    <w:rsid w:val="00623526"/>
    <w:rsid w:val="006240DF"/>
    <w:rsid w:val="00632DC9"/>
    <w:rsid w:val="00641F95"/>
    <w:rsid w:val="00642139"/>
    <w:rsid w:val="006445C2"/>
    <w:rsid w:val="00647218"/>
    <w:rsid w:val="006572DE"/>
    <w:rsid w:val="006578BF"/>
    <w:rsid w:val="00660B14"/>
    <w:rsid w:val="00670575"/>
    <w:rsid w:val="006761CE"/>
    <w:rsid w:val="00676283"/>
    <w:rsid w:val="00680112"/>
    <w:rsid w:val="00687B49"/>
    <w:rsid w:val="0069023A"/>
    <w:rsid w:val="00690EC8"/>
    <w:rsid w:val="00692052"/>
    <w:rsid w:val="00692401"/>
    <w:rsid w:val="00694E92"/>
    <w:rsid w:val="00697DC7"/>
    <w:rsid w:val="006A1BAC"/>
    <w:rsid w:val="006A4376"/>
    <w:rsid w:val="006A517F"/>
    <w:rsid w:val="006C0277"/>
    <w:rsid w:val="006C1502"/>
    <w:rsid w:val="006C163F"/>
    <w:rsid w:val="006C3510"/>
    <w:rsid w:val="006C4B7E"/>
    <w:rsid w:val="006C79A3"/>
    <w:rsid w:val="006C7F0A"/>
    <w:rsid w:val="006E448F"/>
    <w:rsid w:val="006F0B5A"/>
    <w:rsid w:val="006F3F4A"/>
    <w:rsid w:val="0070097F"/>
    <w:rsid w:val="00700D31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238B"/>
    <w:rsid w:val="007734ED"/>
    <w:rsid w:val="00774A5F"/>
    <w:rsid w:val="00777360"/>
    <w:rsid w:val="00780A64"/>
    <w:rsid w:val="007826DB"/>
    <w:rsid w:val="00785A5F"/>
    <w:rsid w:val="00792A41"/>
    <w:rsid w:val="007930B7"/>
    <w:rsid w:val="007A13EE"/>
    <w:rsid w:val="007A3667"/>
    <w:rsid w:val="007A48AF"/>
    <w:rsid w:val="007B460E"/>
    <w:rsid w:val="007B4F05"/>
    <w:rsid w:val="007B4F16"/>
    <w:rsid w:val="007B63B6"/>
    <w:rsid w:val="007B6687"/>
    <w:rsid w:val="007B700C"/>
    <w:rsid w:val="007C5176"/>
    <w:rsid w:val="007D39A9"/>
    <w:rsid w:val="007E5A61"/>
    <w:rsid w:val="007F38F0"/>
    <w:rsid w:val="007F4C4A"/>
    <w:rsid w:val="007F6700"/>
    <w:rsid w:val="0080174B"/>
    <w:rsid w:val="00803D0B"/>
    <w:rsid w:val="0080493D"/>
    <w:rsid w:val="008073A5"/>
    <w:rsid w:val="0081146C"/>
    <w:rsid w:val="00820037"/>
    <w:rsid w:val="00833A0E"/>
    <w:rsid w:val="00835A75"/>
    <w:rsid w:val="008409F2"/>
    <w:rsid w:val="00845841"/>
    <w:rsid w:val="00846840"/>
    <w:rsid w:val="008549EB"/>
    <w:rsid w:val="00860559"/>
    <w:rsid w:val="00862679"/>
    <w:rsid w:val="008718E3"/>
    <w:rsid w:val="008737B5"/>
    <w:rsid w:val="00874988"/>
    <w:rsid w:val="00876ECB"/>
    <w:rsid w:val="0087774C"/>
    <w:rsid w:val="00880E00"/>
    <w:rsid w:val="008820B6"/>
    <w:rsid w:val="008830B7"/>
    <w:rsid w:val="00887E23"/>
    <w:rsid w:val="00892952"/>
    <w:rsid w:val="008954C5"/>
    <w:rsid w:val="00896CF6"/>
    <w:rsid w:val="008A07B1"/>
    <w:rsid w:val="008A08CE"/>
    <w:rsid w:val="008A5601"/>
    <w:rsid w:val="008B3A84"/>
    <w:rsid w:val="008C023A"/>
    <w:rsid w:val="008C5D6E"/>
    <w:rsid w:val="008C7041"/>
    <w:rsid w:val="008D1907"/>
    <w:rsid w:val="008F1792"/>
    <w:rsid w:val="008F658C"/>
    <w:rsid w:val="0090141D"/>
    <w:rsid w:val="009061BB"/>
    <w:rsid w:val="0090687A"/>
    <w:rsid w:val="009107FD"/>
    <w:rsid w:val="00910DBD"/>
    <w:rsid w:val="00912DA9"/>
    <w:rsid w:val="009134D4"/>
    <w:rsid w:val="00923A8A"/>
    <w:rsid w:val="00924D8B"/>
    <w:rsid w:val="00925800"/>
    <w:rsid w:val="00940848"/>
    <w:rsid w:val="00940B11"/>
    <w:rsid w:val="00942A15"/>
    <w:rsid w:val="009436F6"/>
    <w:rsid w:val="00946370"/>
    <w:rsid w:val="00947CF6"/>
    <w:rsid w:val="00950081"/>
    <w:rsid w:val="00950A4D"/>
    <w:rsid w:val="00954A88"/>
    <w:rsid w:val="009558C2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7BBF"/>
    <w:rsid w:val="009B3108"/>
    <w:rsid w:val="009C05CC"/>
    <w:rsid w:val="009C7654"/>
    <w:rsid w:val="009D15CF"/>
    <w:rsid w:val="009E0191"/>
    <w:rsid w:val="009E0366"/>
    <w:rsid w:val="009F025D"/>
    <w:rsid w:val="009F6212"/>
    <w:rsid w:val="009F754D"/>
    <w:rsid w:val="00A00D1C"/>
    <w:rsid w:val="00A02695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51AE"/>
    <w:rsid w:val="00A65E0D"/>
    <w:rsid w:val="00A71160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C65E3"/>
    <w:rsid w:val="00AD1F24"/>
    <w:rsid w:val="00AD7618"/>
    <w:rsid w:val="00AE29D2"/>
    <w:rsid w:val="00AE4DC5"/>
    <w:rsid w:val="00AF293B"/>
    <w:rsid w:val="00B040A9"/>
    <w:rsid w:val="00B05CFF"/>
    <w:rsid w:val="00B13A12"/>
    <w:rsid w:val="00B14501"/>
    <w:rsid w:val="00B16DB8"/>
    <w:rsid w:val="00B237CB"/>
    <w:rsid w:val="00B4200B"/>
    <w:rsid w:val="00B465AC"/>
    <w:rsid w:val="00B4701F"/>
    <w:rsid w:val="00B47BD4"/>
    <w:rsid w:val="00B55AC1"/>
    <w:rsid w:val="00B570FB"/>
    <w:rsid w:val="00B6138C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17D86"/>
    <w:rsid w:val="00C20B01"/>
    <w:rsid w:val="00C2486F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A06C3"/>
    <w:rsid w:val="00CA5558"/>
    <w:rsid w:val="00CB1FE8"/>
    <w:rsid w:val="00CB4331"/>
    <w:rsid w:val="00CC3D9E"/>
    <w:rsid w:val="00CD6C4B"/>
    <w:rsid w:val="00CE1EC0"/>
    <w:rsid w:val="00CE44E3"/>
    <w:rsid w:val="00D03608"/>
    <w:rsid w:val="00D04B7A"/>
    <w:rsid w:val="00D05D63"/>
    <w:rsid w:val="00D05F59"/>
    <w:rsid w:val="00D12B2B"/>
    <w:rsid w:val="00D136D7"/>
    <w:rsid w:val="00D15243"/>
    <w:rsid w:val="00D16497"/>
    <w:rsid w:val="00D23B9D"/>
    <w:rsid w:val="00D25DA8"/>
    <w:rsid w:val="00D27E19"/>
    <w:rsid w:val="00D31895"/>
    <w:rsid w:val="00D346E2"/>
    <w:rsid w:val="00D415EA"/>
    <w:rsid w:val="00D41B68"/>
    <w:rsid w:val="00D50E05"/>
    <w:rsid w:val="00D52748"/>
    <w:rsid w:val="00D53F5D"/>
    <w:rsid w:val="00D55238"/>
    <w:rsid w:val="00D640D6"/>
    <w:rsid w:val="00D65748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A31E1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F0ECD"/>
    <w:rsid w:val="00E00B93"/>
    <w:rsid w:val="00E0139C"/>
    <w:rsid w:val="00E041D4"/>
    <w:rsid w:val="00E045C6"/>
    <w:rsid w:val="00E1140A"/>
    <w:rsid w:val="00E22FA9"/>
    <w:rsid w:val="00E25936"/>
    <w:rsid w:val="00E33475"/>
    <w:rsid w:val="00E34006"/>
    <w:rsid w:val="00E413A5"/>
    <w:rsid w:val="00E4245F"/>
    <w:rsid w:val="00E44A1C"/>
    <w:rsid w:val="00E52FB1"/>
    <w:rsid w:val="00E62C5C"/>
    <w:rsid w:val="00E6463D"/>
    <w:rsid w:val="00E663DA"/>
    <w:rsid w:val="00E66A69"/>
    <w:rsid w:val="00E66A8E"/>
    <w:rsid w:val="00E74BE0"/>
    <w:rsid w:val="00E819B0"/>
    <w:rsid w:val="00E847BF"/>
    <w:rsid w:val="00E86FA9"/>
    <w:rsid w:val="00E901DF"/>
    <w:rsid w:val="00E9143E"/>
    <w:rsid w:val="00E9284B"/>
    <w:rsid w:val="00E95897"/>
    <w:rsid w:val="00EA435B"/>
    <w:rsid w:val="00EA5157"/>
    <w:rsid w:val="00EA727C"/>
    <w:rsid w:val="00EB4AAF"/>
    <w:rsid w:val="00EB5E9A"/>
    <w:rsid w:val="00EB6D5E"/>
    <w:rsid w:val="00EC06C1"/>
    <w:rsid w:val="00ED37D3"/>
    <w:rsid w:val="00ED6CE3"/>
    <w:rsid w:val="00EE25B2"/>
    <w:rsid w:val="00EE3160"/>
    <w:rsid w:val="00EE546D"/>
    <w:rsid w:val="00EE7139"/>
    <w:rsid w:val="00EF2DE3"/>
    <w:rsid w:val="00EF595C"/>
    <w:rsid w:val="00EF6AF2"/>
    <w:rsid w:val="00EF721B"/>
    <w:rsid w:val="00F008CA"/>
    <w:rsid w:val="00F15609"/>
    <w:rsid w:val="00F24E0E"/>
    <w:rsid w:val="00F33B36"/>
    <w:rsid w:val="00F4264B"/>
    <w:rsid w:val="00F43EE7"/>
    <w:rsid w:val="00F50D9E"/>
    <w:rsid w:val="00F55554"/>
    <w:rsid w:val="00F55AF6"/>
    <w:rsid w:val="00F572CD"/>
    <w:rsid w:val="00F632B5"/>
    <w:rsid w:val="00F638C8"/>
    <w:rsid w:val="00F63F15"/>
    <w:rsid w:val="00F6484F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D7F2C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5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iegenschaften@sulzbach-taunus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180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33</cp:revision>
  <cp:lastPrinted>2026-08-04T09:50:00Z</cp:lastPrinted>
  <dcterms:created xsi:type="dcterms:W3CDTF">2026-10-26T14:44:00Z</dcterms:created>
  <dcterms:modified xsi:type="dcterms:W3CDTF">2026-10-28T08:43:00Z</dcterms:modified>
</cp:coreProperties>
</file>