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D45E6" w14:textId="0777599B" w:rsidR="00E66A69" w:rsidRDefault="00E66A69" w:rsidP="00E66A69">
      <w:pPr>
        <w:rPr>
          <w:sz w:val="24"/>
          <w:szCs w:val="24"/>
        </w:rPr>
      </w:pPr>
    </w:p>
    <w:tbl>
      <w:tblPr>
        <w:tblStyle w:val="Tabellenraster"/>
        <w:tblW w:w="0" w:type="auto"/>
        <w:jc w:val="center"/>
        <w:tblBorders>
          <w:top w:val="double" w:sz="4" w:space="0" w:color="auto"/>
          <w:left w:val="none" w:sz="0" w:space="0" w:color="auto"/>
          <w:bottom w:val="double" w:sz="4" w:space="0" w:color="auto"/>
          <w:right w:val="none" w:sz="0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809"/>
      </w:tblGrid>
      <w:tr w:rsidR="00692052" w:rsidRPr="000A6083" w14:paraId="30EA0DD9" w14:textId="77777777" w:rsidTr="000A6083">
        <w:trPr>
          <w:trHeight w:val="567"/>
          <w:jc w:val="center"/>
        </w:trPr>
        <w:tc>
          <w:tcPr>
            <w:tcW w:w="9949" w:type="dxa"/>
            <w:vAlign w:val="center"/>
          </w:tcPr>
          <w:p w14:paraId="2C2F62B2" w14:textId="091CF807" w:rsidR="00692052" w:rsidRPr="000A6083" w:rsidRDefault="000A6083" w:rsidP="000A6083">
            <w:pPr>
              <w:jc w:val="center"/>
              <w:rPr>
                <w:b/>
                <w:spacing w:val="40"/>
                <w:sz w:val="32"/>
                <w:szCs w:val="24"/>
              </w:rPr>
            </w:pPr>
            <w:r w:rsidRPr="000A6083">
              <w:rPr>
                <w:b/>
                <w:spacing w:val="40"/>
                <w:sz w:val="32"/>
                <w:szCs w:val="24"/>
              </w:rPr>
              <w:t>Presse-Info</w:t>
            </w:r>
          </w:p>
        </w:tc>
      </w:tr>
    </w:tbl>
    <w:p w14:paraId="1E2206BD" w14:textId="356FB99B" w:rsidR="00692052" w:rsidRDefault="00692052" w:rsidP="00470593">
      <w:pPr>
        <w:rPr>
          <w:sz w:val="24"/>
          <w:szCs w:val="24"/>
        </w:rPr>
      </w:pPr>
    </w:p>
    <w:p w14:paraId="1A695063" w14:textId="357F41C5" w:rsidR="00111381" w:rsidRPr="009818FB" w:rsidRDefault="002E3CA4" w:rsidP="008A1357">
      <w:pPr>
        <w:rPr>
          <w:b/>
          <w:i/>
          <w:iCs/>
          <w:szCs w:val="22"/>
        </w:rPr>
      </w:pPr>
      <w:r w:rsidRPr="00A4666E">
        <w:rPr>
          <w:b/>
          <w:i/>
          <w:iCs/>
          <w:szCs w:val="22"/>
        </w:rPr>
        <w:t xml:space="preserve">Mit dem </w:t>
      </w:r>
      <w:r w:rsidR="00A71AD8" w:rsidRPr="00A4666E">
        <w:rPr>
          <w:b/>
          <w:i/>
          <w:iCs/>
          <w:szCs w:val="22"/>
        </w:rPr>
        <w:t>„</w:t>
      </w:r>
      <w:r w:rsidRPr="00A4666E">
        <w:rPr>
          <w:b/>
          <w:i/>
          <w:iCs/>
          <w:szCs w:val="22"/>
        </w:rPr>
        <w:t>Ofenführerschein</w:t>
      </w:r>
      <w:r w:rsidR="00A71AD8" w:rsidRPr="00A4666E">
        <w:rPr>
          <w:b/>
          <w:i/>
          <w:iCs/>
          <w:szCs w:val="22"/>
        </w:rPr>
        <w:t>“</w:t>
      </w:r>
      <w:r w:rsidRPr="00A4666E">
        <w:rPr>
          <w:b/>
          <w:i/>
          <w:iCs/>
          <w:szCs w:val="22"/>
        </w:rPr>
        <w:t xml:space="preserve"> in die Heizperiode starten</w:t>
      </w:r>
    </w:p>
    <w:p w14:paraId="466CA287" w14:textId="176BB75E" w:rsidR="00242C08" w:rsidRDefault="00242C08" w:rsidP="008A1357">
      <w:pPr>
        <w:rPr>
          <w:b/>
          <w:sz w:val="24"/>
          <w:szCs w:val="24"/>
        </w:rPr>
      </w:pPr>
    </w:p>
    <w:p w14:paraId="6D9756D2" w14:textId="66A0FD81" w:rsidR="00242C08" w:rsidRPr="00F62017" w:rsidRDefault="00F62017" w:rsidP="008A1357">
      <w:pPr>
        <w:rPr>
          <w:b/>
          <w:sz w:val="24"/>
          <w:szCs w:val="24"/>
        </w:rPr>
      </w:pPr>
      <w:r w:rsidRPr="00F62017">
        <w:rPr>
          <w:b/>
          <w:sz w:val="24"/>
          <w:szCs w:val="24"/>
        </w:rPr>
        <w:t>Gutscheine gewährleisten kostenlosen Erwerb</w:t>
      </w:r>
    </w:p>
    <w:p w14:paraId="76BD9F51" w14:textId="0DFBB6F2" w:rsidR="00EF4273" w:rsidRPr="00EF4273" w:rsidRDefault="00EF4273" w:rsidP="008A1357">
      <w:pPr>
        <w:rPr>
          <w:bCs/>
          <w:sz w:val="24"/>
          <w:szCs w:val="24"/>
        </w:rPr>
      </w:pPr>
    </w:p>
    <w:p w14:paraId="1B701F1B" w14:textId="2F6E634B" w:rsidR="009531C3" w:rsidRPr="00F24A61" w:rsidRDefault="00F57356" w:rsidP="003A04BA">
      <w:pPr>
        <w:jc w:val="both"/>
        <w:rPr>
          <w:bCs/>
          <w:color w:val="FF0000"/>
          <w:szCs w:val="22"/>
        </w:rPr>
      </w:pPr>
      <w:r w:rsidRPr="00A4666E">
        <w:rPr>
          <w:bCs/>
          <w:szCs w:val="22"/>
        </w:rPr>
        <w:t xml:space="preserve">Auch </w:t>
      </w:r>
      <w:r w:rsidRPr="003E26EE">
        <w:rPr>
          <w:bCs/>
          <w:szCs w:val="22"/>
        </w:rPr>
        <w:t xml:space="preserve">diesen </w:t>
      </w:r>
      <w:r w:rsidR="00A4666E" w:rsidRPr="003E26EE">
        <w:rPr>
          <w:bCs/>
          <w:szCs w:val="22"/>
        </w:rPr>
        <w:t xml:space="preserve">Herbst und </w:t>
      </w:r>
      <w:r w:rsidRPr="003E26EE">
        <w:rPr>
          <w:bCs/>
          <w:szCs w:val="22"/>
        </w:rPr>
        <w:t xml:space="preserve">Winter </w:t>
      </w:r>
      <w:r w:rsidR="002E3CA4" w:rsidRPr="003E26EE">
        <w:rPr>
          <w:bCs/>
          <w:szCs w:val="22"/>
        </w:rPr>
        <w:t xml:space="preserve">führt die Gemeinde </w:t>
      </w:r>
      <w:r w:rsidRPr="003E26EE">
        <w:rPr>
          <w:bCs/>
          <w:szCs w:val="22"/>
        </w:rPr>
        <w:t xml:space="preserve">Sulzbach (Taunus) </w:t>
      </w:r>
      <w:r w:rsidR="002E3CA4" w:rsidRPr="003E26EE">
        <w:rPr>
          <w:bCs/>
          <w:szCs w:val="22"/>
        </w:rPr>
        <w:t>die</w:t>
      </w:r>
      <w:r w:rsidRPr="003E26EE">
        <w:rPr>
          <w:bCs/>
          <w:szCs w:val="22"/>
        </w:rPr>
        <w:t xml:space="preserve"> </w:t>
      </w:r>
      <w:r w:rsidR="009818FB" w:rsidRPr="003E26EE">
        <w:rPr>
          <w:bCs/>
          <w:szCs w:val="22"/>
        </w:rPr>
        <w:t>Kampagne „Richtig Heizen mit Holz“</w:t>
      </w:r>
      <w:r w:rsidR="002E3CA4" w:rsidRPr="003E26EE">
        <w:rPr>
          <w:bCs/>
          <w:szCs w:val="22"/>
        </w:rPr>
        <w:t xml:space="preserve"> fort, die bereits im </w:t>
      </w:r>
      <w:r w:rsidR="00670667">
        <w:rPr>
          <w:bCs/>
          <w:szCs w:val="22"/>
        </w:rPr>
        <w:t>vor</w:t>
      </w:r>
      <w:r w:rsidR="002E3CA4" w:rsidRPr="003E26EE">
        <w:rPr>
          <w:bCs/>
          <w:szCs w:val="22"/>
        </w:rPr>
        <w:t>letzten</w:t>
      </w:r>
      <w:r w:rsidR="002E3CA4" w:rsidRPr="00A4666E">
        <w:rPr>
          <w:bCs/>
          <w:szCs w:val="22"/>
        </w:rPr>
        <w:t xml:space="preserve"> Winter begonnen wurde</w:t>
      </w:r>
      <w:r w:rsidR="009818FB" w:rsidRPr="00A4666E">
        <w:rPr>
          <w:bCs/>
          <w:szCs w:val="22"/>
        </w:rPr>
        <w:t xml:space="preserve">. </w:t>
      </w:r>
      <w:r w:rsidR="009531C3" w:rsidRPr="00A4666E">
        <w:rPr>
          <w:bCs/>
          <w:szCs w:val="22"/>
        </w:rPr>
        <w:t xml:space="preserve">Ziel </w:t>
      </w:r>
      <w:r w:rsidR="002E3CA4" w:rsidRPr="00A4666E">
        <w:rPr>
          <w:bCs/>
          <w:szCs w:val="22"/>
        </w:rPr>
        <w:t xml:space="preserve">der Kampagne </w:t>
      </w:r>
      <w:r w:rsidR="009531C3" w:rsidRPr="00A4666E">
        <w:rPr>
          <w:bCs/>
          <w:szCs w:val="22"/>
        </w:rPr>
        <w:t>ist es, die lokale Luftverschmutzung</w:t>
      </w:r>
      <w:r w:rsidR="009531C3" w:rsidRPr="009818FB">
        <w:rPr>
          <w:bCs/>
          <w:szCs w:val="22"/>
        </w:rPr>
        <w:t xml:space="preserve"> durch eine </w:t>
      </w:r>
      <w:r w:rsidR="009531C3">
        <w:rPr>
          <w:bCs/>
          <w:szCs w:val="22"/>
        </w:rPr>
        <w:t>optimale</w:t>
      </w:r>
      <w:r w:rsidR="009531C3" w:rsidRPr="009818FB">
        <w:rPr>
          <w:bCs/>
          <w:szCs w:val="22"/>
        </w:rPr>
        <w:t xml:space="preserve"> Bedienung möglichst vieler privat genutzter Holzöfen schnell und deutlich zu verringern</w:t>
      </w:r>
      <w:r w:rsidR="009531C3">
        <w:rPr>
          <w:bCs/>
          <w:szCs w:val="22"/>
        </w:rPr>
        <w:t>.</w:t>
      </w:r>
    </w:p>
    <w:p w14:paraId="03CFAC4E" w14:textId="09FCB51B" w:rsidR="000C07B8" w:rsidRPr="00CA23C5" w:rsidRDefault="000C07B8" w:rsidP="003A04BA">
      <w:pPr>
        <w:jc w:val="both"/>
        <w:rPr>
          <w:szCs w:val="22"/>
        </w:rPr>
      </w:pPr>
    </w:p>
    <w:p w14:paraId="762533F2" w14:textId="0165DA64" w:rsidR="00F75D6C" w:rsidRPr="00AB205E" w:rsidRDefault="009C782F" w:rsidP="00EF37EB">
      <w:pPr>
        <w:jc w:val="both"/>
      </w:pPr>
      <w:r w:rsidRPr="00AB205E">
        <w:t>H</w:t>
      </w:r>
      <w:r w:rsidR="009818FB" w:rsidRPr="00AB205E">
        <w:t xml:space="preserve">eimische </w:t>
      </w:r>
      <w:r w:rsidR="00E60F54" w:rsidRPr="00AB205E">
        <w:t>Nutzerinnen und Nutzer von</w:t>
      </w:r>
      <w:r w:rsidR="009818FB" w:rsidRPr="00AB205E">
        <w:t xml:space="preserve"> Holz</w:t>
      </w:r>
      <w:r w:rsidR="00E60F54" w:rsidRPr="00AB205E">
        <w:t>ö</w:t>
      </w:r>
      <w:r w:rsidR="009818FB" w:rsidRPr="00AB205E">
        <w:t>fen oder Kamin</w:t>
      </w:r>
      <w:r w:rsidR="00E60F54" w:rsidRPr="00AB205E">
        <w:t>en</w:t>
      </w:r>
      <w:r w:rsidR="009818FB" w:rsidRPr="00AB205E">
        <w:t xml:space="preserve"> </w:t>
      </w:r>
      <w:r w:rsidRPr="00AB205E">
        <w:t xml:space="preserve">können deshalb von </w:t>
      </w:r>
      <w:r w:rsidR="009818FB" w:rsidRPr="00AB205E">
        <w:t>eine</w:t>
      </w:r>
      <w:r w:rsidRPr="00AB205E">
        <w:t>m</w:t>
      </w:r>
      <w:r w:rsidR="009818FB" w:rsidRPr="00AB205E">
        <w:t xml:space="preserve"> kostenlosen Gutschein für den Besuch der Online-Trainingsplattform</w:t>
      </w:r>
      <w:r w:rsidR="00AC5A4C">
        <w:t xml:space="preserve"> </w:t>
      </w:r>
      <w:hyperlink r:id="rId7" w:history="1">
        <w:r w:rsidR="00AC5A4C" w:rsidRPr="00E9289B">
          <w:rPr>
            <w:rStyle w:val="Hyperlink"/>
          </w:rPr>
          <w:t>www.ofenakademie.de</w:t>
        </w:r>
      </w:hyperlink>
      <w:r w:rsidR="00AC5A4C">
        <w:t xml:space="preserve"> </w:t>
      </w:r>
      <w:r w:rsidRPr="00AB205E">
        <w:t>profitieren</w:t>
      </w:r>
      <w:r w:rsidR="009818FB" w:rsidRPr="00AB205E">
        <w:t xml:space="preserve">. Bei richtiger Bedienung eines Holzofens </w:t>
      </w:r>
      <w:r w:rsidR="00AB205E">
        <w:t xml:space="preserve">kann </w:t>
      </w:r>
      <w:r w:rsidR="00AB205E" w:rsidRPr="00AB205E">
        <w:t>der Ausstoß von CO</w:t>
      </w:r>
      <w:r w:rsidR="00AB205E" w:rsidRPr="00AB205E">
        <w:rPr>
          <w:rFonts w:ascii="Aptos" w:hAnsi="Aptos"/>
        </w:rPr>
        <w:t>₂</w:t>
      </w:r>
      <w:r w:rsidR="00AB205E" w:rsidRPr="00AB205E">
        <w:t xml:space="preserve"> um bis zu 35 Prozent</w:t>
      </w:r>
      <w:r w:rsidR="00AB205E">
        <w:t>,</w:t>
      </w:r>
      <w:r w:rsidR="009818FB" w:rsidRPr="00AB205E">
        <w:t xml:space="preserve"> die Feinstaubbelastung </w:t>
      </w:r>
      <w:r w:rsidR="00E60F54" w:rsidRPr="00AB205E">
        <w:t xml:space="preserve">und </w:t>
      </w:r>
      <w:r w:rsidR="009818FB" w:rsidRPr="00AB205E">
        <w:t xml:space="preserve">die Menge organischer Schadstoffe </w:t>
      </w:r>
      <w:r w:rsidR="00AB205E">
        <w:t xml:space="preserve">sogar </w:t>
      </w:r>
      <w:r w:rsidR="009818FB" w:rsidRPr="00AB205E">
        <w:t xml:space="preserve">um </w:t>
      </w:r>
      <w:r w:rsidR="00AB205E">
        <w:t xml:space="preserve">bis zu </w:t>
      </w:r>
      <w:r w:rsidR="009818FB" w:rsidRPr="00AB205E">
        <w:t>50 Prozent</w:t>
      </w:r>
      <w:r w:rsidR="00AB205E">
        <w:t xml:space="preserve"> </w:t>
      </w:r>
      <w:r w:rsidRPr="00AB205E">
        <w:t>gesenkt</w:t>
      </w:r>
      <w:r w:rsidR="009818FB" w:rsidRPr="00AB205E">
        <w:t xml:space="preserve"> werden.</w:t>
      </w:r>
      <w:r w:rsidR="00AB205E">
        <w:t xml:space="preserve"> Auch einen Kostenvorteil gibt es</w:t>
      </w:r>
      <w:r w:rsidR="00145DC3">
        <w:t xml:space="preserve">, denn </w:t>
      </w:r>
      <w:r w:rsidR="00A9039A">
        <w:t>bei idealer Nutzung des Ofens kann</w:t>
      </w:r>
      <w:r w:rsidR="00B200CA">
        <w:t xml:space="preserve"> sich</w:t>
      </w:r>
      <w:r w:rsidR="00A9039A">
        <w:t xml:space="preserve"> </w:t>
      </w:r>
      <w:r w:rsidR="00AB205E">
        <w:t xml:space="preserve">der Brennholzverbrauch um bis zu 30 Prozent </w:t>
      </w:r>
      <w:r w:rsidR="00B200CA">
        <w:t>verringern</w:t>
      </w:r>
      <w:r w:rsidR="00AB205E">
        <w:t>.</w:t>
      </w:r>
      <w:r w:rsidR="009818FB" w:rsidRPr="009C782F">
        <w:rPr>
          <w:color w:val="FF0000"/>
        </w:rPr>
        <w:t xml:space="preserve">  </w:t>
      </w:r>
    </w:p>
    <w:p w14:paraId="369D1AB9" w14:textId="77777777" w:rsidR="009818FB" w:rsidRPr="009C782F" w:rsidRDefault="009818FB" w:rsidP="00EF37EB">
      <w:pPr>
        <w:jc w:val="both"/>
        <w:rPr>
          <w:color w:val="FF0000"/>
        </w:rPr>
      </w:pPr>
    </w:p>
    <w:p w14:paraId="04214954" w14:textId="0A0B3A60" w:rsidR="00F57356" w:rsidRDefault="009818FB" w:rsidP="00EF37EB">
      <w:pPr>
        <w:jc w:val="both"/>
      </w:pPr>
      <w:r w:rsidRPr="009818FB">
        <w:t>Der etwa 90-minütige Kurs</w:t>
      </w:r>
      <w:r w:rsidR="00793731">
        <w:t xml:space="preserve"> zum „Ofenführerschein“</w:t>
      </w:r>
      <w:r w:rsidRPr="009818FB">
        <w:t xml:space="preserve"> vermittelt bewährte Techniken und praktisches Wissen rund um den effizienten Betrieb des Holzofens und kann jederzeit begonnen, unterbrochen und später fortgesetzt werden.</w:t>
      </w:r>
      <w:r w:rsidR="003E26EE">
        <w:t xml:space="preserve"> Jetzt im Herbst</w:t>
      </w:r>
      <w:r w:rsidR="00F57356">
        <w:t xml:space="preserve"> ist </w:t>
      </w:r>
      <w:r w:rsidR="002E3CA4">
        <w:t xml:space="preserve">ein </w:t>
      </w:r>
      <w:r w:rsidR="000936B3">
        <w:t>idealer</w:t>
      </w:r>
      <w:r w:rsidR="00F57356">
        <w:t xml:space="preserve"> Zeitpunkt, den Kurs zu absolvieren und wertvolles Wissen zum </w:t>
      </w:r>
      <w:r w:rsidR="002E3CA4">
        <w:t>effizienten und klimafreundlichen</w:t>
      </w:r>
      <w:r w:rsidR="00F57356">
        <w:t xml:space="preserve"> Betrieb des </w:t>
      </w:r>
      <w:r w:rsidR="00A71AD8">
        <w:t>eigenen Ofens</w:t>
      </w:r>
      <w:r w:rsidR="00F57356">
        <w:t xml:space="preserve"> </w:t>
      </w:r>
      <w:r w:rsidR="000936B3">
        <w:t xml:space="preserve">mit </w:t>
      </w:r>
      <w:r w:rsidR="00F57356">
        <w:t xml:space="preserve">in </w:t>
      </w:r>
      <w:r w:rsidR="002E3CA4">
        <w:t>die</w:t>
      </w:r>
      <w:r w:rsidR="00F57356">
        <w:t xml:space="preserve"> Heizperiode </w:t>
      </w:r>
      <w:r w:rsidR="000936B3">
        <w:t>zu nehmen</w:t>
      </w:r>
      <w:r w:rsidR="00F57356">
        <w:t>.</w:t>
      </w:r>
    </w:p>
    <w:p w14:paraId="749FD9C2" w14:textId="77777777" w:rsidR="005922CD" w:rsidRDefault="005922CD" w:rsidP="00EF37EB">
      <w:pPr>
        <w:jc w:val="both"/>
      </w:pPr>
    </w:p>
    <w:p w14:paraId="1148EB3D" w14:textId="57125D70" w:rsidR="00F57356" w:rsidRDefault="009818FB" w:rsidP="00EF37EB">
      <w:pPr>
        <w:jc w:val="both"/>
      </w:pPr>
      <w:r w:rsidRPr="009818FB">
        <w:t>Wer den Ofenführerschein kostenlos absolvieren will, geht dafür auf folgende Internetseite</w:t>
      </w:r>
      <w:r w:rsidR="00E60F54">
        <w:t xml:space="preserve">: </w:t>
      </w:r>
      <w:hyperlink r:id="rId8" w:history="1">
        <w:r w:rsidR="00E60F54" w:rsidRPr="00964A91">
          <w:rPr>
            <w:rStyle w:val="Hyperlink"/>
          </w:rPr>
          <w:t>http://www.ofenakademie.de/sulzbach-taunus</w:t>
        </w:r>
      </w:hyperlink>
      <w:r w:rsidRPr="009818FB">
        <w:t xml:space="preserve">. Mit Eingabe der Postleitzahl kann dort der Kurs begonnen werden. </w:t>
      </w:r>
      <w:r w:rsidR="00B200CA" w:rsidRPr="009818FB">
        <w:t xml:space="preserve">Doch schnell sein lohnt sich – </w:t>
      </w:r>
      <w:r w:rsidR="00F57356">
        <w:t xml:space="preserve">von ursprünglich fünfzig Gutscheinen sind </w:t>
      </w:r>
      <w:r w:rsidR="005635EA" w:rsidRPr="003E26EE">
        <w:t>aktuell</w:t>
      </w:r>
      <w:r w:rsidR="00A71AD8" w:rsidRPr="003E26EE">
        <w:t xml:space="preserve"> </w:t>
      </w:r>
      <w:r w:rsidR="00F57356" w:rsidRPr="003E26EE">
        <w:t xml:space="preserve">noch </w:t>
      </w:r>
      <w:r w:rsidR="00670667">
        <w:t>sechzehn</w:t>
      </w:r>
      <w:r w:rsidR="00F57356" w:rsidRPr="003E26EE">
        <w:t xml:space="preserve"> Gutscheine</w:t>
      </w:r>
      <w:r w:rsidR="00F57356">
        <w:t xml:space="preserve"> verfügbar</w:t>
      </w:r>
      <w:r w:rsidR="00B200CA" w:rsidRPr="009818FB">
        <w:t>.</w:t>
      </w:r>
      <w:r w:rsidR="00B200CA">
        <w:t xml:space="preserve"> </w:t>
      </w:r>
    </w:p>
    <w:p w14:paraId="6D8CD393" w14:textId="77777777" w:rsidR="00F57356" w:rsidRDefault="00F57356" w:rsidP="00EF37EB">
      <w:pPr>
        <w:jc w:val="both"/>
      </w:pPr>
    </w:p>
    <w:p w14:paraId="19D79887" w14:textId="68BF56EF" w:rsidR="00B32E2B" w:rsidRPr="00B32E2B" w:rsidRDefault="00B200CA" w:rsidP="00EF37EB">
      <w:pPr>
        <w:jc w:val="both"/>
      </w:pPr>
      <w:r>
        <w:t xml:space="preserve">Bei </w:t>
      </w:r>
      <w:r w:rsidR="000936B3">
        <w:t>Fragen</w:t>
      </w:r>
      <w:r w:rsidR="00F57356">
        <w:t xml:space="preserve"> </w:t>
      </w:r>
      <w:r w:rsidR="00670667">
        <w:t>können Sie sich gerne im Rathaus an Frau Ulla Nösinger,</w:t>
      </w:r>
      <w:r w:rsidR="00AC5A4C">
        <w:t xml:space="preserve"> E-Mail</w:t>
      </w:r>
      <w:r w:rsidR="00670667">
        <w:t xml:space="preserve"> </w:t>
      </w:r>
      <w:hyperlink r:id="rId9" w:history="1">
        <w:r w:rsidR="00670667" w:rsidRPr="00F0679F">
          <w:rPr>
            <w:rStyle w:val="Hyperlink"/>
          </w:rPr>
          <w:t>pbl@sulzbach-taunus.de</w:t>
        </w:r>
      </w:hyperlink>
      <w:r w:rsidR="00670667">
        <w:t>, Tel</w:t>
      </w:r>
      <w:r w:rsidR="00AC5A4C">
        <w:t xml:space="preserve">efon </w:t>
      </w:r>
      <w:r w:rsidR="00670667">
        <w:t>06196</w:t>
      </w:r>
      <w:r w:rsidR="00AC5A4C">
        <w:t xml:space="preserve"> </w:t>
      </w:r>
      <w:r w:rsidR="00670667">
        <w:t>7021</w:t>
      </w:r>
      <w:r w:rsidR="004D276F">
        <w:t>-</w:t>
      </w:r>
      <w:r w:rsidR="00670667">
        <w:t>622 wenden.</w:t>
      </w:r>
    </w:p>
    <w:p w14:paraId="40AA87F0" w14:textId="77777777" w:rsidR="00B32E2B" w:rsidRDefault="00B32E2B" w:rsidP="00EF37EB">
      <w:pPr>
        <w:jc w:val="both"/>
        <w:rPr>
          <w:szCs w:val="22"/>
        </w:rPr>
      </w:pPr>
    </w:p>
    <w:p w14:paraId="4831C359" w14:textId="77777777" w:rsidR="00682234" w:rsidRDefault="00682234" w:rsidP="00EF37EB">
      <w:pPr>
        <w:jc w:val="both"/>
        <w:rPr>
          <w:szCs w:val="22"/>
        </w:rPr>
      </w:pPr>
    </w:p>
    <w:p w14:paraId="4C098654" w14:textId="77777777" w:rsidR="00AC5A4C" w:rsidRDefault="00AC5A4C" w:rsidP="00EF37EB">
      <w:pPr>
        <w:jc w:val="both"/>
        <w:rPr>
          <w:szCs w:val="22"/>
        </w:rPr>
      </w:pPr>
    </w:p>
    <w:p w14:paraId="7633A0E5" w14:textId="27AB5EF1" w:rsidR="0091381C" w:rsidRPr="00DD5D70" w:rsidRDefault="0091381C" w:rsidP="00EF37EB">
      <w:pPr>
        <w:tabs>
          <w:tab w:val="left" w:pos="7797"/>
        </w:tabs>
        <w:ind w:right="737"/>
        <w:jc w:val="both"/>
      </w:pPr>
      <w:r w:rsidRPr="00DD5D70">
        <w:t xml:space="preserve">Sulzbach (Taunus), </w:t>
      </w:r>
      <w:r w:rsidR="00AC104C" w:rsidRPr="00DD5D70">
        <w:fldChar w:fldCharType="begin"/>
      </w:r>
      <w:r w:rsidR="00AC104C" w:rsidRPr="00DD5D70">
        <w:instrText xml:space="preserve"> TIME \@ "d. MMMM yyyy" </w:instrText>
      </w:r>
      <w:r w:rsidR="00AC104C" w:rsidRPr="00DD5D70">
        <w:fldChar w:fldCharType="separate"/>
      </w:r>
      <w:r w:rsidR="004D276F">
        <w:rPr>
          <w:noProof/>
        </w:rPr>
        <w:t>28. Oktober 2026</w:t>
      </w:r>
      <w:r w:rsidR="00AC104C" w:rsidRPr="00DD5D70">
        <w:fldChar w:fldCharType="end"/>
      </w:r>
    </w:p>
    <w:p w14:paraId="683316F7" w14:textId="3D9B7057" w:rsidR="0082505A" w:rsidRPr="00DD5D70" w:rsidRDefault="00670667" w:rsidP="00EF37EB">
      <w:pPr>
        <w:tabs>
          <w:tab w:val="left" w:pos="7797"/>
        </w:tabs>
        <w:ind w:right="737"/>
        <w:jc w:val="both"/>
      </w:pPr>
      <w:r>
        <w:t>GE Nö</w:t>
      </w:r>
    </w:p>
    <w:sectPr w:rsidR="0082505A" w:rsidRPr="00DD5D70" w:rsidSect="00541F26">
      <w:headerReference w:type="first" r:id="rId10"/>
      <w:footerReference w:type="first" r:id="rId11"/>
      <w:pgSz w:w="11907" w:h="16840" w:code="9"/>
      <w:pgMar w:top="1418" w:right="851" w:bottom="1134" w:left="1247" w:header="454" w:footer="454" w:gutter="0"/>
      <w:paperSrc w:first="2" w:other="2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0DB9E" w14:textId="77777777" w:rsidR="00617B58" w:rsidRDefault="00617B58">
      <w:r>
        <w:separator/>
      </w:r>
    </w:p>
  </w:endnote>
  <w:endnote w:type="continuationSeparator" w:id="0">
    <w:p w14:paraId="2F97FC1C" w14:textId="77777777" w:rsidR="00617B58" w:rsidRDefault="00617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72C16" w14:textId="77777777" w:rsidR="001D5F7B" w:rsidRPr="00541F26" w:rsidRDefault="001D5F7B" w:rsidP="0024477E">
    <w:pPr>
      <w:pStyle w:val="Fuzeile"/>
      <w:pBdr>
        <w:top w:val="single" w:sz="4" w:space="1" w:color="auto"/>
      </w:pBdr>
      <w:jc w:val="center"/>
    </w:pPr>
    <w:r w:rsidRPr="00541F26">
      <w:t>Gemeindevorstand der Gemeinde Sulzbach (Taunus)</w:t>
    </w:r>
  </w:p>
  <w:p w14:paraId="432319BD" w14:textId="77777777" w:rsidR="001D5F7B" w:rsidRPr="00541F26" w:rsidRDefault="001D5F7B" w:rsidP="00541F26">
    <w:pPr>
      <w:pStyle w:val="Fuzeile"/>
      <w:jc w:val="center"/>
    </w:pPr>
    <w:r w:rsidRPr="00541F26">
      <w:t>Hauptstraße 11</w:t>
    </w:r>
    <w:r>
      <w:t>,</w:t>
    </w:r>
    <w:r w:rsidRPr="00541F26">
      <w:t xml:space="preserve"> 65843 Sulzbach (Taunus)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B9CAB" w14:textId="77777777" w:rsidR="00617B58" w:rsidRDefault="00617B58">
      <w:r>
        <w:separator/>
      </w:r>
    </w:p>
  </w:footnote>
  <w:footnote w:type="continuationSeparator" w:id="0">
    <w:p w14:paraId="04C7A8D6" w14:textId="77777777" w:rsidR="00617B58" w:rsidRDefault="00617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43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08"/>
      <w:gridCol w:w="2135"/>
    </w:tblGrid>
    <w:tr w:rsidR="001D5F7B" w14:paraId="202EDB76" w14:textId="77777777" w:rsidTr="007B6687">
      <w:trPr>
        <w:cantSplit/>
      </w:trPr>
      <w:tc>
        <w:tcPr>
          <w:tcW w:w="8008" w:type="dxa"/>
        </w:tcPr>
        <w:p w14:paraId="4AED6596" w14:textId="77777777" w:rsidR="001D5F7B" w:rsidRPr="00D04B7A" w:rsidRDefault="001D5F7B" w:rsidP="00BF3F6A">
          <w:pPr>
            <w:pStyle w:val="Kopfzeile"/>
            <w:rPr>
              <w:b/>
              <w:sz w:val="24"/>
            </w:rPr>
          </w:pPr>
        </w:p>
        <w:p w14:paraId="105F1020" w14:textId="77777777" w:rsidR="001D5F7B" w:rsidRPr="007B6687" w:rsidRDefault="001D5F7B" w:rsidP="00BF3F6A">
          <w:pPr>
            <w:pStyle w:val="Kopfzeile"/>
            <w:rPr>
              <w:b/>
              <w:sz w:val="44"/>
            </w:rPr>
          </w:pPr>
          <w:r w:rsidRPr="007B6687">
            <w:rPr>
              <w:b/>
              <w:sz w:val="44"/>
            </w:rPr>
            <w:t>GEMEINDE SULZBACH (TAUNUS)</w:t>
          </w:r>
        </w:p>
        <w:p w14:paraId="29FA4CEE" w14:textId="77777777" w:rsidR="001D5F7B" w:rsidRDefault="001D5F7B" w:rsidP="00BF3F6A">
          <w:pPr>
            <w:pStyle w:val="Kopfzeile"/>
          </w:pPr>
          <w:r>
            <w:rPr>
              <w:sz w:val="30"/>
            </w:rPr>
            <w:t xml:space="preserve">- </w:t>
          </w:r>
          <w:r w:rsidRPr="00D9653A">
            <w:rPr>
              <w:sz w:val="30"/>
            </w:rPr>
            <w:t>Der Gemeindevorstand</w:t>
          </w:r>
          <w:r>
            <w:rPr>
              <w:rFonts w:ascii="Book Antiqua" w:hAnsi="Book Antiqua"/>
              <w:sz w:val="30"/>
            </w:rPr>
            <w:t xml:space="preserve"> -</w:t>
          </w:r>
        </w:p>
      </w:tc>
      <w:tc>
        <w:tcPr>
          <w:tcW w:w="2135" w:type="dxa"/>
        </w:tcPr>
        <w:p w14:paraId="02660DDF" w14:textId="77777777" w:rsidR="001D5F7B" w:rsidRDefault="001D5F7B" w:rsidP="00D04B7A">
          <w:pPr>
            <w:pStyle w:val="Kopfzeile"/>
          </w:pPr>
          <w:r>
            <w:rPr>
              <w:noProof/>
            </w:rPr>
            <w:drawing>
              <wp:inline distT="0" distB="0" distL="0" distR="0" wp14:anchorId="12A876DD" wp14:editId="63E4C4BD">
                <wp:extent cx="1350818" cy="914400"/>
                <wp:effectExtent l="0" t="0" r="1905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0818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0A6013B" w14:textId="77777777" w:rsidR="001D5F7B" w:rsidRDefault="001D5F7B" w:rsidP="00D04B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4D39E4"/>
    <w:multiLevelType w:val="hybridMultilevel"/>
    <w:tmpl w:val="F8E86450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D667C4"/>
    <w:multiLevelType w:val="hybridMultilevel"/>
    <w:tmpl w:val="0D8E821A"/>
    <w:lvl w:ilvl="0" w:tplc="0407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517212"/>
    <w:multiLevelType w:val="hybridMultilevel"/>
    <w:tmpl w:val="0428F10C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482BC0"/>
    <w:multiLevelType w:val="hybridMultilevel"/>
    <w:tmpl w:val="4F608046"/>
    <w:lvl w:ilvl="0" w:tplc="348C6A9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D9179A7"/>
    <w:multiLevelType w:val="singleLevel"/>
    <w:tmpl w:val="19A883A4"/>
    <w:lvl w:ilvl="0">
      <w:start w:val="2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 w16cid:durableId="360740218">
    <w:abstractNumId w:val="4"/>
  </w:num>
  <w:num w:numId="2" w16cid:durableId="1766152280">
    <w:abstractNumId w:val="2"/>
  </w:num>
  <w:num w:numId="3" w16cid:durableId="453444226">
    <w:abstractNumId w:val="3"/>
  </w:num>
  <w:num w:numId="4" w16cid:durableId="2102067344">
    <w:abstractNumId w:val="0"/>
  </w:num>
  <w:num w:numId="5" w16cid:durableId="1934437441">
    <w:abstractNumId w:val="1"/>
  </w:num>
  <w:num w:numId="6" w16cid:durableId="783234542">
    <w:abstractNumId w:val="0"/>
  </w:num>
  <w:num w:numId="7" w16cid:durableId="1677461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intFractionalCharacterWidth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26"/>
    <w:rsid w:val="00007D18"/>
    <w:rsid w:val="00011B0D"/>
    <w:rsid w:val="00012396"/>
    <w:rsid w:val="00032324"/>
    <w:rsid w:val="00036589"/>
    <w:rsid w:val="00036CFD"/>
    <w:rsid w:val="00040696"/>
    <w:rsid w:val="00040E64"/>
    <w:rsid w:val="0005645C"/>
    <w:rsid w:val="00060F1C"/>
    <w:rsid w:val="000646E1"/>
    <w:rsid w:val="000652AE"/>
    <w:rsid w:val="00080416"/>
    <w:rsid w:val="00082E40"/>
    <w:rsid w:val="000936B3"/>
    <w:rsid w:val="00096F84"/>
    <w:rsid w:val="00097359"/>
    <w:rsid w:val="000A6083"/>
    <w:rsid w:val="000B0599"/>
    <w:rsid w:val="000B6F9B"/>
    <w:rsid w:val="000C07B8"/>
    <w:rsid w:val="000C7FC0"/>
    <w:rsid w:val="000D03E0"/>
    <w:rsid w:val="000E6749"/>
    <w:rsid w:val="000F1110"/>
    <w:rsid w:val="000F7A60"/>
    <w:rsid w:val="001054CD"/>
    <w:rsid w:val="00111381"/>
    <w:rsid w:val="00113C57"/>
    <w:rsid w:val="00130E65"/>
    <w:rsid w:val="0013481E"/>
    <w:rsid w:val="0013550C"/>
    <w:rsid w:val="001409EE"/>
    <w:rsid w:val="00145DC3"/>
    <w:rsid w:val="00157B9F"/>
    <w:rsid w:val="00160E7D"/>
    <w:rsid w:val="00161A75"/>
    <w:rsid w:val="00163D60"/>
    <w:rsid w:val="0017456D"/>
    <w:rsid w:val="00186D28"/>
    <w:rsid w:val="001870DF"/>
    <w:rsid w:val="00192B18"/>
    <w:rsid w:val="001A3B62"/>
    <w:rsid w:val="001A41F7"/>
    <w:rsid w:val="001A6A16"/>
    <w:rsid w:val="001B277C"/>
    <w:rsid w:val="001C3944"/>
    <w:rsid w:val="001C4136"/>
    <w:rsid w:val="001C6539"/>
    <w:rsid w:val="001D5F53"/>
    <w:rsid w:val="001D5F7B"/>
    <w:rsid w:val="001E49F2"/>
    <w:rsid w:val="001E54CA"/>
    <w:rsid w:val="001F1FCA"/>
    <w:rsid w:val="002063BF"/>
    <w:rsid w:val="00224625"/>
    <w:rsid w:val="00230B24"/>
    <w:rsid w:val="002328B4"/>
    <w:rsid w:val="00234D09"/>
    <w:rsid w:val="00242C08"/>
    <w:rsid w:val="0024477E"/>
    <w:rsid w:val="002509E5"/>
    <w:rsid w:val="00251675"/>
    <w:rsid w:val="00254170"/>
    <w:rsid w:val="00261D99"/>
    <w:rsid w:val="00263F17"/>
    <w:rsid w:val="00265F68"/>
    <w:rsid w:val="00266B27"/>
    <w:rsid w:val="002943CE"/>
    <w:rsid w:val="002A39B7"/>
    <w:rsid w:val="002B4C3C"/>
    <w:rsid w:val="002C2F44"/>
    <w:rsid w:val="002D1738"/>
    <w:rsid w:val="002D319F"/>
    <w:rsid w:val="002E290D"/>
    <w:rsid w:val="002E39BF"/>
    <w:rsid w:val="002E3CA4"/>
    <w:rsid w:val="002E48B3"/>
    <w:rsid w:val="002E5C51"/>
    <w:rsid w:val="002F1182"/>
    <w:rsid w:val="002F3D0F"/>
    <w:rsid w:val="002F6F01"/>
    <w:rsid w:val="0031732B"/>
    <w:rsid w:val="0032174F"/>
    <w:rsid w:val="00321965"/>
    <w:rsid w:val="00322E12"/>
    <w:rsid w:val="00336D71"/>
    <w:rsid w:val="003537E4"/>
    <w:rsid w:val="0036068C"/>
    <w:rsid w:val="00376716"/>
    <w:rsid w:val="003772BB"/>
    <w:rsid w:val="00382736"/>
    <w:rsid w:val="00383587"/>
    <w:rsid w:val="003A04BA"/>
    <w:rsid w:val="003A0C37"/>
    <w:rsid w:val="003A2DA1"/>
    <w:rsid w:val="003B3CE5"/>
    <w:rsid w:val="003C234A"/>
    <w:rsid w:val="003D0AFC"/>
    <w:rsid w:val="003D44D3"/>
    <w:rsid w:val="003D4F82"/>
    <w:rsid w:val="003D5EE8"/>
    <w:rsid w:val="003D67B3"/>
    <w:rsid w:val="003E26EE"/>
    <w:rsid w:val="003E64B8"/>
    <w:rsid w:val="00406A03"/>
    <w:rsid w:val="0043720C"/>
    <w:rsid w:val="00440B84"/>
    <w:rsid w:val="00442F41"/>
    <w:rsid w:val="004500C0"/>
    <w:rsid w:val="0046187B"/>
    <w:rsid w:val="00462772"/>
    <w:rsid w:val="00464D9D"/>
    <w:rsid w:val="00470593"/>
    <w:rsid w:val="0048122D"/>
    <w:rsid w:val="00483622"/>
    <w:rsid w:val="00496F4B"/>
    <w:rsid w:val="004A0681"/>
    <w:rsid w:val="004A08E8"/>
    <w:rsid w:val="004A133A"/>
    <w:rsid w:val="004A1E13"/>
    <w:rsid w:val="004B0AEA"/>
    <w:rsid w:val="004B2720"/>
    <w:rsid w:val="004C001B"/>
    <w:rsid w:val="004C1701"/>
    <w:rsid w:val="004C4FB8"/>
    <w:rsid w:val="004D1EDF"/>
    <w:rsid w:val="004D276F"/>
    <w:rsid w:val="004E2324"/>
    <w:rsid w:val="004F0150"/>
    <w:rsid w:val="004F22BD"/>
    <w:rsid w:val="004F5E72"/>
    <w:rsid w:val="00503C85"/>
    <w:rsid w:val="00505F29"/>
    <w:rsid w:val="00515F1C"/>
    <w:rsid w:val="005210D0"/>
    <w:rsid w:val="00541F26"/>
    <w:rsid w:val="00544631"/>
    <w:rsid w:val="00552A3A"/>
    <w:rsid w:val="00552CC7"/>
    <w:rsid w:val="00554C7B"/>
    <w:rsid w:val="00555754"/>
    <w:rsid w:val="005611DA"/>
    <w:rsid w:val="005635EA"/>
    <w:rsid w:val="00570CAA"/>
    <w:rsid w:val="00581C56"/>
    <w:rsid w:val="00582AF1"/>
    <w:rsid w:val="005922CD"/>
    <w:rsid w:val="00595478"/>
    <w:rsid w:val="005A34E9"/>
    <w:rsid w:val="005A5B3B"/>
    <w:rsid w:val="005B183E"/>
    <w:rsid w:val="005B773B"/>
    <w:rsid w:val="005D2D36"/>
    <w:rsid w:val="005D3335"/>
    <w:rsid w:val="005D40CA"/>
    <w:rsid w:val="005D6DA6"/>
    <w:rsid w:val="005E3F76"/>
    <w:rsid w:val="005E5986"/>
    <w:rsid w:val="005E7209"/>
    <w:rsid w:val="005F4951"/>
    <w:rsid w:val="00617B58"/>
    <w:rsid w:val="00642EF8"/>
    <w:rsid w:val="006475A2"/>
    <w:rsid w:val="006516AF"/>
    <w:rsid w:val="00652899"/>
    <w:rsid w:val="00666302"/>
    <w:rsid w:val="00670667"/>
    <w:rsid w:val="0067103C"/>
    <w:rsid w:val="00672AC0"/>
    <w:rsid w:val="006814C3"/>
    <w:rsid w:val="00682234"/>
    <w:rsid w:val="00692052"/>
    <w:rsid w:val="006923CE"/>
    <w:rsid w:val="0069535B"/>
    <w:rsid w:val="00697DC7"/>
    <w:rsid w:val="006A28B6"/>
    <w:rsid w:val="006A39A9"/>
    <w:rsid w:val="006A4376"/>
    <w:rsid w:val="006B340E"/>
    <w:rsid w:val="006C0277"/>
    <w:rsid w:val="006D5BEF"/>
    <w:rsid w:val="006F0F23"/>
    <w:rsid w:val="006F569E"/>
    <w:rsid w:val="006F60F2"/>
    <w:rsid w:val="0070097F"/>
    <w:rsid w:val="00703CAA"/>
    <w:rsid w:val="00707237"/>
    <w:rsid w:val="00714A87"/>
    <w:rsid w:val="007227E5"/>
    <w:rsid w:val="007272A2"/>
    <w:rsid w:val="00745E35"/>
    <w:rsid w:val="00746AF8"/>
    <w:rsid w:val="007525DF"/>
    <w:rsid w:val="00756E18"/>
    <w:rsid w:val="007611A3"/>
    <w:rsid w:val="00763D8C"/>
    <w:rsid w:val="007912AF"/>
    <w:rsid w:val="007929C8"/>
    <w:rsid w:val="007930B7"/>
    <w:rsid w:val="00793731"/>
    <w:rsid w:val="00796AD9"/>
    <w:rsid w:val="007A48AF"/>
    <w:rsid w:val="007A76DC"/>
    <w:rsid w:val="007B4BD4"/>
    <w:rsid w:val="007B63B6"/>
    <w:rsid w:val="007B6687"/>
    <w:rsid w:val="007C5176"/>
    <w:rsid w:val="007D03CA"/>
    <w:rsid w:val="007D4DF7"/>
    <w:rsid w:val="007E266A"/>
    <w:rsid w:val="007E5A61"/>
    <w:rsid w:val="007E6578"/>
    <w:rsid w:val="007F0651"/>
    <w:rsid w:val="007F2D8F"/>
    <w:rsid w:val="007F44D2"/>
    <w:rsid w:val="00807B10"/>
    <w:rsid w:val="00816CDC"/>
    <w:rsid w:val="0082505A"/>
    <w:rsid w:val="00826893"/>
    <w:rsid w:val="00833BBB"/>
    <w:rsid w:val="00836B55"/>
    <w:rsid w:val="00843394"/>
    <w:rsid w:val="008451D2"/>
    <w:rsid w:val="008509D7"/>
    <w:rsid w:val="00852693"/>
    <w:rsid w:val="00865019"/>
    <w:rsid w:val="008718E3"/>
    <w:rsid w:val="00881023"/>
    <w:rsid w:val="0088268C"/>
    <w:rsid w:val="008947B1"/>
    <w:rsid w:val="008954C5"/>
    <w:rsid w:val="00897AEB"/>
    <w:rsid w:val="008A1357"/>
    <w:rsid w:val="008B1D9C"/>
    <w:rsid w:val="008B1E87"/>
    <w:rsid w:val="008B6CB0"/>
    <w:rsid w:val="008C3444"/>
    <w:rsid w:val="008C5101"/>
    <w:rsid w:val="008C7183"/>
    <w:rsid w:val="008D037B"/>
    <w:rsid w:val="008D5DBC"/>
    <w:rsid w:val="008D7041"/>
    <w:rsid w:val="008E03BA"/>
    <w:rsid w:val="008F1B48"/>
    <w:rsid w:val="00900516"/>
    <w:rsid w:val="0090460D"/>
    <w:rsid w:val="00905893"/>
    <w:rsid w:val="009107FD"/>
    <w:rsid w:val="00910CB3"/>
    <w:rsid w:val="0091381C"/>
    <w:rsid w:val="0091517E"/>
    <w:rsid w:val="00916D44"/>
    <w:rsid w:val="00925800"/>
    <w:rsid w:val="00931555"/>
    <w:rsid w:val="0093288B"/>
    <w:rsid w:val="00936994"/>
    <w:rsid w:val="00940695"/>
    <w:rsid w:val="00941AEC"/>
    <w:rsid w:val="00951984"/>
    <w:rsid w:val="00951B5D"/>
    <w:rsid w:val="00952DAA"/>
    <w:rsid w:val="009531C3"/>
    <w:rsid w:val="00953DF0"/>
    <w:rsid w:val="00954019"/>
    <w:rsid w:val="00962963"/>
    <w:rsid w:val="00963DF9"/>
    <w:rsid w:val="00974D67"/>
    <w:rsid w:val="0097767A"/>
    <w:rsid w:val="009818FB"/>
    <w:rsid w:val="00985C2F"/>
    <w:rsid w:val="00992747"/>
    <w:rsid w:val="009A25CA"/>
    <w:rsid w:val="009A577F"/>
    <w:rsid w:val="009B2874"/>
    <w:rsid w:val="009B6143"/>
    <w:rsid w:val="009B644B"/>
    <w:rsid w:val="009C492C"/>
    <w:rsid w:val="009C5F0B"/>
    <w:rsid w:val="009C782F"/>
    <w:rsid w:val="009E23C9"/>
    <w:rsid w:val="009E32B6"/>
    <w:rsid w:val="009E41C3"/>
    <w:rsid w:val="009F025D"/>
    <w:rsid w:val="009F4857"/>
    <w:rsid w:val="009F5081"/>
    <w:rsid w:val="009F78B6"/>
    <w:rsid w:val="00A01E6D"/>
    <w:rsid w:val="00A02B20"/>
    <w:rsid w:val="00A056F4"/>
    <w:rsid w:val="00A154FE"/>
    <w:rsid w:val="00A21854"/>
    <w:rsid w:val="00A25552"/>
    <w:rsid w:val="00A31558"/>
    <w:rsid w:val="00A33A1D"/>
    <w:rsid w:val="00A41E87"/>
    <w:rsid w:val="00A43CA1"/>
    <w:rsid w:val="00A455E7"/>
    <w:rsid w:val="00A4666E"/>
    <w:rsid w:val="00A54EDD"/>
    <w:rsid w:val="00A600F7"/>
    <w:rsid w:val="00A65E0D"/>
    <w:rsid w:val="00A71AD8"/>
    <w:rsid w:val="00A850DF"/>
    <w:rsid w:val="00A9039A"/>
    <w:rsid w:val="00A9724F"/>
    <w:rsid w:val="00AA150A"/>
    <w:rsid w:val="00AA7059"/>
    <w:rsid w:val="00AB205E"/>
    <w:rsid w:val="00AB2785"/>
    <w:rsid w:val="00AC104C"/>
    <w:rsid w:val="00AC5A4C"/>
    <w:rsid w:val="00AD4558"/>
    <w:rsid w:val="00AE5964"/>
    <w:rsid w:val="00AE5FB6"/>
    <w:rsid w:val="00AF0FA8"/>
    <w:rsid w:val="00AF3308"/>
    <w:rsid w:val="00AF7A5F"/>
    <w:rsid w:val="00B040A9"/>
    <w:rsid w:val="00B14501"/>
    <w:rsid w:val="00B200CA"/>
    <w:rsid w:val="00B2752C"/>
    <w:rsid w:val="00B32E2B"/>
    <w:rsid w:val="00B4623E"/>
    <w:rsid w:val="00B474B3"/>
    <w:rsid w:val="00B47BD4"/>
    <w:rsid w:val="00B5580D"/>
    <w:rsid w:val="00B566E4"/>
    <w:rsid w:val="00B64815"/>
    <w:rsid w:val="00B86B5E"/>
    <w:rsid w:val="00B87942"/>
    <w:rsid w:val="00BA537B"/>
    <w:rsid w:val="00BC59C2"/>
    <w:rsid w:val="00BD0134"/>
    <w:rsid w:val="00BD07CE"/>
    <w:rsid w:val="00BD1335"/>
    <w:rsid w:val="00BD150E"/>
    <w:rsid w:val="00BD2E5F"/>
    <w:rsid w:val="00BD4861"/>
    <w:rsid w:val="00BD79E1"/>
    <w:rsid w:val="00BE10B2"/>
    <w:rsid w:val="00BE133D"/>
    <w:rsid w:val="00BF32EC"/>
    <w:rsid w:val="00BF3F6A"/>
    <w:rsid w:val="00BF5696"/>
    <w:rsid w:val="00C01915"/>
    <w:rsid w:val="00C06BBA"/>
    <w:rsid w:val="00C07240"/>
    <w:rsid w:val="00C07964"/>
    <w:rsid w:val="00C2100D"/>
    <w:rsid w:val="00C244E1"/>
    <w:rsid w:val="00C24B84"/>
    <w:rsid w:val="00C27E97"/>
    <w:rsid w:val="00C33B77"/>
    <w:rsid w:val="00C35C5C"/>
    <w:rsid w:val="00C42E62"/>
    <w:rsid w:val="00C56190"/>
    <w:rsid w:val="00C60567"/>
    <w:rsid w:val="00C61099"/>
    <w:rsid w:val="00C63DAA"/>
    <w:rsid w:val="00C64F91"/>
    <w:rsid w:val="00C6765F"/>
    <w:rsid w:val="00C867D9"/>
    <w:rsid w:val="00C917BF"/>
    <w:rsid w:val="00C920FF"/>
    <w:rsid w:val="00C96DD5"/>
    <w:rsid w:val="00CA23C5"/>
    <w:rsid w:val="00CA7522"/>
    <w:rsid w:val="00CB427D"/>
    <w:rsid w:val="00CB54BF"/>
    <w:rsid w:val="00CC797B"/>
    <w:rsid w:val="00CE3E83"/>
    <w:rsid w:val="00CF1E6C"/>
    <w:rsid w:val="00D012F7"/>
    <w:rsid w:val="00D03D44"/>
    <w:rsid w:val="00D04B7A"/>
    <w:rsid w:val="00D145B2"/>
    <w:rsid w:val="00D15243"/>
    <w:rsid w:val="00D23B9D"/>
    <w:rsid w:val="00D25DA8"/>
    <w:rsid w:val="00D519EA"/>
    <w:rsid w:val="00D55521"/>
    <w:rsid w:val="00D622EF"/>
    <w:rsid w:val="00D66F24"/>
    <w:rsid w:val="00D70EFB"/>
    <w:rsid w:val="00D7199A"/>
    <w:rsid w:val="00D72481"/>
    <w:rsid w:val="00D736CB"/>
    <w:rsid w:val="00D74271"/>
    <w:rsid w:val="00D803A0"/>
    <w:rsid w:val="00D8171A"/>
    <w:rsid w:val="00D85B2A"/>
    <w:rsid w:val="00D93CA2"/>
    <w:rsid w:val="00D94072"/>
    <w:rsid w:val="00D962B9"/>
    <w:rsid w:val="00D9653A"/>
    <w:rsid w:val="00DA2DFA"/>
    <w:rsid w:val="00DA322A"/>
    <w:rsid w:val="00DA7552"/>
    <w:rsid w:val="00DB20E1"/>
    <w:rsid w:val="00DB2BD8"/>
    <w:rsid w:val="00DB758A"/>
    <w:rsid w:val="00DC0885"/>
    <w:rsid w:val="00DC1F9E"/>
    <w:rsid w:val="00DC2F82"/>
    <w:rsid w:val="00DD03C9"/>
    <w:rsid w:val="00DD5D70"/>
    <w:rsid w:val="00DF2A98"/>
    <w:rsid w:val="00DF3ED0"/>
    <w:rsid w:val="00E01003"/>
    <w:rsid w:val="00E13C88"/>
    <w:rsid w:val="00E17626"/>
    <w:rsid w:val="00E43596"/>
    <w:rsid w:val="00E52619"/>
    <w:rsid w:val="00E52FB1"/>
    <w:rsid w:val="00E60F54"/>
    <w:rsid w:val="00E619F8"/>
    <w:rsid w:val="00E6297A"/>
    <w:rsid w:val="00E66A69"/>
    <w:rsid w:val="00E74BE0"/>
    <w:rsid w:val="00E75823"/>
    <w:rsid w:val="00E9149F"/>
    <w:rsid w:val="00E947FE"/>
    <w:rsid w:val="00E97324"/>
    <w:rsid w:val="00EB388D"/>
    <w:rsid w:val="00EB433E"/>
    <w:rsid w:val="00EC02C3"/>
    <w:rsid w:val="00EE2487"/>
    <w:rsid w:val="00EE25B2"/>
    <w:rsid w:val="00EE4D3E"/>
    <w:rsid w:val="00EE636E"/>
    <w:rsid w:val="00EE6654"/>
    <w:rsid w:val="00EF37EB"/>
    <w:rsid w:val="00EF4273"/>
    <w:rsid w:val="00F04DEC"/>
    <w:rsid w:val="00F20BDF"/>
    <w:rsid w:val="00F24A61"/>
    <w:rsid w:val="00F50D9E"/>
    <w:rsid w:val="00F556B0"/>
    <w:rsid w:val="00F572CD"/>
    <w:rsid w:val="00F57356"/>
    <w:rsid w:val="00F57750"/>
    <w:rsid w:val="00F62017"/>
    <w:rsid w:val="00F62EB6"/>
    <w:rsid w:val="00F64DA7"/>
    <w:rsid w:val="00F71698"/>
    <w:rsid w:val="00F7352E"/>
    <w:rsid w:val="00F74660"/>
    <w:rsid w:val="00F747D5"/>
    <w:rsid w:val="00F75D6C"/>
    <w:rsid w:val="00FA187A"/>
    <w:rsid w:val="00FA6D61"/>
    <w:rsid w:val="00FA76C3"/>
    <w:rsid w:val="00FD11C3"/>
    <w:rsid w:val="00FD36AD"/>
    <w:rsid w:val="00FD4BDA"/>
    <w:rsid w:val="00FD68F8"/>
    <w:rsid w:val="00FD7EEA"/>
    <w:rsid w:val="00FF2A8C"/>
    <w:rsid w:val="00FF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A6555E"/>
  <w15:docId w15:val="{E68BBD8F-D940-4A7F-93D8-51008B3A7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Bookman Old Style" w:hAnsi="Bookman Old Style"/>
      <w:sz w:val="22"/>
    </w:rPr>
  </w:style>
  <w:style w:type="paragraph" w:styleId="berschrift1">
    <w:name w:val="heading 1"/>
    <w:basedOn w:val="Standard"/>
    <w:next w:val="Standard"/>
    <w:qFormat/>
    <w:pPr>
      <w:keepNext/>
      <w:tabs>
        <w:tab w:val="left" w:pos="4395"/>
      </w:tabs>
      <w:outlineLvl w:val="0"/>
    </w:pPr>
    <w:rPr>
      <w:b/>
    </w:rPr>
  </w:style>
  <w:style w:type="paragraph" w:styleId="berschrift6">
    <w:name w:val="heading 6"/>
    <w:basedOn w:val="Standard"/>
    <w:next w:val="Standard"/>
    <w:qFormat/>
    <w:rsid w:val="005D40CA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link w:val="KopfzeileZchn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3D4F82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rsid w:val="005D40CA"/>
    <w:rPr>
      <w:sz w:val="24"/>
    </w:rPr>
  </w:style>
  <w:style w:type="character" w:styleId="Hyperlink">
    <w:name w:val="Hyperlink"/>
    <w:basedOn w:val="Absatz-Standardschriftart"/>
    <w:uiPriority w:val="99"/>
    <w:rsid w:val="00040E64"/>
    <w:rPr>
      <w:color w:val="0000FF"/>
      <w:u w:val="single"/>
    </w:rPr>
  </w:style>
  <w:style w:type="table" w:styleId="Tabellenraster">
    <w:name w:val="Table Grid"/>
    <w:basedOn w:val="NormaleTabelle"/>
    <w:uiPriority w:val="59"/>
    <w:rsid w:val="00D96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fzeileZchn">
    <w:name w:val="Kopfzeile Zchn"/>
    <w:basedOn w:val="Absatz-Standardschriftart"/>
    <w:link w:val="Kopfzeile"/>
    <w:rsid w:val="00DD03C9"/>
    <w:rPr>
      <w:rFonts w:ascii="Bookman Old Style" w:hAnsi="Bookman Old Style"/>
      <w:sz w:val="22"/>
    </w:rPr>
  </w:style>
  <w:style w:type="paragraph" w:styleId="StandardWeb">
    <w:name w:val="Normal (Web)"/>
    <w:basedOn w:val="Standard"/>
    <w:uiPriority w:val="99"/>
    <w:semiHidden/>
    <w:unhideWhenUsed/>
    <w:rsid w:val="00496F4B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Textkrper-Zeileneinzug">
    <w:name w:val="Body Text Indent"/>
    <w:basedOn w:val="Standard"/>
    <w:link w:val="Textkrper-ZeileneinzugZchn"/>
    <w:semiHidden/>
    <w:unhideWhenUsed/>
    <w:rsid w:val="0091381C"/>
    <w:pPr>
      <w:spacing w:after="120"/>
      <w:ind w:left="283"/>
    </w:pPr>
    <w:rPr>
      <w:rFonts w:ascii="Times New Roman" w:hAnsi="Times New Roman"/>
      <w:sz w:val="20"/>
    </w:r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1381C"/>
  </w:style>
  <w:style w:type="character" w:styleId="NichtaufgelsteErwhnung">
    <w:name w:val="Unresolved Mention"/>
    <w:basedOn w:val="Absatz-Standardschriftart"/>
    <w:uiPriority w:val="99"/>
    <w:semiHidden/>
    <w:unhideWhenUsed/>
    <w:rsid w:val="001B277C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C6109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C61099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C61099"/>
    <w:rPr>
      <w:rFonts w:ascii="Bookman Old Style" w:hAnsi="Bookman Old Styl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C6109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C61099"/>
    <w:rPr>
      <w:rFonts w:ascii="Bookman Old Style" w:hAnsi="Bookman Old Style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36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9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2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7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303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77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fenakademie.de/sulzbach-taunu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ofenakademie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bl@sulzbach-taunus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ck.ADS\AppData\Roaming\Microsoft\Templates\KOPFBOGEN%20intern%20%20(SW)%20O+R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 intern  (SW) O+R.dotx</Template>
  <TotalTime>0</TotalTime>
  <Pages>1</Pages>
  <Words>277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Normale Vorlage mit Wappen und Briefkopf - Gem. Sulzbach - Der Gemeindevorstand -</vt:lpstr>
    </vt:vector>
  </TitlesOfParts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Normale Vorlage mit Wappen und Briefkopf - Gem. Sulzbach - Der Gemeindevorstand -</dc:title>
  <dc:creator>Beck Gregor</dc:creator>
  <cp:lastModifiedBy>Holger Klink</cp:lastModifiedBy>
  <cp:revision>5</cp:revision>
  <cp:lastPrinted>2024-08-19T12:35:00Z</cp:lastPrinted>
  <dcterms:created xsi:type="dcterms:W3CDTF">2026-10-28T11:20:00Z</dcterms:created>
  <dcterms:modified xsi:type="dcterms:W3CDTF">2026-10-28T12:42:00Z</dcterms:modified>
</cp:coreProperties>
</file>