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A178A" w14:textId="277EFC32" w:rsidR="00394744" w:rsidRPr="00857554" w:rsidRDefault="002C00EE" w:rsidP="00857554">
      <w:pPr>
        <w:spacing w:line="360" w:lineRule="auto"/>
        <w:rPr>
          <w:rStyle w:val="Hervorhebung"/>
          <w:rFonts w:cs="Lucida Sans Unicode"/>
          <w:b/>
          <w:bCs/>
        </w:rPr>
      </w:pPr>
      <w:r w:rsidRPr="00857554">
        <w:rPr>
          <w:rStyle w:val="Hervorhebung"/>
          <w:rFonts w:cs="Lucida Sans Unicode"/>
          <w:b/>
          <w:bCs/>
        </w:rPr>
        <w:t>Nr.</w:t>
      </w:r>
      <w:r w:rsidR="003E5425" w:rsidRPr="00857554">
        <w:rPr>
          <w:rStyle w:val="Hervorhebung"/>
          <w:rFonts w:cs="Lucida Sans Unicode"/>
          <w:b/>
          <w:bCs/>
        </w:rPr>
        <w:t xml:space="preserve"> </w:t>
      </w:r>
      <w:r w:rsidR="004F12B0">
        <w:rPr>
          <w:rStyle w:val="Hervorhebung"/>
          <w:rFonts w:cs="Lucida Sans Unicode"/>
          <w:b/>
          <w:bCs/>
        </w:rPr>
        <w:t>419</w:t>
      </w:r>
      <w:r w:rsidR="00281E9B" w:rsidRPr="00857554">
        <w:rPr>
          <w:rStyle w:val="Hervorhebung"/>
          <w:rFonts w:cs="Lucida Sans Unicode"/>
          <w:b/>
          <w:bCs/>
        </w:rPr>
        <w:t xml:space="preserve"> </w:t>
      </w:r>
      <w:r w:rsidR="00471843" w:rsidRPr="00857554">
        <w:rPr>
          <w:rStyle w:val="Hervorhebung"/>
          <w:rFonts w:cs="Lucida Sans Unicode"/>
          <w:b/>
          <w:bCs/>
        </w:rPr>
        <w:t>2026</w:t>
      </w:r>
      <w:r w:rsidR="00EE6419" w:rsidRPr="00857554">
        <w:rPr>
          <w:rStyle w:val="Hervorhebung"/>
          <w:rFonts w:cs="Lucida Sans Unicode"/>
          <w:b/>
          <w:bCs/>
        </w:rPr>
        <w:t xml:space="preserve"> </w:t>
      </w:r>
      <w:r w:rsidRPr="00857554">
        <w:rPr>
          <w:rStyle w:val="Hervorhebung"/>
          <w:rFonts w:cs="Lucida Sans Unicode"/>
          <w:b/>
          <w:bCs/>
        </w:rPr>
        <w:t xml:space="preserve">vom </w:t>
      </w:r>
      <w:r w:rsidR="002C002D">
        <w:rPr>
          <w:rStyle w:val="Hervorhebung"/>
          <w:rFonts w:cs="Lucida Sans Unicode"/>
          <w:b/>
          <w:bCs/>
        </w:rPr>
        <w:t>29</w:t>
      </w:r>
      <w:r w:rsidR="006E2D36" w:rsidRPr="00857554">
        <w:rPr>
          <w:rStyle w:val="Hervorhebung"/>
          <w:rFonts w:cs="Lucida Sans Unicode"/>
          <w:b/>
          <w:bCs/>
        </w:rPr>
        <w:t>.</w:t>
      </w:r>
      <w:r w:rsidR="002C002D">
        <w:rPr>
          <w:rStyle w:val="Hervorhebung"/>
          <w:rFonts w:cs="Lucida Sans Unicode"/>
          <w:b/>
          <w:bCs/>
        </w:rPr>
        <w:t>10</w:t>
      </w:r>
      <w:r w:rsidR="006E2D36" w:rsidRPr="00857554">
        <w:rPr>
          <w:rStyle w:val="Hervorhebung"/>
          <w:rFonts w:cs="Lucida Sans Unicode"/>
          <w:b/>
          <w:bCs/>
        </w:rPr>
        <w:t>.</w:t>
      </w:r>
      <w:r w:rsidR="00471843" w:rsidRPr="00857554">
        <w:rPr>
          <w:rStyle w:val="Hervorhebung"/>
          <w:rFonts w:cs="Lucida Sans Unicode"/>
          <w:b/>
          <w:bCs/>
        </w:rPr>
        <w:t>2026</w:t>
      </w:r>
    </w:p>
    <w:p w14:paraId="5765DBC7" w14:textId="77777777" w:rsidR="002C00EE" w:rsidRPr="00857554" w:rsidRDefault="002C00EE" w:rsidP="00857554">
      <w:pPr>
        <w:spacing w:line="360" w:lineRule="auto"/>
        <w:ind w:left="1155"/>
        <w:rPr>
          <w:rFonts w:ascii="Lucida Sans" w:hAnsi="Lucida Sans" w:cs="Lucida Sans Unicode"/>
          <w:sz w:val="28"/>
          <w:szCs w:val="28"/>
        </w:rPr>
      </w:pPr>
    </w:p>
    <w:p w14:paraId="79AD488A" w14:textId="07356306" w:rsidR="00107C54" w:rsidRPr="00857554" w:rsidRDefault="00D85513" w:rsidP="00857554">
      <w:pPr>
        <w:pStyle w:val="berschrift1"/>
        <w:ind w:leftChars="0" w:left="0" w:firstLine="851"/>
        <w:rPr>
          <w:rFonts w:ascii="Lucida Sans" w:hAnsi="Lucida Sans"/>
        </w:rPr>
      </w:pPr>
      <w:r>
        <w:rPr>
          <w:rFonts w:ascii="Lucida Sans" w:hAnsi="Lucida Sans"/>
        </w:rPr>
        <w:t>Martinsumzüge in Mayen</w:t>
      </w:r>
    </w:p>
    <w:p w14:paraId="3026E76E" w14:textId="0DED18FE" w:rsidR="00A6232C" w:rsidRDefault="003661E3" w:rsidP="00D85513">
      <w:pPr>
        <w:pStyle w:val="Hauptbereich-Standard"/>
        <w:spacing w:line="360" w:lineRule="auto"/>
        <w:ind w:leftChars="0" w:left="851"/>
        <w:rPr>
          <w:rFonts w:ascii="Lucida Sans" w:hAnsi="Lucida Sans"/>
        </w:rPr>
      </w:pPr>
      <w:r w:rsidRPr="00857554">
        <w:rPr>
          <w:rFonts w:ascii="Lucida Sans" w:hAnsi="Lucida Sans"/>
        </w:rPr>
        <w:t xml:space="preserve">Mayen. </w:t>
      </w:r>
      <w:r w:rsidR="00D85513" w:rsidRPr="00D85513">
        <w:rPr>
          <w:rFonts w:ascii="Lucida Sans" w:hAnsi="Lucida Sans"/>
        </w:rPr>
        <w:t>Auch in diesem Jahr finden sowohl in der Kernstadt als auch in den Stadtteilen, die traditionellen Umzüge mit anschließendem Martinsfeuer statt. Nachfolgend die Termine im Überblick:</w:t>
      </w:r>
    </w:p>
    <w:p w14:paraId="5BE4827E" w14:textId="204CDCAF" w:rsidR="00D85513" w:rsidRPr="00857554" w:rsidRDefault="00D85513" w:rsidP="00D85513">
      <w:pPr>
        <w:pStyle w:val="Hauptbereich-berschrift2"/>
        <w:spacing w:line="360" w:lineRule="auto"/>
        <w:ind w:leftChars="0" w:left="0" w:firstLine="851"/>
        <w:rPr>
          <w:rFonts w:ascii="Lucida Sans" w:hAnsi="Lucida Sans"/>
        </w:rPr>
      </w:pPr>
      <w:proofErr w:type="spellStart"/>
      <w:r>
        <w:rPr>
          <w:rFonts w:ascii="Lucida Sans" w:hAnsi="Lucida Sans"/>
        </w:rPr>
        <w:t>Betzing</w:t>
      </w:r>
      <w:proofErr w:type="spellEnd"/>
      <w:r>
        <w:rPr>
          <w:rFonts w:ascii="Lucida Sans" w:hAnsi="Lucida Sans"/>
        </w:rPr>
        <w:t>: Donnerstag, 12. November</w:t>
      </w:r>
    </w:p>
    <w:p w14:paraId="2C91113C" w14:textId="42526D25" w:rsid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 xml:space="preserve">18.30 Uhr Aufstellung an der Bushaltestelle Talstraße, dann Aufbruch zur Feuerstelle am Bolzplatz </w:t>
      </w:r>
    </w:p>
    <w:p w14:paraId="69C17B2C" w14:textId="7FB1F773" w:rsidR="00D85513" w:rsidRPr="00857554" w:rsidRDefault="00D85513" w:rsidP="00D85513">
      <w:pPr>
        <w:pStyle w:val="Hauptbereich-berschrift2"/>
        <w:spacing w:line="360" w:lineRule="auto"/>
        <w:ind w:leftChars="0" w:left="0" w:firstLine="851"/>
        <w:rPr>
          <w:rFonts w:ascii="Lucida Sans" w:hAnsi="Lucida Sans"/>
        </w:rPr>
      </w:pPr>
      <w:r>
        <w:rPr>
          <w:rFonts w:ascii="Lucida Sans" w:hAnsi="Lucida Sans"/>
        </w:rPr>
        <w:t xml:space="preserve">Hausen: Freitag, </w:t>
      </w:r>
      <w:r w:rsidR="008A4426">
        <w:rPr>
          <w:rFonts w:ascii="Lucida Sans" w:hAnsi="Lucida Sans"/>
        </w:rPr>
        <w:t>6</w:t>
      </w:r>
      <w:r>
        <w:rPr>
          <w:rFonts w:ascii="Lucida Sans" w:hAnsi="Lucida Sans"/>
        </w:rPr>
        <w:t>. November</w:t>
      </w:r>
    </w:p>
    <w:p w14:paraId="316DD1DC" w14:textId="584BB9E4" w:rsidR="00D85513" w:rsidRP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 Uhr Messe</w:t>
      </w:r>
    </w:p>
    <w:p w14:paraId="6F31EF98" w14:textId="193E51CF" w:rsid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17.30 Uhr Aufstellung des Martinszuges an der Kirche, dann Aufbruch zur Feuerstelle am Sportgelände</w:t>
      </w:r>
    </w:p>
    <w:p w14:paraId="4DB93F2C" w14:textId="4AB3754A" w:rsidR="00D85513" w:rsidRPr="00857554" w:rsidRDefault="00D85513" w:rsidP="00D85513">
      <w:pPr>
        <w:pStyle w:val="Hauptbereich-berschrift2"/>
        <w:spacing w:line="360" w:lineRule="auto"/>
        <w:ind w:leftChars="0" w:left="0" w:firstLine="851"/>
        <w:rPr>
          <w:rFonts w:ascii="Lucida Sans" w:hAnsi="Lucida Sans"/>
        </w:rPr>
      </w:pPr>
      <w:r>
        <w:rPr>
          <w:rFonts w:ascii="Lucida Sans" w:hAnsi="Lucida Sans"/>
        </w:rPr>
        <w:t xml:space="preserve">Alzheim: Freitag, </w:t>
      </w:r>
      <w:r w:rsidR="008A4426">
        <w:rPr>
          <w:rFonts w:ascii="Lucida Sans" w:hAnsi="Lucida Sans"/>
        </w:rPr>
        <w:t>13</w:t>
      </w:r>
      <w:r>
        <w:rPr>
          <w:rFonts w:ascii="Lucida Sans" w:hAnsi="Lucida Sans"/>
        </w:rPr>
        <w:t>. November</w:t>
      </w:r>
    </w:p>
    <w:p w14:paraId="1FF7D7E1" w14:textId="716644FF" w:rsidR="00D85513" w:rsidRP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 Uhr Kindergottesdienst in der Pfarrkirche St. Martin</w:t>
      </w:r>
    </w:p>
    <w:p w14:paraId="06D52814" w14:textId="5E1D9B82" w:rsid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anschl. Martinszug ab Pfarrkirche zum Martinsfeuer auf dem Holzberg</w:t>
      </w:r>
    </w:p>
    <w:p w14:paraId="0EA32AA5" w14:textId="4983C202" w:rsidR="00D85513" w:rsidRPr="00857554" w:rsidRDefault="00D85513" w:rsidP="00D85513">
      <w:pPr>
        <w:pStyle w:val="Hauptbereich-berschrift2"/>
        <w:spacing w:line="360" w:lineRule="auto"/>
        <w:ind w:leftChars="0" w:left="0" w:firstLine="851"/>
        <w:rPr>
          <w:rFonts w:ascii="Lucida Sans" w:hAnsi="Lucida Sans"/>
        </w:rPr>
      </w:pPr>
      <w:r>
        <w:rPr>
          <w:rFonts w:ascii="Lucida Sans" w:hAnsi="Lucida Sans"/>
        </w:rPr>
        <w:t>Kürrenberg: Samstag, 14. November</w:t>
      </w:r>
    </w:p>
    <w:p w14:paraId="39EC51D9" w14:textId="3A3D8B60" w:rsidR="00D85513" w:rsidRP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 Uhr Andacht in der Pfarrkirche St. Bernhard Kürrenberg</w:t>
      </w:r>
    </w:p>
    <w:p w14:paraId="30E3BC32" w14:textId="142B627C" w:rsid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17.30 Uhr Aufstellung auf der Hauptstraße, anschl. Martinszug zur Feuerstelle</w:t>
      </w:r>
    </w:p>
    <w:p w14:paraId="3853AD47" w14:textId="6618C41B" w:rsidR="00D85513" w:rsidRPr="00857554" w:rsidRDefault="00D85513" w:rsidP="00D85513">
      <w:pPr>
        <w:pStyle w:val="Hauptbereich-berschrift2"/>
        <w:spacing w:line="360" w:lineRule="auto"/>
        <w:ind w:leftChars="0" w:left="0" w:firstLine="851"/>
        <w:rPr>
          <w:rFonts w:ascii="Lucida Sans" w:hAnsi="Lucida Sans"/>
        </w:rPr>
      </w:pPr>
      <w:proofErr w:type="spellStart"/>
      <w:r>
        <w:rPr>
          <w:rFonts w:ascii="Lucida Sans" w:hAnsi="Lucida Sans"/>
        </w:rPr>
        <w:t>Nitztal</w:t>
      </w:r>
      <w:proofErr w:type="spellEnd"/>
      <w:r>
        <w:rPr>
          <w:rFonts w:ascii="Lucida Sans" w:hAnsi="Lucida Sans"/>
        </w:rPr>
        <w:t>: Samstag, 7. November</w:t>
      </w:r>
    </w:p>
    <w:p w14:paraId="5F6DE18C" w14:textId="212D5E50" w:rsid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18 Uhr Aufstellung des Martinszuges an der Kirche, dann Aufbruch zur Feuerstelle am Schützenplatz</w:t>
      </w:r>
    </w:p>
    <w:p w14:paraId="24B038B3" w14:textId="463B66F2" w:rsidR="00D85513" w:rsidRPr="00857554" w:rsidRDefault="00D85513" w:rsidP="00D85513">
      <w:pPr>
        <w:pStyle w:val="Hauptbereich-berschrift2"/>
        <w:spacing w:line="360" w:lineRule="auto"/>
        <w:ind w:leftChars="0" w:left="0" w:firstLine="851"/>
        <w:rPr>
          <w:rFonts w:ascii="Lucida Sans" w:hAnsi="Lucida Sans"/>
        </w:rPr>
      </w:pPr>
      <w:r>
        <w:rPr>
          <w:rFonts w:ascii="Lucida Sans" w:hAnsi="Lucida Sans"/>
        </w:rPr>
        <w:t xml:space="preserve">Kernstadt: Freitag, </w:t>
      </w:r>
      <w:r w:rsidR="008A4426">
        <w:rPr>
          <w:rFonts w:ascii="Lucida Sans" w:hAnsi="Lucida Sans"/>
        </w:rPr>
        <w:t>13</w:t>
      </w:r>
      <w:r>
        <w:rPr>
          <w:rFonts w:ascii="Lucida Sans" w:hAnsi="Lucida Sans"/>
        </w:rPr>
        <w:t>. November</w:t>
      </w:r>
    </w:p>
    <w:p w14:paraId="072126E4" w14:textId="7E4E6FB1" w:rsidR="00D85513" w:rsidRP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 xml:space="preserve">17 Uhr Kindergottesdienst in der </w:t>
      </w:r>
      <w:r w:rsidR="008A4426">
        <w:rPr>
          <w:rFonts w:ascii="Lucida Sans" w:hAnsi="Lucida Sans" w:cs="Lucida Sans Unicode"/>
          <w:sz w:val="22"/>
          <w:szCs w:val="22"/>
        </w:rPr>
        <w:t>Herz-Jesu-Kirche</w:t>
      </w:r>
    </w:p>
    <w:p w14:paraId="1DDDBB97" w14:textId="77777777" w:rsidR="00D85513" w:rsidRP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17.30 Uhr Aufstellung des Martinszuges auf dem Marktplatz</w:t>
      </w:r>
    </w:p>
    <w:p w14:paraId="0614C840" w14:textId="0E4EB2D3" w:rsidR="00D85513" w:rsidRDefault="00D85513" w:rsidP="00D85513">
      <w:pPr>
        <w:spacing w:after="100" w:afterAutospacing="1" w:line="360" w:lineRule="auto"/>
        <w:ind w:left="851"/>
        <w:rPr>
          <w:rFonts w:ascii="Lucida Sans" w:hAnsi="Lucida Sans" w:cs="Lucida Sans Unicode"/>
          <w:sz w:val="22"/>
          <w:szCs w:val="22"/>
        </w:rPr>
      </w:pPr>
      <w:r w:rsidRPr="00D85513">
        <w:rPr>
          <w:rFonts w:ascii="Lucida Sans" w:hAnsi="Lucida Sans" w:cs="Lucida Sans Unicode"/>
          <w:sz w:val="22"/>
          <w:szCs w:val="22"/>
        </w:rPr>
        <w:t>17.</w:t>
      </w:r>
      <w:r w:rsidR="008A4426">
        <w:rPr>
          <w:rFonts w:ascii="Lucida Sans" w:hAnsi="Lucida Sans" w:cs="Lucida Sans Unicode"/>
          <w:sz w:val="22"/>
          <w:szCs w:val="22"/>
        </w:rPr>
        <w:t>45</w:t>
      </w:r>
      <w:r w:rsidRPr="00D85513">
        <w:rPr>
          <w:rFonts w:ascii="Lucida Sans" w:hAnsi="Lucida Sans" w:cs="Lucida Sans Unicode"/>
          <w:sz w:val="22"/>
          <w:szCs w:val="22"/>
        </w:rPr>
        <w:t xml:space="preserve"> Uhr Aufbruch zur Feuerstelle auf dem Viehmarktplatz</w:t>
      </w:r>
    </w:p>
    <w:p w14:paraId="11C1B157" w14:textId="77777777" w:rsidR="00DD53DF" w:rsidRDefault="00DD53DF" w:rsidP="00DD53DF">
      <w:pPr>
        <w:spacing w:after="100" w:afterAutospacing="1" w:line="360" w:lineRule="auto"/>
        <w:ind w:leftChars="885" w:left="2124" w:firstLine="12"/>
        <w:rPr>
          <w:rFonts w:ascii="Lucida Sans Unicode" w:hAnsi="Lucida Sans Unicode" w:cs="Lucida Sans Unicode"/>
          <w:sz w:val="22"/>
          <w:szCs w:val="22"/>
        </w:rPr>
      </w:pPr>
    </w:p>
    <w:p w14:paraId="4EBD12C6" w14:textId="77777777" w:rsidR="00857554" w:rsidRPr="00857554" w:rsidRDefault="00857554" w:rsidP="00857554">
      <w:pPr>
        <w:rPr>
          <w:rFonts w:ascii="Lucida Sans Unicode" w:hAnsi="Lucida Sans Unicode" w:cs="Lucida Sans Unicode"/>
          <w:sz w:val="22"/>
          <w:szCs w:val="22"/>
        </w:rPr>
      </w:pPr>
    </w:p>
    <w:p w14:paraId="46860A4D" w14:textId="77777777" w:rsidR="00857554" w:rsidRPr="00857554" w:rsidRDefault="00857554" w:rsidP="00857554">
      <w:pPr>
        <w:rPr>
          <w:rFonts w:ascii="Lucida Sans Unicode" w:hAnsi="Lucida Sans Unicode" w:cs="Lucida Sans Unicode"/>
          <w:sz w:val="22"/>
          <w:szCs w:val="22"/>
        </w:rPr>
      </w:pPr>
    </w:p>
    <w:p w14:paraId="1F45F3AE" w14:textId="77777777" w:rsidR="00857554" w:rsidRPr="00857554" w:rsidRDefault="00857554" w:rsidP="00857554">
      <w:pPr>
        <w:rPr>
          <w:rFonts w:ascii="Lucida Sans Unicode" w:hAnsi="Lucida Sans Unicode" w:cs="Lucida Sans Unicode"/>
          <w:sz w:val="22"/>
          <w:szCs w:val="22"/>
        </w:rPr>
      </w:pPr>
    </w:p>
    <w:p w14:paraId="59A22D88" w14:textId="77777777" w:rsidR="00857554" w:rsidRPr="00857554" w:rsidRDefault="00857554" w:rsidP="00857554">
      <w:pPr>
        <w:rPr>
          <w:rFonts w:ascii="Lucida Sans Unicode" w:hAnsi="Lucida Sans Unicode" w:cs="Lucida Sans Unicode"/>
          <w:sz w:val="22"/>
          <w:szCs w:val="22"/>
        </w:rPr>
      </w:pPr>
    </w:p>
    <w:sectPr w:rsidR="00857554" w:rsidRPr="00857554" w:rsidSect="00320534">
      <w:headerReference w:type="default" r:id="rId7"/>
      <w:footerReference w:type="default" r:id="rId8"/>
      <w:type w:val="continuous"/>
      <w:pgSz w:w="11906" w:h="16838" w:code="9"/>
      <w:pgMar w:top="3181" w:right="3266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555A2" w14:textId="77777777" w:rsidR="000959D5" w:rsidRDefault="000959D5">
      <w:pPr>
        <w:ind w:left="1155"/>
      </w:pPr>
      <w:r>
        <w:separator/>
      </w:r>
    </w:p>
    <w:p w14:paraId="3DB3140C" w14:textId="77777777" w:rsidR="000959D5" w:rsidRDefault="000959D5">
      <w:pPr>
        <w:ind w:left="1155"/>
      </w:pPr>
    </w:p>
    <w:p w14:paraId="1A14F54A" w14:textId="77777777" w:rsidR="000959D5" w:rsidRDefault="000959D5" w:rsidP="009316BB">
      <w:pPr>
        <w:ind w:left="1155"/>
      </w:pPr>
    </w:p>
  </w:endnote>
  <w:endnote w:type="continuationSeparator" w:id="0">
    <w:p w14:paraId="3CEA4DBC" w14:textId="77777777" w:rsidR="000959D5" w:rsidRDefault="000959D5">
      <w:pPr>
        <w:ind w:left="1155"/>
      </w:pPr>
      <w:r>
        <w:continuationSeparator/>
      </w:r>
    </w:p>
    <w:p w14:paraId="03B5049C" w14:textId="77777777" w:rsidR="000959D5" w:rsidRDefault="000959D5">
      <w:pPr>
        <w:ind w:left="1155"/>
      </w:pPr>
    </w:p>
    <w:p w14:paraId="527E89F2" w14:textId="77777777" w:rsidR="000959D5" w:rsidRDefault="000959D5" w:rsidP="009316BB">
      <w:pPr>
        <w:ind w:left="115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3D1DC" w14:textId="77777777" w:rsidR="008716C8" w:rsidRPr="00857554" w:rsidRDefault="008716C8" w:rsidP="00A6232C">
    <w:pPr>
      <w:pStyle w:val="Fuzeile-Seitenzahl"/>
      <w:rPr>
        <w:rFonts w:ascii="Lucida Sans" w:hAnsi="Lucida Sans"/>
      </w:rPr>
    </w:pPr>
    <w:r w:rsidRPr="00857554">
      <w:rPr>
        <w:rFonts w:ascii="Lucida Sans" w:hAnsi="Lucida San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70F6E86" wp14:editId="360FE040">
              <wp:simplePos x="0" y="0"/>
              <wp:positionH relativeFrom="column">
                <wp:posOffset>4462145</wp:posOffset>
              </wp:positionH>
              <wp:positionV relativeFrom="paragraph">
                <wp:posOffset>-1560195</wp:posOffset>
              </wp:positionV>
              <wp:extent cx="2279745" cy="208026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79745" cy="2080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1ABB5D" w14:textId="77777777" w:rsidR="008716C8" w:rsidRPr="00857554" w:rsidRDefault="008716C8" w:rsidP="00857554">
                          <w:pPr>
                            <w:pStyle w:val="Fuzeile-Fett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 xml:space="preserve">Für </w:t>
                          </w:r>
                          <w:proofErr w:type="spellStart"/>
                          <w:r w:rsidRPr="00857554">
                            <w:rPr>
                              <w:rFonts w:ascii="Lucida Sans" w:hAnsi="Lucida Sans"/>
                            </w:rPr>
                            <w:t>Presseanfragen</w:t>
                          </w:r>
                          <w:proofErr w:type="spellEnd"/>
                          <w:r w:rsidRPr="00857554">
                            <w:rPr>
                              <w:rFonts w:ascii="Lucida Sans" w:hAnsi="Lucida Sans"/>
                            </w:rPr>
                            <w:t>:</w:t>
                          </w:r>
                        </w:p>
                        <w:p w14:paraId="0E929689" w14:textId="77777777" w:rsidR="008716C8" w:rsidRPr="00857554" w:rsidRDefault="008716C8" w:rsidP="00857554">
                          <w:pPr>
                            <w:spacing w:line="276" w:lineRule="auto"/>
                            <w:ind w:left="1155"/>
                            <w:rPr>
                              <w:rFonts w:ascii="Lucida Sans" w:hAnsi="Lucida Sans" w:cs="Lucida Sans Unicode"/>
                              <w:b/>
                              <w:spacing w:val="-8"/>
                              <w:sz w:val="14"/>
                              <w:szCs w:val="14"/>
                            </w:rPr>
                          </w:pPr>
                        </w:p>
                        <w:p w14:paraId="28A5BEA4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Stadtverwaltung Mayen</w:t>
                          </w:r>
                        </w:p>
                        <w:p w14:paraId="798F6E3E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Pressestelle</w:t>
                          </w:r>
                        </w:p>
                        <w:p w14:paraId="0E854A78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Rosengasse 2</w:t>
                          </w:r>
                        </w:p>
                        <w:p w14:paraId="2A86A082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56727 Mayen</w:t>
                          </w:r>
                        </w:p>
                        <w:p w14:paraId="09C85693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</w:p>
                        <w:p w14:paraId="65ADF37B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Telefon: 0 26 51 / 88 – 22 03</w:t>
                          </w:r>
                        </w:p>
                        <w:p w14:paraId="5D62AAB8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Telefax: 0 26 51 / 88 – 5 26 00</w:t>
                          </w:r>
                        </w:p>
                        <w:p w14:paraId="2D3C4A68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</w:p>
                        <w:p w14:paraId="7CFF5164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pressestelle@mayen.de</w:t>
                          </w:r>
                        </w:p>
                        <w:p w14:paraId="69E272D2" w14:textId="77777777" w:rsidR="008716C8" w:rsidRPr="00857554" w:rsidRDefault="008716C8" w:rsidP="00857554">
                          <w:pPr>
                            <w:spacing w:line="276" w:lineRule="auto"/>
                            <w:ind w:left="1155"/>
                            <w:rPr>
                              <w:rFonts w:ascii="Lucida Sans" w:hAnsi="Lucida Sans" w:cs="Lucida Sans Unicode"/>
                              <w:spacing w:val="-8"/>
                              <w:sz w:val="14"/>
                              <w:szCs w:val="14"/>
                              <w:lang w:val="it-IT"/>
                            </w:rPr>
                          </w:pPr>
                        </w:p>
                        <w:p w14:paraId="2F5BC81E" w14:textId="77777777" w:rsidR="008716C8" w:rsidRPr="00857554" w:rsidRDefault="008716C8" w:rsidP="00857554">
                          <w:pPr>
                            <w:spacing w:line="276" w:lineRule="auto"/>
                            <w:ind w:left="1155"/>
                            <w:rPr>
                              <w:rFonts w:ascii="Lucida Sans" w:hAnsi="Lucida Sans" w:cs="Lucida Sans Unicode"/>
                              <w:spacing w:val="-8"/>
                              <w:sz w:val="14"/>
                              <w:szCs w:val="14"/>
                              <w:lang w:val="it-IT"/>
                            </w:rPr>
                          </w:pPr>
                        </w:p>
                        <w:p w14:paraId="6F18FAF7" w14:textId="77777777" w:rsidR="008716C8" w:rsidRPr="00857554" w:rsidRDefault="008716C8" w:rsidP="00857554">
                          <w:pPr>
                            <w:pStyle w:val="Fuzeile-Fett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www.mayen.de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F6E8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351.35pt;margin-top:-122.85pt;width:179.5pt;height:16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" filled="f" stroked="f">
              <v:textbox>
                <w:txbxContent>
                  <w:p w14:paraId="1A1ABB5D" w14:textId="77777777" w:rsidR="008716C8" w:rsidRPr="00857554" w:rsidRDefault="008716C8" w:rsidP="00857554">
                    <w:pPr>
                      <w:pStyle w:val="Fuzeile-Fett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 xml:space="preserve">Für </w:t>
                    </w:r>
                    <w:proofErr w:type="spellStart"/>
                    <w:r w:rsidRPr="00857554">
                      <w:rPr>
                        <w:rFonts w:ascii="Lucida Sans" w:hAnsi="Lucida Sans"/>
                      </w:rPr>
                      <w:t>Presseanfragen</w:t>
                    </w:r>
                    <w:proofErr w:type="spellEnd"/>
                    <w:r w:rsidRPr="00857554">
                      <w:rPr>
                        <w:rFonts w:ascii="Lucida Sans" w:hAnsi="Lucida Sans"/>
                      </w:rPr>
                      <w:t>:</w:t>
                    </w:r>
                  </w:p>
                  <w:p w14:paraId="0E929689" w14:textId="77777777" w:rsidR="008716C8" w:rsidRPr="00857554" w:rsidRDefault="008716C8" w:rsidP="00857554">
                    <w:pPr>
                      <w:spacing w:line="276" w:lineRule="auto"/>
                      <w:ind w:left="1155"/>
                      <w:rPr>
                        <w:rFonts w:ascii="Lucida Sans" w:hAnsi="Lucida Sans" w:cs="Lucida Sans Unicode"/>
                        <w:b/>
                        <w:spacing w:val="-8"/>
                        <w:sz w:val="14"/>
                        <w:szCs w:val="14"/>
                      </w:rPr>
                    </w:pPr>
                  </w:p>
                  <w:p w14:paraId="28A5BEA4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Stadtverwaltung Mayen</w:t>
                    </w:r>
                  </w:p>
                  <w:p w14:paraId="798F6E3E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Pressestelle</w:t>
                    </w:r>
                  </w:p>
                  <w:p w14:paraId="0E854A78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Rosengasse 2</w:t>
                    </w:r>
                  </w:p>
                  <w:p w14:paraId="2A86A082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56727 Mayen</w:t>
                    </w:r>
                  </w:p>
                  <w:p w14:paraId="09C85693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</w:p>
                  <w:p w14:paraId="65ADF37B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Telefon: 0 26 51 / 88 – 22 03</w:t>
                    </w:r>
                  </w:p>
                  <w:p w14:paraId="5D62AAB8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Telefax: 0 26 51 / 88 – 5 26 00</w:t>
                    </w:r>
                  </w:p>
                  <w:p w14:paraId="2D3C4A68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</w:p>
                  <w:p w14:paraId="7CFF5164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pressestelle@mayen.de</w:t>
                    </w:r>
                  </w:p>
                  <w:p w14:paraId="69E272D2" w14:textId="77777777" w:rsidR="008716C8" w:rsidRPr="00857554" w:rsidRDefault="008716C8" w:rsidP="00857554">
                    <w:pPr>
                      <w:spacing w:line="276" w:lineRule="auto"/>
                      <w:ind w:left="1155"/>
                      <w:rPr>
                        <w:rFonts w:ascii="Lucida Sans" w:hAnsi="Lucida Sans" w:cs="Lucida Sans Unicode"/>
                        <w:spacing w:val="-8"/>
                        <w:sz w:val="14"/>
                        <w:szCs w:val="14"/>
                        <w:lang w:val="it-IT"/>
                      </w:rPr>
                    </w:pPr>
                  </w:p>
                  <w:p w14:paraId="2F5BC81E" w14:textId="77777777" w:rsidR="008716C8" w:rsidRPr="00857554" w:rsidRDefault="008716C8" w:rsidP="00857554">
                    <w:pPr>
                      <w:spacing w:line="276" w:lineRule="auto"/>
                      <w:ind w:left="1155"/>
                      <w:rPr>
                        <w:rFonts w:ascii="Lucida Sans" w:hAnsi="Lucida Sans" w:cs="Lucida Sans Unicode"/>
                        <w:spacing w:val="-8"/>
                        <w:sz w:val="14"/>
                        <w:szCs w:val="14"/>
                        <w:lang w:val="it-IT"/>
                      </w:rPr>
                    </w:pPr>
                  </w:p>
                  <w:p w14:paraId="6F18FAF7" w14:textId="77777777" w:rsidR="008716C8" w:rsidRPr="00857554" w:rsidRDefault="008716C8" w:rsidP="00857554">
                    <w:pPr>
                      <w:pStyle w:val="Fuzeile-Fett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www.mayen.de</w:t>
                    </w:r>
                  </w:p>
                </w:txbxContent>
              </v:textbox>
            </v:shape>
          </w:pict>
        </mc:Fallback>
      </mc:AlternateContent>
    </w:r>
    <w:r w:rsidRPr="00857554">
      <w:rPr>
        <w:rFonts w:ascii="Lucida Sans" w:hAnsi="Lucida Sans"/>
      </w:rPr>
      <w:t xml:space="preserve">Seite </w:t>
    </w:r>
    <w:r w:rsidRPr="00857554">
      <w:rPr>
        <w:rFonts w:ascii="Lucida Sans" w:hAnsi="Lucida Sans"/>
      </w:rPr>
      <w:fldChar w:fldCharType="begin"/>
    </w:r>
    <w:r w:rsidRPr="00857554">
      <w:rPr>
        <w:rFonts w:ascii="Lucida Sans" w:hAnsi="Lucida Sans"/>
      </w:rPr>
      <w:instrText xml:space="preserve"> PAGE </w:instrText>
    </w:r>
    <w:r w:rsidRPr="00857554">
      <w:rPr>
        <w:rFonts w:ascii="Lucida Sans" w:hAnsi="Lucida Sans"/>
      </w:rPr>
      <w:fldChar w:fldCharType="separate"/>
    </w:r>
    <w:r w:rsidR="00B25A2B" w:rsidRPr="00857554">
      <w:rPr>
        <w:rFonts w:ascii="Lucida Sans" w:hAnsi="Lucida Sans"/>
      </w:rPr>
      <w:t>1</w:t>
    </w:r>
    <w:r w:rsidRPr="00857554">
      <w:rPr>
        <w:rFonts w:ascii="Lucida Sans" w:hAnsi="Lucida Sans"/>
      </w:rPr>
      <w:fldChar w:fldCharType="end"/>
    </w:r>
    <w:r w:rsidRPr="00857554">
      <w:rPr>
        <w:rFonts w:ascii="Lucida Sans" w:hAnsi="Lucida Sans"/>
      </w:rPr>
      <w:t xml:space="preserve"> von </w:t>
    </w:r>
    <w:r w:rsidRPr="00857554">
      <w:rPr>
        <w:rFonts w:ascii="Lucida Sans" w:hAnsi="Lucida Sans"/>
      </w:rPr>
      <w:fldChar w:fldCharType="begin"/>
    </w:r>
    <w:r w:rsidRPr="00857554">
      <w:rPr>
        <w:rFonts w:ascii="Lucida Sans" w:hAnsi="Lucida Sans"/>
      </w:rPr>
      <w:instrText xml:space="preserve"> NUMPAGES </w:instrText>
    </w:r>
    <w:r w:rsidRPr="00857554">
      <w:rPr>
        <w:rFonts w:ascii="Lucida Sans" w:hAnsi="Lucida Sans"/>
      </w:rPr>
      <w:fldChar w:fldCharType="separate"/>
    </w:r>
    <w:r w:rsidR="00B25A2B" w:rsidRPr="00857554">
      <w:rPr>
        <w:rFonts w:ascii="Lucida Sans" w:hAnsi="Lucida Sans"/>
      </w:rPr>
      <w:t>1</w:t>
    </w:r>
    <w:r w:rsidRPr="00857554">
      <w:rPr>
        <w:rFonts w:ascii="Lucida Sans" w:hAnsi="Lucida Sans"/>
      </w:rPr>
      <w:fldChar w:fldCharType="end"/>
    </w:r>
  </w:p>
  <w:p w14:paraId="76A6B59E" w14:textId="77777777" w:rsidR="00A3542E" w:rsidRDefault="00A3542E">
    <w:pPr>
      <w:ind w:left="1155"/>
    </w:pPr>
  </w:p>
  <w:p w14:paraId="74926049" w14:textId="77777777" w:rsidR="00A3542E" w:rsidRDefault="00A3542E" w:rsidP="009316BB">
    <w:pPr>
      <w:ind w:left="11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EC306" w14:textId="77777777" w:rsidR="000959D5" w:rsidRDefault="000959D5">
      <w:pPr>
        <w:ind w:left="1155"/>
      </w:pPr>
      <w:r>
        <w:separator/>
      </w:r>
    </w:p>
    <w:p w14:paraId="2ECC7574" w14:textId="77777777" w:rsidR="000959D5" w:rsidRDefault="000959D5">
      <w:pPr>
        <w:ind w:left="1155"/>
      </w:pPr>
    </w:p>
    <w:p w14:paraId="74C2A66C" w14:textId="77777777" w:rsidR="000959D5" w:rsidRDefault="000959D5" w:rsidP="009316BB">
      <w:pPr>
        <w:ind w:left="1155"/>
      </w:pPr>
    </w:p>
  </w:footnote>
  <w:footnote w:type="continuationSeparator" w:id="0">
    <w:p w14:paraId="05BABBF0" w14:textId="77777777" w:rsidR="000959D5" w:rsidRDefault="000959D5">
      <w:pPr>
        <w:ind w:left="1155"/>
      </w:pPr>
      <w:r>
        <w:continuationSeparator/>
      </w:r>
    </w:p>
    <w:p w14:paraId="67C89757" w14:textId="77777777" w:rsidR="000959D5" w:rsidRDefault="000959D5">
      <w:pPr>
        <w:ind w:left="1155"/>
      </w:pPr>
    </w:p>
    <w:p w14:paraId="1562C471" w14:textId="77777777" w:rsidR="000959D5" w:rsidRDefault="000959D5" w:rsidP="009316BB">
      <w:pPr>
        <w:ind w:left="1155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EFFE9" w14:textId="77777777" w:rsidR="008716C8" w:rsidRPr="00AC6B3E" w:rsidRDefault="009316BB">
    <w:pPr>
      <w:pStyle w:val="Kopfzeile"/>
      <w:ind w:left="1155"/>
      <w:rPr>
        <w:rFonts w:ascii="Arial Black" w:hAnsi="Arial Black"/>
        <w:sz w:val="36"/>
        <w:szCs w:val="36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6E72BDBF" wp14:editId="42E64AD6">
          <wp:simplePos x="0" y="0"/>
          <wp:positionH relativeFrom="page">
            <wp:align>left</wp:align>
          </wp:positionH>
          <wp:positionV relativeFrom="paragraph">
            <wp:posOffset>450784</wp:posOffset>
          </wp:positionV>
          <wp:extent cx="3641170" cy="331808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81" t="46084" b="46397"/>
                  <a:stretch/>
                </pic:blipFill>
                <pic:spPr bwMode="auto">
                  <a:xfrm>
                    <a:off x="0" y="0"/>
                    <a:ext cx="3641170" cy="3318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17D1D6BA" wp14:editId="68274F05">
          <wp:simplePos x="0" y="0"/>
          <wp:positionH relativeFrom="page">
            <wp:posOffset>5003338</wp:posOffset>
          </wp:positionH>
          <wp:positionV relativeFrom="paragraph">
            <wp:posOffset>-46454</wp:posOffset>
          </wp:positionV>
          <wp:extent cx="2338960" cy="914400"/>
          <wp:effectExtent l="0" t="0" r="0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040" b="30861"/>
                  <a:stretch/>
                </pic:blipFill>
                <pic:spPr bwMode="auto">
                  <a:xfrm>
                    <a:off x="0" y="0"/>
                    <a:ext cx="2346891" cy="9175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0C4D90" w14:textId="77777777" w:rsidR="00A3542E" w:rsidRDefault="00A3542E">
    <w:pPr>
      <w:ind w:left="1155"/>
    </w:pPr>
  </w:p>
  <w:p w14:paraId="0A083E78" w14:textId="77777777" w:rsidR="00A3542E" w:rsidRDefault="00A3542E" w:rsidP="009316BB">
    <w:pPr>
      <w:ind w:left="115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E361C"/>
    <w:multiLevelType w:val="hybridMultilevel"/>
    <w:tmpl w:val="0AC20540"/>
    <w:lvl w:ilvl="0" w:tplc="0372803C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270282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851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513"/>
    <w:rsid w:val="0001009D"/>
    <w:rsid w:val="0001060E"/>
    <w:rsid w:val="00043562"/>
    <w:rsid w:val="0006144D"/>
    <w:rsid w:val="00087BAB"/>
    <w:rsid w:val="000959D5"/>
    <w:rsid w:val="000A0543"/>
    <w:rsid w:val="000A2952"/>
    <w:rsid w:val="000D2F35"/>
    <w:rsid w:val="001059A1"/>
    <w:rsid w:val="00107C54"/>
    <w:rsid w:val="00121870"/>
    <w:rsid w:val="00127CBD"/>
    <w:rsid w:val="0014560F"/>
    <w:rsid w:val="00162570"/>
    <w:rsid w:val="00162DC5"/>
    <w:rsid w:val="00173C71"/>
    <w:rsid w:val="00174C8C"/>
    <w:rsid w:val="0017549B"/>
    <w:rsid w:val="00194942"/>
    <w:rsid w:val="001B66C9"/>
    <w:rsid w:val="00200162"/>
    <w:rsid w:val="0020378A"/>
    <w:rsid w:val="0020429F"/>
    <w:rsid w:val="002108EA"/>
    <w:rsid w:val="00224241"/>
    <w:rsid w:val="002422CD"/>
    <w:rsid w:val="00267A79"/>
    <w:rsid w:val="00276406"/>
    <w:rsid w:val="00281E9B"/>
    <w:rsid w:val="00287B0E"/>
    <w:rsid w:val="0029006F"/>
    <w:rsid w:val="00291FA0"/>
    <w:rsid w:val="00297079"/>
    <w:rsid w:val="00297D1F"/>
    <w:rsid w:val="002A019C"/>
    <w:rsid w:val="002A0C76"/>
    <w:rsid w:val="002A4D43"/>
    <w:rsid w:val="002B1266"/>
    <w:rsid w:val="002C002D"/>
    <w:rsid w:val="002C00EE"/>
    <w:rsid w:val="002E77E9"/>
    <w:rsid w:val="002F58B3"/>
    <w:rsid w:val="003031C7"/>
    <w:rsid w:val="00320534"/>
    <w:rsid w:val="003268E6"/>
    <w:rsid w:val="00353DBD"/>
    <w:rsid w:val="003661E3"/>
    <w:rsid w:val="00374589"/>
    <w:rsid w:val="00381F40"/>
    <w:rsid w:val="00384485"/>
    <w:rsid w:val="003928BA"/>
    <w:rsid w:val="00394744"/>
    <w:rsid w:val="003A598C"/>
    <w:rsid w:val="003B60D6"/>
    <w:rsid w:val="003E2D05"/>
    <w:rsid w:val="003E5425"/>
    <w:rsid w:val="003E6D1E"/>
    <w:rsid w:val="0042790B"/>
    <w:rsid w:val="004462EB"/>
    <w:rsid w:val="004535FE"/>
    <w:rsid w:val="0046066D"/>
    <w:rsid w:val="00460F83"/>
    <w:rsid w:val="00471843"/>
    <w:rsid w:val="004739A2"/>
    <w:rsid w:val="00485888"/>
    <w:rsid w:val="004C4F11"/>
    <w:rsid w:val="004D016F"/>
    <w:rsid w:val="004F12B0"/>
    <w:rsid w:val="00510193"/>
    <w:rsid w:val="00512F0E"/>
    <w:rsid w:val="00517C87"/>
    <w:rsid w:val="005236FD"/>
    <w:rsid w:val="00536CEA"/>
    <w:rsid w:val="00576D52"/>
    <w:rsid w:val="005A5A60"/>
    <w:rsid w:val="005C6900"/>
    <w:rsid w:val="005D2928"/>
    <w:rsid w:val="005F06A0"/>
    <w:rsid w:val="00607F2E"/>
    <w:rsid w:val="006666C5"/>
    <w:rsid w:val="00672513"/>
    <w:rsid w:val="006A466D"/>
    <w:rsid w:val="006A492E"/>
    <w:rsid w:val="006B7CB2"/>
    <w:rsid w:val="006E2D36"/>
    <w:rsid w:val="006F7A79"/>
    <w:rsid w:val="00702640"/>
    <w:rsid w:val="007042BF"/>
    <w:rsid w:val="0072055D"/>
    <w:rsid w:val="00721F2D"/>
    <w:rsid w:val="00723BAA"/>
    <w:rsid w:val="00730A6F"/>
    <w:rsid w:val="00731301"/>
    <w:rsid w:val="00761810"/>
    <w:rsid w:val="00763A5D"/>
    <w:rsid w:val="0083145F"/>
    <w:rsid w:val="00837172"/>
    <w:rsid w:val="00857554"/>
    <w:rsid w:val="008716C8"/>
    <w:rsid w:val="0089392E"/>
    <w:rsid w:val="008A4426"/>
    <w:rsid w:val="008D2D45"/>
    <w:rsid w:val="008F7AAE"/>
    <w:rsid w:val="00927E3E"/>
    <w:rsid w:val="009316BB"/>
    <w:rsid w:val="009425F1"/>
    <w:rsid w:val="00947959"/>
    <w:rsid w:val="009562D1"/>
    <w:rsid w:val="0096341F"/>
    <w:rsid w:val="009A108D"/>
    <w:rsid w:val="009E612A"/>
    <w:rsid w:val="009F30EE"/>
    <w:rsid w:val="00A0187A"/>
    <w:rsid w:val="00A1087F"/>
    <w:rsid w:val="00A10F68"/>
    <w:rsid w:val="00A3542E"/>
    <w:rsid w:val="00A41A6D"/>
    <w:rsid w:val="00A45C63"/>
    <w:rsid w:val="00A507EC"/>
    <w:rsid w:val="00A6232C"/>
    <w:rsid w:val="00A923C4"/>
    <w:rsid w:val="00AC6B3E"/>
    <w:rsid w:val="00AE101A"/>
    <w:rsid w:val="00AF2A53"/>
    <w:rsid w:val="00B017EA"/>
    <w:rsid w:val="00B176C8"/>
    <w:rsid w:val="00B24696"/>
    <w:rsid w:val="00B25A2B"/>
    <w:rsid w:val="00B3013B"/>
    <w:rsid w:val="00B52A10"/>
    <w:rsid w:val="00B8234E"/>
    <w:rsid w:val="00BC1A10"/>
    <w:rsid w:val="00BE477D"/>
    <w:rsid w:val="00C01E7D"/>
    <w:rsid w:val="00C133E1"/>
    <w:rsid w:val="00C23368"/>
    <w:rsid w:val="00C302B5"/>
    <w:rsid w:val="00C82C04"/>
    <w:rsid w:val="00C94725"/>
    <w:rsid w:val="00CB53FB"/>
    <w:rsid w:val="00CC1009"/>
    <w:rsid w:val="00CC5135"/>
    <w:rsid w:val="00CC7D60"/>
    <w:rsid w:val="00CD2E5B"/>
    <w:rsid w:val="00CE1D2D"/>
    <w:rsid w:val="00CF2673"/>
    <w:rsid w:val="00D10567"/>
    <w:rsid w:val="00D146DF"/>
    <w:rsid w:val="00D32997"/>
    <w:rsid w:val="00D43D59"/>
    <w:rsid w:val="00D50583"/>
    <w:rsid w:val="00D505F4"/>
    <w:rsid w:val="00D85513"/>
    <w:rsid w:val="00D86838"/>
    <w:rsid w:val="00D9298D"/>
    <w:rsid w:val="00DB249B"/>
    <w:rsid w:val="00DD53DF"/>
    <w:rsid w:val="00DD6EB6"/>
    <w:rsid w:val="00DF232B"/>
    <w:rsid w:val="00E15994"/>
    <w:rsid w:val="00E22199"/>
    <w:rsid w:val="00E80E44"/>
    <w:rsid w:val="00E82EB7"/>
    <w:rsid w:val="00E914D8"/>
    <w:rsid w:val="00E94383"/>
    <w:rsid w:val="00EB0E9E"/>
    <w:rsid w:val="00EB5797"/>
    <w:rsid w:val="00EB7C5D"/>
    <w:rsid w:val="00EC6918"/>
    <w:rsid w:val="00ED7CE8"/>
    <w:rsid w:val="00EE6419"/>
    <w:rsid w:val="00EE6664"/>
    <w:rsid w:val="00EE7C30"/>
    <w:rsid w:val="00EF1D83"/>
    <w:rsid w:val="00F153EE"/>
    <w:rsid w:val="00F22BE7"/>
    <w:rsid w:val="00F23092"/>
    <w:rsid w:val="00F26161"/>
    <w:rsid w:val="00F4362F"/>
    <w:rsid w:val="00F544DA"/>
    <w:rsid w:val="00F75C68"/>
    <w:rsid w:val="00F80E36"/>
    <w:rsid w:val="00FB1400"/>
    <w:rsid w:val="00FB1F41"/>
    <w:rsid w:val="00FB3DD6"/>
    <w:rsid w:val="00FC1B53"/>
    <w:rsid w:val="00FD27A4"/>
    <w:rsid w:val="00FE1FD6"/>
    <w:rsid w:val="00FF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0F967B"/>
  <w15:chartTrackingRefBased/>
  <w15:docId w15:val="{49F33691-D6D0-4883-8379-7DB262359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aliases w:val="Hauptbereich - Überschrift 1"/>
    <w:basedOn w:val="Standard"/>
    <w:next w:val="Standard"/>
    <w:link w:val="berschrift1Zchn"/>
    <w:qFormat/>
    <w:rsid w:val="009316BB"/>
    <w:pPr>
      <w:spacing w:after="100" w:afterAutospacing="1" w:line="360" w:lineRule="auto"/>
      <w:ind w:leftChars="525" w:left="1260"/>
      <w:outlineLvl w:val="0"/>
    </w:pPr>
    <w:rPr>
      <w:rFonts w:ascii="Lucida Sans Unicode" w:hAnsi="Lucida Sans Unicode" w:cs="Lucida Sans Unicode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97D1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297D1F"/>
    <w:pPr>
      <w:tabs>
        <w:tab w:val="center" w:pos="4536"/>
        <w:tab w:val="right" w:pos="9072"/>
      </w:tabs>
    </w:pPr>
  </w:style>
  <w:style w:type="character" w:styleId="Hyperlink">
    <w:name w:val="Hyperlink"/>
    <w:rsid w:val="00297D1F"/>
    <w:rPr>
      <w:color w:val="0000FF"/>
      <w:u w:val="single"/>
    </w:rPr>
  </w:style>
  <w:style w:type="paragraph" w:styleId="Sprechblasentext">
    <w:name w:val="Balloon Text"/>
    <w:basedOn w:val="Standard"/>
    <w:semiHidden/>
    <w:rsid w:val="00721F2D"/>
    <w:rPr>
      <w:rFonts w:ascii="Tahoma" w:hAnsi="Tahoma" w:cs="Tahoma"/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8588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2422CD"/>
    <w:pPr>
      <w:ind w:left="720"/>
      <w:contextualSpacing/>
    </w:pPr>
  </w:style>
  <w:style w:type="character" w:customStyle="1" w:styleId="berschrift1Zchn">
    <w:name w:val="Überschrift 1 Zchn"/>
    <w:aliases w:val="Hauptbereich - Überschrift 1 Zchn"/>
    <w:basedOn w:val="Absatz-Standardschriftart"/>
    <w:link w:val="berschrift1"/>
    <w:rsid w:val="009316BB"/>
    <w:rPr>
      <w:rFonts w:ascii="Lucida Sans Unicode" w:hAnsi="Lucida Sans Unicode" w:cs="Lucida Sans Unicode"/>
      <w:b/>
      <w:bCs/>
      <w:sz w:val="28"/>
      <w:szCs w:val="28"/>
    </w:rPr>
  </w:style>
  <w:style w:type="character" w:styleId="Hervorhebung">
    <w:name w:val="Emphasis"/>
    <w:aliases w:val="Hauptbereich - Nummerierung"/>
    <w:qFormat/>
    <w:rsid w:val="00A45C63"/>
    <w:rPr>
      <w:rFonts w:ascii="Lucida Sans" w:hAnsi="Lucida Sans"/>
      <w:sz w:val="28"/>
      <w:szCs w:val="28"/>
    </w:rPr>
  </w:style>
  <w:style w:type="paragraph" w:customStyle="1" w:styleId="Fuzeile-Fett">
    <w:name w:val="Fußzeile - Fett"/>
    <w:basedOn w:val="Standard"/>
    <w:link w:val="Fuzeile-FettZchn"/>
    <w:qFormat/>
    <w:rsid w:val="00A6232C"/>
    <w:pPr>
      <w:spacing w:line="216" w:lineRule="auto"/>
      <w:ind w:left="1155"/>
    </w:pPr>
    <w:rPr>
      <w:rFonts w:ascii="Lucida Sans Unicode" w:hAnsi="Lucida Sans Unicode" w:cs="Lucida Sans Unicode"/>
      <w:b/>
      <w:spacing w:val="-8"/>
      <w:sz w:val="14"/>
      <w:szCs w:val="14"/>
      <w:lang w:val="it-IT"/>
    </w:rPr>
  </w:style>
  <w:style w:type="paragraph" w:customStyle="1" w:styleId="Fuzeile-Standard">
    <w:name w:val="Fußzeile - Standard"/>
    <w:basedOn w:val="Standard"/>
    <w:link w:val="Fuzeile-StandardZchn"/>
    <w:qFormat/>
    <w:rsid w:val="00A6232C"/>
    <w:pPr>
      <w:spacing w:line="216" w:lineRule="auto"/>
      <w:ind w:left="1155"/>
    </w:pPr>
    <w:rPr>
      <w:rFonts w:ascii="Lucida Sans Unicode" w:hAnsi="Lucida Sans Unicode" w:cs="Lucida Sans Unicode"/>
      <w:spacing w:val="-8"/>
      <w:sz w:val="14"/>
      <w:szCs w:val="14"/>
    </w:rPr>
  </w:style>
  <w:style w:type="character" w:customStyle="1" w:styleId="Fuzeile-FettZchn">
    <w:name w:val="Fußzeile - Fett Zchn"/>
    <w:basedOn w:val="Absatz-Standardschriftart"/>
    <w:link w:val="Fuzeile-Fett"/>
    <w:rsid w:val="00A6232C"/>
    <w:rPr>
      <w:rFonts w:ascii="Lucida Sans Unicode" w:hAnsi="Lucida Sans Unicode" w:cs="Lucida Sans Unicode"/>
      <w:b/>
      <w:spacing w:val="-8"/>
      <w:sz w:val="14"/>
      <w:szCs w:val="14"/>
      <w:lang w:val="it-IT"/>
    </w:rPr>
  </w:style>
  <w:style w:type="paragraph" w:customStyle="1" w:styleId="Fuzeile-Seitenzahl">
    <w:name w:val="Fußzeile - Seitenzahl"/>
    <w:basedOn w:val="Fuzeile"/>
    <w:link w:val="Fuzeile-SeitenzahlZchn"/>
    <w:qFormat/>
    <w:rsid w:val="00A6232C"/>
    <w:pPr>
      <w:ind w:left="1155"/>
      <w:jc w:val="center"/>
    </w:pPr>
    <w:rPr>
      <w:rFonts w:ascii="Lucida Sans Unicode" w:hAnsi="Lucida Sans Unicode" w:cs="Lucida Sans Unicode"/>
      <w:noProof/>
      <w:sz w:val="18"/>
      <w:szCs w:val="18"/>
    </w:rPr>
  </w:style>
  <w:style w:type="character" w:customStyle="1" w:styleId="Fuzeile-StandardZchn">
    <w:name w:val="Fußzeile - Standard Zchn"/>
    <w:basedOn w:val="Absatz-Standardschriftart"/>
    <w:link w:val="Fuzeile-Standard"/>
    <w:rsid w:val="00A6232C"/>
    <w:rPr>
      <w:rFonts w:ascii="Lucida Sans Unicode" w:hAnsi="Lucida Sans Unicode" w:cs="Lucida Sans Unicode"/>
      <w:spacing w:val="-8"/>
      <w:sz w:val="14"/>
      <w:szCs w:val="14"/>
    </w:rPr>
  </w:style>
  <w:style w:type="paragraph" w:customStyle="1" w:styleId="Hauptbereich-Standard">
    <w:name w:val="Hauptbereich - Standard"/>
    <w:basedOn w:val="Standard"/>
    <w:link w:val="Hauptbereich-StandardZchn"/>
    <w:qFormat/>
    <w:rsid w:val="00A6232C"/>
    <w:pPr>
      <w:spacing w:after="100" w:afterAutospacing="1" w:line="300" w:lineRule="auto"/>
      <w:ind w:leftChars="525" w:left="1260"/>
    </w:pPr>
    <w:rPr>
      <w:rFonts w:ascii="Lucida Sans Unicode" w:hAnsi="Lucida Sans Unicode" w:cs="Lucida Sans Unicode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rsid w:val="00A6232C"/>
    <w:rPr>
      <w:sz w:val="24"/>
      <w:szCs w:val="24"/>
    </w:rPr>
  </w:style>
  <w:style w:type="character" w:customStyle="1" w:styleId="Fuzeile-SeitenzahlZchn">
    <w:name w:val="Fußzeile - Seitenzahl Zchn"/>
    <w:basedOn w:val="FuzeileZchn"/>
    <w:link w:val="Fuzeile-Seitenzahl"/>
    <w:rsid w:val="00A6232C"/>
    <w:rPr>
      <w:rFonts w:ascii="Lucida Sans Unicode" w:hAnsi="Lucida Sans Unicode" w:cs="Lucida Sans Unicode"/>
      <w:noProof/>
      <w:sz w:val="18"/>
      <w:szCs w:val="18"/>
    </w:rPr>
  </w:style>
  <w:style w:type="paragraph" w:customStyle="1" w:styleId="Hauptbereich-berschrift2">
    <w:name w:val="Hauptbereich - Überschrift 2"/>
    <w:basedOn w:val="Standard"/>
    <w:link w:val="Hauptbereich-berschrift2Zchn"/>
    <w:qFormat/>
    <w:rsid w:val="00A6232C"/>
    <w:pPr>
      <w:spacing w:after="100" w:afterAutospacing="1" w:line="300" w:lineRule="auto"/>
      <w:ind w:leftChars="525" w:left="1260"/>
    </w:pPr>
    <w:rPr>
      <w:rFonts w:ascii="Lucida Sans Unicode" w:hAnsi="Lucida Sans Unicode" w:cs="Lucida Sans Unicode"/>
      <w:b/>
      <w:bCs/>
      <w:sz w:val="22"/>
      <w:szCs w:val="22"/>
    </w:rPr>
  </w:style>
  <w:style w:type="character" w:customStyle="1" w:styleId="Hauptbereich-StandardZchn">
    <w:name w:val="Hauptbereich - Standard Zchn"/>
    <w:basedOn w:val="Absatz-Standardschriftart"/>
    <w:link w:val="Hauptbereich-Standard"/>
    <w:rsid w:val="00A6232C"/>
    <w:rPr>
      <w:rFonts w:ascii="Lucida Sans Unicode" w:hAnsi="Lucida Sans Unicode" w:cs="Lucida Sans Unicode"/>
      <w:sz w:val="22"/>
      <w:szCs w:val="22"/>
    </w:rPr>
  </w:style>
  <w:style w:type="character" w:customStyle="1" w:styleId="Hauptbereich-berschrift2Zchn">
    <w:name w:val="Hauptbereich - Überschrift 2 Zchn"/>
    <w:basedOn w:val="Absatz-Standardschriftart"/>
    <w:link w:val="Hauptbereich-berschrift2"/>
    <w:rsid w:val="00A6232C"/>
    <w:rPr>
      <w:rFonts w:ascii="Lucida Sans Unicode" w:hAnsi="Lucida Sans Unicode" w:cs="Lucida Sans Unicode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2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Gruppen\Oberb&#252;rgermeister\Pressetelle\Presse-%20und%20&#214;ffentlichkeitsarbeit\Presse-Infos%202026\000%20-%20blanko%20PI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000 - blanko PI 2026.dotx</Template>
  <TotalTime>0</TotalTime>
  <Pages>1</Pages>
  <Words>160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Nr</vt:lpstr>
    </vt:vector>
  </TitlesOfParts>
  <Company>SV MAyen</Company>
  <LinksUpToDate>false</LinksUpToDate>
  <CharactersWithSpaces>1172</CharactersWithSpaces>
  <SharedDoc>false</SharedDoc>
  <HLinks>
    <vt:vector size="30" baseType="variant">
      <vt:variant>
        <vt:i4>6357057</vt:i4>
      </vt:variant>
      <vt:variant>
        <vt:i4>12</vt:i4>
      </vt:variant>
      <vt:variant>
        <vt:i4>0</vt:i4>
      </vt:variant>
      <vt:variant>
        <vt:i4>5</vt:i4>
      </vt:variant>
      <vt:variant>
        <vt:lpwstr>mailto:touristinfo@mayen.de</vt:lpwstr>
      </vt:variant>
      <vt:variant>
        <vt:lpwstr/>
      </vt:variant>
      <vt:variant>
        <vt:i4>7340093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https://www.facebook.com/touristinfomayen/</vt:lpwstr>
      </vt:variant>
      <vt:variant>
        <vt:lpwstr/>
      </vt:variant>
      <vt:variant>
        <vt:i4>1703967</vt:i4>
      </vt:variant>
      <vt:variant>
        <vt:i4>6</vt:i4>
      </vt:variant>
      <vt:variant>
        <vt:i4>0</vt:i4>
      </vt:variant>
      <vt:variant>
        <vt:i4>5</vt:i4>
      </vt:variant>
      <vt:variant>
        <vt:lpwstr>http://www.mayen.de/</vt:lpwstr>
      </vt:variant>
      <vt:variant>
        <vt:lpwstr/>
      </vt:variant>
      <vt:variant>
        <vt:i4>7340114</vt:i4>
      </vt:variant>
      <vt:variant>
        <vt:i4>3</vt:i4>
      </vt:variant>
      <vt:variant>
        <vt:i4>0</vt:i4>
      </vt:variant>
      <vt:variant>
        <vt:i4>5</vt:i4>
      </vt:variant>
      <vt:variant>
        <vt:lpwstr>mailto:touristinfo@mayenzeit.de</vt:lpwstr>
      </vt:variant>
      <vt:variant>
        <vt:lpwstr/>
      </vt:variant>
      <vt:variant>
        <vt:i4>7602245</vt:i4>
      </vt:variant>
      <vt:variant>
        <vt:i4>0</vt:i4>
      </vt:variant>
      <vt:variant>
        <vt:i4>0</vt:i4>
      </vt:variant>
      <vt:variant>
        <vt:i4>5</vt:i4>
      </vt:variant>
      <vt:variant>
        <vt:lpwstr>mailto:museumskasse@mayenzeit.de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Wilbert, Elias</dc:creator>
  <cp:keywords/>
  <dc:description/>
  <cp:lastModifiedBy>Pitzen, Janine</cp:lastModifiedBy>
  <cp:revision>3</cp:revision>
  <cp:lastPrinted>2025-11-28T08:39:00Z</cp:lastPrinted>
  <dcterms:created xsi:type="dcterms:W3CDTF">2026-10-28T09:33:00Z</dcterms:created>
  <dcterms:modified xsi:type="dcterms:W3CDTF">2026-10-29T10:34:00Z</dcterms:modified>
</cp:coreProperties>
</file>