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9917EE" w:rsidRDefault="00EA6F9F" w:rsidP="009917EE">
      <w:pPr>
        <w:pStyle w:val="KeinLeerraum"/>
      </w:pPr>
      <w:r>
        <w:t>19</w:t>
      </w:r>
      <w:r w:rsidR="00C71FC6" w:rsidRPr="009917EE">
        <w:t>. Oktober</w:t>
      </w:r>
      <w:r w:rsidR="000F48DE" w:rsidRPr="009917EE">
        <w:t xml:space="preserve"> 2026</w:t>
      </w:r>
    </w:p>
    <w:p w14:paraId="0F787F07" w14:textId="77777777" w:rsidR="009F6744" w:rsidRPr="009917EE" w:rsidRDefault="009F6744" w:rsidP="009917EE">
      <w:pPr>
        <w:pStyle w:val="KeinLeerraum"/>
      </w:pPr>
    </w:p>
    <w:p w14:paraId="39327FF5" w14:textId="425DCB45" w:rsidR="00C22E3D" w:rsidRPr="009917EE" w:rsidRDefault="00C22E3D" w:rsidP="009917EE">
      <w:pPr>
        <w:pStyle w:val="KeinLeerraum"/>
      </w:pPr>
    </w:p>
    <w:p w14:paraId="40050001" w14:textId="171657A3" w:rsidR="004C0276" w:rsidRPr="000931C0" w:rsidRDefault="004C0276" w:rsidP="009917EE">
      <w:pPr>
        <w:pStyle w:val="KeinLeerraum"/>
        <w:rPr>
          <w:b/>
          <w:bCs/>
        </w:rPr>
      </w:pPr>
    </w:p>
    <w:p w14:paraId="28A5786D" w14:textId="77777777" w:rsidR="000931C0" w:rsidRPr="000931C0" w:rsidRDefault="000931C0" w:rsidP="000931C0">
      <w:pPr>
        <w:pStyle w:val="KeinLeerraum"/>
        <w:rPr>
          <w:b/>
          <w:bCs/>
        </w:rPr>
      </w:pPr>
      <w:r w:rsidRPr="000931C0">
        <w:rPr>
          <w:b/>
          <w:bCs/>
        </w:rPr>
        <w:t>Kindertheater</w:t>
      </w:r>
    </w:p>
    <w:p w14:paraId="6EA8BE02" w14:textId="14285894" w:rsidR="004A1ED3" w:rsidRPr="000931C0" w:rsidRDefault="000931C0" w:rsidP="000931C0">
      <w:pPr>
        <w:pStyle w:val="KeinLeerraum"/>
        <w:rPr>
          <w:b/>
          <w:bCs/>
          <w:sz w:val="32"/>
          <w:szCs w:val="32"/>
        </w:rPr>
      </w:pPr>
      <w:r w:rsidRPr="000931C0">
        <w:rPr>
          <w:b/>
          <w:bCs/>
          <w:sz w:val="32"/>
          <w:szCs w:val="32"/>
        </w:rPr>
        <w:t xml:space="preserve">Dienstag, 3. November, Rathaus: </w:t>
      </w:r>
      <w:r>
        <w:rPr>
          <w:b/>
          <w:bCs/>
          <w:sz w:val="32"/>
          <w:szCs w:val="32"/>
        </w:rPr>
        <w:t>„</w:t>
      </w:r>
      <w:proofErr w:type="spellStart"/>
      <w:r w:rsidR="004A1ED3" w:rsidRPr="000931C0">
        <w:rPr>
          <w:b/>
          <w:bCs/>
          <w:sz w:val="32"/>
          <w:szCs w:val="32"/>
        </w:rPr>
        <w:t>Furzipups</w:t>
      </w:r>
      <w:proofErr w:type="spellEnd"/>
      <w:r w:rsidR="004A1ED3" w:rsidRPr="000931C0">
        <w:rPr>
          <w:b/>
          <w:bCs/>
          <w:sz w:val="32"/>
          <w:szCs w:val="32"/>
        </w:rPr>
        <w:t xml:space="preserve">, der </w:t>
      </w:r>
      <w:proofErr w:type="spellStart"/>
      <w:r w:rsidR="004A1ED3" w:rsidRPr="000931C0">
        <w:rPr>
          <w:b/>
          <w:bCs/>
          <w:sz w:val="32"/>
          <w:szCs w:val="32"/>
        </w:rPr>
        <w:t>Knatterdrache</w:t>
      </w:r>
      <w:proofErr w:type="spellEnd"/>
      <w:r>
        <w:rPr>
          <w:b/>
          <w:bCs/>
          <w:sz w:val="32"/>
          <w:szCs w:val="32"/>
        </w:rPr>
        <w:t>“ für Kinder ab 2</w:t>
      </w:r>
    </w:p>
    <w:p w14:paraId="638898A1" w14:textId="77777777" w:rsidR="000931C0" w:rsidRPr="000931C0" w:rsidRDefault="000931C0" w:rsidP="000931C0">
      <w:pPr>
        <w:pStyle w:val="KeinLeerraum"/>
        <w:rPr>
          <w:b/>
          <w:bCs/>
        </w:rPr>
      </w:pPr>
    </w:p>
    <w:p w14:paraId="362E6A7B" w14:textId="6B3CD2D3" w:rsidR="000931C0" w:rsidRDefault="000931C0" w:rsidP="000931C0">
      <w:pPr>
        <w:pStyle w:val="KeinLeerraum"/>
      </w:pPr>
      <w:r w:rsidRPr="000931C0">
        <w:rPr>
          <w:b/>
          <w:bCs/>
        </w:rPr>
        <w:t>Kriftel.</w:t>
      </w:r>
      <w:r>
        <w:t xml:space="preserve"> </w:t>
      </w:r>
      <w:r w:rsidR="004A1ED3" w:rsidRPr="000931C0">
        <w:t>Am</w:t>
      </w:r>
      <w:r w:rsidR="00324BC4">
        <w:t xml:space="preserve"> Dienstag,</w:t>
      </w:r>
      <w:r w:rsidR="004A1ED3" w:rsidRPr="000931C0">
        <w:t xml:space="preserve"> 3. November</w:t>
      </w:r>
      <w:r w:rsidR="00324BC4">
        <w:t>,</w:t>
      </w:r>
      <w:r w:rsidR="004A1ED3" w:rsidRPr="000931C0">
        <w:t xml:space="preserve"> </w:t>
      </w:r>
      <w:r>
        <w:t>ist</w:t>
      </w:r>
      <w:r w:rsidR="004A1ED3" w:rsidRPr="000931C0">
        <w:t xml:space="preserve"> das Gießener Puppentheater aus Wettenberg zu Gast beim Krifteler Kindertheater </w:t>
      </w:r>
      <w:r>
        <w:t>des Kulturforums</w:t>
      </w:r>
      <w:r w:rsidR="004A1ED3" w:rsidRPr="000931C0">
        <w:t xml:space="preserve">. </w:t>
      </w:r>
      <w:r>
        <w:t>„</w:t>
      </w:r>
      <w:r w:rsidR="004A1ED3" w:rsidRPr="000931C0">
        <w:t>Mit seinen wunderbaren, detailgetreuen und farbenfrohen Stabpuppen wird die Geschichte des kleinen Drachen erzählt, dem es im Gegensatz zu seinen Artgenossen nicht gelingt, Feuer zu spucken</w:t>
      </w:r>
      <w:r>
        <w:t>“, kündigt Organisatorin Elke Busch-Schwalm an.</w:t>
      </w:r>
    </w:p>
    <w:p w14:paraId="7AFBD539" w14:textId="77777777" w:rsidR="000931C0" w:rsidRDefault="000931C0" w:rsidP="000931C0">
      <w:pPr>
        <w:pStyle w:val="KeinLeerraum"/>
      </w:pPr>
    </w:p>
    <w:p w14:paraId="5A8E425E" w14:textId="59856ED1" w:rsidR="004A1ED3" w:rsidRPr="000931C0" w:rsidRDefault="004A1ED3" w:rsidP="000931C0">
      <w:pPr>
        <w:pStyle w:val="KeinLeerraum"/>
      </w:pPr>
      <w:r w:rsidRPr="000931C0">
        <w:t xml:space="preserve">Er versucht es immer wieder, aber über ein paar kleine Rauchwolken kommt er nicht hinaus. Statt Flammen aus der Schnauze kommt bei dem kleinen Drachen immer nur ein dicker Pups. </w:t>
      </w:r>
      <w:proofErr w:type="spellStart"/>
      <w:r w:rsidRPr="000931C0">
        <w:t>Furzipups</w:t>
      </w:r>
      <w:proofErr w:type="spellEnd"/>
      <w:r w:rsidRPr="000931C0">
        <w:t xml:space="preserve"> ist verzweifelt und versucht mit Hilfe seiner Freunde endlich das Feuerspucken zu erlernen. Egal, ob er Chilischoten frisst, einen Feuertanz absolviert oder sogar in heißer Lava badet, nichts hilft. Doch dann plötzlich stellt er fest, dass er ein ganz anderes, besonderes Talent hat, er kann im Rhythmus pupsen!</w:t>
      </w:r>
    </w:p>
    <w:p w14:paraId="6A991F72" w14:textId="77777777" w:rsidR="000931C0" w:rsidRDefault="000931C0" w:rsidP="000931C0">
      <w:pPr>
        <w:pStyle w:val="KeinLeerraum"/>
      </w:pPr>
    </w:p>
    <w:p w14:paraId="51946138" w14:textId="6032CFEA" w:rsidR="004A1ED3" w:rsidRPr="00324BC4" w:rsidRDefault="004A1ED3" w:rsidP="000931C0">
      <w:pPr>
        <w:pStyle w:val="KeinLeerraum"/>
        <w:rPr>
          <w:i/>
          <w:iCs/>
        </w:rPr>
      </w:pPr>
      <w:r w:rsidRPr="000931C0">
        <w:rPr>
          <w:i/>
          <w:iCs/>
        </w:rPr>
        <w:t>Die Aufführung beginnt um 15.30 Uhr im Rat- und Bürgerhaus Kriftel und ist für Kinder ab 2 Jahren</w:t>
      </w:r>
      <w:r w:rsidR="000931C0" w:rsidRPr="000931C0">
        <w:rPr>
          <w:i/>
          <w:iCs/>
        </w:rPr>
        <w:t xml:space="preserve"> geeignet. </w:t>
      </w:r>
      <w:r w:rsidRPr="000931C0">
        <w:rPr>
          <w:i/>
          <w:iCs/>
        </w:rPr>
        <w:t>Der Kartenpreis beträgt 5</w:t>
      </w:r>
      <w:r w:rsidR="000931C0" w:rsidRPr="000931C0">
        <w:rPr>
          <w:i/>
          <w:iCs/>
        </w:rPr>
        <w:t xml:space="preserve"> Euro</w:t>
      </w:r>
      <w:r w:rsidRPr="000931C0">
        <w:rPr>
          <w:i/>
          <w:iCs/>
        </w:rPr>
        <w:t xml:space="preserve"> für Kinder und </w:t>
      </w:r>
      <w:r w:rsidR="000931C0" w:rsidRPr="000931C0">
        <w:rPr>
          <w:i/>
          <w:iCs/>
        </w:rPr>
        <w:t>6 Euro</w:t>
      </w:r>
      <w:r w:rsidRPr="000931C0">
        <w:rPr>
          <w:i/>
          <w:iCs/>
        </w:rPr>
        <w:t xml:space="preserve"> für Erwachsene. Karten können unter </w:t>
      </w:r>
      <w:hyperlink r:id="rId7" w:history="1">
        <w:r w:rsidRPr="000931C0">
          <w:rPr>
            <w:rStyle w:val="Hyperlink"/>
            <w:i/>
            <w:iCs/>
            <w:color w:val="auto"/>
            <w:u w:val="none"/>
          </w:rPr>
          <w:t>kindertheater@kulturforum-kriftel.de</w:t>
        </w:r>
      </w:hyperlink>
      <w:r w:rsidRPr="000931C0">
        <w:rPr>
          <w:i/>
          <w:iCs/>
        </w:rPr>
        <w:t xml:space="preserve"> reserviert werden.</w:t>
      </w:r>
    </w:p>
    <w:p w14:paraId="46F932DB" w14:textId="07783D9C" w:rsidR="005E1F3A" w:rsidRPr="000931C0" w:rsidRDefault="005E1F3A" w:rsidP="000931C0">
      <w:pPr>
        <w:pStyle w:val="KeinLeerraum"/>
      </w:pPr>
    </w:p>
    <w:sectPr w:rsidR="005E1F3A" w:rsidRPr="000931C0" w:rsidSect="003B006D">
      <w:headerReference w:type="even" r:id="rId8"/>
      <w:headerReference w:type="default" r:id="rId9"/>
      <w:footerReference w:type="even" r:id="rId10"/>
      <w:footerReference w:type="default" r:id="rId11"/>
      <w:headerReference w:type="first" r:id="rId12"/>
      <w:footerReference w:type="first" r:id="rId13"/>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7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1C0"/>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C4"/>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2770"/>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1ED3"/>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064"/>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71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indertheater@kulturforum-kriftel.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180</Words>
  <Characters>1123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4</cp:revision>
  <cp:lastPrinted>2026-05-12T07:36:00Z</cp:lastPrinted>
  <dcterms:created xsi:type="dcterms:W3CDTF">2026-10-19T12:22:00Z</dcterms:created>
  <dcterms:modified xsi:type="dcterms:W3CDTF">2026-10-19T13:22:00Z</dcterms:modified>
</cp:coreProperties>
</file>