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009D2" w14:textId="28E6476A" w:rsidR="0034015D" w:rsidRPr="009917EE" w:rsidRDefault="00EA6F9F" w:rsidP="009917EE">
      <w:pPr>
        <w:pStyle w:val="KeinLeerraum"/>
      </w:pPr>
      <w:r>
        <w:t>19</w:t>
      </w:r>
      <w:r w:rsidR="00C71FC6" w:rsidRPr="009917EE">
        <w:t>. Oktober</w:t>
      </w:r>
      <w:r w:rsidR="000F48DE" w:rsidRPr="009917EE">
        <w:t xml:space="preserve"> 2026</w:t>
      </w:r>
    </w:p>
    <w:p w14:paraId="0F787F07" w14:textId="77777777" w:rsidR="009F6744" w:rsidRPr="009917EE" w:rsidRDefault="009F6744" w:rsidP="009917EE">
      <w:pPr>
        <w:pStyle w:val="KeinLeerraum"/>
      </w:pPr>
    </w:p>
    <w:p w14:paraId="39327FF5" w14:textId="425DCB45" w:rsidR="00C22E3D" w:rsidRDefault="00C22E3D" w:rsidP="003879E3">
      <w:pPr>
        <w:pStyle w:val="KeinLeerraum"/>
      </w:pPr>
    </w:p>
    <w:p w14:paraId="1FAF5347" w14:textId="77777777" w:rsidR="005E6476" w:rsidRPr="003879E3" w:rsidRDefault="005E6476" w:rsidP="003879E3">
      <w:pPr>
        <w:pStyle w:val="KeinLeerraum"/>
      </w:pPr>
    </w:p>
    <w:p w14:paraId="2DF0F06F" w14:textId="77777777" w:rsidR="005E6476" w:rsidRDefault="005E6476" w:rsidP="005E6476">
      <w:pPr>
        <w:pStyle w:val="KeinLeerraum"/>
        <w:rPr>
          <w:b/>
          <w:bCs/>
        </w:rPr>
      </w:pPr>
      <w:r w:rsidRPr="005E6476">
        <w:rPr>
          <w:b/>
          <w:bCs/>
        </w:rPr>
        <w:t>Geschwindigkeitsmessung in der Windthorststraße</w:t>
      </w:r>
    </w:p>
    <w:p w14:paraId="4AD1012B" w14:textId="38F87017" w:rsidR="005E6476" w:rsidRPr="005E6476" w:rsidRDefault="005E6476" w:rsidP="005E6476">
      <w:pPr>
        <w:pStyle w:val="KeinLeerraum"/>
        <w:rPr>
          <w:b/>
          <w:bCs/>
          <w:sz w:val="32"/>
          <w:szCs w:val="32"/>
        </w:rPr>
      </w:pPr>
      <w:r w:rsidRPr="005E6476">
        <w:rPr>
          <w:b/>
          <w:bCs/>
          <w:sz w:val="32"/>
          <w:szCs w:val="32"/>
        </w:rPr>
        <w:t>Fast drei von vier Fahrzeugen zu schnell</w:t>
      </w:r>
    </w:p>
    <w:p w14:paraId="307BB784" w14:textId="77777777" w:rsidR="005E6476" w:rsidRPr="005E6476" w:rsidRDefault="005E6476" w:rsidP="005E6476">
      <w:pPr>
        <w:pStyle w:val="KeinLeerraum"/>
      </w:pPr>
    </w:p>
    <w:p w14:paraId="36423C41" w14:textId="5588C626" w:rsidR="005E6476" w:rsidRPr="005E6476" w:rsidRDefault="005E6476" w:rsidP="005E6476">
      <w:pPr>
        <w:pStyle w:val="KeinLeerraum"/>
      </w:pPr>
      <w:r w:rsidRPr="005E6476">
        <w:rPr>
          <w:b/>
          <w:bCs/>
        </w:rPr>
        <w:t>Kriftel.</w:t>
      </w:r>
      <w:r w:rsidRPr="005E6476">
        <w:t xml:space="preserve"> Am Mittwoch, 7. Oktober, fand in der Zeit von 7</w:t>
      </w:r>
      <w:r>
        <w:t xml:space="preserve"> </w:t>
      </w:r>
      <w:r w:rsidRPr="005E6476">
        <w:t xml:space="preserve">bis 13 Uhr in der Windthorststraße </w:t>
      </w:r>
      <w:r>
        <w:t xml:space="preserve">(Höhe Hausnummer </w:t>
      </w:r>
      <w:r w:rsidRPr="005E6476">
        <w:t>28</w:t>
      </w:r>
      <w:r>
        <w:t>)</w:t>
      </w:r>
      <w:r w:rsidRPr="005E6476">
        <w:t xml:space="preserve"> eine Geschwindigkeitsmessung statt. Die zulässige Höchstgeschwindigkeit beträgt dort 10 km/h.</w:t>
      </w:r>
      <w:r>
        <w:t xml:space="preserve"> </w:t>
      </w:r>
      <w:r w:rsidRPr="005E6476">
        <w:t>Von insgesamt 57 gemessenen Fahrzeugen wurden 41 – rund 72 Prozent – verwarnt. Damit hielt sich weniger als ein Drittel der Fahrzeuge an die vorgeschriebene Geschwindigkeit.</w:t>
      </w:r>
      <w:r>
        <w:t xml:space="preserve"> </w:t>
      </w:r>
      <w:r w:rsidRPr="005E6476">
        <w:t xml:space="preserve">Die Gemeinde Kriftel weist darauf hin, dass die geltende Geschwindigkeitsbegrenzung dem Schutz aller Verkehrsteilnehmenden dient. </w:t>
      </w:r>
    </w:p>
    <w:p w14:paraId="46F932DB" w14:textId="07783D9C" w:rsidR="005E1F3A" w:rsidRPr="003879E3" w:rsidRDefault="005E1F3A" w:rsidP="003879E3">
      <w:pPr>
        <w:pStyle w:val="KeinLeerraum"/>
      </w:pPr>
    </w:p>
    <w:sectPr w:rsidR="005E1F3A" w:rsidRPr="003879E3" w:rsidSect="003B00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127" w:right="1134" w:bottom="1418" w:left="1134" w:header="426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3BD67" w14:textId="77777777" w:rsidR="006E3CAB" w:rsidRDefault="006E3CAB">
      <w:r>
        <w:separator/>
      </w:r>
    </w:p>
  </w:endnote>
  <w:endnote w:type="continuationSeparator" w:id="0">
    <w:p w14:paraId="23BDE209" w14:textId="77777777" w:rsidR="006E3CAB" w:rsidRDefault="006E3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readerIcons!important">
    <w:panose1 w:val="00000000000000000000"/>
    <w:charset w:val="00"/>
    <w:family w:val="roman"/>
    <w:notTrueType/>
    <w:pitch w:val="default"/>
  </w:font>
  <w:font w:name="PT Serif">
    <w:altName w:val="Times New Roman"/>
    <w:charset w:val="00"/>
    <w:family w:val="roman"/>
    <w:pitch w:val="variable"/>
    <w:sig w:usb0="A00002EF" w:usb1="5000204B" w:usb2="00000000" w:usb3="00000000" w:csb0="000000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12F2C" w14:textId="77777777" w:rsidR="004D75DA" w:rsidRDefault="004D75D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73411" w14:textId="77777777" w:rsidR="006E3CAB" w:rsidRDefault="006E3CAB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</w:rPr>
    </w:pPr>
  </w:p>
  <w:p w14:paraId="5A351A36" w14:textId="2447071B" w:rsidR="006E3CAB" w:rsidRPr="008F3653" w:rsidRDefault="00E97473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</w:rPr>
    </w:pPr>
    <w:r>
      <w:rPr>
        <w:rFonts w:ascii="Arial" w:hAnsi="Arial" w:cs="Arial"/>
        <w:i/>
        <w:noProof/>
        <w:sz w:val="18"/>
      </w:rPr>
      <mc:AlternateContent>
        <mc:Choice Requires="wps">
          <w:drawing>
            <wp:anchor distT="4294967295" distB="4294967295" distL="114300" distR="114300" simplePos="0" relativeHeight="251657728" behindDoc="0" locked="0" layoutInCell="0" allowOverlap="1" wp14:anchorId="2D22ACAA" wp14:editId="01B5533D">
              <wp:simplePos x="0" y="0"/>
              <wp:positionH relativeFrom="column">
                <wp:posOffset>-5080</wp:posOffset>
              </wp:positionH>
              <wp:positionV relativeFrom="paragraph">
                <wp:posOffset>-89536</wp:posOffset>
              </wp:positionV>
              <wp:extent cx="6217920" cy="0"/>
              <wp:effectExtent l="0" t="0" r="0" b="0"/>
              <wp:wrapNone/>
              <wp:docPr id="1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179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34EAA1" id="Line 9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4pt,-7.05pt" to="489.2pt,-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" o:allowincell="f"/>
          </w:pict>
        </mc:Fallback>
      </mc:AlternateContent>
    </w:r>
    <w:r w:rsidR="006E3CAB" w:rsidRPr="008F3653">
      <w:rPr>
        <w:rFonts w:ascii="Arial" w:hAnsi="Arial" w:cs="Arial"/>
        <w:i/>
        <w:sz w:val="18"/>
      </w:rPr>
      <w:t>Kontakt:</w:t>
    </w:r>
    <w:r w:rsidR="006E3CAB" w:rsidRPr="008F3653">
      <w:rPr>
        <w:rFonts w:ascii="Arial" w:hAnsi="Arial" w:cs="Arial"/>
        <w:i/>
        <w:sz w:val="18"/>
      </w:rPr>
      <w:tab/>
      <w:t>Gemeindevorstand der Gemeinde Kriftel</w:t>
    </w:r>
  </w:p>
  <w:p w14:paraId="423B5FA3" w14:textId="77777777" w:rsidR="006E3CAB" w:rsidRPr="008F3653" w:rsidRDefault="006E3CAB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</w:rPr>
    </w:pPr>
    <w:r w:rsidRPr="008F3653">
      <w:rPr>
        <w:rFonts w:ascii="Arial" w:hAnsi="Arial" w:cs="Arial"/>
        <w:i/>
        <w:sz w:val="18"/>
      </w:rPr>
      <w:tab/>
      <w:t xml:space="preserve">Frankfurter Straße 33-37 </w:t>
    </w:r>
    <w:r w:rsidRPr="008F3653">
      <w:rPr>
        <w:rFonts w:ascii="Arial" w:hAnsi="Arial" w:cs="Arial"/>
        <w:b/>
        <w:i/>
        <w:color w:val="C0C0C0"/>
        <w:sz w:val="20"/>
        <w:szCs w:val="15"/>
      </w:rPr>
      <w:t>|</w:t>
    </w:r>
    <w:r w:rsidRPr="008F3653">
      <w:rPr>
        <w:rFonts w:ascii="Arial" w:hAnsi="Arial" w:cs="Arial"/>
        <w:i/>
        <w:sz w:val="18"/>
      </w:rPr>
      <w:t xml:space="preserve"> 65830 Kriftel</w:t>
    </w:r>
  </w:p>
  <w:p w14:paraId="7AD0B7C5" w14:textId="77777777" w:rsidR="006E3CAB" w:rsidRPr="008F3653" w:rsidRDefault="006E3CAB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  <w:lang w:val="en-US"/>
      </w:rPr>
    </w:pPr>
    <w:r w:rsidRPr="008F3653">
      <w:rPr>
        <w:rFonts w:ascii="Arial" w:hAnsi="Arial" w:cs="Arial"/>
        <w:i/>
        <w:sz w:val="18"/>
      </w:rPr>
      <w:tab/>
    </w:r>
    <w:r w:rsidRPr="008F3653">
      <w:rPr>
        <w:rFonts w:ascii="Arial" w:hAnsi="Arial" w:cs="Arial"/>
        <w:i/>
        <w:sz w:val="18"/>
        <w:lang w:val="en-US"/>
      </w:rPr>
      <w:t xml:space="preserve">Tel: (06192) 4004-24 </w:t>
    </w:r>
    <w:r w:rsidRPr="008F3653">
      <w:rPr>
        <w:rFonts w:ascii="Arial" w:hAnsi="Arial" w:cs="Arial"/>
        <w:b/>
        <w:i/>
        <w:color w:val="C0C0C0"/>
        <w:sz w:val="20"/>
        <w:szCs w:val="15"/>
        <w:lang w:val="en-US"/>
      </w:rPr>
      <w:t>|</w:t>
    </w:r>
    <w:r w:rsidRPr="008F3653">
      <w:rPr>
        <w:rFonts w:ascii="Arial" w:hAnsi="Arial" w:cs="Arial"/>
        <w:i/>
        <w:sz w:val="18"/>
        <w:lang w:val="en-US"/>
      </w:rPr>
      <w:t xml:space="preserve"> Fax: 45514 </w:t>
    </w:r>
    <w:r w:rsidRPr="008F3653">
      <w:rPr>
        <w:rFonts w:ascii="Arial" w:hAnsi="Arial" w:cs="Arial"/>
        <w:b/>
        <w:i/>
        <w:color w:val="C0C0C0"/>
        <w:sz w:val="20"/>
        <w:szCs w:val="15"/>
        <w:lang w:val="en-US"/>
      </w:rPr>
      <w:t>|</w:t>
    </w:r>
    <w:r>
      <w:rPr>
        <w:rFonts w:ascii="Arial" w:hAnsi="Arial" w:cs="Arial"/>
        <w:i/>
        <w:sz w:val="18"/>
        <w:lang w:val="en-US"/>
      </w:rPr>
      <w:t xml:space="preserve"> Email: presse</w:t>
    </w:r>
    <w:r w:rsidRPr="008F3653">
      <w:rPr>
        <w:rFonts w:ascii="Arial" w:hAnsi="Arial" w:cs="Arial"/>
        <w:i/>
        <w:sz w:val="18"/>
        <w:lang w:val="en-US"/>
      </w:rPr>
      <w:t>@kriftel.de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73557" w14:textId="77777777" w:rsidR="004D75DA" w:rsidRDefault="004D75D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4F13C" w14:textId="77777777" w:rsidR="006E3CAB" w:rsidRDefault="006E3CAB">
      <w:r>
        <w:separator/>
      </w:r>
    </w:p>
  </w:footnote>
  <w:footnote w:type="continuationSeparator" w:id="0">
    <w:p w14:paraId="5E949529" w14:textId="77777777" w:rsidR="006E3CAB" w:rsidRDefault="006E3C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C05C2" w14:textId="77777777" w:rsidR="004D75DA" w:rsidRDefault="004D75D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84552" w14:textId="77777777" w:rsidR="006E3CAB" w:rsidRDefault="006E3CAB" w:rsidP="00D533DF">
    <w:pPr>
      <w:pStyle w:val="Kopfzeile"/>
      <w:rPr>
        <w:rFonts w:ascii="Arial" w:hAnsi="Arial" w:cs="Arial"/>
        <w:i/>
        <w:sz w:val="22"/>
        <w:szCs w:val="18"/>
      </w:rPr>
    </w:pPr>
    <w:r>
      <w:rPr>
        <w:rFonts w:ascii="Arial" w:hAnsi="Arial" w:cs="Arial"/>
        <w:b/>
        <w:i/>
        <w:noProof/>
        <w:sz w:val="36"/>
        <w:szCs w:val="36"/>
      </w:rPr>
      <w:drawing>
        <wp:anchor distT="0" distB="0" distL="114300" distR="114300" simplePos="0" relativeHeight="251658752" behindDoc="1" locked="0" layoutInCell="1" allowOverlap="1" wp14:anchorId="66EF6C23" wp14:editId="0A1473E1">
          <wp:simplePos x="0" y="0"/>
          <wp:positionH relativeFrom="column">
            <wp:posOffset>4895215</wp:posOffset>
          </wp:positionH>
          <wp:positionV relativeFrom="paragraph">
            <wp:posOffset>-100965</wp:posOffset>
          </wp:positionV>
          <wp:extent cx="1170305" cy="767715"/>
          <wp:effectExtent l="0" t="0" r="0" b="0"/>
          <wp:wrapNone/>
          <wp:docPr id="10" name="Bild 10" descr="kriftel_logo_rgb_wo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kriftel_logo_rgb_wor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0305" cy="767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sz w:val="36"/>
        <w:szCs w:val="36"/>
      </w:rPr>
      <w:t xml:space="preserve"> </w:t>
    </w:r>
    <w:r>
      <w:rPr>
        <w:rFonts w:ascii="Arial" w:hAnsi="Arial" w:cs="Arial"/>
        <w:b/>
        <w:sz w:val="36"/>
        <w:szCs w:val="36"/>
      </w:rPr>
      <w:br/>
    </w:r>
    <w:r w:rsidRPr="00281288">
      <w:rPr>
        <w:rFonts w:ascii="Arial" w:hAnsi="Arial" w:cs="Arial"/>
        <w:b/>
        <w:i/>
        <w:sz w:val="36"/>
        <w:szCs w:val="36"/>
      </w:rPr>
      <w:t>Pressemitteilung</w:t>
    </w:r>
  </w:p>
  <w:p w14:paraId="3AC84C15" w14:textId="75871CA8" w:rsidR="006E3CAB" w:rsidRPr="008F3653" w:rsidRDefault="006E3CAB">
    <w:pPr>
      <w:pStyle w:val="Kopfzeile"/>
      <w:rPr>
        <w:rFonts w:ascii="Arial" w:hAnsi="Arial" w:cs="Arial"/>
        <w:i/>
        <w:sz w:val="20"/>
      </w:rPr>
    </w:pPr>
    <w:r w:rsidRPr="00D533DF">
      <w:rPr>
        <w:rFonts w:ascii="Arial" w:hAnsi="Arial" w:cs="Arial"/>
        <w:i/>
        <w:sz w:val="22"/>
        <w:szCs w:val="18"/>
      </w:rPr>
      <w:t>der Gemeinde Kriftel</w:t>
    </w:r>
    <w:r w:rsidR="00E97473">
      <w:rPr>
        <w:rFonts w:ascii="Arial" w:hAnsi="Arial" w:cs="Arial"/>
        <w:i/>
        <w:noProof/>
        <w:sz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DAE2733" wp14:editId="680DD3E6">
              <wp:simplePos x="0" y="0"/>
              <wp:positionH relativeFrom="column">
                <wp:posOffset>19050</wp:posOffset>
              </wp:positionH>
              <wp:positionV relativeFrom="paragraph">
                <wp:posOffset>300355</wp:posOffset>
              </wp:positionV>
              <wp:extent cx="6057900" cy="635"/>
              <wp:effectExtent l="0" t="0" r="0" b="18415"/>
              <wp:wrapNone/>
              <wp:docPr id="2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63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7E7B87B" id="Line 8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5pt,23.65pt" to="478.5pt,2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ADB6B" w14:textId="77777777" w:rsidR="004D75DA" w:rsidRDefault="004D75D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306FE"/>
    <w:multiLevelType w:val="hybridMultilevel"/>
    <w:tmpl w:val="F8486D1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F513A"/>
    <w:multiLevelType w:val="multilevel"/>
    <w:tmpl w:val="E7F41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C77AB4"/>
    <w:multiLevelType w:val="multilevel"/>
    <w:tmpl w:val="2B082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1239F7"/>
    <w:multiLevelType w:val="multilevel"/>
    <w:tmpl w:val="F146A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F800AD"/>
    <w:multiLevelType w:val="multilevel"/>
    <w:tmpl w:val="218A2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A32A3A"/>
    <w:multiLevelType w:val="multilevel"/>
    <w:tmpl w:val="6EB21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7A5278"/>
    <w:multiLevelType w:val="hybridMultilevel"/>
    <w:tmpl w:val="2EA6F6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E92C15"/>
    <w:multiLevelType w:val="multilevel"/>
    <w:tmpl w:val="BC160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E22FB3"/>
    <w:multiLevelType w:val="hybridMultilevel"/>
    <w:tmpl w:val="3274E7C4"/>
    <w:lvl w:ilvl="0" w:tplc="04070001">
      <w:start w:val="1"/>
      <w:numFmt w:val="bullet"/>
      <w:lvlText w:val=""/>
      <w:lvlJc w:val="left"/>
      <w:pPr>
        <w:ind w:left="2486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ind w:left="3206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5366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6806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7526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8246" w:hanging="360"/>
      </w:pPr>
      <w:rPr>
        <w:rFonts w:ascii="Wingdings" w:hAnsi="Wingdings" w:hint="default"/>
      </w:rPr>
    </w:lvl>
  </w:abstractNum>
  <w:abstractNum w:abstractNumId="9" w15:restartNumberingAfterBreak="0">
    <w:nsid w:val="43224210"/>
    <w:multiLevelType w:val="multilevel"/>
    <w:tmpl w:val="220A2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FD4556"/>
    <w:multiLevelType w:val="hybridMultilevel"/>
    <w:tmpl w:val="8F5C20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225882"/>
    <w:multiLevelType w:val="multilevel"/>
    <w:tmpl w:val="7FF08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802329"/>
    <w:multiLevelType w:val="hybridMultilevel"/>
    <w:tmpl w:val="1C60F2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F011A"/>
    <w:multiLevelType w:val="multilevel"/>
    <w:tmpl w:val="C3E24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8124F4"/>
    <w:multiLevelType w:val="hybridMultilevel"/>
    <w:tmpl w:val="3D06938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645ED3"/>
    <w:multiLevelType w:val="hybridMultilevel"/>
    <w:tmpl w:val="4DB44B1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7743583">
    <w:abstractNumId w:val="15"/>
  </w:num>
  <w:num w:numId="2" w16cid:durableId="219437411">
    <w:abstractNumId w:val="0"/>
  </w:num>
  <w:num w:numId="3" w16cid:durableId="543834327">
    <w:abstractNumId w:val="10"/>
  </w:num>
  <w:num w:numId="4" w16cid:durableId="1131942878">
    <w:abstractNumId w:val="12"/>
  </w:num>
  <w:num w:numId="5" w16cid:durableId="617373229">
    <w:abstractNumId w:val="14"/>
  </w:num>
  <w:num w:numId="6" w16cid:durableId="1158498963">
    <w:abstractNumId w:val="4"/>
  </w:num>
  <w:num w:numId="7" w16cid:durableId="673918274">
    <w:abstractNumId w:val="11"/>
  </w:num>
  <w:num w:numId="8" w16cid:durableId="1332638116">
    <w:abstractNumId w:val="9"/>
  </w:num>
  <w:num w:numId="9" w16cid:durableId="1322277052">
    <w:abstractNumId w:val="13"/>
  </w:num>
  <w:num w:numId="10" w16cid:durableId="47160168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13216501">
    <w:abstractNumId w:val="3"/>
  </w:num>
  <w:num w:numId="12" w16cid:durableId="864565268">
    <w:abstractNumId w:val="7"/>
  </w:num>
  <w:num w:numId="13" w16cid:durableId="2034727220">
    <w:abstractNumId w:val="2"/>
  </w:num>
  <w:num w:numId="14" w16cid:durableId="1708066006">
    <w:abstractNumId w:val="6"/>
  </w:num>
  <w:num w:numId="15" w16cid:durableId="2035767627">
    <w:abstractNumId w:val="1"/>
  </w:num>
  <w:num w:numId="16" w16cid:durableId="2162044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hdrShapeDefaults>
    <o:shapedefaults v:ext="edit" spidmax="1459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C2C"/>
    <w:rsid w:val="00000136"/>
    <w:rsid w:val="0000042B"/>
    <w:rsid w:val="000006A4"/>
    <w:rsid w:val="00000DE9"/>
    <w:rsid w:val="00000F27"/>
    <w:rsid w:val="0000117A"/>
    <w:rsid w:val="00002389"/>
    <w:rsid w:val="0000298F"/>
    <w:rsid w:val="0000340B"/>
    <w:rsid w:val="000034DB"/>
    <w:rsid w:val="00003C0C"/>
    <w:rsid w:val="000040C6"/>
    <w:rsid w:val="000053A8"/>
    <w:rsid w:val="000063D2"/>
    <w:rsid w:val="00006F34"/>
    <w:rsid w:val="0000708E"/>
    <w:rsid w:val="000077E0"/>
    <w:rsid w:val="00007BB6"/>
    <w:rsid w:val="00007C1E"/>
    <w:rsid w:val="00011069"/>
    <w:rsid w:val="00011215"/>
    <w:rsid w:val="0001154B"/>
    <w:rsid w:val="0001192A"/>
    <w:rsid w:val="0001198F"/>
    <w:rsid w:val="00011F48"/>
    <w:rsid w:val="0001268B"/>
    <w:rsid w:val="00012906"/>
    <w:rsid w:val="00013155"/>
    <w:rsid w:val="000132F7"/>
    <w:rsid w:val="000136F5"/>
    <w:rsid w:val="00013B22"/>
    <w:rsid w:val="00013BA4"/>
    <w:rsid w:val="00013E3B"/>
    <w:rsid w:val="00014912"/>
    <w:rsid w:val="00014BB1"/>
    <w:rsid w:val="00014E1C"/>
    <w:rsid w:val="00015637"/>
    <w:rsid w:val="00015FD9"/>
    <w:rsid w:val="00016824"/>
    <w:rsid w:val="00016AA6"/>
    <w:rsid w:val="00016CAA"/>
    <w:rsid w:val="00016D78"/>
    <w:rsid w:val="00016E6A"/>
    <w:rsid w:val="00017BC7"/>
    <w:rsid w:val="00017BF9"/>
    <w:rsid w:val="00020341"/>
    <w:rsid w:val="00020875"/>
    <w:rsid w:val="00020D85"/>
    <w:rsid w:val="00021D6E"/>
    <w:rsid w:val="00021E25"/>
    <w:rsid w:val="00022421"/>
    <w:rsid w:val="00022D16"/>
    <w:rsid w:val="00022DDC"/>
    <w:rsid w:val="00022F0F"/>
    <w:rsid w:val="00023B4A"/>
    <w:rsid w:val="00023CB4"/>
    <w:rsid w:val="00023DA5"/>
    <w:rsid w:val="000243A7"/>
    <w:rsid w:val="00024429"/>
    <w:rsid w:val="000248FC"/>
    <w:rsid w:val="00024F54"/>
    <w:rsid w:val="00025140"/>
    <w:rsid w:val="00025384"/>
    <w:rsid w:val="000255BF"/>
    <w:rsid w:val="0002561F"/>
    <w:rsid w:val="00025BD7"/>
    <w:rsid w:val="00025EFF"/>
    <w:rsid w:val="00026124"/>
    <w:rsid w:val="00027599"/>
    <w:rsid w:val="00027AAC"/>
    <w:rsid w:val="00027D44"/>
    <w:rsid w:val="00030558"/>
    <w:rsid w:val="00030C2F"/>
    <w:rsid w:val="00031494"/>
    <w:rsid w:val="00031A5C"/>
    <w:rsid w:val="00031BD4"/>
    <w:rsid w:val="00032859"/>
    <w:rsid w:val="00032BC1"/>
    <w:rsid w:val="00032F78"/>
    <w:rsid w:val="000338F8"/>
    <w:rsid w:val="00033A23"/>
    <w:rsid w:val="00033A92"/>
    <w:rsid w:val="00033B4B"/>
    <w:rsid w:val="0003407C"/>
    <w:rsid w:val="000343EB"/>
    <w:rsid w:val="000346D4"/>
    <w:rsid w:val="00034C9C"/>
    <w:rsid w:val="00035912"/>
    <w:rsid w:val="00035920"/>
    <w:rsid w:val="00035B08"/>
    <w:rsid w:val="00035B37"/>
    <w:rsid w:val="00035BD0"/>
    <w:rsid w:val="00036052"/>
    <w:rsid w:val="00036507"/>
    <w:rsid w:val="00036A50"/>
    <w:rsid w:val="00036BA6"/>
    <w:rsid w:val="00036E81"/>
    <w:rsid w:val="00036F40"/>
    <w:rsid w:val="00037121"/>
    <w:rsid w:val="0003746E"/>
    <w:rsid w:val="000377B0"/>
    <w:rsid w:val="000407C2"/>
    <w:rsid w:val="00041A87"/>
    <w:rsid w:val="00041B9A"/>
    <w:rsid w:val="000423F6"/>
    <w:rsid w:val="00042515"/>
    <w:rsid w:val="00042724"/>
    <w:rsid w:val="00042B38"/>
    <w:rsid w:val="000435A0"/>
    <w:rsid w:val="000435AE"/>
    <w:rsid w:val="000441A0"/>
    <w:rsid w:val="0004448D"/>
    <w:rsid w:val="00044888"/>
    <w:rsid w:val="000448CE"/>
    <w:rsid w:val="00045FFA"/>
    <w:rsid w:val="00046C80"/>
    <w:rsid w:val="00046CEE"/>
    <w:rsid w:val="00047239"/>
    <w:rsid w:val="000473D1"/>
    <w:rsid w:val="00050D32"/>
    <w:rsid w:val="00050DBB"/>
    <w:rsid w:val="000513CD"/>
    <w:rsid w:val="00051BEB"/>
    <w:rsid w:val="00052BB5"/>
    <w:rsid w:val="00053355"/>
    <w:rsid w:val="00053F5D"/>
    <w:rsid w:val="0005403E"/>
    <w:rsid w:val="00055077"/>
    <w:rsid w:val="00055376"/>
    <w:rsid w:val="0005571F"/>
    <w:rsid w:val="00055EDD"/>
    <w:rsid w:val="0005614D"/>
    <w:rsid w:val="0005688B"/>
    <w:rsid w:val="00056A1C"/>
    <w:rsid w:val="00056AD6"/>
    <w:rsid w:val="00056D38"/>
    <w:rsid w:val="00056D94"/>
    <w:rsid w:val="00056DC2"/>
    <w:rsid w:val="00056E13"/>
    <w:rsid w:val="000604EA"/>
    <w:rsid w:val="00060ACD"/>
    <w:rsid w:val="00061034"/>
    <w:rsid w:val="00061418"/>
    <w:rsid w:val="00061DFD"/>
    <w:rsid w:val="00061E08"/>
    <w:rsid w:val="000643EE"/>
    <w:rsid w:val="00064930"/>
    <w:rsid w:val="000650D1"/>
    <w:rsid w:val="0006512C"/>
    <w:rsid w:val="00065185"/>
    <w:rsid w:val="0006549C"/>
    <w:rsid w:val="00065578"/>
    <w:rsid w:val="00065BDB"/>
    <w:rsid w:val="00066019"/>
    <w:rsid w:val="00066429"/>
    <w:rsid w:val="00066A13"/>
    <w:rsid w:val="00066B50"/>
    <w:rsid w:val="000674E8"/>
    <w:rsid w:val="000676B2"/>
    <w:rsid w:val="0006782C"/>
    <w:rsid w:val="00067B3C"/>
    <w:rsid w:val="00067E07"/>
    <w:rsid w:val="00070390"/>
    <w:rsid w:val="000703DB"/>
    <w:rsid w:val="00070599"/>
    <w:rsid w:val="000710DC"/>
    <w:rsid w:val="000713FC"/>
    <w:rsid w:val="000734C1"/>
    <w:rsid w:val="000742DD"/>
    <w:rsid w:val="00074441"/>
    <w:rsid w:val="000744C5"/>
    <w:rsid w:val="00074701"/>
    <w:rsid w:val="00074E2B"/>
    <w:rsid w:val="00075ABB"/>
    <w:rsid w:val="00075AE8"/>
    <w:rsid w:val="00075D08"/>
    <w:rsid w:val="00075D3C"/>
    <w:rsid w:val="00077CDE"/>
    <w:rsid w:val="00077EF3"/>
    <w:rsid w:val="000816A5"/>
    <w:rsid w:val="00081883"/>
    <w:rsid w:val="00081D15"/>
    <w:rsid w:val="00081FFD"/>
    <w:rsid w:val="00082442"/>
    <w:rsid w:val="000826DC"/>
    <w:rsid w:val="000827F5"/>
    <w:rsid w:val="000828E6"/>
    <w:rsid w:val="00082A99"/>
    <w:rsid w:val="00082AC9"/>
    <w:rsid w:val="00082B68"/>
    <w:rsid w:val="00083564"/>
    <w:rsid w:val="000835BB"/>
    <w:rsid w:val="000837A3"/>
    <w:rsid w:val="00083BC5"/>
    <w:rsid w:val="00083C77"/>
    <w:rsid w:val="00084D0C"/>
    <w:rsid w:val="00084EAD"/>
    <w:rsid w:val="0008508C"/>
    <w:rsid w:val="000858D4"/>
    <w:rsid w:val="0008625C"/>
    <w:rsid w:val="000868A0"/>
    <w:rsid w:val="0008704A"/>
    <w:rsid w:val="00087466"/>
    <w:rsid w:val="000879AE"/>
    <w:rsid w:val="00087F96"/>
    <w:rsid w:val="00090862"/>
    <w:rsid w:val="000914E5"/>
    <w:rsid w:val="00091A5D"/>
    <w:rsid w:val="00091B57"/>
    <w:rsid w:val="00091ED0"/>
    <w:rsid w:val="00091FC4"/>
    <w:rsid w:val="0009215C"/>
    <w:rsid w:val="00092D4B"/>
    <w:rsid w:val="000933DC"/>
    <w:rsid w:val="00093FC8"/>
    <w:rsid w:val="00094038"/>
    <w:rsid w:val="000941C7"/>
    <w:rsid w:val="00094A0E"/>
    <w:rsid w:val="000955E6"/>
    <w:rsid w:val="000959E7"/>
    <w:rsid w:val="000961FB"/>
    <w:rsid w:val="0009702D"/>
    <w:rsid w:val="000A05CB"/>
    <w:rsid w:val="000A0BA1"/>
    <w:rsid w:val="000A0CD1"/>
    <w:rsid w:val="000A151E"/>
    <w:rsid w:val="000A1854"/>
    <w:rsid w:val="000A2014"/>
    <w:rsid w:val="000A29F4"/>
    <w:rsid w:val="000A2EBA"/>
    <w:rsid w:val="000A3C8F"/>
    <w:rsid w:val="000A3F68"/>
    <w:rsid w:val="000A4905"/>
    <w:rsid w:val="000A5498"/>
    <w:rsid w:val="000A55C5"/>
    <w:rsid w:val="000A572D"/>
    <w:rsid w:val="000A5B18"/>
    <w:rsid w:val="000A5CCC"/>
    <w:rsid w:val="000A5DFC"/>
    <w:rsid w:val="000A5E3A"/>
    <w:rsid w:val="000A61C3"/>
    <w:rsid w:val="000A664A"/>
    <w:rsid w:val="000A6F44"/>
    <w:rsid w:val="000A7B7C"/>
    <w:rsid w:val="000B0632"/>
    <w:rsid w:val="000B0867"/>
    <w:rsid w:val="000B1323"/>
    <w:rsid w:val="000B1706"/>
    <w:rsid w:val="000B1874"/>
    <w:rsid w:val="000B1B01"/>
    <w:rsid w:val="000B1DB2"/>
    <w:rsid w:val="000B229E"/>
    <w:rsid w:val="000B2313"/>
    <w:rsid w:val="000B2AAB"/>
    <w:rsid w:val="000B34EB"/>
    <w:rsid w:val="000B3F1E"/>
    <w:rsid w:val="000B4D4A"/>
    <w:rsid w:val="000B4DEB"/>
    <w:rsid w:val="000B5547"/>
    <w:rsid w:val="000B5C89"/>
    <w:rsid w:val="000B6067"/>
    <w:rsid w:val="000B62E2"/>
    <w:rsid w:val="000B62F0"/>
    <w:rsid w:val="000B6A7A"/>
    <w:rsid w:val="000B6BFC"/>
    <w:rsid w:val="000B72A0"/>
    <w:rsid w:val="000B7351"/>
    <w:rsid w:val="000B767B"/>
    <w:rsid w:val="000C005A"/>
    <w:rsid w:val="000C08FE"/>
    <w:rsid w:val="000C0D9D"/>
    <w:rsid w:val="000C0F55"/>
    <w:rsid w:val="000C10DB"/>
    <w:rsid w:val="000C1162"/>
    <w:rsid w:val="000C2B56"/>
    <w:rsid w:val="000C2BA6"/>
    <w:rsid w:val="000C2C7F"/>
    <w:rsid w:val="000C2F19"/>
    <w:rsid w:val="000C3599"/>
    <w:rsid w:val="000C393A"/>
    <w:rsid w:val="000C3B6A"/>
    <w:rsid w:val="000C4BA4"/>
    <w:rsid w:val="000C52E9"/>
    <w:rsid w:val="000C6045"/>
    <w:rsid w:val="000C71AB"/>
    <w:rsid w:val="000C76FF"/>
    <w:rsid w:val="000C789F"/>
    <w:rsid w:val="000C7A91"/>
    <w:rsid w:val="000C7DBE"/>
    <w:rsid w:val="000D0379"/>
    <w:rsid w:val="000D0F22"/>
    <w:rsid w:val="000D12DD"/>
    <w:rsid w:val="000D1764"/>
    <w:rsid w:val="000D1DCA"/>
    <w:rsid w:val="000D3026"/>
    <w:rsid w:val="000D3653"/>
    <w:rsid w:val="000D3971"/>
    <w:rsid w:val="000D39F7"/>
    <w:rsid w:val="000D3AEA"/>
    <w:rsid w:val="000D418E"/>
    <w:rsid w:val="000D4875"/>
    <w:rsid w:val="000D4D21"/>
    <w:rsid w:val="000D4DDE"/>
    <w:rsid w:val="000D544F"/>
    <w:rsid w:val="000D6F3C"/>
    <w:rsid w:val="000D7727"/>
    <w:rsid w:val="000E0FD0"/>
    <w:rsid w:val="000E1194"/>
    <w:rsid w:val="000E1552"/>
    <w:rsid w:val="000E1D64"/>
    <w:rsid w:val="000E1DFE"/>
    <w:rsid w:val="000E203D"/>
    <w:rsid w:val="000E2311"/>
    <w:rsid w:val="000E2898"/>
    <w:rsid w:val="000E2AEC"/>
    <w:rsid w:val="000E3DDB"/>
    <w:rsid w:val="000E504A"/>
    <w:rsid w:val="000E553D"/>
    <w:rsid w:val="000E593E"/>
    <w:rsid w:val="000E65D4"/>
    <w:rsid w:val="000E664D"/>
    <w:rsid w:val="000E6DA2"/>
    <w:rsid w:val="000E6DDA"/>
    <w:rsid w:val="000E6FA1"/>
    <w:rsid w:val="000E72BE"/>
    <w:rsid w:val="000E749A"/>
    <w:rsid w:val="000E7A1B"/>
    <w:rsid w:val="000E7B94"/>
    <w:rsid w:val="000F0217"/>
    <w:rsid w:val="000F04EB"/>
    <w:rsid w:val="000F0613"/>
    <w:rsid w:val="000F1CAE"/>
    <w:rsid w:val="000F1EE7"/>
    <w:rsid w:val="000F27F0"/>
    <w:rsid w:val="000F29E9"/>
    <w:rsid w:val="000F2AE8"/>
    <w:rsid w:val="000F34C0"/>
    <w:rsid w:val="000F44DA"/>
    <w:rsid w:val="000F48DE"/>
    <w:rsid w:val="000F4DD1"/>
    <w:rsid w:val="000F5158"/>
    <w:rsid w:val="000F547B"/>
    <w:rsid w:val="000F5CE2"/>
    <w:rsid w:val="000F620A"/>
    <w:rsid w:val="000F6990"/>
    <w:rsid w:val="000F77C9"/>
    <w:rsid w:val="00100372"/>
    <w:rsid w:val="00100640"/>
    <w:rsid w:val="00100668"/>
    <w:rsid w:val="001007E2"/>
    <w:rsid w:val="0010094A"/>
    <w:rsid w:val="00100E15"/>
    <w:rsid w:val="001010D1"/>
    <w:rsid w:val="00101240"/>
    <w:rsid w:val="00101A5A"/>
    <w:rsid w:val="00102767"/>
    <w:rsid w:val="0010297A"/>
    <w:rsid w:val="00102E72"/>
    <w:rsid w:val="00103279"/>
    <w:rsid w:val="0010352B"/>
    <w:rsid w:val="00104666"/>
    <w:rsid w:val="00104EBD"/>
    <w:rsid w:val="00104F37"/>
    <w:rsid w:val="001052E8"/>
    <w:rsid w:val="001053D6"/>
    <w:rsid w:val="00105A91"/>
    <w:rsid w:val="001061BA"/>
    <w:rsid w:val="00106C96"/>
    <w:rsid w:val="00107226"/>
    <w:rsid w:val="001114D0"/>
    <w:rsid w:val="001117B5"/>
    <w:rsid w:val="001118E9"/>
    <w:rsid w:val="00111FF5"/>
    <w:rsid w:val="001124F0"/>
    <w:rsid w:val="0011287F"/>
    <w:rsid w:val="00112A31"/>
    <w:rsid w:val="001138F2"/>
    <w:rsid w:val="0011421E"/>
    <w:rsid w:val="001144B8"/>
    <w:rsid w:val="00114ECE"/>
    <w:rsid w:val="0011541D"/>
    <w:rsid w:val="00115C2F"/>
    <w:rsid w:val="00115F87"/>
    <w:rsid w:val="00116738"/>
    <w:rsid w:val="00116743"/>
    <w:rsid w:val="00117CAB"/>
    <w:rsid w:val="00117E5A"/>
    <w:rsid w:val="00117E7B"/>
    <w:rsid w:val="00120910"/>
    <w:rsid w:val="0012224F"/>
    <w:rsid w:val="00122786"/>
    <w:rsid w:val="00122E87"/>
    <w:rsid w:val="00123761"/>
    <w:rsid w:val="00123ADC"/>
    <w:rsid w:val="00123C88"/>
    <w:rsid w:val="00123E23"/>
    <w:rsid w:val="00123FD1"/>
    <w:rsid w:val="00124188"/>
    <w:rsid w:val="0012449D"/>
    <w:rsid w:val="001247D5"/>
    <w:rsid w:val="001250C7"/>
    <w:rsid w:val="00126879"/>
    <w:rsid w:val="00126C9F"/>
    <w:rsid w:val="00127BD2"/>
    <w:rsid w:val="00127D8F"/>
    <w:rsid w:val="001308CA"/>
    <w:rsid w:val="00130EBE"/>
    <w:rsid w:val="00131000"/>
    <w:rsid w:val="00131479"/>
    <w:rsid w:val="00131A53"/>
    <w:rsid w:val="00131CBE"/>
    <w:rsid w:val="00132092"/>
    <w:rsid w:val="001326F0"/>
    <w:rsid w:val="00133334"/>
    <w:rsid w:val="00133391"/>
    <w:rsid w:val="00133A15"/>
    <w:rsid w:val="00133CC7"/>
    <w:rsid w:val="00133D6D"/>
    <w:rsid w:val="00133E9C"/>
    <w:rsid w:val="00134909"/>
    <w:rsid w:val="001349B7"/>
    <w:rsid w:val="00134F3C"/>
    <w:rsid w:val="00135393"/>
    <w:rsid w:val="00135533"/>
    <w:rsid w:val="00135930"/>
    <w:rsid w:val="001360A1"/>
    <w:rsid w:val="00136ACC"/>
    <w:rsid w:val="00137A31"/>
    <w:rsid w:val="00140AE0"/>
    <w:rsid w:val="00140BD7"/>
    <w:rsid w:val="00141503"/>
    <w:rsid w:val="00141B15"/>
    <w:rsid w:val="00141BD0"/>
    <w:rsid w:val="00141EE6"/>
    <w:rsid w:val="001421E9"/>
    <w:rsid w:val="001428FD"/>
    <w:rsid w:val="00142DFD"/>
    <w:rsid w:val="00143DFA"/>
    <w:rsid w:val="00144238"/>
    <w:rsid w:val="0014448D"/>
    <w:rsid w:val="00145052"/>
    <w:rsid w:val="00145393"/>
    <w:rsid w:val="00145478"/>
    <w:rsid w:val="001454C8"/>
    <w:rsid w:val="00145C10"/>
    <w:rsid w:val="00145CB9"/>
    <w:rsid w:val="00146042"/>
    <w:rsid w:val="0014653E"/>
    <w:rsid w:val="001467FF"/>
    <w:rsid w:val="001476E0"/>
    <w:rsid w:val="00147F71"/>
    <w:rsid w:val="00150C15"/>
    <w:rsid w:val="0015144F"/>
    <w:rsid w:val="001514A9"/>
    <w:rsid w:val="00151FBF"/>
    <w:rsid w:val="00152276"/>
    <w:rsid w:val="00152660"/>
    <w:rsid w:val="0015266C"/>
    <w:rsid w:val="00152A5C"/>
    <w:rsid w:val="00152B0C"/>
    <w:rsid w:val="001531CE"/>
    <w:rsid w:val="00153348"/>
    <w:rsid w:val="00153C99"/>
    <w:rsid w:val="00153FBE"/>
    <w:rsid w:val="0015439D"/>
    <w:rsid w:val="001546F5"/>
    <w:rsid w:val="001549AF"/>
    <w:rsid w:val="00155789"/>
    <w:rsid w:val="00155C18"/>
    <w:rsid w:val="00155C91"/>
    <w:rsid w:val="00155E5F"/>
    <w:rsid w:val="00156451"/>
    <w:rsid w:val="0015681F"/>
    <w:rsid w:val="00156A86"/>
    <w:rsid w:val="00157270"/>
    <w:rsid w:val="00157A0C"/>
    <w:rsid w:val="00157B0F"/>
    <w:rsid w:val="00157CAE"/>
    <w:rsid w:val="00157D2C"/>
    <w:rsid w:val="00157E1D"/>
    <w:rsid w:val="00160B07"/>
    <w:rsid w:val="0016185D"/>
    <w:rsid w:val="00161F60"/>
    <w:rsid w:val="00162DFD"/>
    <w:rsid w:val="00163441"/>
    <w:rsid w:val="001634B2"/>
    <w:rsid w:val="00164597"/>
    <w:rsid w:val="00164699"/>
    <w:rsid w:val="001647E3"/>
    <w:rsid w:val="00164DAE"/>
    <w:rsid w:val="0016529B"/>
    <w:rsid w:val="001652DF"/>
    <w:rsid w:val="001654E6"/>
    <w:rsid w:val="00166096"/>
    <w:rsid w:val="00167C29"/>
    <w:rsid w:val="001707EE"/>
    <w:rsid w:val="00170CC1"/>
    <w:rsid w:val="00171541"/>
    <w:rsid w:val="00171EE0"/>
    <w:rsid w:val="00172A4B"/>
    <w:rsid w:val="00172EA8"/>
    <w:rsid w:val="001736B3"/>
    <w:rsid w:val="00173B97"/>
    <w:rsid w:val="001744DC"/>
    <w:rsid w:val="00174958"/>
    <w:rsid w:val="001756CD"/>
    <w:rsid w:val="00175792"/>
    <w:rsid w:val="00175872"/>
    <w:rsid w:val="00175BF2"/>
    <w:rsid w:val="00176136"/>
    <w:rsid w:val="001761B3"/>
    <w:rsid w:val="00176D7C"/>
    <w:rsid w:val="0017719E"/>
    <w:rsid w:val="0017764D"/>
    <w:rsid w:val="00177C1C"/>
    <w:rsid w:val="00177CDD"/>
    <w:rsid w:val="00177E81"/>
    <w:rsid w:val="001804CB"/>
    <w:rsid w:val="0018138E"/>
    <w:rsid w:val="0018150D"/>
    <w:rsid w:val="00182825"/>
    <w:rsid w:val="00182BC1"/>
    <w:rsid w:val="00183D61"/>
    <w:rsid w:val="001851D5"/>
    <w:rsid w:val="0018590F"/>
    <w:rsid w:val="00185DA7"/>
    <w:rsid w:val="0018611D"/>
    <w:rsid w:val="00186221"/>
    <w:rsid w:val="00187079"/>
    <w:rsid w:val="001870EF"/>
    <w:rsid w:val="001878D0"/>
    <w:rsid w:val="001900D2"/>
    <w:rsid w:val="00190817"/>
    <w:rsid w:val="001908B7"/>
    <w:rsid w:val="0019097C"/>
    <w:rsid w:val="001919F9"/>
    <w:rsid w:val="00192358"/>
    <w:rsid w:val="00192B70"/>
    <w:rsid w:val="00192CFD"/>
    <w:rsid w:val="00192E63"/>
    <w:rsid w:val="00192E74"/>
    <w:rsid w:val="001931E9"/>
    <w:rsid w:val="00193B16"/>
    <w:rsid w:val="00193C20"/>
    <w:rsid w:val="0019575B"/>
    <w:rsid w:val="00195E57"/>
    <w:rsid w:val="001964D4"/>
    <w:rsid w:val="00196604"/>
    <w:rsid w:val="0019683A"/>
    <w:rsid w:val="00196976"/>
    <w:rsid w:val="00197855"/>
    <w:rsid w:val="00197A36"/>
    <w:rsid w:val="001A0B4F"/>
    <w:rsid w:val="001A0C6C"/>
    <w:rsid w:val="001A0C98"/>
    <w:rsid w:val="001A181E"/>
    <w:rsid w:val="001A222E"/>
    <w:rsid w:val="001A22B6"/>
    <w:rsid w:val="001A2E93"/>
    <w:rsid w:val="001A2F32"/>
    <w:rsid w:val="001A3684"/>
    <w:rsid w:val="001A39F6"/>
    <w:rsid w:val="001A3BB0"/>
    <w:rsid w:val="001A45DB"/>
    <w:rsid w:val="001A4ABB"/>
    <w:rsid w:val="001A4B8C"/>
    <w:rsid w:val="001A514C"/>
    <w:rsid w:val="001A5815"/>
    <w:rsid w:val="001A59E4"/>
    <w:rsid w:val="001A5CAB"/>
    <w:rsid w:val="001A5DB2"/>
    <w:rsid w:val="001A636E"/>
    <w:rsid w:val="001A6720"/>
    <w:rsid w:val="001A69A5"/>
    <w:rsid w:val="001A6F86"/>
    <w:rsid w:val="001A73C2"/>
    <w:rsid w:val="001B0854"/>
    <w:rsid w:val="001B0D7A"/>
    <w:rsid w:val="001B4117"/>
    <w:rsid w:val="001B432D"/>
    <w:rsid w:val="001B4934"/>
    <w:rsid w:val="001B49B8"/>
    <w:rsid w:val="001B5377"/>
    <w:rsid w:val="001B618A"/>
    <w:rsid w:val="001B6250"/>
    <w:rsid w:val="001B7518"/>
    <w:rsid w:val="001B79F8"/>
    <w:rsid w:val="001B7B13"/>
    <w:rsid w:val="001B7C76"/>
    <w:rsid w:val="001C07DF"/>
    <w:rsid w:val="001C0B67"/>
    <w:rsid w:val="001C181F"/>
    <w:rsid w:val="001C241B"/>
    <w:rsid w:val="001C257A"/>
    <w:rsid w:val="001C2D35"/>
    <w:rsid w:val="001C2D79"/>
    <w:rsid w:val="001C2EE7"/>
    <w:rsid w:val="001C3184"/>
    <w:rsid w:val="001C3759"/>
    <w:rsid w:val="001C37E5"/>
    <w:rsid w:val="001C382A"/>
    <w:rsid w:val="001C39E0"/>
    <w:rsid w:val="001C39F2"/>
    <w:rsid w:val="001C4197"/>
    <w:rsid w:val="001C451D"/>
    <w:rsid w:val="001C4B47"/>
    <w:rsid w:val="001C5AAC"/>
    <w:rsid w:val="001C5AE3"/>
    <w:rsid w:val="001C6AC2"/>
    <w:rsid w:val="001C7934"/>
    <w:rsid w:val="001C7D0A"/>
    <w:rsid w:val="001C7E2F"/>
    <w:rsid w:val="001D0609"/>
    <w:rsid w:val="001D073C"/>
    <w:rsid w:val="001D0A82"/>
    <w:rsid w:val="001D0D49"/>
    <w:rsid w:val="001D13F0"/>
    <w:rsid w:val="001D1AAE"/>
    <w:rsid w:val="001D27F5"/>
    <w:rsid w:val="001D2D88"/>
    <w:rsid w:val="001D2FF4"/>
    <w:rsid w:val="001D3029"/>
    <w:rsid w:val="001D3C30"/>
    <w:rsid w:val="001D4162"/>
    <w:rsid w:val="001D5C88"/>
    <w:rsid w:val="001D6133"/>
    <w:rsid w:val="001D636A"/>
    <w:rsid w:val="001D6E0A"/>
    <w:rsid w:val="001D71BD"/>
    <w:rsid w:val="001D7505"/>
    <w:rsid w:val="001D7D54"/>
    <w:rsid w:val="001D7DB1"/>
    <w:rsid w:val="001D7EB1"/>
    <w:rsid w:val="001E06C4"/>
    <w:rsid w:val="001E1725"/>
    <w:rsid w:val="001E18F5"/>
    <w:rsid w:val="001E1920"/>
    <w:rsid w:val="001E2484"/>
    <w:rsid w:val="001E26CF"/>
    <w:rsid w:val="001E2E30"/>
    <w:rsid w:val="001E30A8"/>
    <w:rsid w:val="001E32AC"/>
    <w:rsid w:val="001E3E11"/>
    <w:rsid w:val="001E4169"/>
    <w:rsid w:val="001E4999"/>
    <w:rsid w:val="001E4C40"/>
    <w:rsid w:val="001E4D46"/>
    <w:rsid w:val="001E57A2"/>
    <w:rsid w:val="001E5AFF"/>
    <w:rsid w:val="001E5EBE"/>
    <w:rsid w:val="001E726A"/>
    <w:rsid w:val="001E756A"/>
    <w:rsid w:val="001E7831"/>
    <w:rsid w:val="001F0036"/>
    <w:rsid w:val="001F00AD"/>
    <w:rsid w:val="001F0575"/>
    <w:rsid w:val="001F07A8"/>
    <w:rsid w:val="001F17EA"/>
    <w:rsid w:val="001F1B83"/>
    <w:rsid w:val="001F1CD1"/>
    <w:rsid w:val="001F1F18"/>
    <w:rsid w:val="001F2B48"/>
    <w:rsid w:val="001F3D30"/>
    <w:rsid w:val="001F435F"/>
    <w:rsid w:val="001F44D2"/>
    <w:rsid w:val="001F512D"/>
    <w:rsid w:val="001F5686"/>
    <w:rsid w:val="001F5D53"/>
    <w:rsid w:val="001F6623"/>
    <w:rsid w:val="001F676A"/>
    <w:rsid w:val="001F6A79"/>
    <w:rsid w:val="001F6C2F"/>
    <w:rsid w:val="001F7761"/>
    <w:rsid w:val="001F78A1"/>
    <w:rsid w:val="002000C7"/>
    <w:rsid w:val="00200146"/>
    <w:rsid w:val="002004D7"/>
    <w:rsid w:val="00200F47"/>
    <w:rsid w:val="0020127F"/>
    <w:rsid w:val="00201809"/>
    <w:rsid w:val="0020196A"/>
    <w:rsid w:val="00201AD0"/>
    <w:rsid w:val="002024B7"/>
    <w:rsid w:val="002027BB"/>
    <w:rsid w:val="00202998"/>
    <w:rsid w:val="00204448"/>
    <w:rsid w:val="002048BE"/>
    <w:rsid w:val="00204CA1"/>
    <w:rsid w:val="00204E43"/>
    <w:rsid w:val="002050FA"/>
    <w:rsid w:val="002059B6"/>
    <w:rsid w:val="00205BF4"/>
    <w:rsid w:val="00206C1D"/>
    <w:rsid w:val="00206C4C"/>
    <w:rsid w:val="00207219"/>
    <w:rsid w:val="002077A3"/>
    <w:rsid w:val="0021009A"/>
    <w:rsid w:val="002101F4"/>
    <w:rsid w:val="00211365"/>
    <w:rsid w:val="00211431"/>
    <w:rsid w:val="00211BE9"/>
    <w:rsid w:val="00211D90"/>
    <w:rsid w:val="0021293A"/>
    <w:rsid w:val="00212BE1"/>
    <w:rsid w:val="00212DBC"/>
    <w:rsid w:val="00212FBC"/>
    <w:rsid w:val="00213009"/>
    <w:rsid w:val="002131A4"/>
    <w:rsid w:val="00214531"/>
    <w:rsid w:val="0021457D"/>
    <w:rsid w:val="002145DC"/>
    <w:rsid w:val="00215B87"/>
    <w:rsid w:val="00215CF3"/>
    <w:rsid w:val="002160F2"/>
    <w:rsid w:val="002164CF"/>
    <w:rsid w:val="002169A6"/>
    <w:rsid w:val="002206F2"/>
    <w:rsid w:val="0022076C"/>
    <w:rsid w:val="002209AF"/>
    <w:rsid w:val="00220A68"/>
    <w:rsid w:val="0022201E"/>
    <w:rsid w:val="00222AFB"/>
    <w:rsid w:val="00222B66"/>
    <w:rsid w:val="00222CCC"/>
    <w:rsid w:val="002232A5"/>
    <w:rsid w:val="00223621"/>
    <w:rsid w:val="002236AF"/>
    <w:rsid w:val="00223B58"/>
    <w:rsid w:val="00223E45"/>
    <w:rsid w:val="00224CBC"/>
    <w:rsid w:val="00224F2A"/>
    <w:rsid w:val="00225018"/>
    <w:rsid w:val="00225B33"/>
    <w:rsid w:val="00225DEB"/>
    <w:rsid w:val="002264FF"/>
    <w:rsid w:val="0022686E"/>
    <w:rsid w:val="00226D38"/>
    <w:rsid w:val="0022725A"/>
    <w:rsid w:val="002275ED"/>
    <w:rsid w:val="002276D6"/>
    <w:rsid w:val="00227922"/>
    <w:rsid w:val="0023071F"/>
    <w:rsid w:val="00230781"/>
    <w:rsid w:val="00230F76"/>
    <w:rsid w:val="00231158"/>
    <w:rsid w:val="00231B11"/>
    <w:rsid w:val="00231D63"/>
    <w:rsid w:val="00232672"/>
    <w:rsid w:val="002327BF"/>
    <w:rsid w:val="002327D6"/>
    <w:rsid w:val="00232AE6"/>
    <w:rsid w:val="00233804"/>
    <w:rsid w:val="00233854"/>
    <w:rsid w:val="00234283"/>
    <w:rsid w:val="0023435A"/>
    <w:rsid w:val="002348A5"/>
    <w:rsid w:val="002350DF"/>
    <w:rsid w:val="00235EDC"/>
    <w:rsid w:val="002362BD"/>
    <w:rsid w:val="002368A5"/>
    <w:rsid w:val="00236A61"/>
    <w:rsid w:val="00237694"/>
    <w:rsid w:val="002400B1"/>
    <w:rsid w:val="00240A31"/>
    <w:rsid w:val="00242880"/>
    <w:rsid w:val="00242980"/>
    <w:rsid w:val="002433E0"/>
    <w:rsid w:val="00243AC5"/>
    <w:rsid w:val="00244458"/>
    <w:rsid w:val="00244552"/>
    <w:rsid w:val="002449D1"/>
    <w:rsid w:val="00244CDC"/>
    <w:rsid w:val="00245930"/>
    <w:rsid w:val="00245D08"/>
    <w:rsid w:val="002463D8"/>
    <w:rsid w:val="00246452"/>
    <w:rsid w:val="002465B6"/>
    <w:rsid w:val="002465F4"/>
    <w:rsid w:val="00246702"/>
    <w:rsid w:val="00246A10"/>
    <w:rsid w:val="002474DD"/>
    <w:rsid w:val="002476BD"/>
    <w:rsid w:val="0025008C"/>
    <w:rsid w:val="00250237"/>
    <w:rsid w:val="002503C8"/>
    <w:rsid w:val="00250675"/>
    <w:rsid w:val="00250D7C"/>
    <w:rsid w:val="00251486"/>
    <w:rsid w:val="0025156C"/>
    <w:rsid w:val="002517C9"/>
    <w:rsid w:val="00251A16"/>
    <w:rsid w:val="00251A34"/>
    <w:rsid w:val="00252629"/>
    <w:rsid w:val="00253598"/>
    <w:rsid w:val="00253CDE"/>
    <w:rsid w:val="00253D2F"/>
    <w:rsid w:val="00254192"/>
    <w:rsid w:val="0025457B"/>
    <w:rsid w:val="00254F18"/>
    <w:rsid w:val="00256E62"/>
    <w:rsid w:val="002570CB"/>
    <w:rsid w:val="00257270"/>
    <w:rsid w:val="002601A1"/>
    <w:rsid w:val="002601B8"/>
    <w:rsid w:val="00260D37"/>
    <w:rsid w:val="00260E87"/>
    <w:rsid w:val="00262593"/>
    <w:rsid w:val="00262CF4"/>
    <w:rsid w:val="00263229"/>
    <w:rsid w:val="002632AC"/>
    <w:rsid w:val="00263558"/>
    <w:rsid w:val="002638F0"/>
    <w:rsid w:val="00264453"/>
    <w:rsid w:val="002652E9"/>
    <w:rsid w:val="00265797"/>
    <w:rsid w:val="00265A70"/>
    <w:rsid w:val="00266180"/>
    <w:rsid w:val="0026644E"/>
    <w:rsid w:val="00266811"/>
    <w:rsid w:val="00266C13"/>
    <w:rsid w:val="00267056"/>
    <w:rsid w:val="0026778C"/>
    <w:rsid w:val="00267C27"/>
    <w:rsid w:val="00270677"/>
    <w:rsid w:val="002712DE"/>
    <w:rsid w:val="002713E2"/>
    <w:rsid w:val="0027150E"/>
    <w:rsid w:val="0027195C"/>
    <w:rsid w:val="00271C94"/>
    <w:rsid w:val="00272514"/>
    <w:rsid w:val="002726D5"/>
    <w:rsid w:val="00272922"/>
    <w:rsid w:val="00272AA1"/>
    <w:rsid w:val="00273D66"/>
    <w:rsid w:val="00273F43"/>
    <w:rsid w:val="00274192"/>
    <w:rsid w:val="002744A3"/>
    <w:rsid w:val="002749CD"/>
    <w:rsid w:val="00274D1F"/>
    <w:rsid w:val="00275D07"/>
    <w:rsid w:val="002764ED"/>
    <w:rsid w:val="0027665A"/>
    <w:rsid w:val="002776B8"/>
    <w:rsid w:val="002804F2"/>
    <w:rsid w:val="002807AD"/>
    <w:rsid w:val="00280855"/>
    <w:rsid w:val="002808F5"/>
    <w:rsid w:val="00281288"/>
    <w:rsid w:val="00281528"/>
    <w:rsid w:val="00283CCF"/>
    <w:rsid w:val="0028408B"/>
    <w:rsid w:val="0028465E"/>
    <w:rsid w:val="00284B26"/>
    <w:rsid w:val="0028516E"/>
    <w:rsid w:val="00285BEA"/>
    <w:rsid w:val="00285D8F"/>
    <w:rsid w:val="002862B2"/>
    <w:rsid w:val="00286333"/>
    <w:rsid w:val="0028640B"/>
    <w:rsid w:val="002864B3"/>
    <w:rsid w:val="002865C5"/>
    <w:rsid w:val="00286A12"/>
    <w:rsid w:val="0028782D"/>
    <w:rsid w:val="00287D3D"/>
    <w:rsid w:val="002903AA"/>
    <w:rsid w:val="00290D87"/>
    <w:rsid w:val="00290E3C"/>
    <w:rsid w:val="00291197"/>
    <w:rsid w:val="00291235"/>
    <w:rsid w:val="00291CF0"/>
    <w:rsid w:val="00291DFE"/>
    <w:rsid w:val="002922B4"/>
    <w:rsid w:val="002924CA"/>
    <w:rsid w:val="00292AB4"/>
    <w:rsid w:val="00292F0E"/>
    <w:rsid w:val="002930C9"/>
    <w:rsid w:val="0029321B"/>
    <w:rsid w:val="002932FC"/>
    <w:rsid w:val="002936F2"/>
    <w:rsid w:val="002938E4"/>
    <w:rsid w:val="00293A26"/>
    <w:rsid w:val="00293A98"/>
    <w:rsid w:val="0029449C"/>
    <w:rsid w:val="00294633"/>
    <w:rsid w:val="002948FD"/>
    <w:rsid w:val="0029578C"/>
    <w:rsid w:val="00295E37"/>
    <w:rsid w:val="002964A0"/>
    <w:rsid w:val="002965ED"/>
    <w:rsid w:val="00296E47"/>
    <w:rsid w:val="00296F12"/>
    <w:rsid w:val="002973F3"/>
    <w:rsid w:val="00297630"/>
    <w:rsid w:val="00297635"/>
    <w:rsid w:val="002978B9"/>
    <w:rsid w:val="002979B0"/>
    <w:rsid w:val="002A00B9"/>
    <w:rsid w:val="002A0363"/>
    <w:rsid w:val="002A0BC4"/>
    <w:rsid w:val="002A1624"/>
    <w:rsid w:val="002A2654"/>
    <w:rsid w:val="002A2F8A"/>
    <w:rsid w:val="002A32F9"/>
    <w:rsid w:val="002A5010"/>
    <w:rsid w:val="002A5197"/>
    <w:rsid w:val="002A58C2"/>
    <w:rsid w:val="002A5AB8"/>
    <w:rsid w:val="002A6A3E"/>
    <w:rsid w:val="002A6CE1"/>
    <w:rsid w:val="002A6DA2"/>
    <w:rsid w:val="002A6E23"/>
    <w:rsid w:val="002A72FE"/>
    <w:rsid w:val="002A761C"/>
    <w:rsid w:val="002A7E5E"/>
    <w:rsid w:val="002A7F52"/>
    <w:rsid w:val="002B01B1"/>
    <w:rsid w:val="002B1149"/>
    <w:rsid w:val="002B1E19"/>
    <w:rsid w:val="002B25CE"/>
    <w:rsid w:val="002B2682"/>
    <w:rsid w:val="002B30A0"/>
    <w:rsid w:val="002B316A"/>
    <w:rsid w:val="002B31EC"/>
    <w:rsid w:val="002B32B3"/>
    <w:rsid w:val="002B34D2"/>
    <w:rsid w:val="002B374D"/>
    <w:rsid w:val="002B3778"/>
    <w:rsid w:val="002B3A65"/>
    <w:rsid w:val="002B422C"/>
    <w:rsid w:val="002B4413"/>
    <w:rsid w:val="002B45F0"/>
    <w:rsid w:val="002B57D8"/>
    <w:rsid w:val="002B5D6B"/>
    <w:rsid w:val="002B68E4"/>
    <w:rsid w:val="002B7AFB"/>
    <w:rsid w:val="002B7B9C"/>
    <w:rsid w:val="002C0654"/>
    <w:rsid w:val="002C0796"/>
    <w:rsid w:val="002C0BB9"/>
    <w:rsid w:val="002C111D"/>
    <w:rsid w:val="002C13B7"/>
    <w:rsid w:val="002C1FA1"/>
    <w:rsid w:val="002C212E"/>
    <w:rsid w:val="002C2604"/>
    <w:rsid w:val="002C28C4"/>
    <w:rsid w:val="002C2A6B"/>
    <w:rsid w:val="002C2BDE"/>
    <w:rsid w:val="002C2CEC"/>
    <w:rsid w:val="002C2D61"/>
    <w:rsid w:val="002C2EFC"/>
    <w:rsid w:val="002C351D"/>
    <w:rsid w:val="002C3BB3"/>
    <w:rsid w:val="002C3DD1"/>
    <w:rsid w:val="002C3E2D"/>
    <w:rsid w:val="002C4365"/>
    <w:rsid w:val="002C48A8"/>
    <w:rsid w:val="002C545F"/>
    <w:rsid w:val="002C634C"/>
    <w:rsid w:val="002C6550"/>
    <w:rsid w:val="002C6880"/>
    <w:rsid w:val="002C6D25"/>
    <w:rsid w:val="002C71C9"/>
    <w:rsid w:val="002C7968"/>
    <w:rsid w:val="002D0606"/>
    <w:rsid w:val="002D08B8"/>
    <w:rsid w:val="002D1B46"/>
    <w:rsid w:val="002D2177"/>
    <w:rsid w:val="002D2EF1"/>
    <w:rsid w:val="002D2F9E"/>
    <w:rsid w:val="002D38E7"/>
    <w:rsid w:val="002D70D9"/>
    <w:rsid w:val="002E0DA4"/>
    <w:rsid w:val="002E1BED"/>
    <w:rsid w:val="002E1DF1"/>
    <w:rsid w:val="002E202A"/>
    <w:rsid w:val="002E2219"/>
    <w:rsid w:val="002E2573"/>
    <w:rsid w:val="002E29D7"/>
    <w:rsid w:val="002E2AEE"/>
    <w:rsid w:val="002E30E4"/>
    <w:rsid w:val="002E391D"/>
    <w:rsid w:val="002E4253"/>
    <w:rsid w:val="002E502A"/>
    <w:rsid w:val="002E54CA"/>
    <w:rsid w:val="002E67F4"/>
    <w:rsid w:val="002E707A"/>
    <w:rsid w:val="002F0757"/>
    <w:rsid w:val="002F12BD"/>
    <w:rsid w:val="002F152F"/>
    <w:rsid w:val="002F16D9"/>
    <w:rsid w:val="002F280A"/>
    <w:rsid w:val="002F31D3"/>
    <w:rsid w:val="002F352E"/>
    <w:rsid w:val="002F398A"/>
    <w:rsid w:val="002F3A87"/>
    <w:rsid w:val="002F3F11"/>
    <w:rsid w:val="002F4457"/>
    <w:rsid w:val="002F492B"/>
    <w:rsid w:val="002F4937"/>
    <w:rsid w:val="002F49DF"/>
    <w:rsid w:val="002F4E64"/>
    <w:rsid w:val="002F5722"/>
    <w:rsid w:val="002F5E2F"/>
    <w:rsid w:val="002F5F35"/>
    <w:rsid w:val="002F611A"/>
    <w:rsid w:val="002F6206"/>
    <w:rsid w:val="002F6D2F"/>
    <w:rsid w:val="002F6DAD"/>
    <w:rsid w:val="002F6DC2"/>
    <w:rsid w:val="002F7390"/>
    <w:rsid w:val="002F76AF"/>
    <w:rsid w:val="002F7760"/>
    <w:rsid w:val="002F7818"/>
    <w:rsid w:val="002F7ADD"/>
    <w:rsid w:val="002F7C08"/>
    <w:rsid w:val="00300143"/>
    <w:rsid w:val="00300709"/>
    <w:rsid w:val="0030083B"/>
    <w:rsid w:val="00300B49"/>
    <w:rsid w:val="00300D97"/>
    <w:rsid w:val="00301715"/>
    <w:rsid w:val="00301833"/>
    <w:rsid w:val="00302228"/>
    <w:rsid w:val="003037FF"/>
    <w:rsid w:val="0030425E"/>
    <w:rsid w:val="003043A1"/>
    <w:rsid w:val="003054E0"/>
    <w:rsid w:val="00305999"/>
    <w:rsid w:val="00305DBF"/>
    <w:rsid w:val="0030670E"/>
    <w:rsid w:val="0030704C"/>
    <w:rsid w:val="00307879"/>
    <w:rsid w:val="003101D9"/>
    <w:rsid w:val="0031031A"/>
    <w:rsid w:val="0031068D"/>
    <w:rsid w:val="00310B2D"/>
    <w:rsid w:val="003112A7"/>
    <w:rsid w:val="00312384"/>
    <w:rsid w:val="00312E6B"/>
    <w:rsid w:val="003132EA"/>
    <w:rsid w:val="00313DDA"/>
    <w:rsid w:val="003143DF"/>
    <w:rsid w:val="003145E9"/>
    <w:rsid w:val="00314CBA"/>
    <w:rsid w:val="00315060"/>
    <w:rsid w:val="003205BB"/>
    <w:rsid w:val="00320B0F"/>
    <w:rsid w:val="00321034"/>
    <w:rsid w:val="00322173"/>
    <w:rsid w:val="003222A0"/>
    <w:rsid w:val="003222CA"/>
    <w:rsid w:val="00322909"/>
    <w:rsid w:val="0032328D"/>
    <w:rsid w:val="00323347"/>
    <w:rsid w:val="0032383B"/>
    <w:rsid w:val="00324290"/>
    <w:rsid w:val="003243D3"/>
    <w:rsid w:val="00324BD7"/>
    <w:rsid w:val="003254D1"/>
    <w:rsid w:val="00326902"/>
    <w:rsid w:val="00326A9D"/>
    <w:rsid w:val="00326BF0"/>
    <w:rsid w:val="00330902"/>
    <w:rsid w:val="00330A81"/>
    <w:rsid w:val="00331263"/>
    <w:rsid w:val="003313B4"/>
    <w:rsid w:val="00332270"/>
    <w:rsid w:val="0033274B"/>
    <w:rsid w:val="00332783"/>
    <w:rsid w:val="00332C24"/>
    <w:rsid w:val="00332C7C"/>
    <w:rsid w:val="00332D00"/>
    <w:rsid w:val="00332E10"/>
    <w:rsid w:val="00333D12"/>
    <w:rsid w:val="00334F3F"/>
    <w:rsid w:val="00335336"/>
    <w:rsid w:val="00335867"/>
    <w:rsid w:val="00335BF2"/>
    <w:rsid w:val="00336396"/>
    <w:rsid w:val="003364B1"/>
    <w:rsid w:val="0033692F"/>
    <w:rsid w:val="00336AB0"/>
    <w:rsid w:val="0033729F"/>
    <w:rsid w:val="00337CD4"/>
    <w:rsid w:val="0034015D"/>
    <w:rsid w:val="003409BD"/>
    <w:rsid w:val="003417DC"/>
    <w:rsid w:val="00341E80"/>
    <w:rsid w:val="0034244E"/>
    <w:rsid w:val="00342ECB"/>
    <w:rsid w:val="003432A1"/>
    <w:rsid w:val="003432E9"/>
    <w:rsid w:val="00343C37"/>
    <w:rsid w:val="00343D83"/>
    <w:rsid w:val="00344060"/>
    <w:rsid w:val="003447A1"/>
    <w:rsid w:val="00344A6B"/>
    <w:rsid w:val="00345368"/>
    <w:rsid w:val="00345AD5"/>
    <w:rsid w:val="00345E63"/>
    <w:rsid w:val="00345F9B"/>
    <w:rsid w:val="003463FD"/>
    <w:rsid w:val="003467C5"/>
    <w:rsid w:val="00346A00"/>
    <w:rsid w:val="00346DE1"/>
    <w:rsid w:val="00347857"/>
    <w:rsid w:val="0034788A"/>
    <w:rsid w:val="00347913"/>
    <w:rsid w:val="00347ABD"/>
    <w:rsid w:val="00347C5B"/>
    <w:rsid w:val="00347D38"/>
    <w:rsid w:val="003501A6"/>
    <w:rsid w:val="00350384"/>
    <w:rsid w:val="00350B47"/>
    <w:rsid w:val="00351A69"/>
    <w:rsid w:val="0035352E"/>
    <w:rsid w:val="003537C6"/>
    <w:rsid w:val="00353F84"/>
    <w:rsid w:val="003545DD"/>
    <w:rsid w:val="00354A0C"/>
    <w:rsid w:val="00355707"/>
    <w:rsid w:val="003564CF"/>
    <w:rsid w:val="00356700"/>
    <w:rsid w:val="00357012"/>
    <w:rsid w:val="0035715B"/>
    <w:rsid w:val="00357CBD"/>
    <w:rsid w:val="003603AF"/>
    <w:rsid w:val="0036043E"/>
    <w:rsid w:val="00360789"/>
    <w:rsid w:val="003608D1"/>
    <w:rsid w:val="00360CED"/>
    <w:rsid w:val="0036136D"/>
    <w:rsid w:val="003616E2"/>
    <w:rsid w:val="00361993"/>
    <w:rsid w:val="00362C68"/>
    <w:rsid w:val="00362FB3"/>
    <w:rsid w:val="0036324C"/>
    <w:rsid w:val="0036364B"/>
    <w:rsid w:val="003638BF"/>
    <w:rsid w:val="00364C7D"/>
    <w:rsid w:val="00364D7E"/>
    <w:rsid w:val="00364FFD"/>
    <w:rsid w:val="00365542"/>
    <w:rsid w:val="00365A67"/>
    <w:rsid w:val="00365E10"/>
    <w:rsid w:val="00365EEB"/>
    <w:rsid w:val="00365FD8"/>
    <w:rsid w:val="00366466"/>
    <w:rsid w:val="00366535"/>
    <w:rsid w:val="0036749A"/>
    <w:rsid w:val="00367952"/>
    <w:rsid w:val="00370893"/>
    <w:rsid w:val="00371BCC"/>
    <w:rsid w:val="00373298"/>
    <w:rsid w:val="003732D2"/>
    <w:rsid w:val="00373461"/>
    <w:rsid w:val="00373A7B"/>
    <w:rsid w:val="00374FA7"/>
    <w:rsid w:val="00375056"/>
    <w:rsid w:val="00375308"/>
    <w:rsid w:val="003756E8"/>
    <w:rsid w:val="0037577F"/>
    <w:rsid w:val="00375CA8"/>
    <w:rsid w:val="00376F43"/>
    <w:rsid w:val="00376FAC"/>
    <w:rsid w:val="0037779C"/>
    <w:rsid w:val="00380795"/>
    <w:rsid w:val="00380867"/>
    <w:rsid w:val="003809B0"/>
    <w:rsid w:val="00381129"/>
    <w:rsid w:val="0038153A"/>
    <w:rsid w:val="00381DF1"/>
    <w:rsid w:val="00381F12"/>
    <w:rsid w:val="00382193"/>
    <w:rsid w:val="00382E3B"/>
    <w:rsid w:val="00384490"/>
    <w:rsid w:val="00384540"/>
    <w:rsid w:val="00384F9C"/>
    <w:rsid w:val="0038501D"/>
    <w:rsid w:val="00386AF3"/>
    <w:rsid w:val="0038715D"/>
    <w:rsid w:val="003879E3"/>
    <w:rsid w:val="00387AC0"/>
    <w:rsid w:val="00387ACB"/>
    <w:rsid w:val="00387B3C"/>
    <w:rsid w:val="003919B2"/>
    <w:rsid w:val="00391CEC"/>
    <w:rsid w:val="0039202B"/>
    <w:rsid w:val="00392041"/>
    <w:rsid w:val="00392130"/>
    <w:rsid w:val="00392EE9"/>
    <w:rsid w:val="00393214"/>
    <w:rsid w:val="0039377B"/>
    <w:rsid w:val="00393E88"/>
    <w:rsid w:val="0039401F"/>
    <w:rsid w:val="003940F6"/>
    <w:rsid w:val="00394359"/>
    <w:rsid w:val="00394428"/>
    <w:rsid w:val="003948D9"/>
    <w:rsid w:val="00394A12"/>
    <w:rsid w:val="00394AE8"/>
    <w:rsid w:val="00394CE6"/>
    <w:rsid w:val="00394F04"/>
    <w:rsid w:val="00395398"/>
    <w:rsid w:val="00396B2C"/>
    <w:rsid w:val="00396EDB"/>
    <w:rsid w:val="00397278"/>
    <w:rsid w:val="00397465"/>
    <w:rsid w:val="00397531"/>
    <w:rsid w:val="0039787E"/>
    <w:rsid w:val="003A015C"/>
    <w:rsid w:val="003A09FF"/>
    <w:rsid w:val="003A0EF5"/>
    <w:rsid w:val="003A1E0C"/>
    <w:rsid w:val="003A20DD"/>
    <w:rsid w:val="003A212C"/>
    <w:rsid w:val="003A2552"/>
    <w:rsid w:val="003A2833"/>
    <w:rsid w:val="003A30CA"/>
    <w:rsid w:val="003A3F41"/>
    <w:rsid w:val="003A43B6"/>
    <w:rsid w:val="003A45A6"/>
    <w:rsid w:val="003A46AB"/>
    <w:rsid w:val="003A4A28"/>
    <w:rsid w:val="003A4F05"/>
    <w:rsid w:val="003A5903"/>
    <w:rsid w:val="003A63B5"/>
    <w:rsid w:val="003A6AA1"/>
    <w:rsid w:val="003A6F17"/>
    <w:rsid w:val="003A78E0"/>
    <w:rsid w:val="003A7ADD"/>
    <w:rsid w:val="003A7BE9"/>
    <w:rsid w:val="003A7DD5"/>
    <w:rsid w:val="003B006D"/>
    <w:rsid w:val="003B1366"/>
    <w:rsid w:val="003B1494"/>
    <w:rsid w:val="003B1816"/>
    <w:rsid w:val="003B1A3E"/>
    <w:rsid w:val="003B1DE1"/>
    <w:rsid w:val="003B2228"/>
    <w:rsid w:val="003B228E"/>
    <w:rsid w:val="003B286B"/>
    <w:rsid w:val="003B2B14"/>
    <w:rsid w:val="003B2D50"/>
    <w:rsid w:val="003B3192"/>
    <w:rsid w:val="003B432A"/>
    <w:rsid w:val="003B43B3"/>
    <w:rsid w:val="003B45BA"/>
    <w:rsid w:val="003B4905"/>
    <w:rsid w:val="003B5183"/>
    <w:rsid w:val="003B5B4E"/>
    <w:rsid w:val="003B6875"/>
    <w:rsid w:val="003B7226"/>
    <w:rsid w:val="003C060C"/>
    <w:rsid w:val="003C1D5F"/>
    <w:rsid w:val="003C1D9D"/>
    <w:rsid w:val="003C2544"/>
    <w:rsid w:val="003C2AFC"/>
    <w:rsid w:val="003C2DF9"/>
    <w:rsid w:val="003C3804"/>
    <w:rsid w:val="003C456C"/>
    <w:rsid w:val="003C46D0"/>
    <w:rsid w:val="003C4944"/>
    <w:rsid w:val="003C4A37"/>
    <w:rsid w:val="003C4CB6"/>
    <w:rsid w:val="003C52EC"/>
    <w:rsid w:val="003C572E"/>
    <w:rsid w:val="003C648B"/>
    <w:rsid w:val="003C66D2"/>
    <w:rsid w:val="003C6916"/>
    <w:rsid w:val="003C6C6E"/>
    <w:rsid w:val="003C6DDD"/>
    <w:rsid w:val="003C75E1"/>
    <w:rsid w:val="003D0009"/>
    <w:rsid w:val="003D19E3"/>
    <w:rsid w:val="003D1BD5"/>
    <w:rsid w:val="003D21E7"/>
    <w:rsid w:val="003D224B"/>
    <w:rsid w:val="003D22C7"/>
    <w:rsid w:val="003D23EB"/>
    <w:rsid w:val="003D2CA6"/>
    <w:rsid w:val="003D2DE3"/>
    <w:rsid w:val="003D2FFA"/>
    <w:rsid w:val="003D3749"/>
    <w:rsid w:val="003D3F3F"/>
    <w:rsid w:val="003D4021"/>
    <w:rsid w:val="003D421B"/>
    <w:rsid w:val="003D4E26"/>
    <w:rsid w:val="003D62DA"/>
    <w:rsid w:val="003D678F"/>
    <w:rsid w:val="003D6817"/>
    <w:rsid w:val="003D765B"/>
    <w:rsid w:val="003D7785"/>
    <w:rsid w:val="003E002E"/>
    <w:rsid w:val="003E028A"/>
    <w:rsid w:val="003E04AD"/>
    <w:rsid w:val="003E0EF5"/>
    <w:rsid w:val="003E12BF"/>
    <w:rsid w:val="003E15D1"/>
    <w:rsid w:val="003E15E1"/>
    <w:rsid w:val="003E1F0B"/>
    <w:rsid w:val="003E272E"/>
    <w:rsid w:val="003E2AEE"/>
    <w:rsid w:val="003E2C5D"/>
    <w:rsid w:val="003E316C"/>
    <w:rsid w:val="003E3632"/>
    <w:rsid w:val="003E36DC"/>
    <w:rsid w:val="003E37C7"/>
    <w:rsid w:val="003E38E7"/>
    <w:rsid w:val="003E3E95"/>
    <w:rsid w:val="003E4959"/>
    <w:rsid w:val="003E50A1"/>
    <w:rsid w:val="003E5E0D"/>
    <w:rsid w:val="003E6247"/>
    <w:rsid w:val="003E64AE"/>
    <w:rsid w:val="003E6918"/>
    <w:rsid w:val="003E6E1E"/>
    <w:rsid w:val="003E706B"/>
    <w:rsid w:val="003E7B4C"/>
    <w:rsid w:val="003E7C79"/>
    <w:rsid w:val="003E7CAB"/>
    <w:rsid w:val="003E7F0F"/>
    <w:rsid w:val="003F0003"/>
    <w:rsid w:val="003F0130"/>
    <w:rsid w:val="003F1290"/>
    <w:rsid w:val="003F1E3D"/>
    <w:rsid w:val="003F29CC"/>
    <w:rsid w:val="003F2FC2"/>
    <w:rsid w:val="003F394C"/>
    <w:rsid w:val="003F3EA6"/>
    <w:rsid w:val="003F3F56"/>
    <w:rsid w:val="003F405E"/>
    <w:rsid w:val="003F41B4"/>
    <w:rsid w:val="003F45B0"/>
    <w:rsid w:val="003F5AB4"/>
    <w:rsid w:val="003F664C"/>
    <w:rsid w:val="003F6E49"/>
    <w:rsid w:val="003F70A6"/>
    <w:rsid w:val="003F74D6"/>
    <w:rsid w:val="003F75C2"/>
    <w:rsid w:val="003F7BE4"/>
    <w:rsid w:val="003F7BED"/>
    <w:rsid w:val="00400D91"/>
    <w:rsid w:val="00400DFD"/>
    <w:rsid w:val="004011C8"/>
    <w:rsid w:val="004018EB"/>
    <w:rsid w:val="00401942"/>
    <w:rsid w:val="004024E2"/>
    <w:rsid w:val="00402AEF"/>
    <w:rsid w:val="00402C04"/>
    <w:rsid w:val="00402EAF"/>
    <w:rsid w:val="00402EDE"/>
    <w:rsid w:val="004030D3"/>
    <w:rsid w:val="00403243"/>
    <w:rsid w:val="00403790"/>
    <w:rsid w:val="004052A7"/>
    <w:rsid w:val="004053AE"/>
    <w:rsid w:val="00405995"/>
    <w:rsid w:val="00405A21"/>
    <w:rsid w:val="00405A78"/>
    <w:rsid w:val="00405D7A"/>
    <w:rsid w:val="004067B5"/>
    <w:rsid w:val="00406815"/>
    <w:rsid w:val="0040699E"/>
    <w:rsid w:val="00406BA6"/>
    <w:rsid w:val="00406D37"/>
    <w:rsid w:val="00406D93"/>
    <w:rsid w:val="00406DCE"/>
    <w:rsid w:val="00407DDB"/>
    <w:rsid w:val="004109AE"/>
    <w:rsid w:val="004111A0"/>
    <w:rsid w:val="004116F8"/>
    <w:rsid w:val="004119DA"/>
    <w:rsid w:val="00411C02"/>
    <w:rsid w:val="004122CA"/>
    <w:rsid w:val="004126BB"/>
    <w:rsid w:val="00413733"/>
    <w:rsid w:val="00413A08"/>
    <w:rsid w:val="00413D6B"/>
    <w:rsid w:val="004141AD"/>
    <w:rsid w:val="00414EEF"/>
    <w:rsid w:val="004153E4"/>
    <w:rsid w:val="004155AA"/>
    <w:rsid w:val="004155CD"/>
    <w:rsid w:val="00415699"/>
    <w:rsid w:val="00415A79"/>
    <w:rsid w:val="0041696F"/>
    <w:rsid w:val="00416F22"/>
    <w:rsid w:val="00417347"/>
    <w:rsid w:val="00417538"/>
    <w:rsid w:val="004202D3"/>
    <w:rsid w:val="00420751"/>
    <w:rsid w:val="00420C2C"/>
    <w:rsid w:val="00421025"/>
    <w:rsid w:val="0042157C"/>
    <w:rsid w:val="00421A17"/>
    <w:rsid w:val="00421CCF"/>
    <w:rsid w:val="00421FA8"/>
    <w:rsid w:val="0042209D"/>
    <w:rsid w:val="00422458"/>
    <w:rsid w:val="00422B6A"/>
    <w:rsid w:val="00423CDB"/>
    <w:rsid w:val="00423D16"/>
    <w:rsid w:val="0042433E"/>
    <w:rsid w:val="00424BBA"/>
    <w:rsid w:val="00424F53"/>
    <w:rsid w:val="004257A7"/>
    <w:rsid w:val="004261D6"/>
    <w:rsid w:val="00426589"/>
    <w:rsid w:val="00427042"/>
    <w:rsid w:val="004272EF"/>
    <w:rsid w:val="00427504"/>
    <w:rsid w:val="00427686"/>
    <w:rsid w:val="00427BE2"/>
    <w:rsid w:val="004321DA"/>
    <w:rsid w:val="00432F65"/>
    <w:rsid w:val="004333E6"/>
    <w:rsid w:val="00433B7C"/>
    <w:rsid w:val="004340E7"/>
    <w:rsid w:val="00434CA1"/>
    <w:rsid w:val="004351F9"/>
    <w:rsid w:val="004354B4"/>
    <w:rsid w:val="004356DE"/>
    <w:rsid w:val="004362E2"/>
    <w:rsid w:val="00436B54"/>
    <w:rsid w:val="0043714B"/>
    <w:rsid w:val="00440212"/>
    <w:rsid w:val="00440BCE"/>
    <w:rsid w:val="004413B0"/>
    <w:rsid w:val="0044154A"/>
    <w:rsid w:val="00442317"/>
    <w:rsid w:val="00442393"/>
    <w:rsid w:val="004427C3"/>
    <w:rsid w:val="00442B1B"/>
    <w:rsid w:val="00442D93"/>
    <w:rsid w:val="0044391B"/>
    <w:rsid w:val="00443D75"/>
    <w:rsid w:val="004446D9"/>
    <w:rsid w:val="00444A22"/>
    <w:rsid w:val="00444BBC"/>
    <w:rsid w:val="00444BC6"/>
    <w:rsid w:val="00444CE1"/>
    <w:rsid w:val="00445408"/>
    <w:rsid w:val="004460EE"/>
    <w:rsid w:val="0044628D"/>
    <w:rsid w:val="00446840"/>
    <w:rsid w:val="004468AD"/>
    <w:rsid w:val="00446F07"/>
    <w:rsid w:val="00447142"/>
    <w:rsid w:val="004473FA"/>
    <w:rsid w:val="00447539"/>
    <w:rsid w:val="004476CF"/>
    <w:rsid w:val="00447E18"/>
    <w:rsid w:val="004502AD"/>
    <w:rsid w:val="004506E5"/>
    <w:rsid w:val="004511F3"/>
    <w:rsid w:val="004514C8"/>
    <w:rsid w:val="004515FF"/>
    <w:rsid w:val="0045184C"/>
    <w:rsid w:val="004522A3"/>
    <w:rsid w:val="0045239A"/>
    <w:rsid w:val="00453758"/>
    <w:rsid w:val="00454D91"/>
    <w:rsid w:val="00455844"/>
    <w:rsid w:val="00456021"/>
    <w:rsid w:val="00456255"/>
    <w:rsid w:val="00456C8F"/>
    <w:rsid w:val="00457E0A"/>
    <w:rsid w:val="00457F19"/>
    <w:rsid w:val="0046037C"/>
    <w:rsid w:val="00460469"/>
    <w:rsid w:val="00460492"/>
    <w:rsid w:val="0046051D"/>
    <w:rsid w:val="00460745"/>
    <w:rsid w:val="004609C5"/>
    <w:rsid w:val="004616C4"/>
    <w:rsid w:val="00461A4C"/>
    <w:rsid w:val="00461BC7"/>
    <w:rsid w:val="00461F29"/>
    <w:rsid w:val="00462558"/>
    <w:rsid w:val="004630CB"/>
    <w:rsid w:val="00463123"/>
    <w:rsid w:val="0046320B"/>
    <w:rsid w:val="00464230"/>
    <w:rsid w:val="004642A8"/>
    <w:rsid w:val="00464D8C"/>
    <w:rsid w:val="00464E68"/>
    <w:rsid w:val="00465A6D"/>
    <w:rsid w:val="00465C1A"/>
    <w:rsid w:val="00466919"/>
    <w:rsid w:val="00466DF5"/>
    <w:rsid w:val="004673BC"/>
    <w:rsid w:val="004675BA"/>
    <w:rsid w:val="0046799B"/>
    <w:rsid w:val="004679CE"/>
    <w:rsid w:val="00470A14"/>
    <w:rsid w:val="00470E85"/>
    <w:rsid w:val="00470EB8"/>
    <w:rsid w:val="00470F58"/>
    <w:rsid w:val="00470F97"/>
    <w:rsid w:val="0047151C"/>
    <w:rsid w:val="00472303"/>
    <w:rsid w:val="00472E06"/>
    <w:rsid w:val="0047321A"/>
    <w:rsid w:val="004737A6"/>
    <w:rsid w:val="00473C74"/>
    <w:rsid w:val="004747BF"/>
    <w:rsid w:val="00474AFF"/>
    <w:rsid w:val="00474D8F"/>
    <w:rsid w:val="004755E6"/>
    <w:rsid w:val="00475856"/>
    <w:rsid w:val="00475904"/>
    <w:rsid w:val="00475DF3"/>
    <w:rsid w:val="00475E04"/>
    <w:rsid w:val="0047666B"/>
    <w:rsid w:val="00481B38"/>
    <w:rsid w:val="00481D09"/>
    <w:rsid w:val="00481F63"/>
    <w:rsid w:val="00482A90"/>
    <w:rsid w:val="00482ABF"/>
    <w:rsid w:val="0048301A"/>
    <w:rsid w:val="004830DB"/>
    <w:rsid w:val="004838FE"/>
    <w:rsid w:val="00483EAE"/>
    <w:rsid w:val="0048436E"/>
    <w:rsid w:val="00484698"/>
    <w:rsid w:val="004846A5"/>
    <w:rsid w:val="00485280"/>
    <w:rsid w:val="00485359"/>
    <w:rsid w:val="004855F2"/>
    <w:rsid w:val="00485B9D"/>
    <w:rsid w:val="00485BB1"/>
    <w:rsid w:val="00485BC5"/>
    <w:rsid w:val="00485FBF"/>
    <w:rsid w:val="00486170"/>
    <w:rsid w:val="00486483"/>
    <w:rsid w:val="00486F04"/>
    <w:rsid w:val="00487107"/>
    <w:rsid w:val="00487B10"/>
    <w:rsid w:val="00487CAE"/>
    <w:rsid w:val="004909BB"/>
    <w:rsid w:val="004910C1"/>
    <w:rsid w:val="00491A20"/>
    <w:rsid w:val="00491AFF"/>
    <w:rsid w:val="00492358"/>
    <w:rsid w:val="0049252D"/>
    <w:rsid w:val="004925CB"/>
    <w:rsid w:val="00492DCA"/>
    <w:rsid w:val="0049368E"/>
    <w:rsid w:val="00493B3F"/>
    <w:rsid w:val="004944A3"/>
    <w:rsid w:val="0049459E"/>
    <w:rsid w:val="00494FDF"/>
    <w:rsid w:val="0049575C"/>
    <w:rsid w:val="00495B36"/>
    <w:rsid w:val="0049609B"/>
    <w:rsid w:val="004962C0"/>
    <w:rsid w:val="004966A0"/>
    <w:rsid w:val="00496D9C"/>
    <w:rsid w:val="00497805"/>
    <w:rsid w:val="004A0B01"/>
    <w:rsid w:val="004A0BE5"/>
    <w:rsid w:val="004A1043"/>
    <w:rsid w:val="004A18CC"/>
    <w:rsid w:val="004A2043"/>
    <w:rsid w:val="004A2A32"/>
    <w:rsid w:val="004A3373"/>
    <w:rsid w:val="004A377A"/>
    <w:rsid w:val="004A3AB4"/>
    <w:rsid w:val="004A42C4"/>
    <w:rsid w:val="004A5102"/>
    <w:rsid w:val="004A5396"/>
    <w:rsid w:val="004A5A53"/>
    <w:rsid w:val="004B034B"/>
    <w:rsid w:val="004B13FE"/>
    <w:rsid w:val="004B1A99"/>
    <w:rsid w:val="004B1AA3"/>
    <w:rsid w:val="004B1CD9"/>
    <w:rsid w:val="004B20E9"/>
    <w:rsid w:val="004B2754"/>
    <w:rsid w:val="004B2C73"/>
    <w:rsid w:val="004B30E9"/>
    <w:rsid w:val="004B3E82"/>
    <w:rsid w:val="004B3EA8"/>
    <w:rsid w:val="004B4291"/>
    <w:rsid w:val="004B4753"/>
    <w:rsid w:val="004B4A66"/>
    <w:rsid w:val="004B5431"/>
    <w:rsid w:val="004B5F57"/>
    <w:rsid w:val="004B63C8"/>
    <w:rsid w:val="004B786E"/>
    <w:rsid w:val="004B7DD6"/>
    <w:rsid w:val="004C0276"/>
    <w:rsid w:val="004C0544"/>
    <w:rsid w:val="004C089A"/>
    <w:rsid w:val="004C0CCA"/>
    <w:rsid w:val="004C1429"/>
    <w:rsid w:val="004C236A"/>
    <w:rsid w:val="004C2952"/>
    <w:rsid w:val="004C2982"/>
    <w:rsid w:val="004C2FCB"/>
    <w:rsid w:val="004C3F8F"/>
    <w:rsid w:val="004C3FF3"/>
    <w:rsid w:val="004C48AB"/>
    <w:rsid w:val="004C5067"/>
    <w:rsid w:val="004C5143"/>
    <w:rsid w:val="004C5642"/>
    <w:rsid w:val="004C58E8"/>
    <w:rsid w:val="004C5CB0"/>
    <w:rsid w:val="004C731F"/>
    <w:rsid w:val="004C768A"/>
    <w:rsid w:val="004C7788"/>
    <w:rsid w:val="004C78FA"/>
    <w:rsid w:val="004D032A"/>
    <w:rsid w:val="004D1202"/>
    <w:rsid w:val="004D120B"/>
    <w:rsid w:val="004D1240"/>
    <w:rsid w:val="004D1BCA"/>
    <w:rsid w:val="004D1D3F"/>
    <w:rsid w:val="004D22E5"/>
    <w:rsid w:val="004D2573"/>
    <w:rsid w:val="004D2799"/>
    <w:rsid w:val="004D29BE"/>
    <w:rsid w:val="004D2A5D"/>
    <w:rsid w:val="004D3CBB"/>
    <w:rsid w:val="004D3D07"/>
    <w:rsid w:val="004D4A7A"/>
    <w:rsid w:val="004D606D"/>
    <w:rsid w:val="004D6B5E"/>
    <w:rsid w:val="004D6B77"/>
    <w:rsid w:val="004D6CE3"/>
    <w:rsid w:val="004D6E6B"/>
    <w:rsid w:val="004D7050"/>
    <w:rsid w:val="004D74C3"/>
    <w:rsid w:val="004D75DA"/>
    <w:rsid w:val="004D7A16"/>
    <w:rsid w:val="004E0AC8"/>
    <w:rsid w:val="004E0AEF"/>
    <w:rsid w:val="004E0B8C"/>
    <w:rsid w:val="004E1228"/>
    <w:rsid w:val="004E19D2"/>
    <w:rsid w:val="004E1B7E"/>
    <w:rsid w:val="004E2445"/>
    <w:rsid w:val="004E2781"/>
    <w:rsid w:val="004E2E3E"/>
    <w:rsid w:val="004E37BB"/>
    <w:rsid w:val="004E4E60"/>
    <w:rsid w:val="004E5287"/>
    <w:rsid w:val="004E5B9B"/>
    <w:rsid w:val="004E5F52"/>
    <w:rsid w:val="004E614E"/>
    <w:rsid w:val="004E6218"/>
    <w:rsid w:val="004E6279"/>
    <w:rsid w:val="004E6597"/>
    <w:rsid w:val="004E6945"/>
    <w:rsid w:val="004E6FDE"/>
    <w:rsid w:val="004E726B"/>
    <w:rsid w:val="004E7446"/>
    <w:rsid w:val="004E7483"/>
    <w:rsid w:val="004E75EA"/>
    <w:rsid w:val="004E7A9C"/>
    <w:rsid w:val="004E7BDA"/>
    <w:rsid w:val="004E7EEE"/>
    <w:rsid w:val="004F01AE"/>
    <w:rsid w:val="004F0FE9"/>
    <w:rsid w:val="004F1020"/>
    <w:rsid w:val="004F1076"/>
    <w:rsid w:val="004F14B8"/>
    <w:rsid w:val="004F2515"/>
    <w:rsid w:val="004F2894"/>
    <w:rsid w:val="004F2F07"/>
    <w:rsid w:val="004F35BD"/>
    <w:rsid w:val="004F37EA"/>
    <w:rsid w:val="004F3D9E"/>
    <w:rsid w:val="004F416E"/>
    <w:rsid w:val="004F4435"/>
    <w:rsid w:val="004F4A7A"/>
    <w:rsid w:val="004F5368"/>
    <w:rsid w:val="004F5DCA"/>
    <w:rsid w:val="004F5E44"/>
    <w:rsid w:val="004F6A68"/>
    <w:rsid w:val="004F6CFE"/>
    <w:rsid w:val="004F6D65"/>
    <w:rsid w:val="004F7419"/>
    <w:rsid w:val="004F7500"/>
    <w:rsid w:val="004F7620"/>
    <w:rsid w:val="004F776E"/>
    <w:rsid w:val="0050001D"/>
    <w:rsid w:val="005005DB"/>
    <w:rsid w:val="00500674"/>
    <w:rsid w:val="00500689"/>
    <w:rsid w:val="005012EE"/>
    <w:rsid w:val="0050178D"/>
    <w:rsid w:val="00501863"/>
    <w:rsid w:val="005019A5"/>
    <w:rsid w:val="005021F1"/>
    <w:rsid w:val="005028E9"/>
    <w:rsid w:val="00502A6F"/>
    <w:rsid w:val="00502FD6"/>
    <w:rsid w:val="00503FE3"/>
    <w:rsid w:val="005040C4"/>
    <w:rsid w:val="00505D41"/>
    <w:rsid w:val="005062CF"/>
    <w:rsid w:val="005069FA"/>
    <w:rsid w:val="0050704B"/>
    <w:rsid w:val="00507F2E"/>
    <w:rsid w:val="00511029"/>
    <w:rsid w:val="005114FA"/>
    <w:rsid w:val="0051187E"/>
    <w:rsid w:val="00512D3A"/>
    <w:rsid w:val="00513107"/>
    <w:rsid w:val="0051356D"/>
    <w:rsid w:val="00513927"/>
    <w:rsid w:val="00513F9C"/>
    <w:rsid w:val="00514000"/>
    <w:rsid w:val="00514050"/>
    <w:rsid w:val="005141AF"/>
    <w:rsid w:val="00514434"/>
    <w:rsid w:val="00514585"/>
    <w:rsid w:val="00514F5D"/>
    <w:rsid w:val="0051646D"/>
    <w:rsid w:val="00516AF1"/>
    <w:rsid w:val="00516D37"/>
    <w:rsid w:val="00517291"/>
    <w:rsid w:val="005175BA"/>
    <w:rsid w:val="00517954"/>
    <w:rsid w:val="005179BB"/>
    <w:rsid w:val="005203AD"/>
    <w:rsid w:val="005212AE"/>
    <w:rsid w:val="00521442"/>
    <w:rsid w:val="00521DBF"/>
    <w:rsid w:val="00522AB2"/>
    <w:rsid w:val="00522BBB"/>
    <w:rsid w:val="00523993"/>
    <w:rsid w:val="00524032"/>
    <w:rsid w:val="005247D3"/>
    <w:rsid w:val="00525DF3"/>
    <w:rsid w:val="005267BC"/>
    <w:rsid w:val="005267DB"/>
    <w:rsid w:val="00526F09"/>
    <w:rsid w:val="00527624"/>
    <w:rsid w:val="00527742"/>
    <w:rsid w:val="00527C6A"/>
    <w:rsid w:val="005301F9"/>
    <w:rsid w:val="0053083D"/>
    <w:rsid w:val="005309E3"/>
    <w:rsid w:val="00530CD6"/>
    <w:rsid w:val="00530D16"/>
    <w:rsid w:val="00531104"/>
    <w:rsid w:val="0053122A"/>
    <w:rsid w:val="00531E15"/>
    <w:rsid w:val="00532025"/>
    <w:rsid w:val="00532051"/>
    <w:rsid w:val="00532484"/>
    <w:rsid w:val="00532971"/>
    <w:rsid w:val="00533561"/>
    <w:rsid w:val="00533D25"/>
    <w:rsid w:val="00533E46"/>
    <w:rsid w:val="00534CFE"/>
    <w:rsid w:val="00535073"/>
    <w:rsid w:val="005354F4"/>
    <w:rsid w:val="005355E1"/>
    <w:rsid w:val="00535DDF"/>
    <w:rsid w:val="00535E39"/>
    <w:rsid w:val="00535E57"/>
    <w:rsid w:val="00535E82"/>
    <w:rsid w:val="0053600B"/>
    <w:rsid w:val="0053635F"/>
    <w:rsid w:val="0053650C"/>
    <w:rsid w:val="0053657B"/>
    <w:rsid w:val="005367C6"/>
    <w:rsid w:val="005368BB"/>
    <w:rsid w:val="005368F0"/>
    <w:rsid w:val="00536BBF"/>
    <w:rsid w:val="0053751C"/>
    <w:rsid w:val="005377F1"/>
    <w:rsid w:val="00537931"/>
    <w:rsid w:val="00537D98"/>
    <w:rsid w:val="00537E86"/>
    <w:rsid w:val="00540182"/>
    <w:rsid w:val="00540201"/>
    <w:rsid w:val="0054026B"/>
    <w:rsid w:val="00540C53"/>
    <w:rsid w:val="00540D15"/>
    <w:rsid w:val="00540FAD"/>
    <w:rsid w:val="00541207"/>
    <w:rsid w:val="00541339"/>
    <w:rsid w:val="00542449"/>
    <w:rsid w:val="005424FC"/>
    <w:rsid w:val="005427C7"/>
    <w:rsid w:val="00542A48"/>
    <w:rsid w:val="00542CE6"/>
    <w:rsid w:val="00543953"/>
    <w:rsid w:val="00543A3A"/>
    <w:rsid w:val="00544184"/>
    <w:rsid w:val="00544501"/>
    <w:rsid w:val="00544534"/>
    <w:rsid w:val="00544789"/>
    <w:rsid w:val="005456CF"/>
    <w:rsid w:val="005458C2"/>
    <w:rsid w:val="005459D2"/>
    <w:rsid w:val="00545F6D"/>
    <w:rsid w:val="00546183"/>
    <w:rsid w:val="005461E2"/>
    <w:rsid w:val="00546449"/>
    <w:rsid w:val="00546B1D"/>
    <w:rsid w:val="005470DE"/>
    <w:rsid w:val="00547612"/>
    <w:rsid w:val="00547A57"/>
    <w:rsid w:val="00547B86"/>
    <w:rsid w:val="00550393"/>
    <w:rsid w:val="005507A6"/>
    <w:rsid w:val="005509CA"/>
    <w:rsid w:val="00550F8E"/>
    <w:rsid w:val="0055136B"/>
    <w:rsid w:val="00551613"/>
    <w:rsid w:val="00551750"/>
    <w:rsid w:val="00551A66"/>
    <w:rsid w:val="00552055"/>
    <w:rsid w:val="0055241F"/>
    <w:rsid w:val="00552798"/>
    <w:rsid w:val="00552C32"/>
    <w:rsid w:val="00552CAA"/>
    <w:rsid w:val="00552EDC"/>
    <w:rsid w:val="00553801"/>
    <w:rsid w:val="00553E6E"/>
    <w:rsid w:val="00553F65"/>
    <w:rsid w:val="00554FCF"/>
    <w:rsid w:val="00555BB5"/>
    <w:rsid w:val="00555F61"/>
    <w:rsid w:val="005561F8"/>
    <w:rsid w:val="00557932"/>
    <w:rsid w:val="00557C0C"/>
    <w:rsid w:val="00557C92"/>
    <w:rsid w:val="00557E05"/>
    <w:rsid w:val="00557E26"/>
    <w:rsid w:val="00557FEF"/>
    <w:rsid w:val="00560659"/>
    <w:rsid w:val="005607BC"/>
    <w:rsid w:val="00560A2E"/>
    <w:rsid w:val="00560B85"/>
    <w:rsid w:val="0056278B"/>
    <w:rsid w:val="005629E6"/>
    <w:rsid w:val="005629E8"/>
    <w:rsid w:val="005630B9"/>
    <w:rsid w:val="00563C1A"/>
    <w:rsid w:val="00564C12"/>
    <w:rsid w:val="00565660"/>
    <w:rsid w:val="00566165"/>
    <w:rsid w:val="0056654F"/>
    <w:rsid w:val="005666A6"/>
    <w:rsid w:val="005670E5"/>
    <w:rsid w:val="00567416"/>
    <w:rsid w:val="005677B3"/>
    <w:rsid w:val="005677CE"/>
    <w:rsid w:val="00567803"/>
    <w:rsid w:val="00567C06"/>
    <w:rsid w:val="00567FEE"/>
    <w:rsid w:val="00571362"/>
    <w:rsid w:val="0057186F"/>
    <w:rsid w:val="00571C74"/>
    <w:rsid w:val="0057262E"/>
    <w:rsid w:val="00572D85"/>
    <w:rsid w:val="00573008"/>
    <w:rsid w:val="00573118"/>
    <w:rsid w:val="005734BD"/>
    <w:rsid w:val="0057405C"/>
    <w:rsid w:val="00574291"/>
    <w:rsid w:val="00574AC7"/>
    <w:rsid w:val="005752E9"/>
    <w:rsid w:val="005757E8"/>
    <w:rsid w:val="00575FF6"/>
    <w:rsid w:val="0057630C"/>
    <w:rsid w:val="00576918"/>
    <w:rsid w:val="00576933"/>
    <w:rsid w:val="00577892"/>
    <w:rsid w:val="005800AB"/>
    <w:rsid w:val="00580685"/>
    <w:rsid w:val="00580A5D"/>
    <w:rsid w:val="00580DD4"/>
    <w:rsid w:val="00581ECC"/>
    <w:rsid w:val="00582476"/>
    <w:rsid w:val="0058363E"/>
    <w:rsid w:val="00583643"/>
    <w:rsid w:val="00583705"/>
    <w:rsid w:val="00584238"/>
    <w:rsid w:val="0058457B"/>
    <w:rsid w:val="00584C6A"/>
    <w:rsid w:val="00584EF7"/>
    <w:rsid w:val="005866B5"/>
    <w:rsid w:val="00586EA3"/>
    <w:rsid w:val="00587983"/>
    <w:rsid w:val="00587CCC"/>
    <w:rsid w:val="0059083C"/>
    <w:rsid w:val="005908AB"/>
    <w:rsid w:val="00590BC9"/>
    <w:rsid w:val="00590D6A"/>
    <w:rsid w:val="00590FF0"/>
    <w:rsid w:val="005913B4"/>
    <w:rsid w:val="00591950"/>
    <w:rsid w:val="00592A79"/>
    <w:rsid w:val="00592B46"/>
    <w:rsid w:val="00592CBE"/>
    <w:rsid w:val="005933DB"/>
    <w:rsid w:val="00593689"/>
    <w:rsid w:val="00594557"/>
    <w:rsid w:val="0059553E"/>
    <w:rsid w:val="00595D48"/>
    <w:rsid w:val="00596C4D"/>
    <w:rsid w:val="00597B52"/>
    <w:rsid w:val="005A07CD"/>
    <w:rsid w:val="005A0CC8"/>
    <w:rsid w:val="005A0ED9"/>
    <w:rsid w:val="005A129C"/>
    <w:rsid w:val="005A2741"/>
    <w:rsid w:val="005A2EB8"/>
    <w:rsid w:val="005A33FA"/>
    <w:rsid w:val="005A3620"/>
    <w:rsid w:val="005A38D0"/>
    <w:rsid w:val="005A3A53"/>
    <w:rsid w:val="005A3DD4"/>
    <w:rsid w:val="005A47BB"/>
    <w:rsid w:val="005A4C5D"/>
    <w:rsid w:val="005A4C98"/>
    <w:rsid w:val="005A5B26"/>
    <w:rsid w:val="005A5DA5"/>
    <w:rsid w:val="005A5DD5"/>
    <w:rsid w:val="005A6A05"/>
    <w:rsid w:val="005A6E09"/>
    <w:rsid w:val="005A7108"/>
    <w:rsid w:val="005A7145"/>
    <w:rsid w:val="005A7166"/>
    <w:rsid w:val="005A71BD"/>
    <w:rsid w:val="005A72FC"/>
    <w:rsid w:val="005B12F8"/>
    <w:rsid w:val="005B1D07"/>
    <w:rsid w:val="005B1E88"/>
    <w:rsid w:val="005B1F6F"/>
    <w:rsid w:val="005B22E0"/>
    <w:rsid w:val="005B239D"/>
    <w:rsid w:val="005B245B"/>
    <w:rsid w:val="005B2870"/>
    <w:rsid w:val="005B34A3"/>
    <w:rsid w:val="005B3ED3"/>
    <w:rsid w:val="005B4090"/>
    <w:rsid w:val="005B47BC"/>
    <w:rsid w:val="005B4AE7"/>
    <w:rsid w:val="005B4F7D"/>
    <w:rsid w:val="005B5099"/>
    <w:rsid w:val="005B5584"/>
    <w:rsid w:val="005B5667"/>
    <w:rsid w:val="005B587E"/>
    <w:rsid w:val="005B5C8D"/>
    <w:rsid w:val="005B61CB"/>
    <w:rsid w:val="005B6713"/>
    <w:rsid w:val="005B6AA5"/>
    <w:rsid w:val="005B7074"/>
    <w:rsid w:val="005B73C0"/>
    <w:rsid w:val="005B7452"/>
    <w:rsid w:val="005B7EC3"/>
    <w:rsid w:val="005C0A49"/>
    <w:rsid w:val="005C0E9D"/>
    <w:rsid w:val="005C11C1"/>
    <w:rsid w:val="005C1297"/>
    <w:rsid w:val="005C141F"/>
    <w:rsid w:val="005C1453"/>
    <w:rsid w:val="005C1EA6"/>
    <w:rsid w:val="005C2260"/>
    <w:rsid w:val="005C2F52"/>
    <w:rsid w:val="005C3B6B"/>
    <w:rsid w:val="005C4218"/>
    <w:rsid w:val="005C430F"/>
    <w:rsid w:val="005C4C1D"/>
    <w:rsid w:val="005C4F28"/>
    <w:rsid w:val="005C5B3C"/>
    <w:rsid w:val="005C6289"/>
    <w:rsid w:val="005C62AC"/>
    <w:rsid w:val="005C7243"/>
    <w:rsid w:val="005C747B"/>
    <w:rsid w:val="005C798E"/>
    <w:rsid w:val="005C7B5E"/>
    <w:rsid w:val="005C7D2B"/>
    <w:rsid w:val="005D01A2"/>
    <w:rsid w:val="005D0D3E"/>
    <w:rsid w:val="005D0D9C"/>
    <w:rsid w:val="005D2C9A"/>
    <w:rsid w:val="005D38B2"/>
    <w:rsid w:val="005D3D27"/>
    <w:rsid w:val="005D3DEE"/>
    <w:rsid w:val="005D46F5"/>
    <w:rsid w:val="005D60FC"/>
    <w:rsid w:val="005D660B"/>
    <w:rsid w:val="005D6CFB"/>
    <w:rsid w:val="005D6DFE"/>
    <w:rsid w:val="005D7105"/>
    <w:rsid w:val="005D739D"/>
    <w:rsid w:val="005D7760"/>
    <w:rsid w:val="005D7A2A"/>
    <w:rsid w:val="005D7F55"/>
    <w:rsid w:val="005E03C6"/>
    <w:rsid w:val="005E0A5C"/>
    <w:rsid w:val="005E0C52"/>
    <w:rsid w:val="005E0FF9"/>
    <w:rsid w:val="005E1654"/>
    <w:rsid w:val="005E1F3A"/>
    <w:rsid w:val="005E29CC"/>
    <w:rsid w:val="005E2D8D"/>
    <w:rsid w:val="005E30C8"/>
    <w:rsid w:val="005E3294"/>
    <w:rsid w:val="005E33FF"/>
    <w:rsid w:val="005E35B5"/>
    <w:rsid w:val="005E38FD"/>
    <w:rsid w:val="005E39E3"/>
    <w:rsid w:val="005E3C61"/>
    <w:rsid w:val="005E40A5"/>
    <w:rsid w:val="005E41C3"/>
    <w:rsid w:val="005E4B8A"/>
    <w:rsid w:val="005E4C49"/>
    <w:rsid w:val="005E4F79"/>
    <w:rsid w:val="005E5723"/>
    <w:rsid w:val="005E5952"/>
    <w:rsid w:val="005E6476"/>
    <w:rsid w:val="005E6B13"/>
    <w:rsid w:val="005E6BB0"/>
    <w:rsid w:val="005E794B"/>
    <w:rsid w:val="005F046A"/>
    <w:rsid w:val="005F19A9"/>
    <w:rsid w:val="005F1F7D"/>
    <w:rsid w:val="005F26C9"/>
    <w:rsid w:val="005F3435"/>
    <w:rsid w:val="005F36B5"/>
    <w:rsid w:val="005F49D8"/>
    <w:rsid w:val="005F4EA8"/>
    <w:rsid w:val="005F4F2D"/>
    <w:rsid w:val="005F4FBD"/>
    <w:rsid w:val="005F5212"/>
    <w:rsid w:val="005F6B05"/>
    <w:rsid w:val="005F7850"/>
    <w:rsid w:val="005F7994"/>
    <w:rsid w:val="00600844"/>
    <w:rsid w:val="00600CD9"/>
    <w:rsid w:val="0060119C"/>
    <w:rsid w:val="0060144C"/>
    <w:rsid w:val="00601CB3"/>
    <w:rsid w:val="00603093"/>
    <w:rsid w:val="006034F9"/>
    <w:rsid w:val="00603C25"/>
    <w:rsid w:val="00604A85"/>
    <w:rsid w:val="00604D11"/>
    <w:rsid w:val="006053DD"/>
    <w:rsid w:val="00606C42"/>
    <w:rsid w:val="00606DFA"/>
    <w:rsid w:val="00606F0F"/>
    <w:rsid w:val="006077AD"/>
    <w:rsid w:val="00607E30"/>
    <w:rsid w:val="006100A8"/>
    <w:rsid w:val="006105F4"/>
    <w:rsid w:val="00610885"/>
    <w:rsid w:val="00610A02"/>
    <w:rsid w:val="00612100"/>
    <w:rsid w:val="006123C1"/>
    <w:rsid w:val="00612600"/>
    <w:rsid w:val="00612697"/>
    <w:rsid w:val="006126AE"/>
    <w:rsid w:val="00612BC7"/>
    <w:rsid w:val="00613112"/>
    <w:rsid w:val="006132C8"/>
    <w:rsid w:val="00613309"/>
    <w:rsid w:val="006135BF"/>
    <w:rsid w:val="006137F9"/>
    <w:rsid w:val="00613C15"/>
    <w:rsid w:val="0061461C"/>
    <w:rsid w:val="00615AE2"/>
    <w:rsid w:val="0061629D"/>
    <w:rsid w:val="00616421"/>
    <w:rsid w:val="006166C3"/>
    <w:rsid w:val="0061703E"/>
    <w:rsid w:val="0061717C"/>
    <w:rsid w:val="006172F2"/>
    <w:rsid w:val="00617B32"/>
    <w:rsid w:val="00620226"/>
    <w:rsid w:val="006202B4"/>
    <w:rsid w:val="0062076A"/>
    <w:rsid w:val="006212BD"/>
    <w:rsid w:val="00621D9A"/>
    <w:rsid w:val="00621D9D"/>
    <w:rsid w:val="006229CE"/>
    <w:rsid w:val="00622E26"/>
    <w:rsid w:val="0062301D"/>
    <w:rsid w:val="00623EA4"/>
    <w:rsid w:val="00624019"/>
    <w:rsid w:val="00624646"/>
    <w:rsid w:val="006251CD"/>
    <w:rsid w:val="00625322"/>
    <w:rsid w:val="00625D7D"/>
    <w:rsid w:val="00626062"/>
    <w:rsid w:val="0062620B"/>
    <w:rsid w:val="00626BD8"/>
    <w:rsid w:val="00626DAF"/>
    <w:rsid w:val="00627226"/>
    <w:rsid w:val="00627731"/>
    <w:rsid w:val="00627769"/>
    <w:rsid w:val="00627872"/>
    <w:rsid w:val="0063085A"/>
    <w:rsid w:val="00631F02"/>
    <w:rsid w:val="00631FE7"/>
    <w:rsid w:val="006324A5"/>
    <w:rsid w:val="006324CF"/>
    <w:rsid w:val="00632D41"/>
    <w:rsid w:val="00633142"/>
    <w:rsid w:val="00633549"/>
    <w:rsid w:val="00633A48"/>
    <w:rsid w:val="00633D38"/>
    <w:rsid w:val="006349AD"/>
    <w:rsid w:val="00634EC4"/>
    <w:rsid w:val="006358CB"/>
    <w:rsid w:val="00636BBF"/>
    <w:rsid w:val="00637B7A"/>
    <w:rsid w:val="006404FB"/>
    <w:rsid w:val="00640868"/>
    <w:rsid w:val="00640A83"/>
    <w:rsid w:val="00640B2B"/>
    <w:rsid w:val="00640B73"/>
    <w:rsid w:val="00641307"/>
    <w:rsid w:val="006414AE"/>
    <w:rsid w:val="00641639"/>
    <w:rsid w:val="00642CFB"/>
    <w:rsid w:val="00642ED8"/>
    <w:rsid w:val="00643580"/>
    <w:rsid w:val="0064365D"/>
    <w:rsid w:val="00643A51"/>
    <w:rsid w:val="0064498A"/>
    <w:rsid w:val="00644D4F"/>
    <w:rsid w:val="0064515A"/>
    <w:rsid w:val="00645422"/>
    <w:rsid w:val="00645704"/>
    <w:rsid w:val="00645DA5"/>
    <w:rsid w:val="00645E7A"/>
    <w:rsid w:val="00647432"/>
    <w:rsid w:val="006474A4"/>
    <w:rsid w:val="006479A1"/>
    <w:rsid w:val="00650A1B"/>
    <w:rsid w:val="00650CD8"/>
    <w:rsid w:val="006514A9"/>
    <w:rsid w:val="00651BA5"/>
    <w:rsid w:val="00652190"/>
    <w:rsid w:val="00652BF7"/>
    <w:rsid w:val="00652EDB"/>
    <w:rsid w:val="00652F05"/>
    <w:rsid w:val="0065480E"/>
    <w:rsid w:val="006548C4"/>
    <w:rsid w:val="00654A09"/>
    <w:rsid w:val="00654E1B"/>
    <w:rsid w:val="006554CA"/>
    <w:rsid w:val="0065631C"/>
    <w:rsid w:val="0065649D"/>
    <w:rsid w:val="006564A4"/>
    <w:rsid w:val="0065658E"/>
    <w:rsid w:val="006574F7"/>
    <w:rsid w:val="00657E6A"/>
    <w:rsid w:val="006601B1"/>
    <w:rsid w:val="00660675"/>
    <w:rsid w:val="00660716"/>
    <w:rsid w:val="00660D4A"/>
    <w:rsid w:val="0066162D"/>
    <w:rsid w:val="0066221F"/>
    <w:rsid w:val="00662369"/>
    <w:rsid w:val="00662BCD"/>
    <w:rsid w:val="00662FB2"/>
    <w:rsid w:val="00663006"/>
    <w:rsid w:val="00663578"/>
    <w:rsid w:val="0066367E"/>
    <w:rsid w:val="00663C9E"/>
    <w:rsid w:val="00664700"/>
    <w:rsid w:val="00664B7C"/>
    <w:rsid w:val="00665589"/>
    <w:rsid w:val="006655B7"/>
    <w:rsid w:val="00665D8E"/>
    <w:rsid w:val="00666358"/>
    <w:rsid w:val="00666BBA"/>
    <w:rsid w:val="00666DC5"/>
    <w:rsid w:val="00667FC6"/>
    <w:rsid w:val="006706F9"/>
    <w:rsid w:val="00670839"/>
    <w:rsid w:val="00670B2E"/>
    <w:rsid w:val="00671454"/>
    <w:rsid w:val="00671A4C"/>
    <w:rsid w:val="00671C42"/>
    <w:rsid w:val="00671D49"/>
    <w:rsid w:val="006726B9"/>
    <w:rsid w:val="006736AA"/>
    <w:rsid w:val="00673BA4"/>
    <w:rsid w:val="006748BF"/>
    <w:rsid w:val="00674BF3"/>
    <w:rsid w:val="006754F7"/>
    <w:rsid w:val="00675672"/>
    <w:rsid w:val="00675DDA"/>
    <w:rsid w:val="00676128"/>
    <w:rsid w:val="00676E01"/>
    <w:rsid w:val="0067720E"/>
    <w:rsid w:val="0067736E"/>
    <w:rsid w:val="0068016E"/>
    <w:rsid w:val="00680226"/>
    <w:rsid w:val="00680980"/>
    <w:rsid w:val="006814E1"/>
    <w:rsid w:val="006815FA"/>
    <w:rsid w:val="006816D3"/>
    <w:rsid w:val="00681CCC"/>
    <w:rsid w:val="00682081"/>
    <w:rsid w:val="00682174"/>
    <w:rsid w:val="006821E0"/>
    <w:rsid w:val="006827D2"/>
    <w:rsid w:val="00682ADB"/>
    <w:rsid w:val="006834C7"/>
    <w:rsid w:val="0068421B"/>
    <w:rsid w:val="00684DFF"/>
    <w:rsid w:val="00685495"/>
    <w:rsid w:val="00685A43"/>
    <w:rsid w:val="00685F1E"/>
    <w:rsid w:val="00686047"/>
    <w:rsid w:val="00686D3E"/>
    <w:rsid w:val="00687F8C"/>
    <w:rsid w:val="00690C7E"/>
    <w:rsid w:val="00690E6C"/>
    <w:rsid w:val="006913AF"/>
    <w:rsid w:val="006918F8"/>
    <w:rsid w:val="006920E0"/>
    <w:rsid w:val="00693A0C"/>
    <w:rsid w:val="00694E9A"/>
    <w:rsid w:val="0069506F"/>
    <w:rsid w:val="006955E8"/>
    <w:rsid w:val="0069569C"/>
    <w:rsid w:val="00695A4E"/>
    <w:rsid w:val="00695F4F"/>
    <w:rsid w:val="00695F98"/>
    <w:rsid w:val="00696503"/>
    <w:rsid w:val="00696D57"/>
    <w:rsid w:val="00697677"/>
    <w:rsid w:val="006977E6"/>
    <w:rsid w:val="006A04D6"/>
    <w:rsid w:val="006A0684"/>
    <w:rsid w:val="006A0828"/>
    <w:rsid w:val="006A1061"/>
    <w:rsid w:val="006A1143"/>
    <w:rsid w:val="006A1341"/>
    <w:rsid w:val="006A1423"/>
    <w:rsid w:val="006A19D7"/>
    <w:rsid w:val="006A1AFB"/>
    <w:rsid w:val="006A1E34"/>
    <w:rsid w:val="006A2382"/>
    <w:rsid w:val="006A25F7"/>
    <w:rsid w:val="006A2C56"/>
    <w:rsid w:val="006A3AA6"/>
    <w:rsid w:val="006A44F5"/>
    <w:rsid w:val="006A4B74"/>
    <w:rsid w:val="006A4D6C"/>
    <w:rsid w:val="006A53AD"/>
    <w:rsid w:val="006A5BF9"/>
    <w:rsid w:val="006A61BE"/>
    <w:rsid w:val="006A7C95"/>
    <w:rsid w:val="006B0DB0"/>
    <w:rsid w:val="006B16C8"/>
    <w:rsid w:val="006B1BCA"/>
    <w:rsid w:val="006B2355"/>
    <w:rsid w:val="006B29DB"/>
    <w:rsid w:val="006B2CA9"/>
    <w:rsid w:val="006B2CFA"/>
    <w:rsid w:val="006B33C1"/>
    <w:rsid w:val="006B39FA"/>
    <w:rsid w:val="006B4189"/>
    <w:rsid w:val="006B4409"/>
    <w:rsid w:val="006B5380"/>
    <w:rsid w:val="006B549A"/>
    <w:rsid w:val="006B550B"/>
    <w:rsid w:val="006B5A50"/>
    <w:rsid w:val="006B5A54"/>
    <w:rsid w:val="006B5DA1"/>
    <w:rsid w:val="006B6473"/>
    <w:rsid w:val="006B65A6"/>
    <w:rsid w:val="006B750E"/>
    <w:rsid w:val="006B7549"/>
    <w:rsid w:val="006B78FA"/>
    <w:rsid w:val="006B79A9"/>
    <w:rsid w:val="006B7D4B"/>
    <w:rsid w:val="006C0357"/>
    <w:rsid w:val="006C19A3"/>
    <w:rsid w:val="006C1C8E"/>
    <w:rsid w:val="006C229D"/>
    <w:rsid w:val="006C2704"/>
    <w:rsid w:val="006C2B39"/>
    <w:rsid w:val="006C2DF3"/>
    <w:rsid w:val="006C2EAC"/>
    <w:rsid w:val="006C3105"/>
    <w:rsid w:val="006C34B3"/>
    <w:rsid w:val="006C38CB"/>
    <w:rsid w:val="006C3A6B"/>
    <w:rsid w:val="006C3A85"/>
    <w:rsid w:val="006C4695"/>
    <w:rsid w:val="006C4A34"/>
    <w:rsid w:val="006C4B47"/>
    <w:rsid w:val="006C5124"/>
    <w:rsid w:val="006C5446"/>
    <w:rsid w:val="006C5464"/>
    <w:rsid w:val="006C648A"/>
    <w:rsid w:val="006C6D18"/>
    <w:rsid w:val="006C78F9"/>
    <w:rsid w:val="006D05D7"/>
    <w:rsid w:val="006D06E0"/>
    <w:rsid w:val="006D07F6"/>
    <w:rsid w:val="006D0806"/>
    <w:rsid w:val="006D1CDE"/>
    <w:rsid w:val="006D3BFD"/>
    <w:rsid w:val="006D4EA3"/>
    <w:rsid w:val="006D627C"/>
    <w:rsid w:val="006D62BC"/>
    <w:rsid w:val="006D64B9"/>
    <w:rsid w:val="006D677E"/>
    <w:rsid w:val="006D6D25"/>
    <w:rsid w:val="006D6E39"/>
    <w:rsid w:val="006D7188"/>
    <w:rsid w:val="006D7C23"/>
    <w:rsid w:val="006E0730"/>
    <w:rsid w:val="006E075A"/>
    <w:rsid w:val="006E0C56"/>
    <w:rsid w:val="006E1150"/>
    <w:rsid w:val="006E1822"/>
    <w:rsid w:val="006E1934"/>
    <w:rsid w:val="006E1A6A"/>
    <w:rsid w:val="006E2102"/>
    <w:rsid w:val="006E226E"/>
    <w:rsid w:val="006E262C"/>
    <w:rsid w:val="006E3382"/>
    <w:rsid w:val="006E3CAB"/>
    <w:rsid w:val="006E3D4B"/>
    <w:rsid w:val="006E3D56"/>
    <w:rsid w:val="006E3EB3"/>
    <w:rsid w:val="006E4651"/>
    <w:rsid w:val="006E474D"/>
    <w:rsid w:val="006E5021"/>
    <w:rsid w:val="006E58B4"/>
    <w:rsid w:val="006E59FA"/>
    <w:rsid w:val="006E5B25"/>
    <w:rsid w:val="006E74E0"/>
    <w:rsid w:val="006E7576"/>
    <w:rsid w:val="006E7673"/>
    <w:rsid w:val="006E7DDE"/>
    <w:rsid w:val="006F068A"/>
    <w:rsid w:val="006F074D"/>
    <w:rsid w:val="006F1198"/>
    <w:rsid w:val="006F138D"/>
    <w:rsid w:val="006F1548"/>
    <w:rsid w:val="006F1AC5"/>
    <w:rsid w:val="006F3BA7"/>
    <w:rsid w:val="006F3D67"/>
    <w:rsid w:val="006F42CA"/>
    <w:rsid w:val="006F4C44"/>
    <w:rsid w:val="006F554C"/>
    <w:rsid w:val="006F57DE"/>
    <w:rsid w:val="006F58E0"/>
    <w:rsid w:val="006F5CE2"/>
    <w:rsid w:val="006F6471"/>
    <w:rsid w:val="006F6589"/>
    <w:rsid w:val="006F6B68"/>
    <w:rsid w:val="006F7E2B"/>
    <w:rsid w:val="007003BB"/>
    <w:rsid w:val="0070075A"/>
    <w:rsid w:val="00700B71"/>
    <w:rsid w:val="00700C52"/>
    <w:rsid w:val="007010F2"/>
    <w:rsid w:val="00702168"/>
    <w:rsid w:val="00702F83"/>
    <w:rsid w:val="00703440"/>
    <w:rsid w:val="007034A6"/>
    <w:rsid w:val="0070353C"/>
    <w:rsid w:val="0070417C"/>
    <w:rsid w:val="0070461D"/>
    <w:rsid w:val="0070468A"/>
    <w:rsid w:val="007054BC"/>
    <w:rsid w:val="00705624"/>
    <w:rsid w:val="00705A37"/>
    <w:rsid w:val="00705A9C"/>
    <w:rsid w:val="00705CA8"/>
    <w:rsid w:val="007068AF"/>
    <w:rsid w:val="007068C4"/>
    <w:rsid w:val="00706BCE"/>
    <w:rsid w:val="007075B0"/>
    <w:rsid w:val="00707D74"/>
    <w:rsid w:val="0071041D"/>
    <w:rsid w:val="00710636"/>
    <w:rsid w:val="00710B32"/>
    <w:rsid w:val="00710CBC"/>
    <w:rsid w:val="00711043"/>
    <w:rsid w:val="00711136"/>
    <w:rsid w:val="007113E3"/>
    <w:rsid w:val="00711D70"/>
    <w:rsid w:val="007126C6"/>
    <w:rsid w:val="00712FF8"/>
    <w:rsid w:val="00713828"/>
    <w:rsid w:val="007140AC"/>
    <w:rsid w:val="00714224"/>
    <w:rsid w:val="0071434E"/>
    <w:rsid w:val="0071437F"/>
    <w:rsid w:val="007145F8"/>
    <w:rsid w:val="00714921"/>
    <w:rsid w:val="00714BC9"/>
    <w:rsid w:val="00715017"/>
    <w:rsid w:val="007152FD"/>
    <w:rsid w:val="00715CF1"/>
    <w:rsid w:val="00715FDC"/>
    <w:rsid w:val="007163C1"/>
    <w:rsid w:val="00716469"/>
    <w:rsid w:val="0071661F"/>
    <w:rsid w:val="00716A30"/>
    <w:rsid w:val="0071758F"/>
    <w:rsid w:val="00717EB9"/>
    <w:rsid w:val="00717F6B"/>
    <w:rsid w:val="00720BF3"/>
    <w:rsid w:val="00721E73"/>
    <w:rsid w:val="007220CF"/>
    <w:rsid w:val="007225B9"/>
    <w:rsid w:val="00722B5E"/>
    <w:rsid w:val="00722CF5"/>
    <w:rsid w:val="007232DC"/>
    <w:rsid w:val="00723715"/>
    <w:rsid w:val="007237D7"/>
    <w:rsid w:val="00723976"/>
    <w:rsid w:val="00723F40"/>
    <w:rsid w:val="007241B9"/>
    <w:rsid w:val="00724371"/>
    <w:rsid w:val="007243AB"/>
    <w:rsid w:val="0072467B"/>
    <w:rsid w:val="007248F4"/>
    <w:rsid w:val="007254D6"/>
    <w:rsid w:val="007263A0"/>
    <w:rsid w:val="00726998"/>
    <w:rsid w:val="00726CF6"/>
    <w:rsid w:val="007276DE"/>
    <w:rsid w:val="00727AE2"/>
    <w:rsid w:val="00727BEA"/>
    <w:rsid w:val="00727C64"/>
    <w:rsid w:val="007307B6"/>
    <w:rsid w:val="00730C30"/>
    <w:rsid w:val="00730FB8"/>
    <w:rsid w:val="007310FF"/>
    <w:rsid w:val="00731174"/>
    <w:rsid w:val="00731EC9"/>
    <w:rsid w:val="00732124"/>
    <w:rsid w:val="00732293"/>
    <w:rsid w:val="0073249C"/>
    <w:rsid w:val="00732A99"/>
    <w:rsid w:val="00732D76"/>
    <w:rsid w:val="00733624"/>
    <w:rsid w:val="00733785"/>
    <w:rsid w:val="00733C95"/>
    <w:rsid w:val="00733CDB"/>
    <w:rsid w:val="00735184"/>
    <w:rsid w:val="00735746"/>
    <w:rsid w:val="00735D83"/>
    <w:rsid w:val="00736A70"/>
    <w:rsid w:val="007372C3"/>
    <w:rsid w:val="007376D6"/>
    <w:rsid w:val="00737968"/>
    <w:rsid w:val="00737F50"/>
    <w:rsid w:val="00740464"/>
    <w:rsid w:val="0074053E"/>
    <w:rsid w:val="00740BF4"/>
    <w:rsid w:val="00741B35"/>
    <w:rsid w:val="007421AB"/>
    <w:rsid w:val="0074220A"/>
    <w:rsid w:val="007427EE"/>
    <w:rsid w:val="007433DD"/>
    <w:rsid w:val="00743A21"/>
    <w:rsid w:val="007440B4"/>
    <w:rsid w:val="00744831"/>
    <w:rsid w:val="00744D1E"/>
    <w:rsid w:val="00745422"/>
    <w:rsid w:val="00745446"/>
    <w:rsid w:val="007454B0"/>
    <w:rsid w:val="00745BDF"/>
    <w:rsid w:val="00745FC9"/>
    <w:rsid w:val="007467E7"/>
    <w:rsid w:val="00746854"/>
    <w:rsid w:val="00746FE2"/>
    <w:rsid w:val="007474D9"/>
    <w:rsid w:val="007501D0"/>
    <w:rsid w:val="00750407"/>
    <w:rsid w:val="00751C36"/>
    <w:rsid w:val="00751F69"/>
    <w:rsid w:val="00752830"/>
    <w:rsid w:val="007529D7"/>
    <w:rsid w:val="00752D31"/>
    <w:rsid w:val="00752D56"/>
    <w:rsid w:val="00752E4C"/>
    <w:rsid w:val="0075370B"/>
    <w:rsid w:val="00753F94"/>
    <w:rsid w:val="007542F0"/>
    <w:rsid w:val="00754A81"/>
    <w:rsid w:val="00755344"/>
    <w:rsid w:val="00756086"/>
    <w:rsid w:val="00760772"/>
    <w:rsid w:val="0076084D"/>
    <w:rsid w:val="00760A29"/>
    <w:rsid w:val="00760AEA"/>
    <w:rsid w:val="0076122E"/>
    <w:rsid w:val="007617E3"/>
    <w:rsid w:val="00761A30"/>
    <w:rsid w:val="0076230D"/>
    <w:rsid w:val="0076243A"/>
    <w:rsid w:val="00762BF4"/>
    <w:rsid w:val="00762BFC"/>
    <w:rsid w:val="00762C9A"/>
    <w:rsid w:val="00763A3C"/>
    <w:rsid w:val="00765CB3"/>
    <w:rsid w:val="007660EB"/>
    <w:rsid w:val="00766CDF"/>
    <w:rsid w:val="00767101"/>
    <w:rsid w:val="007676AC"/>
    <w:rsid w:val="007678C4"/>
    <w:rsid w:val="00767F6A"/>
    <w:rsid w:val="00767FFA"/>
    <w:rsid w:val="00770490"/>
    <w:rsid w:val="00770669"/>
    <w:rsid w:val="00771BC9"/>
    <w:rsid w:val="00771D6B"/>
    <w:rsid w:val="00772149"/>
    <w:rsid w:val="0077299C"/>
    <w:rsid w:val="00772B09"/>
    <w:rsid w:val="00772EA9"/>
    <w:rsid w:val="007739C4"/>
    <w:rsid w:val="00773B84"/>
    <w:rsid w:val="00773C5D"/>
    <w:rsid w:val="00774017"/>
    <w:rsid w:val="0077422B"/>
    <w:rsid w:val="0077447D"/>
    <w:rsid w:val="00775D76"/>
    <w:rsid w:val="00776A4D"/>
    <w:rsid w:val="00776AB4"/>
    <w:rsid w:val="00776B4E"/>
    <w:rsid w:val="00776DE7"/>
    <w:rsid w:val="00777182"/>
    <w:rsid w:val="00777B34"/>
    <w:rsid w:val="00777D12"/>
    <w:rsid w:val="0078005F"/>
    <w:rsid w:val="007819F9"/>
    <w:rsid w:val="00781FE3"/>
    <w:rsid w:val="007823FF"/>
    <w:rsid w:val="00782403"/>
    <w:rsid w:val="007824E2"/>
    <w:rsid w:val="007840B8"/>
    <w:rsid w:val="00784C14"/>
    <w:rsid w:val="00784F73"/>
    <w:rsid w:val="00785DDB"/>
    <w:rsid w:val="0078645B"/>
    <w:rsid w:val="00786AFE"/>
    <w:rsid w:val="00786DBD"/>
    <w:rsid w:val="00786F59"/>
    <w:rsid w:val="00786FD5"/>
    <w:rsid w:val="007872E3"/>
    <w:rsid w:val="007878E8"/>
    <w:rsid w:val="00787C22"/>
    <w:rsid w:val="00787D2A"/>
    <w:rsid w:val="007909F8"/>
    <w:rsid w:val="00790BE8"/>
    <w:rsid w:val="00790C8E"/>
    <w:rsid w:val="007919E7"/>
    <w:rsid w:val="00791A3F"/>
    <w:rsid w:val="007924B2"/>
    <w:rsid w:val="00792BF5"/>
    <w:rsid w:val="0079313F"/>
    <w:rsid w:val="0079322E"/>
    <w:rsid w:val="00793322"/>
    <w:rsid w:val="00793B91"/>
    <w:rsid w:val="00793FB8"/>
    <w:rsid w:val="00794615"/>
    <w:rsid w:val="00794AA6"/>
    <w:rsid w:val="00794CF6"/>
    <w:rsid w:val="00795010"/>
    <w:rsid w:val="00795351"/>
    <w:rsid w:val="00795B0C"/>
    <w:rsid w:val="00796083"/>
    <w:rsid w:val="00796353"/>
    <w:rsid w:val="007966E8"/>
    <w:rsid w:val="00796BBD"/>
    <w:rsid w:val="00797179"/>
    <w:rsid w:val="00797972"/>
    <w:rsid w:val="007979B9"/>
    <w:rsid w:val="007A0269"/>
    <w:rsid w:val="007A0340"/>
    <w:rsid w:val="007A0A74"/>
    <w:rsid w:val="007A1332"/>
    <w:rsid w:val="007A17FA"/>
    <w:rsid w:val="007A1850"/>
    <w:rsid w:val="007A2816"/>
    <w:rsid w:val="007A2883"/>
    <w:rsid w:val="007A2CA1"/>
    <w:rsid w:val="007A2D68"/>
    <w:rsid w:val="007A35CF"/>
    <w:rsid w:val="007A3648"/>
    <w:rsid w:val="007A37EF"/>
    <w:rsid w:val="007A3C60"/>
    <w:rsid w:val="007A496C"/>
    <w:rsid w:val="007A4BDC"/>
    <w:rsid w:val="007A4E36"/>
    <w:rsid w:val="007A67D0"/>
    <w:rsid w:val="007A6B11"/>
    <w:rsid w:val="007A6F8D"/>
    <w:rsid w:val="007A700B"/>
    <w:rsid w:val="007B0259"/>
    <w:rsid w:val="007B09C9"/>
    <w:rsid w:val="007B1119"/>
    <w:rsid w:val="007B114B"/>
    <w:rsid w:val="007B1E31"/>
    <w:rsid w:val="007B1F49"/>
    <w:rsid w:val="007B25FE"/>
    <w:rsid w:val="007B2C07"/>
    <w:rsid w:val="007B2E04"/>
    <w:rsid w:val="007B3121"/>
    <w:rsid w:val="007B3775"/>
    <w:rsid w:val="007B37A1"/>
    <w:rsid w:val="007B3DCF"/>
    <w:rsid w:val="007B4509"/>
    <w:rsid w:val="007B4D7F"/>
    <w:rsid w:val="007B4E10"/>
    <w:rsid w:val="007B5546"/>
    <w:rsid w:val="007B56DF"/>
    <w:rsid w:val="007B56EF"/>
    <w:rsid w:val="007B66D4"/>
    <w:rsid w:val="007B697D"/>
    <w:rsid w:val="007B6A70"/>
    <w:rsid w:val="007B6FAE"/>
    <w:rsid w:val="007B72C8"/>
    <w:rsid w:val="007B7637"/>
    <w:rsid w:val="007B79F8"/>
    <w:rsid w:val="007C0102"/>
    <w:rsid w:val="007C029C"/>
    <w:rsid w:val="007C106F"/>
    <w:rsid w:val="007C14BD"/>
    <w:rsid w:val="007C1790"/>
    <w:rsid w:val="007C1D84"/>
    <w:rsid w:val="007C1F9A"/>
    <w:rsid w:val="007C2309"/>
    <w:rsid w:val="007C23D0"/>
    <w:rsid w:val="007C260B"/>
    <w:rsid w:val="007C3ADF"/>
    <w:rsid w:val="007C3CAA"/>
    <w:rsid w:val="007C3FE7"/>
    <w:rsid w:val="007C4185"/>
    <w:rsid w:val="007C46BD"/>
    <w:rsid w:val="007C46BE"/>
    <w:rsid w:val="007C4809"/>
    <w:rsid w:val="007C5670"/>
    <w:rsid w:val="007C6115"/>
    <w:rsid w:val="007C63D5"/>
    <w:rsid w:val="007C6597"/>
    <w:rsid w:val="007C6D4C"/>
    <w:rsid w:val="007C6DB9"/>
    <w:rsid w:val="007C735D"/>
    <w:rsid w:val="007C7EFF"/>
    <w:rsid w:val="007D003C"/>
    <w:rsid w:val="007D0D1D"/>
    <w:rsid w:val="007D237B"/>
    <w:rsid w:val="007D238F"/>
    <w:rsid w:val="007D2544"/>
    <w:rsid w:val="007D28C6"/>
    <w:rsid w:val="007D28D0"/>
    <w:rsid w:val="007D2EB7"/>
    <w:rsid w:val="007D316B"/>
    <w:rsid w:val="007D36A0"/>
    <w:rsid w:val="007D3C04"/>
    <w:rsid w:val="007D3E64"/>
    <w:rsid w:val="007D3E7C"/>
    <w:rsid w:val="007D3EBD"/>
    <w:rsid w:val="007D48EA"/>
    <w:rsid w:val="007D4BD1"/>
    <w:rsid w:val="007D4E80"/>
    <w:rsid w:val="007D4EF5"/>
    <w:rsid w:val="007D4FC0"/>
    <w:rsid w:val="007D5511"/>
    <w:rsid w:val="007D7B31"/>
    <w:rsid w:val="007E0242"/>
    <w:rsid w:val="007E0698"/>
    <w:rsid w:val="007E0CF5"/>
    <w:rsid w:val="007E1657"/>
    <w:rsid w:val="007E2086"/>
    <w:rsid w:val="007E2898"/>
    <w:rsid w:val="007E2929"/>
    <w:rsid w:val="007E3346"/>
    <w:rsid w:val="007E3390"/>
    <w:rsid w:val="007E3422"/>
    <w:rsid w:val="007E37AC"/>
    <w:rsid w:val="007E3A22"/>
    <w:rsid w:val="007E4447"/>
    <w:rsid w:val="007E4A74"/>
    <w:rsid w:val="007E4CEE"/>
    <w:rsid w:val="007E4F3D"/>
    <w:rsid w:val="007E5011"/>
    <w:rsid w:val="007E557E"/>
    <w:rsid w:val="007E68E8"/>
    <w:rsid w:val="007E7FBD"/>
    <w:rsid w:val="007F1434"/>
    <w:rsid w:val="007F25A7"/>
    <w:rsid w:val="007F2D75"/>
    <w:rsid w:val="007F3ECE"/>
    <w:rsid w:val="007F4CEF"/>
    <w:rsid w:val="007F4D46"/>
    <w:rsid w:val="007F54AD"/>
    <w:rsid w:val="007F5A73"/>
    <w:rsid w:val="007F6135"/>
    <w:rsid w:val="007F6220"/>
    <w:rsid w:val="007F6498"/>
    <w:rsid w:val="007F653B"/>
    <w:rsid w:val="007F67AD"/>
    <w:rsid w:val="007F69D5"/>
    <w:rsid w:val="007F70DD"/>
    <w:rsid w:val="007F74F9"/>
    <w:rsid w:val="007F7CF8"/>
    <w:rsid w:val="00800421"/>
    <w:rsid w:val="008009C6"/>
    <w:rsid w:val="00800C95"/>
    <w:rsid w:val="008013CE"/>
    <w:rsid w:val="0080146D"/>
    <w:rsid w:val="00801817"/>
    <w:rsid w:val="0080247F"/>
    <w:rsid w:val="00802773"/>
    <w:rsid w:val="00802A6B"/>
    <w:rsid w:val="00802BE2"/>
    <w:rsid w:val="0080352F"/>
    <w:rsid w:val="00804098"/>
    <w:rsid w:val="008050C6"/>
    <w:rsid w:val="008056ED"/>
    <w:rsid w:val="00805A77"/>
    <w:rsid w:val="00805E83"/>
    <w:rsid w:val="00806BF7"/>
    <w:rsid w:val="00807A13"/>
    <w:rsid w:val="00807A25"/>
    <w:rsid w:val="00811F92"/>
    <w:rsid w:val="008124A0"/>
    <w:rsid w:val="00812E0A"/>
    <w:rsid w:val="0081374C"/>
    <w:rsid w:val="00814711"/>
    <w:rsid w:val="00814834"/>
    <w:rsid w:val="00814983"/>
    <w:rsid w:val="00814FF8"/>
    <w:rsid w:val="00815349"/>
    <w:rsid w:val="00815A49"/>
    <w:rsid w:val="00815AFA"/>
    <w:rsid w:val="0081724A"/>
    <w:rsid w:val="008178E8"/>
    <w:rsid w:val="00817FCA"/>
    <w:rsid w:val="00820C13"/>
    <w:rsid w:val="00821104"/>
    <w:rsid w:val="00821174"/>
    <w:rsid w:val="0082175B"/>
    <w:rsid w:val="008217B2"/>
    <w:rsid w:val="008217EE"/>
    <w:rsid w:val="00821B9F"/>
    <w:rsid w:val="00821BA4"/>
    <w:rsid w:val="008225F3"/>
    <w:rsid w:val="00822776"/>
    <w:rsid w:val="008230FA"/>
    <w:rsid w:val="008232EC"/>
    <w:rsid w:val="00823357"/>
    <w:rsid w:val="00824264"/>
    <w:rsid w:val="008248D8"/>
    <w:rsid w:val="00824D72"/>
    <w:rsid w:val="00825A6E"/>
    <w:rsid w:val="00827010"/>
    <w:rsid w:val="0082712C"/>
    <w:rsid w:val="00827351"/>
    <w:rsid w:val="00827567"/>
    <w:rsid w:val="00827ACD"/>
    <w:rsid w:val="008300CD"/>
    <w:rsid w:val="00830180"/>
    <w:rsid w:val="00830918"/>
    <w:rsid w:val="008309D0"/>
    <w:rsid w:val="0083113B"/>
    <w:rsid w:val="008319D6"/>
    <w:rsid w:val="00831F8C"/>
    <w:rsid w:val="0083207C"/>
    <w:rsid w:val="0083212B"/>
    <w:rsid w:val="00832364"/>
    <w:rsid w:val="008323C8"/>
    <w:rsid w:val="008324A5"/>
    <w:rsid w:val="0083279A"/>
    <w:rsid w:val="008329E7"/>
    <w:rsid w:val="00832E73"/>
    <w:rsid w:val="00833D5B"/>
    <w:rsid w:val="0083528A"/>
    <w:rsid w:val="008354F8"/>
    <w:rsid w:val="0083556B"/>
    <w:rsid w:val="0083584B"/>
    <w:rsid w:val="00835CC7"/>
    <w:rsid w:val="00835FE4"/>
    <w:rsid w:val="00836AC5"/>
    <w:rsid w:val="008375C8"/>
    <w:rsid w:val="00837908"/>
    <w:rsid w:val="0083797C"/>
    <w:rsid w:val="008379AD"/>
    <w:rsid w:val="0084003D"/>
    <w:rsid w:val="00840364"/>
    <w:rsid w:val="008403A2"/>
    <w:rsid w:val="008408FF"/>
    <w:rsid w:val="00840FFF"/>
    <w:rsid w:val="0084133C"/>
    <w:rsid w:val="00841E03"/>
    <w:rsid w:val="00842137"/>
    <w:rsid w:val="0084249C"/>
    <w:rsid w:val="00842957"/>
    <w:rsid w:val="00842AFC"/>
    <w:rsid w:val="00842B37"/>
    <w:rsid w:val="0084437D"/>
    <w:rsid w:val="00844C04"/>
    <w:rsid w:val="008450A9"/>
    <w:rsid w:val="008455E5"/>
    <w:rsid w:val="00845865"/>
    <w:rsid w:val="00846667"/>
    <w:rsid w:val="0084779C"/>
    <w:rsid w:val="00847BBA"/>
    <w:rsid w:val="008500CC"/>
    <w:rsid w:val="00850725"/>
    <w:rsid w:val="00851523"/>
    <w:rsid w:val="00851978"/>
    <w:rsid w:val="00851C08"/>
    <w:rsid w:val="00852618"/>
    <w:rsid w:val="0085267E"/>
    <w:rsid w:val="00852A01"/>
    <w:rsid w:val="00852B4C"/>
    <w:rsid w:val="00853CCE"/>
    <w:rsid w:val="00854535"/>
    <w:rsid w:val="008545D2"/>
    <w:rsid w:val="00854CCA"/>
    <w:rsid w:val="00854FDA"/>
    <w:rsid w:val="00855227"/>
    <w:rsid w:val="00855EAC"/>
    <w:rsid w:val="0085602A"/>
    <w:rsid w:val="008573D8"/>
    <w:rsid w:val="00857498"/>
    <w:rsid w:val="00860603"/>
    <w:rsid w:val="00860B04"/>
    <w:rsid w:val="00860DF1"/>
    <w:rsid w:val="00861E4F"/>
    <w:rsid w:val="00861FFA"/>
    <w:rsid w:val="0086263D"/>
    <w:rsid w:val="00862D7B"/>
    <w:rsid w:val="00863F81"/>
    <w:rsid w:val="00864945"/>
    <w:rsid w:val="008649D7"/>
    <w:rsid w:val="00865638"/>
    <w:rsid w:val="00865B71"/>
    <w:rsid w:val="00865D42"/>
    <w:rsid w:val="00865FB2"/>
    <w:rsid w:val="008662BD"/>
    <w:rsid w:val="00866614"/>
    <w:rsid w:val="00866627"/>
    <w:rsid w:val="00867011"/>
    <w:rsid w:val="008673E6"/>
    <w:rsid w:val="008674D6"/>
    <w:rsid w:val="008678F1"/>
    <w:rsid w:val="00867E08"/>
    <w:rsid w:val="00870650"/>
    <w:rsid w:val="00871777"/>
    <w:rsid w:val="00872043"/>
    <w:rsid w:val="00872707"/>
    <w:rsid w:val="00872824"/>
    <w:rsid w:val="0087341F"/>
    <w:rsid w:val="00873F5B"/>
    <w:rsid w:val="0087453A"/>
    <w:rsid w:val="0087495D"/>
    <w:rsid w:val="008752D1"/>
    <w:rsid w:val="008753FE"/>
    <w:rsid w:val="0087590A"/>
    <w:rsid w:val="00875E8D"/>
    <w:rsid w:val="00876579"/>
    <w:rsid w:val="00876961"/>
    <w:rsid w:val="008769C1"/>
    <w:rsid w:val="008774A9"/>
    <w:rsid w:val="00877510"/>
    <w:rsid w:val="00877A9A"/>
    <w:rsid w:val="00877B5B"/>
    <w:rsid w:val="0088021E"/>
    <w:rsid w:val="008805F3"/>
    <w:rsid w:val="00880D72"/>
    <w:rsid w:val="00880EDB"/>
    <w:rsid w:val="00880FE7"/>
    <w:rsid w:val="008815F9"/>
    <w:rsid w:val="00881865"/>
    <w:rsid w:val="00881BAB"/>
    <w:rsid w:val="0088230D"/>
    <w:rsid w:val="00882766"/>
    <w:rsid w:val="00884420"/>
    <w:rsid w:val="008847A4"/>
    <w:rsid w:val="00884913"/>
    <w:rsid w:val="00884E12"/>
    <w:rsid w:val="00884F68"/>
    <w:rsid w:val="00885005"/>
    <w:rsid w:val="00885040"/>
    <w:rsid w:val="008851C8"/>
    <w:rsid w:val="00885FD6"/>
    <w:rsid w:val="008861A8"/>
    <w:rsid w:val="00886348"/>
    <w:rsid w:val="00886ADF"/>
    <w:rsid w:val="00886B9D"/>
    <w:rsid w:val="00886BF3"/>
    <w:rsid w:val="00887EA6"/>
    <w:rsid w:val="008904E4"/>
    <w:rsid w:val="0089070F"/>
    <w:rsid w:val="00890799"/>
    <w:rsid w:val="00890994"/>
    <w:rsid w:val="00890B11"/>
    <w:rsid w:val="0089128B"/>
    <w:rsid w:val="008916C4"/>
    <w:rsid w:val="00891727"/>
    <w:rsid w:val="008923F9"/>
    <w:rsid w:val="00892463"/>
    <w:rsid w:val="00892503"/>
    <w:rsid w:val="00892705"/>
    <w:rsid w:val="008927D4"/>
    <w:rsid w:val="00892BEF"/>
    <w:rsid w:val="008931CC"/>
    <w:rsid w:val="008932E8"/>
    <w:rsid w:val="00893B54"/>
    <w:rsid w:val="00893DE0"/>
    <w:rsid w:val="00893E08"/>
    <w:rsid w:val="00894166"/>
    <w:rsid w:val="0089424E"/>
    <w:rsid w:val="008942F2"/>
    <w:rsid w:val="008945D4"/>
    <w:rsid w:val="00894B20"/>
    <w:rsid w:val="00894EA3"/>
    <w:rsid w:val="00895225"/>
    <w:rsid w:val="008955D6"/>
    <w:rsid w:val="008956BB"/>
    <w:rsid w:val="00896679"/>
    <w:rsid w:val="00896F13"/>
    <w:rsid w:val="00896FDE"/>
    <w:rsid w:val="00897369"/>
    <w:rsid w:val="00897877"/>
    <w:rsid w:val="008A00DF"/>
    <w:rsid w:val="008A0351"/>
    <w:rsid w:val="008A0375"/>
    <w:rsid w:val="008A08D3"/>
    <w:rsid w:val="008A0C66"/>
    <w:rsid w:val="008A0F0F"/>
    <w:rsid w:val="008A1034"/>
    <w:rsid w:val="008A13B3"/>
    <w:rsid w:val="008A1434"/>
    <w:rsid w:val="008A1745"/>
    <w:rsid w:val="008A184C"/>
    <w:rsid w:val="008A1870"/>
    <w:rsid w:val="008A196B"/>
    <w:rsid w:val="008A1A9B"/>
    <w:rsid w:val="008A1C54"/>
    <w:rsid w:val="008A2877"/>
    <w:rsid w:val="008A2D85"/>
    <w:rsid w:val="008A3FC1"/>
    <w:rsid w:val="008A4157"/>
    <w:rsid w:val="008A42E5"/>
    <w:rsid w:val="008A43CD"/>
    <w:rsid w:val="008A47AA"/>
    <w:rsid w:val="008A59A3"/>
    <w:rsid w:val="008A5B3A"/>
    <w:rsid w:val="008A5C31"/>
    <w:rsid w:val="008A5DA6"/>
    <w:rsid w:val="008A6A0B"/>
    <w:rsid w:val="008A6E6E"/>
    <w:rsid w:val="008A6F74"/>
    <w:rsid w:val="008A7063"/>
    <w:rsid w:val="008A7735"/>
    <w:rsid w:val="008A77E6"/>
    <w:rsid w:val="008B07D1"/>
    <w:rsid w:val="008B0FBF"/>
    <w:rsid w:val="008B1159"/>
    <w:rsid w:val="008B1A7A"/>
    <w:rsid w:val="008B1BD9"/>
    <w:rsid w:val="008B1C9F"/>
    <w:rsid w:val="008B1F3D"/>
    <w:rsid w:val="008B2109"/>
    <w:rsid w:val="008B21D7"/>
    <w:rsid w:val="008B2671"/>
    <w:rsid w:val="008B37A2"/>
    <w:rsid w:val="008B4083"/>
    <w:rsid w:val="008B4198"/>
    <w:rsid w:val="008B4934"/>
    <w:rsid w:val="008B5179"/>
    <w:rsid w:val="008B56D2"/>
    <w:rsid w:val="008B5756"/>
    <w:rsid w:val="008B5995"/>
    <w:rsid w:val="008B59E2"/>
    <w:rsid w:val="008B5D63"/>
    <w:rsid w:val="008B63F6"/>
    <w:rsid w:val="008B67C1"/>
    <w:rsid w:val="008B67C9"/>
    <w:rsid w:val="008B692D"/>
    <w:rsid w:val="008B71D2"/>
    <w:rsid w:val="008B7577"/>
    <w:rsid w:val="008B7901"/>
    <w:rsid w:val="008C02BE"/>
    <w:rsid w:val="008C0C73"/>
    <w:rsid w:val="008C11CA"/>
    <w:rsid w:val="008C1487"/>
    <w:rsid w:val="008C210E"/>
    <w:rsid w:val="008C252F"/>
    <w:rsid w:val="008C3222"/>
    <w:rsid w:val="008C3261"/>
    <w:rsid w:val="008C344C"/>
    <w:rsid w:val="008C37E8"/>
    <w:rsid w:val="008C3AC4"/>
    <w:rsid w:val="008C3B5C"/>
    <w:rsid w:val="008C46AD"/>
    <w:rsid w:val="008C4C98"/>
    <w:rsid w:val="008C4D71"/>
    <w:rsid w:val="008C514A"/>
    <w:rsid w:val="008C53F3"/>
    <w:rsid w:val="008C569C"/>
    <w:rsid w:val="008C5747"/>
    <w:rsid w:val="008C5B96"/>
    <w:rsid w:val="008C5CB1"/>
    <w:rsid w:val="008C7383"/>
    <w:rsid w:val="008C769E"/>
    <w:rsid w:val="008D05E7"/>
    <w:rsid w:val="008D0729"/>
    <w:rsid w:val="008D0AD7"/>
    <w:rsid w:val="008D0C8E"/>
    <w:rsid w:val="008D273E"/>
    <w:rsid w:val="008D2747"/>
    <w:rsid w:val="008D3066"/>
    <w:rsid w:val="008D3117"/>
    <w:rsid w:val="008D3B6D"/>
    <w:rsid w:val="008D3DC0"/>
    <w:rsid w:val="008D3E39"/>
    <w:rsid w:val="008D40E9"/>
    <w:rsid w:val="008D580C"/>
    <w:rsid w:val="008D5E15"/>
    <w:rsid w:val="008D60CC"/>
    <w:rsid w:val="008D60F5"/>
    <w:rsid w:val="008D6150"/>
    <w:rsid w:val="008D61DE"/>
    <w:rsid w:val="008D77FE"/>
    <w:rsid w:val="008D7C6C"/>
    <w:rsid w:val="008E00DF"/>
    <w:rsid w:val="008E0823"/>
    <w:rsid w:val="008E0A8E"/>
    <w:rsid w:val="008E0BA0"/>
    <w:rsid w:val="008E0D24"/>
    <w:rsid w:val="008E1256"/>
    <w:rsid w:val="008E1814"/>
    <w:rsid w:val="008E1B7F"/>
    <w:rsid w:val="008E2303"/>
    <w:rsid w:val="008E27F1"/>
    <w:rsid w:val="008E2C2F"/>
    <w:rsid w:val="008E316B"/>
    <w:rsid w:val="008E3340"/>
    <w:rsid w:val="008E3489"/>
    <w:rsid w:val="008E3DB0"/>
    <w:rsid w:val="008E3F0F"/>
    <w:rsid w:val="008E4123"/>
    <w:rsid w:val="008E42DE"/>
    <w:rsid w:val="008E5683"/>
    <w:rsid w:val="008E58AE"/>
    <w:rsid w:val="008E5FF0"/>
    <w:rsid w:val="008E637E"/>
    <w:rsid w:val="008E6527"/>
    <w:rsid w:val="008E65F5"/>
    <w:rsid w:val="008E717E"/>
    <w:rsid w:val="008E7374"/>
    <w:rsid w:val="008E7751"/>
    <w:rsid w:val="008E7753"/>
    <w:rsid w:val="008E7DB7"/>
    <w:rsid w:val="008F036F"/>
    <w:rsid w:val="008F081A"/>
    <w:rsid w:val="008F0854"/>
    <w:rsid w:val="008F0F09"/>
    <w:rsid w:val="008F1367"/>
    <w:rsid w:val="008F1C1D"/>
    <w:rsid w:val="008F1D96"/>
    <w:rsid w:val="008F1ECA"/>
    <w:rsid w:val="008F24E7"/>
    <w:rsid w:val="008F26ED"/>
    <w:rsid w:val="008F2FC5"/>
    <w:rsid w:val="008F3524"/>
    <w:rsid w:val="008F3653"/>
    <w:rsid w:val="008F3B71"/>
    <w:rsid w:val="008F3C10"/>
    <w:rsid w:val="008F415E"/>
    <w:rsid w:val="008F5271"/>
    <w:rsid w:val="008F53DC"/>
    <w:rsid w:val="008F55FC"/>
    <w:rsid w:val="008F5864"/>
    <w:rsid w:val="008F6230"/>
    <w:rsid w:val="008F69D0"/>
    <w:rsid w:val="008F70E3"/>
    <w:rsid w:val="008F70F3"/>
    <w:rsid w:val="008F7196"/>
    <w:rsid w:val="00901338"/>
    <w:rsid w:val="00901743"/>
    <w:rsid w:val="00901989"/>
    <w:rsid w:val="00901AD7"/>
    <w:rsid w:val="00902186"/>
    <w:rsid w:val="0090261C"/>
    <w:rsid w:val="009027BA"/>
    <w:rsid w:val="00903759"/>
    <w:rsid w:val="00904284"/>
    <w:rsid w:val="009048DC"/>
    <w:rsid w:val="0090583F"/>
    <w:rsid w:val="00905B58"/>
    <w:rsid w:val="00906029"/>
    <w:rsid w:val="0090686E"/>
    <w:rsid w:val="00906E8B"/>
    <w:rsid w:val="009071C1"/>
    <w:rsid w:val="00907277"/>
    <w:rsid w:val="00907A77"/>
    <w:rsid w:val="00907E69"/>
    <w:rsid w:val="009102BB"/>
    <w:rsid w:val="00910752"/>
    <w:rsid w:val="00910CDB"/>
    <w:rsid w:val="00911569"/>
    <w:rsid w:val="009115D4"/>
    <w:rsid w:val="0091166A"/>
    <w:rsid w:val="009128ED"/>
    <w:rsid w:val="00912B72"/>
    <w:rsid w:val="00912EA8"/>
    <w:rsid w:val="009133B3"/>
    <w:rsid w:val="00913504"/>
    <w:rsid w:val="00913CC8"/>
    <w:rsid w:val="00914167"/>
    <w:rsid w:val="009142E0"/>
    <w:rsid w:val="00914336"/>
    <w:rsid w:val="009144C3"/>
    <w:rsid w:val="00914B96"/>
    <w:rsid w:val="00915285"/>
    <w:rsid w:val="009155AE"/>
    <w:rsid w:val="00915C1B"/>
    <w:rsid w:val="00915E12"/>
    <w:rsid w:val="009168FF"/>
    <w:rsid w:val="00916E97"/>
    <w:rsid w:val="0091729A"/>
    <w:rsid w:val="00917B82"/>
    <w:rsid w:val="00917EDF"/>
    <w:rsid w:val="00920D18"/>
    <w:rsid w:val="00921233"/>
    <w:rsid w:val="00921373"/>
    <w:rsid w:val="00921750"/>
    <w:rsid w:val="00922109"/>
    <w:rsid w:val="0092233B"/>
    <w:rsid w:val="00922AB3"/>
    <w:rsid w:val="00922C29"/>
    <w:rsid w:val="0092389E"/>
    <w:rsid w:val="00924FD7"/>
    <w:rsid w:val="009253DA"/>
    <w:rsid w:val="009255B2"/>
    <w:rsid w:val="00925CCF"/>
    <w:rsid w:val="00925CFC"/>
    <w:rsid w:val="00927B09"/>
    <w:rsid w:val="00930095"/>
    <w:rsid w:val="00930F9D"/>
    <w:rsid w:val="0093148D"/>
    <w:rsid w:val="00931AE1"/>
    <w:rsid w:val="00931B03"/>
    <w:rsid w:val="00931EEF"/>
    <w:rsid w:val="00932674"/>
    <w:rsid w:val="00933A8B"/>
    <w:rsid w:val="009341D0"/>
    <w:rsid w:val="0093492E"/>
    <w:rsid w:val="0093496C"/>
    <w:rsid w:val="0093505E"/>
    <w:rsid w:val="009351A4"/>
    <w:rsid w:val="009351EA"/>
    <w:rsid w:val="009354B6"/>
    <w:rsid w:val="0093561F"/>
    <w:rsid w:val="00935B44"/>
    <w:rsid w:val="00935C3E"/>
    <w:rsid w:val="00935F95"/>
    <w:rsid w:val="00936281"/>
    <w:rsid w:val="009367F6"/>
    <w:rsid w:val="00936959"/>
    <w:rsid w:val="0093746B"/>
    <w:rsid w:val="00940059"/>
    <w:rsid w:val="0094075D"/>
    <w:rsid w:val="00940D8C"/>
    <w:rsid w:val="00941610"/>
    <w:rsid w:val="00941776"/>
    <w:rsid w:val="00941F67"/>
    <w:rsid w:val="00942431"/>
    <w:rsid w:val="00942511"/>
    <w:rsid w:val="0094288E"/>
    <w:rsid w:val="00942BB3"/>
    <w:rsid w:val="009430CB"/>
    <w:rsid w:val="009437D7"/>
    <w:rsid w:val="009441C7"/>
    <w:rsid w:val="00944357"/>
    <w:rsid w:val="00944440"/>
    <w:rsid w:val="009448F6"/>
    <w:rsid w:val="009459BA"/>
    <w:rsid w:val="00945FF7"/>
    <w:rsid w:val="00946A9B"/>
    <w:rsid w:val="00947105"/>
    <w:rsid w:val="00947816"/>
    <w:rsid w:val="009479E6"/>
    <w:rsid w:val="00947DDB"/>
    <w:rsid w:val="0095011C"/>
    <w:rsid w:val="009511C0"/>
    <w:rsid w:val="00951644"/>
    <w:rsid w:val="00951D05"/>
    <w:rsid w:val="00951D50"/>
    <w:rsid w:val="00951F61"/>
    <w:rsid w:val="00952151"/>
    <w:rsid w:val="00952E4C"/>
    <w:rsid w:val="00953DCB"/>
    <w:rsid w:val="00954007"/>
    <w:rsid w:val="0095499B"/>
    <w:rsid w:val="00954B28"/>
    <w:rsid w:val="00955F84"/>
    <w:rsid w:val="00955F92"/>
    <w:rsid w:val="009563E1"/>
    <w:rsid w:val="009566FA"/>
    <w:rsid w:val="0095696B"/>
    <w:rsid w:val="00956A0C"/>
    <w:rsid w:val="009571C7"/>
    <w:rsid w:val="00957405"/>
    <w:rsid w:val="0095750F"/>
    <w:rsid w:val="00957534"/>
    <w:rsid w:val="00957FF8"/>
    <w:rsid w:val="00960044"/>
    <w:rsid w:val="0096030B"/>
    <w:rsid w:val="0096098B"/>
    <w:rsid w:val="00960BF8"/>
    <w:rsid w:val="00961712"/>
    <w:rsid w:val="009619C7"/>
    <w:rsid w:val="009631D9"/>
    <w:rsid w:val="009645E1"/>
    <w:rsid w:val="00964C53"/>
    <w:rsid w:val="009653AF"/>
    <w:rsid w:val="00965856"/>
    <w:rsid w:val="00967178"/>
    <w:rsid w:val="009671D7"/>
    <w:rsid w:val="009676B0"/>
    <w:rsid w:val="009709FE"/>
    <w:rsid w:val="00970F52"/>
    <w:rsid w:val="009711ED"/>
    <w:rsid w:val="00971B7E"/>
    <w:rsid w:val="00972052"/>
    <w:rsid w:val="0097285B"/>
    <w:rsid w:val="009729F8"/>
    <w:rsid w:val="00972AF7"/>
    <w:rsid w:val="00972C49"/>
    <w:rsid w:val="00973C21"/>
    <w:rsid w:val="009742F7"/>
    <w:rsid w:val="0097435F"/>
    <w:rsid w:val="009744D0"/>
    <w:rsid w:val="00974644"/>
    <w:rsid w:val="0097464A"/>
    <w:rsid w:val="00974A7E"/>
    <w:rsid w:val="00974D81"/>
    <w:rsid w:val="0097577F"/>
    <w:rsid w:val="00975925"/>
    <w:rsid w:val="00975B8E"/>
    <w:rsid w:val="00976573"/>
    <w:rsid w:val="00976777"/>
    <w:rsid w:val="00976A7D"/>
    <w:rsid w:val="00976B3C"/>
    <w:rsid w:val="00977464"/>
    <w:rsid w:val="0097785F"/>
    <w:rsid w:val="00977933"/>
    <w:rsid w:val="00980117"/>
    <w:rsid w:val="0098013D"/>
    <w:rsid w:val="009802A8"/>
    <w:rsid w:val="00980748"/>
    <w:rsid w:val="009807BD"/>
    <w:rsid w:val="0098099C"/>
    <w:rsid w:val="00981533"/>
    <w:rsid w:val="00981862"/>
    <w:rsid w:val="00981974"/>
    <w:rsid w:val="00982792"/>
    <w:rsid w:val="00982F85"/>
    <w:rsid w:val="00983468"/>
    <w:rsid w:val="00983517"/>
    <w:rsid w:val="00983F4F"/>
    <w:rsid w:val="00984B29"/>
    <w:rsid w:val="00984D5B"/>
    <w:rsid w:val="009851F5"/>
    <w:rsid w:val="00985D0A"/>
    <w:rsid w:val="00986E01"/>
    <w:rsid w:val="009870C8"/>
    <w:rsid w:val="00987667"/>
    <w:rsid w:val="00987A6F"/>
    <w:rsid w:val="00987EF3"/>
    <w:rsid w:val="009901C6"/>
    <w:rsid w:val="0099089F"/>
    <w:rsid w:val="00990DE1"/>
    <w:rsid w:val="0099124C"/>
    <w:rsid w:val="009917EE"/>
    <w:rsid w:val="00991BCD"/>
    <w:rsid w:val="00991E73"/>
    <w:rsid w:val="009925E2"/>
    <w:rsid w:val="00992B94"/>
    <w:rsid w:val="009932CD"/>
    <w:rsid w:val="0099424A"/>
    <w:rsid w:val="0099457D"/>
    <w:rsid w:val="00994CEC"/>
    <w:rsid w:val="009950AE"/>
    <w:rsid w:val="009954B7"/>
    <w:rsid w:val="00995A7F"/>
    <w:rsid w:val="00995F9A"/>
    <w:rsid w:val="0099701C"/>
    <w:rsid w:val="0099724C"/>
    <w:rsid w:val="009978E1"/>
    <w:rsid w:val="009A01FF"/>
    <w:rsid w:val="009A0205"/>
    <w:rsid w:val="009A02A9"/>
    <w:rsid w:val="009A034E"/>
    <w:rsid w:val="009A1EE8"/>
    <w:rsid w:val="009A2CC5"/>
    <w:rsid w:val="009A352F"/>
    <w:rsid w:val="009A3632"/>
    <w:rsid w:val="009A3EF1"/>
    <w:rsid w:val="009A4445"/>
    <w:rsid w:val="009A4C20"/>
    <w:rsid w:val="009A5345"/>
    <w:rsid w:val="009A59B4"/>
    <w:rsid w:val="009A5E10"/>
    <w:rsid w:val="009A6020"/>
    <w:rsid w:val="009A6040"/>
    <w:rsid w:val="009A6BB8"/>
    <w:rsid w:val="009A7393"/>
    <w:rsid w:val="009A7A3C"/>
    <w:rsid w:val="009B0595"/>
    <w:rsid w:val="009B091D"/>
    <w:rsid w:val="009B1455"/>
    <w:rsid w:val="009B1464"/>
    <w:rsid w:val="009B1474"/>
    <w:rsid w:val="009B1B9C"/>
    <w:rsid w:val="009B211B"/>
    <w:rsid w:val="009B28CB"/>
    <w:rsid w:val="009B2BDC"/>
    <w:rsid w:val="009B2EC8"/>
    <w:rsid w:val="009B3251"/>
    <w:rsid w:val="009B413C"/>
    <w:rsid w:val="009B427B"/>
    <w:rsid w:val="009B4318"/>
    <w:rsid w:val="009B4FE3"/>
    <w:rsid w:val="009B4FE9"/>
    <w:rsid w:val="009B6356"/>
    <w:rsid w:val="009B657A"/>
    <w:rsid w:val="009B6ADC"/>
    <w:rsid w:val="009B6B40"/>
    <w:rsid w:val="009B7047"/>
    <w:rsid w:val="009B740B"/>
    <w:rsid w:val="009B7578"/>
    <w:rsid w:val="009B7FFB"/>
    <w:rsid w:val="009C0209"/>
    <w:rsid w:val="009C04D9"/>
    <w:rsid w:val="009C052E"/>
    <w:rsid w:val="009C092B"/>
    <w:rsid w:val="009C11C7"/>
    <w:rsid w:val="009C1396"/>
    <w:rsid w:val="009C180E"/>
    <w:rsid w:val="009C19DC"/>
    <w:rsid w:val="009C1D46"/>
    <w:rsid w:val="009C2573"/>
    <w:rsid w:val="009C2961"/>
    <w:rsid w:val="009C2B9F"/>
    <w:rsid w:val="009C2E7C"/>
    <w:rsid w:val="009C31A6"/>
    <w:rsid w:val="009C34DD"/>
    <w:rsid w:val="009C36E3"/>
    <w:rsid w:val="009C3EFC"/>
    <w:rsid w:val="009C4158"/>
    <w:rsid w:val="009C57CF"/>
    <w:rsid w:val="009C5B1E"/>
    <w:rsid w:val="009C5E1C"/>
    <w:rsid w:val="009C5E92"/>
    <w:rsid w:val="009C692D"/>
    <w:rsid w:val="009C6CCB"/>
    <w:rsid w:val="009C77BA"/>
    <w:rsid w:val="009C7D09"/>
    <w:rsid w:val="009C7F22"/>
    <w:rsid w:val="009D05C9"/>
    <w:rsid w:val="009D0C2D"/>
    <w:rsid w:val="009D0F08"/>
    <w:rsid w:val="009D1181"/>
    <w:rsid w:val="009D1B23"/>
    <w:rsid w:val="009D1D28"/>
    <w:rsid w:val="009D2705"/>
    <w:rsid w:val="009D28D0"/>
    <w:rsid w:val="009D324E"/>
    <w:rsid w:val="009D35C8"/>
    <w:rsid w:val="009D3C66"/>
    <w:rsid w:val="009D4033"/>
    <w:rsid w:val="009D417D"/>
    <w:rsid w:val="009D4189"/>
    <w:rsid w:val="009D4217"/>
    <w:rsid w:val="009D4897"/>
    <w:rsid w:val="009D4967"/>
    <w:rsid w:val="009D57AE"/>
    <w:rsid w:val="009D57C5"/>
    <w:rsid w:val="009D691A"/>
    <w:rsid w:val="009D6985"/>
    <w:rsid w:val="009D6BD7"/>
    <w:rsid w:val="009D6F79"/>
    <w:rsid w:val="009D7276"/>
    <w:rsid w:val="009E085B"/>
    <w:rsid w:val="009E090E"/>
    <w:rsid w:val="009E1307"/>
    <w:rsid w:val="009E16F5"/>
    <w:rsid w:val="009E1821"/>
    <w:rsid w:val="009E28D0"/>
    <w:rsid w:val="009E2B4F"/>
    <w:rsid w:val="009E3192"/>
    <w:rsid w:val="009E3FF2"/>
    <w:rsid w:val="009E4D5D"/>
    <w:rsid w:val="009E5CA0"/>
    <w:rsid w:val="009E67B5"/>
    <w:rsid w:val="009E7136"/>
    <w:rsid w:val="009E716A"/>
    <w:rsid w:val="009E7557"/>
    <w:rsid w:val="009E7770"/>
    <w:rsid w:val="009E7D6D"/>
    <w:rsid w:val="009F0918"/>
    <w:rsid w:val="009F10D0"/>
    <w:rsid w:val="009F19C2"/>
    <w:rsid w:val="009F1EED"/>
    <w:rsid w:val="009F277E"/>
    <w:rsid w:val="009F2D0F"/>
    <w:rsid w:val="009F2DD5"/>
    <w:rsid w:val="009F373A"/>
    <w:rsid w:val="009F38CC"/>
    <w:rsid w:val="009F391B"/>
    <w:rsid w:val="009F3A6C"/>
    <w:rsid w:val="009F3C55"/>
    <w:rsid w:val="009F406B"/>
    <w:rsid w:val="009F4B47"/>
    <w:rsid w:val="009F54A3"/>
    <w:rsid w:val="009F5940"/>
    <w:rsid w:val="009F6000"/>
    <w:rsid w:val="009F66CB"/>
    <w:rsid w:val="009F6744"/>
    <w:rsid w:val="00A00822"/>
    <w:rsid w:val="00A008E8"/>
    <w:rsid w:val="00A00A68"/>
    <w:rsid w:val="00A01277"/>
    <w:rsid w:val="00A0143D"/>
    <w:rsid w:val="00A0172A"/>
    <w:rsid w:val="00A019A3"/>
    <w:rsid w:val="00A0228F"/>
    <w:rsid w:val="00A028AB"/>
    <w:rsid w:val="00A02D3D"/>
    <w:rsid w:val="00A02D8B"/>
    <w:rsid w:val="00A02FA6"/>
    <w:rsid w:val="00A0555D"/>
    <w:rsid w:val="00A06943"/>
    <w:rsid w:val="00A06B23"/>
    <w:rsid w:val="00A06E89"/>
    <w:rsid w:val="00A06FC0"/>
    <w:rsid w:val="00A074CA"/>
    <w:rsid w:val="00A07C04"/>
    <w:rsid w:val="00A10084"/>
    <w:rsid w:val="00A10571"/>
    <w:rsid w:val="00A11770"/>
    <w:rsid w:val="00A11876"/>
    <w:rsid w:val="00A11993"/>
    <w:rsid w:val="00A119E2"/>
    <w:rsid w:val="00A11F76"/>
    <w:rsid w:val="00A13650"/>
    <w:rsid w:val="00A13F9E"/>
    <w:rsid w:val="00A149C1"/>
    <w:rsid w:val="00A14DB4"/>
    <w:rsid w:val="00A1531E"/>
    <w:rsid w:val="00A15352"/>
    <w:rsid w:val="00A155BF"/>
    <w:rsid w:val="00A15FEE"/>
    <w:rsid w:val="00A16EB6"/>
    <w:rsid w:val="00A17047"/>
    <w:rsid w:val="00A1726F"/>
    <w:rsid w:val="00A172AE"/>
    <w:rsid w:val="00A175C1"/>
    <w:rsid w:val="00A20003"/>
    <w:rsid w:val="00A20AF2"/>
    <w:rsid w:val="00A20F5C"/>
    <w:rsid w:val="00A21642"/>
    <w:rsid w:val="00A21726"/>
    <w:rsid w:val="00A22A7F"/>
    <w:rsid w:val="00A22CB5"/>
    <w:rsid w:val="00A2390F"/>
    <w:rsid w:val="00A23994"/>
    <w:rsid w:val="00A239DC"/>
    <w:rsid w:val="00A23CE2"/>
    <w:rsid w:val="00A244F1"/>
    <w:rsid w:val="00A25137"/>
    <w:rsid w:val="00A251C9"/>
    <w:rsid w:val="00A253DE"/>
    <w:rsid w:val="00A25AF4"/>
    <w:rsid w:val="00A2641C"/>
    <w:rsid w:val="00A26E53"/>
    <w:rsid w:val="00A27316"/>
    <w:rsid w:val="00A273B5"/>
    <w:rsid w:val="00A2757C"/>
    <w:rsid w:val="00A30DF0"/>
    <w:rsid w:val="00A30F50"/>
    <w:rsid w:val="00A30F63"/>
    <w:rsid w:val="00A31356"/>
    <w:rsid w:val="00A315D2"/>
    <w:rsid w:val="00A31F47"/>
    <w:rsid w:val="00A32FFC"/>
    <w:rsid w:val="00A33DBF"/>
    <w:rsid w:val="00A34C86"/>
    <w:rsid w:val="00A34F43"/>
    <w:rsid w:val="00A351C3"/>
    <w:rsid w:val="00A35623"/>
    <w:rsid w:val="00A35E47"/>
    <w:rsid w:val="00A35F3B"/>
    <w:rsid w:val="00A36753"/>
    <w:rsid w:val="00A371A3"/>
    <w:rsid w:val="00A375ED"/>
    <w:rsid w:val="00A37C6E"/>
    <w:rsid w:val="00A40281"/>
    <w:rsid w:val="00A4047C"/>
    <w:rsid w:val="00A40895"/>
    <w:rsid w:val="00A40935"/>
    <w:rsid w:val="00A40B93"/>
    <w:rsid w:val="00A4113C"/>
    <w:rsid w:val="00A41ADB"/>
    <w:rsid w:val="00A4223F"/>
    <w:rsid w:val="00A42427"/>
    <w:rsid w:val="00A42757"/>
    <w:rsid w:val="00A44554"/>
    <w:rsid w:val="00A446FA"/>
    <w:rsid w:val="00A4496A"/>
    <w:rsid w:val="00A44BC8"/>
    <w:rsid w:val="00A45135"/>
    <w:rsid w:val="00A451DD"/>
    <w:rsid w:val="00A4525C"/>
    <w:rsid w:val="00A46A42"/>
    <w:rsid w:val="00A46C0F"/>
    <w:rsid w:val="00A46C40"/>
    <w:rsid w:val="00A471EF"/>
    <w:rsid w:val="00A4746A"/>
    <w:rsid w:val="00A47516"/>
    <w:rsid w:val="00A475B2"/>
    <w:rsid w:val="00A47995"/>
    <w:rsid w:val="00A47F82"/>
    <w:rsid w:val="00A50891"/>
    <w:rsid w:val="00A50A5D"/>
    <w:rsid w:val="00A50D69"/>
    <w:rsid w:val="00A51572"/>
    <w:rsid w:val="00A51AF9"/>
    <w:rsid w:val="00A524EC"/>
    <w:rsid w:val="00A5370B"/>
    <w:rsid w:val="00A5396F"/>
    <w:rsid w:val="00A53F3F"/>
    <w:rsid w:val="00A54C1F"/>
    <w:rsid w:val="00A54CCA"/>
    <w:rsid w:val="00A54D53"/>
    <w:rsid w:val="00A55F42"/>
    <w:rsid w:val="00A5617F"/>
    <w:rsid w:val="00A569B1"/>
    <w:rsid w:val="00A5732C"/>
    <w:rsid w:val="00A57AC4"/>
    <w:rsid w:val="00A6108A"/>
    <w:rsid w:val="00A614A8"/>
    <w:rsid w:val="00A61506"/>
    <w:rsid w:val="00A61578"/>
    <w:rsid w:val="00A617EF"/>
    <w:rsid w:val="00A62084"/>
    <w:rsid w:val="00A62566"/>
    <w:rsid w:val="00A62ACA"/>
    <w:rsid w:val="00A62BB1"/>
    <w:rsid w:val="00A63484"/>
    <w:rsid w:val="00A63EA9"/>
    <w:rsid w:val="00A640B2"/>
    <w:rsid w:val="00A64539"/>
    <w:rsid w:val="00A64618"/>
    <w:rsid w:val="00A6526B"/>
    <w:rsid w:val="00A65903"/>
    <w:rsid w:val="00A65E58"/>
    <w:rsid w:val="00A660C6"/>
    <w:rsid w:val="00A66716"/>
    <w:rsid w:val="00A66B49"/>
    <w:rsid w:val="00A6725C"/>
    <w:rsid w:val="00A67302"/>
    <w:rsid w:val="00A6762F"/>
    <w:rsid w:val="00A67F55"/>
    <w:rsid w:val="00A700A5"/>
    <w:rsid w:val="00A71692"/>
    <w:rsid w:val="00A71E19"/>
    <w:rsid w:val="00A72BF3"/>
    <w:rsid w:val="00A7364A"/>
    <w:rsid w:val="00A73676"/>
    <w:rsid w:val="00A74298"/>
    <w:rsid w:val="00A74AEA"/>
    <w:rsid w:val="00A75A1A"/>
    <w:rsid w:val="00A76217"/>
    <w:rsid w:val="00A764FF"/>
    <w:rsid w:val="00A766BD"/>
    <w:rsid w:val="00A76F7B"/>
    <w:rsid w:val="00A779AB"/>
    <w:rsid w:val="00A77D12"/>
    <w:rsid w:val="00A77D1E"/>
    <w:rsid w:val="00A77D9B"/>
    <w:rsid w:val="00A80965"/>
    <w:rsid w:val="00A80C5F"/>
    <w:rsid w:val="00A814B1"/>
    <w:rsid w:val="00A81BB4"/>
    <w:rsid w:val="00A83185"/>
    <w:rsid w:val="00A84921"/>
    <w:rsid w:val="00A84C32"/>
    <w:rsid w:val="00A84E55"/>
    <w:rsid w:val="00A85059"/>
    <w:rsid w:val="00A8513A"/>
    <w:rsid w:val="00A85515"/>
    <w:rsid w:val="00A858C0"/>
    <w:rsid w:val="00A8595A"/>
    <w:rsid w:val="00A85EDF"/>
    <w:rsid w:val="00A865F7"/>
    <w:rsid w:val="00A86841"/>
    <w:rsid w:val="00A86C81"/>
    <w:rsid w:val="00A874C9"/>
    <w:rsid w:val="00A87C7A"/>
    <w:rsid w:val="00A87E65"/>
    <w:rsid w:val="00A90163"/>
    <w:rsid w:val="00A90519"/>
    <w:rsid w:val="00A909BB"/>
    <w:rsid w:val="00A90FCA"/>
    <w:rsid w:val="00A919A6"/>
    <w:rsid w:val="00A91EC3"/>
    <w:rsid w:val="00A921B7"/>
    <w:rsid w:val="00A9296D"/>
    <w:rsid w:val="00A92D25"/>
    <w:rsid w:val="00A93063"/>
    <w:rsid w:val="00A9318D"/>
    <w:rsid w:val="00A933D8"/>
    <w:rsid w:val="00A93455"/>
    <w:rsid w:val="00A93DC4"/>
    <w:rsid w:val="00A94E19"/>
    <w:rsid w:val="00A96853"/>
    <w:rsid w:val="00A96FD4"/>
    <w:rsid w:val="00A976D2"/>
    <w:rsid w:val="00A978EE"/>
    <w:rsid w:val="00A97CE9"/>
    <w:rsid w:val="00A97EC3"/>
    <w:rsid w:val="00AA0160"/>
    <w:rsid w:val="00AA2093"/>
    <w:rsid w:val="00AA2849"/>
    <w:rsid w:val="00AA2887"/>
    <w:rsid w:val="00AA38E8"/>
    <w:rsid w:val="00AA3B31"/>
    <w:rsid w:val="00AA3BE2"/>
    <w:rsid w:val="00AA45AD"/>
    <w:rsid w:val="00AA497B"/>
    <w:rsid w:val="00AA4D7F"/>
    <w:rsid w:val="00AA5537"/>
    <w:rsid w:val="00AA5E1D"/>
    <w:rsid w:val="00AA6BDD"/>
    <w:rsid w:val="00AB117D"/>
    <w:rsid w:val="00AB1559"/>
    <w:rsid w:val="00AB1F30"/>
    <w:rsid w:val="00AB28D9"/>
    <w:rsid w:val="00AB3454"/>
    <w:rsid w:val="00AB36FE"/>
    <w:rsid w:val="00AB41A8"/>
    <w:rsid w:val="00AB445F"/>
    <w:rsid w:val="00AB5AA5"/>
    <w:rsid w:val="00AB5AD8"/>
    <w:rsid w:val="00AB5B87"/>
    <w:rsid w:val="00AB60E8"/>
    <w:rsid w:val="00AB6121"/>
    <w:rsid w:val="00AB685D"/>
    <w:rsid w:val="00AB6A5E"/>
    <w:rsid w:val="00AB6B5D"/>
    <w:rsid w:val="00AC01D8"/>
    <w:rsid w:val="00AC0403"/>
    <w:rsid w:val="00AC0FD5"/>
    <w:rsid w:val="00AC1A3B"/>
    <w:rsid w:val="00AC2338"/>
    <w:rsid w:val="00AC2A84"/>
    <w:rsid w:val="00AC3239"/>
    <w:rsid w:val="00AC378A"/>
    <w:rsid w:val="00AC3C31"/>
    <w:rsid w:val="00AC3EF5"/>
    <w:rsid w:val="00AC446C"/>
    <w:rsid w:val="00AC4930"/>
    <w:rsid w:val="00AC61C7"/>
    <w:rsid w:val="00AC642D"/>
    <w:rsid w:val="00AC64A6"/>
    <w:rsid w:val="00AC7646"/>
    <w:rsid w:val="00AC772E"/>
    <w:rsid w:val="00AC78DC"/>
    <w:rsid w:val="00AC78ED"/>
    <w:rsid w:val="00AD00A8"/>
    <w:rsid w:val="00AD051B"/>
    <w:rsid w:val="00AD06A8"/>
    <w:rsid w:val="00AD06CA"/>
    <w:rsid w:val="00AD06EE"/>
    <w:rsid w:val="00AD0796"/>
    <w:rsid w:val="00AD1292"/>
    <w:rsid w:val="00AD1393"/>
    <w:rsid w:val="00AD1806"/>
    <w:rsid w:val="00AD1920"/>
    <w:rsid w:val="00AD1D4B"/>
    <w:rsid w:val="00AD222F"/>
    <w:rsid w:val="00AD2597"/>
    <w:rsid w:val="00AD29B5"/>
    <w:rsid w:val="00AD2A31"/>
    <w:rsid w:val="00AD31A0"/>
    <w:rsid w:val="00AD32F3"/>
    <w:rsid w:val="00AD4109"/>
    <w:rsid w:val="00AD4190"/>
    <w:rsid w:val="00AD4D5F"/>
    <w:rsid w:val="00AD4EDC"/>
    <w:rsid w:val="00AD74B8"/>
    <w:rsid w:val="00AE059D"/>
    <w:rsid w:val="00AE0821"/>
    <w:rsid w:val="00AE08CE"/>
    <w:rsid w:val="00AE0AA6"/>
    <w:rsid w:val="00AE111A"/>
    <w:rsid w:val="00AE115C"/>
    <w:rsid w:val="00AE1FDE"/>
    <w:rsid w:val="00AE3143"/>
    <w:rsid w:val="00AE34E3"/>
    <w:rsid w:val="00AE3B59"/>
    <w:rsid w:val="00AE3BBF"/>
    <w:rsid w:val="00AE3DF8"/>
    <w:rsid w:val="00AE47CD"/>
    <w:rsid w:val="00AE4983"/>
    <w:rsid w:val="00AE5533"/>
    <w:rsid w:val="00AE60BA"/>
    <w:rsid w:val="00AE6AD7"/>
    <w:rsid w:val="00AE77F2"/>
    <w:rsid w:val="00AE7A3E"/>
    <w:rsid w:val="00AE7F5A"/>
    <w:rsid w:val="00AF19B8"/>
    <w:rsid w:val="00AF23E1"/>
    <w:rsid w:val="00AF2A15"/>
    <w:rsid w:val="00AF319B"/>
    <w:rsid w:val="00AF3633"/>
    <w:rsid w:val="00AF382C"/>
    <w:rsid w:val="00AF497F"/>
    <w:rsid w:val="00AF4C07"/>
    <w:rsid w:val="00AF56B5"/>
    <w:rsid w:val="00AF5B46"/>
    <w:rsid w:val="00AF5CCB"/>
    <w:rsid w:val="00AF6983"/>
    <w:rsid w:val="00AF6AF0"/>
    <w:rsid w:val="00AF6C93"/>
    <w:rsid w:val="00AF7DA4"/>
    <w:rsid w:val="00AF7E13"/>
    <w:rsid w:val="00B00018"/>
    <w:rsid w:val="00B0039F"/>
    <w:rsid w:val="00B00A95"/>
    <w:rsid w:val="00B00CC0"/>
    <w:rsid w:val="00B0146C"/>
    <w:rsid w:val="00B02218"/>
    <w:rsid w:val="00B02B50"/>
    <w:rsid w:val="00B0380D"/>
    <w:rsid w:val="00B03FF0"/>
    <w:rsid w:val="00B046E3"/>
    <w:rsid w:val="00B04C74"/>
    <w:rsid w:val="00B04D33"/>
    <w:rsid w:val="00B050F8"/>
    <w:rsid w:val="00B053A6"/>
    <w:rsid w:val="00B05DC1"/>
    <w:rsid w:val="00B0638E"/>
    <w:rsid w:val="00B069B3"/>
    <w:rsid w:val="00B06DED"/>
    <w:rsid w:val="00B071E6"/>
    <w:rsid w:val="00B0740C"/>
    <w:rsid w:val="00B10118"/>
    <w:rsid w:val="00B10403"/>
    <w:rsid w:val="00B10CA6"/>
    <w:rsid w:val="00B10D54"/>
    <w:rsid w:val="00B10E2B"/>
    <w:rsid w:val="00B12335"/>
    <w:rsid w:val="00B1237F"/>
    <w:rsid w:val="00B1291C"/>
    <w:rsid w:val="00B12CA2"/>
    <w:rsid w:val="00B13D01"/>
    <w:rsid w:val="00B148F0"/>
    <w:rsid w:val="00B149A9"/>
    <w:rsid w:val="00B14BB6"/>
    <w:rsid w:val="00B15CAB"/>
    <w:rsid w:val="00B16667"/>
    <w:rsid w:val="00B169DC"/>
    <w:rsid w:val="00B1730F"/>
    <w:rsid w:val="00B17B1A"/>
    <w:rsid w:val="00B200F4"/>
    <w:rsid w:val="00B20386"/>
    <w:rsid w:val="00B20961"/>
    <w:rsid w:val="00B209B6"/>
    <w:rsid w:val="00B20BD3"/>
    <w:rsid w:val="00B21A3B"/>
    <w:rsid w:val="00B21ACC"/>
    <w:rsid w:val="00B21F7B"/>
    <w:rsid w:val="00B23412"/>
    <w:rsid w:val="00B2376B"/>
    <w:rsid w:val="00B2419B"/>
    <w:rsid w:val="00B241D2"/>
    <w:rsid w:val="00B2491D"/>
    <w:rsid w:val="00B25C4E"/>
    <w:rsid w:val="00B25E07"/>
    <w:rsid w:val="00B26057"/>
    <w:rsid w:val="00B26476"/>
    <w:rsid w:val="00B26C8F"/>
    <w:rsid w:val="00B27135"/>
    <w:rsid w:val="00B271EE"/>
    <w:rsid w:val="00B27570"/>
    <w:rsid w:val="00B304A2"/>
    <w:rsid w:val="00B31031"/>
    <w:rsid w:val="00B3145D"/>
    <w:rsid w:val="00B3199B"/>
    <w:rsid w:val="00B31C2E"/>
    <w:rsid w:val="00B32690"/>
    <w:rsid w:val="00B337A2"/>
    <w:rsid w:val="00B3393E"/>
    <w:rsid w:val="00B34030"/>
    <w:rsid w:val="00B3407A"/>
    <w:rsid w:val="00B34B2E"/>
    <w:rsid w:val="00B34C74"/>
    <w:rsid w:val="00B35995"/>
    <w:rsid w:val="00B359BF"/>
    <w:rsid w:val="00B35A9A"/>
    <w:rsid w:val="00B35E20"/>
    <w:rsid w:val="00B35F31"/>
    <w:rsid w:val="00B360AE"/>
    <w:rsid w:val="00B36D23"/>
    <w:rsid w:val="00B37985"/>
    <w:rsid w:val="00B37ECB"/>
    <w:rsid w:val="00B402A0"/>
    <w:rsid w:val="00B410A2"/>
    <w:rsid w:val="00B41498"/>
    <w:rsid w:val="00B41AED"/>
    <w:rsid w:val="00B41FB3"/>
    <w:rsid w:val="00B42AAC"/>
    <w:rsid w:val="00B42EE7"/>
    <w:rsid w:val="00B43121"/>
    <w:rsid w:val="00B43346"/>
    <w:rsid w:val="00B43903"/>
    <w:rsid w:val="00B44440"/>
    <w:rsid w:val="00B4495E"/>
    <w:rsid w:val="00B45DE2"/>
    <w:rsid w:val="00B45F37"/>
    <w:rsid w:val="00B46450"/>
    <w:rsid w:val="00B4696D"/>
    <w:rsid w:val="00B470B5"/>
    <w:rsid w:val="00B47932"/>
    <w:rsid w:val="00B47D3A"/>
    <w:rsid w:val="00B50B7C"/>
    <w:rsid w:val="00B50E25"/>
    <w:rsid w:val="00B51191"/>
    <w:rsid w:val="00B515BB"/>
    <w:rsid w:val="00B523C2"/>
    <w:rsid w:val="00B52854"/>
    <w:rsid w:val="00B542AA"/>
    <w:rsid w:val="00B54349"/>
    <w:rsid w:val="00B54929"/>
    <w:rsid w:val="00B554FC"/>
    <w:rsid w:val="00B55616"/>
    <w:rsid w:val="00B55C87"/>
    <w:rsid w:val="00B563C5"/>
    <w:rsid w:val="00B564CF"/>
    <w:rsid w:val="00B5725F"/>
    <w:rsid w:val="00B578A6"/>
    <w:rsid w:val="00B57A67"/>
    <w:rsid w:val="00B57BE4"/>
    <w:rsid w:val="00B57ED9"/>
    <w:rsid w:val="00B6014A"/>
    <w:rsid w:val="00B605DF"/>
    <w:rsid w:val="00B60FA3"/>
    <w:rsid w:val="00B6180B"/>
    <w:rsid w:val="00B618C9"/>
    <w:rsid w:val="00B61C59"/>
    <w:rsid w:val="00B62070"/>
    <w:rsid w:val="00B62903"/>
    <w:rsid w:val="00B62C07"/>
    <w:rsid w:val="00B62E1A"/>
    <w:rsid w:val="00B6364B"/>
    <w:rsid w:val="00B63800"/>
    <w:rsid w:val="00B6385C"/>
    <w:rsid w:val="00B63B0C"/>
    <w:rsid w:val="00B648DD"/>
    <w:rsid w:val="00B64A18"/>
    <w:rsid w:val="00B658D0"/>
    <w:rsid w:val="00B659C1"/>
    <w:rsid w:val="00B6624B"/>
    <w:rsid w:val="00B66274"/>
    <w:rsid w:val="00B6664D"/>
    <w:rsid w:val="00B66A5D"/>
    <w:rsid w:val="00B66AA1"/>
    <w:rsid w:val="00B670F6"/>
    <w:rsid w:val="00B67250"/>
    <w:rsid w:val="00B707E4"/>
    <w:rsid w:val="00B718D3"/>
    <w:rsid w:val="00B72F5F"/>
    <w:rsid w:val="00B73059"/>
    <w:rsid w:val="00B73133"/>
    <w:rsid w:val="00B731A4"/>
    <w:rsid w:val="00B736EC"/>
    <w:rsid w:val="00B747B9"/>
    <w:rsid w:val="00B75192"/>
    <w:rsid w:val="00B7589F"/>
    <w:rsid w:val="00B76165"/>
    <w:rsid w:val="00B76A32"/>
    <w:rsid w:val="00B771EB"/>
    <w:rsid w:val="00B80380"/>
    <w:rsid w:val="00B81018"/>
    <w:rsid w:val="00B811C9"/>
    <w:rsid w:val="00B81663"/>
    <w:rsid w:val="00B81AD3"/>
    <w:rsid w:val="00B81E04"/>
    <w:rsid w:val="00B8282A"/>
    <w:rsid w:val="00B82833"/>
    <w:rsid w:val="00B82CE2"/>
    <w:rsid w:val="00B8327B"/>
    <w:rsid w:val="00B83692"/>
    <w:rsid w:val="00B84260"/>
    <w:rsid w:val="00B849B9"/>
    <w:rsid w:val="00B84D0B"/>
    <w:rsid w:val="00B84DBA"/>
    <w:rsid w:val="00B84E2C"/>
    <w:rsid w:val="00B84EC7"/>
    <w:rsid w:val="00B851B1"/>
    <w:rsid w:val="00B8527A"/>
    <w:rsid w:val="00B85A3B"/>
    <w:rsid w:val="00B85F0E"/>
    <w:rsid w:val="00B85F8B"/>
    <w:rsid w:val="00B8734E"/>
    <w:rsid w:val="00B8735E"/>
    <w:rsid w:val="00B87FD4"/>
    <w:rsid w:val="00B9033A"/>
    <w:rsid w:val="00B90C9F"/>
    <w:rsid w:val="00B92BF7"/>
    <w:rsid w:val="00B9339C"/>
    <w:rsid w:val="00B935D1"/>
    <w:rsid w:val="00B939FA"/>
    <w:rsid w:val="00B93C08"/>
    <w:rsid w:val="00B9426B"/>
    <w:rsid w:val="00B94708"/>
    <w:rsid w:val="00B94951"/>
    <w:rsid w:val="00B94D36"/>
    <w:rsid w:val="00B95D6F"/>
    <w:rsid w:val="00B96DE4"/>
    <w:rsid w:val="00B9744A"/>
    <w:rsid w:val="00B9777A"/>
    <w:rsid w:val="00BA02BB"/>
    <w:rsid w:val="00BA08F4"/>
    <w:rsid w:val="00BA0E08"/>
    <w:rsid w:val="00BA1A8B"/>
    <w:rsid w:val="00BA20A7"/>
    <w:rsid w:val="00BA22E6"/>
    <w:rsid w:val="00BA24FD"/>
    <w:rsid w:val="00BA275E"/>
    <w:rsid w:val="00BA3066"/>
    <w:rsid w:val="00BA3126"/>
    <w:rsid w:val="00BA3B44"/>
    <w:rsid w:val="00BA3F51"/>
    <w:rsid w:val="00BA41B1"/>
    <w:rsid w:val="00BA42F2"/>
    <w:rsid w:val="00BA4331"/>
    <w:rsid w:val="00BA45B9"/>
    <w:rsid w:val="00BA460A"/>
    <w:rsid w:val="00BA46C8"/>
    <w:rsid w:val="00BA486B"/>
    <w:rsid w:val="00BA53BC"/>
    <w:rsid w:val="00BA61DD"/>
    <w:rsid w:val="00BA6423"/>
    <w:rsid w:val="00BA648D"/>
    <w:rsid w:val="00BA663F"/>
    <w:rsid w:val="00BA779B"/>
    <w:rsid w:val="00BA7C9D"/>
    <w:rsid w:val="00BB147B"/>
    <w:rsid w:val="00BB1C13"/>
    <w:rsid w:val="00BB1DF0"/>
    <w:rsid w:val="00BB2170"/>
    <w:rsid w:val="00BB31BA"/>
    <w:rsid w:val="00BB3B15"/>
    <w:rsid w:val="00BB4220"/>
    <w:rsid w:val="00BB4339"/>
    <w:rsid w:val="00BB4B67"/>
    <w:rsid w:val="00BB55E4"/>
    <w:rsid w:val="00BB5BF1"/>
    <w:rsid w:val="00BB6A5A"/>
    <w:rsid w:val="00BB6D7A"/>
    <w:rsid w:val="00BB6E16"/>
    <w:rsid w:val="00BB6E97"/>
    <w:rsid w:val="00BB786D"/>
    <w:rsid w:val="00BB7A1E"/>
    <w:rsid w:val="00BB7B27"/>
    <w:rsid w:val="00BC0328"/>
    <w:rsid w:val="00BC0BAF"/>
    <w:rsid w:val="00BC0EDB"/>
    <w:rsid w:val="00BC1320"/>
    <w:rsid w:val="00BC23D9"/>
    <w:rsid w:val="00BC26D5"/>
    <w:rsid w:val="00BC44EA"/>
    <w:rsid w:val="00BC466F"/>
    <w:rsid w:val="00BC4749"/>
    <w:rsid w:val="00BC49D7"/>
    <w:rsid w:val="00BC4ECB"/>
    <w:rsid w:val="00BC4FA9"/>
    <w:rsid w:val="00BC55E9"/>
    <w:rsid w:val="00BC5A96"/>
    <w:rsid w:val="00BC69FB"/>
    <w:rsid w:val="00BC700C"/>
    <w:rsid w:val="00BC7828"/>
    <w:rsid w:val="00BC7C8E"/>
    <w:rsid w:val="00BC7D03"/>
    <w:rsid w:val="00BD041B"/>
    <w:rsid w:val="00BD0EAC"/>
    <w:rsid w:val="00BD18D0"/>
    <w:rsid w:val="00BD1EE8"/>
    <w:rsid w:val="00BD1F0B"/>
    <w:rsid w:val="00BD21A9"/>
    <w:rsid w:val="00BD23C5"/>
    <w:rsid w:val="00BD3166"/>
    <w:rsid w:val="00BD3D64"/>
    <w:rsid w:val="00BD447E"/>
    <w:rsid w:val="00BD4A08"/>
    <w:rsid w:val="00BD4DBF"/>
    <w:rsid w:val="00BD4E9C"/>
    <w:rsid w:val="00BD51C3"/>
    <w:rsid w:val="00BD570B"/>
    <w:rsid w:val="00BD6138"/>
    <w:rsid w:val="00BD62C5"/>
    <w:rsid w:val="00BD62D7"/>
    <w:rsid w:val="00BD65F2"/>
    <w:rsid w:val="00BD66DC"/>
    <w:rsid w:val="00BD6AD0"/>
    <w:rsid w:val="00BD6FC4"/>
    <w:rsid w:val="00BD7279"/>
    <w:rsid w:val="00BE083B"/>
    <w:rsid w:val="00BE112A"/>
    <w:rsid w:val="00BE1279"/>
    <w:rsid w:val="00BE1299"/>
    <w:rsid w:val="00BE18DD"/>
    <w:rsid w:val="00BE1913"/>
    <w:rsid w:val="00BE1E08"/>
    <w:rsid w:val="00BE297F"/>
    <w:rsid w:val="00BE2E2B"/>
    <w:rsid w:val="00BE3215"/>
    <w:rsid w:val="00BE32C1"/>
    <w:rsid w:val="00BE3448"/>
    <w:rsid w:val="00BE5B8E"/>
    <w:rsid w:val="00BE6287"/>
    <w:rsid w:val="00BE6308"/>
    <w:rsid w:val="00BE659F"/>
    <w:rsid w:val="00BE7350"/>
    <w:rsid w:val="00BE7921"/>
    <w:rsid w:val="00BF03F3"/>
    <w:rsid w:val="00BF0804"/>
    <w:rsid w:val="00BF089D"/>
    <w:rsid w:val="00BF0BB1"/>
    <w:rsid w:val="00BF1099"/>
    <w:rsid w:val="00BF1289"/>
    <w:rsid w:val="00BF129D"/>
    <w:rsid w:val="00BF1371"/>
    <w:rsid w:val="00BF1852"/>
    <w:rsid w:val="00BF1B6F"/>
    <w:rsid w:val="00BF2554"/>
    <w:rsid w:val="00BF2631"/>
    <w:rsid w:val="00BF26EF"/>
    <w:rsid w:val="00BF3095"/>
    <w:rsid w:val="00BF38C3"/>
    <w:rsid w:val="00BF392E"/>
    <w:rsid w:val="00BF3AAD"/>
    <w:rsid w:val="00BF3EDE"/>
    <w:rsid w:val="00BF4CFA"/>
    <w:rsid w:val="00BF5B83"/>
    <w:rsid w:val="00BF5E3A"/>
    <w:rsid w:val="00BF6325"/>
    <w:rsid w:val="00BF64B6"/>
    <w:rsid w:val="00BF6EEF"/>
    <w:rsid w:val="00BF7357"/>
    <w:rsid w:val="00BF766D"/>
    <w:rsid w:val="00BF76C5"/>
    <w:rsid w:val="00BF773E"/>
    <w:rsid w:val="00BF7A03"/>
    <w:rsid w:val="00BF7C4D"/>
    <w:rsid w:val="00C00ABF"/>
    <w:rsid w:val="00C00DB6"/>
    <w:rsid w:val="00C01622"/>
    <w:rsid w:val="00C02111"/>
    <w:rsid w:val="00C02485"/>
    <w:rsid w:val="00C02669"/>
    <w:rsid w:val="00C02E32"/>
    <w:rsid w:val="00C03D69"/>
    <w:rsid w:val="00C047A4"/>
    <w:rsid w:val="00C049FA"/>
    <w:rsid w:val="00C04D37"/>
    <w:rsid w:val="00C050DB"/>
    <w:rsid w:val="00C05C51"/>
    <w:rsid w:val="00C05E89"/>
    <w:rsid w:val="00C063D9"/>
    <w:rsid w:val="00C07060"/>
    <w:rsid w:val="00C07AA1"/>
    <w:rsid w:val="00C104FD"/>
    <w:rsid w:val="00C10DEB"/>
    <w:rsid w:val="00C11155"/>
    <w:rsid w:val="00C11663"/>
    <w:rsid w:val="00C117FE"/>
    <w:rsid w:val="00C12BBE"/>
    <w:rsid w:val="00C12FB7"/>
    <w:rsid w:val="00C13BDE"/>
    <w:rsid w:val="00C13D9D"/>
    <w:rsid w:val="00C13F44"/>
    <w:rsid w:val="00C14114"/>
    <w:rsid w:val="00C145C0"/>
    <w:rsid w:val="00C146D7"/>
    <w:rsid w:val="00C148D3"/>
    <w:rsid w:val="00C15BDA"/>
    <w:rsid w:val="00C160FB"/>
    <w:rsid w:val="00C16224"/>
    <w:rsid w:val="00C16AA3"/>
    <w:rsid w:val="00C16F99"/>
    <w:rsid w:val="00C16FE2"/>
    <w:rsid w:val="00C173F6"/>
    <w:rsid w:val="00C2024B"/>
    <w:rsid w:val="00C202AC"/>
    <w:rsid w:val="00C20310"/>
    <w:rsid w:val="00C2054A"/>
    <w:rsid w:val="00C20718"/>
    <w:rsid w:val="00C20CBF"/>
    <w:rsid w:val="00C21BF9"/>
    <w:rsid w:val="00C2201A"/>
    <w:rsid w:val="00C22070"/>
    <w:rsid w:val="00C226B6"/>
    <w:rsid w:val="00C22A48"/>
    <w:rsid w:val="00C22A67"/>
    <w:rsid w:val="00C22E3D"/>
    <w:rsid w:val="00C22F79"/>
    <w:rsid w:val="00C23E5A"/>
    <w:rsid w:val="00C2538B"/>
    <w:rsid w:val="00C25526"/>
    <w:rsid w:val="00C258DA"/>
    <w:rsid w:val="00C25AC0"/>
    <w:rsid w:val="00C261A7"/>
    <w:rsid w:val="00C26249"/>
    <w:rsid w:val="00C26F9C"/>
    <w:rsid w:val="00C27C38"/>
    <w:rsid w:val="00C27CFF"/>
    <w:rsid w:val="00C30860"/>
    <w:rsid w:val="00C31146"/>
    <w:rsid w:val="00C31471"/>
    <w:rsid w:val="00C31A2C"/>
    <w:rsid w:val="00C3273A"/>
    <w:rsid w:val="00C32FAD"/>
    <w:rsid w:val="00C33261"/>
    <w:rsid w:val="00C333EE"/>
    <w:rsid w:val="00C343F4"/>
    <w:rsid w:val="00C344A8"/>
    <w:rsid w:val="00C34CB4"/>
    <w:rsid w:val="00C34EF7"/>
    <w:rsid w:val="00C35047"/>
    <w:rsid w:val="00C35A2C"/>
    <w:rsid w:val="00C35CB5"/>
    <w:rsid w:val="00C36242"/>
    <w:rsid w:val="00C3675C"/>
    <w:rsid w:val="00C377EF"/>
    <w:rsid w:val="00C4073F"/>
    <w:rsid w:val="00C407AD"/>
    <w:rsid w:val="00C407E4"/>
    <w:rsid w:val="00C40BE0"/>
    <w:rsid w:val="00C40DA1"/>
    <w:rsid w:val="00C40EDA"/>
    <w:rsid w:val="00C413A8"/>
    <w:rsid w:val="00C41436"/>
    <w:rsid w:val="00C4143B"/>
    <w:rsid w:val="00C41CCA"/>
    <w:rsid w:val="00C423A9"/>
    <w:rsid w:val="00C42976"/>
    <w:rsid w:val="00C42A2F"/>
    <w:rsid w:val="00C430BA"/>
    <w:rsid w:val="00C4319C"/>
    <w:rsid w:val="00C432E7"/>
    <w:rsid w:val="00C4362F"/>
    <w:rsid w:val="00C436C1"/>
    <w:rsid w:val="00C436DF"/>
    <w:rsid w:val="00C43BF8"/>
    <w:rsid w:val="00C44662"/>
    <w:rsid w:val="00C447D7"/>
    <w:rsid w:val="00C44BBE"/>
    <w:rsid w:val="00C45C4E"/>
    <w:rsid w:val="00C45EAD"/>
    <w:rsid w:val="00C46F01"/>
    <w:rsid w:val="00C47296"/>
    <w:rsid w:val="00C474BE"/>
    <w:rsid w:val="00C47A62"/>
    <w:rsid w:val="00C47C29"/>
    <w:rsid w:val="00C47E4F"/>
    <w:rsid w:val="00C47EB0"/>
    <w:rsid w:val="00C47FB6"/>
    <w:rsid w:val="00C50577"/>
    <w:rsid w:val="00C50E79"/>
    <w:rsid w:val="00C517A0"/>
    <w:rsid w:val="00C51A58"/>
    <w:rsid w:val="00C51BA8"/>
    <w:rsid w:val="00C523D7"/>
    <w:rsid w:val="00C52496"/>
    <w:rsid w:val="00C525F1"/>
    <w:rsid w:val="00C531DE"/>
    <w:rsid w:val="00C539E4"/>
    <w:rsid w:val="00C53A08"/>
    <w:rsid w:val="00C557C8"/>
    <w:rsid w:val="00C55B6A"/>
    <w:rsid w:val="00C55D63"/>
    <w:rsid w:val="00C569E8"/>
    <w:rsid w:val="00C57A3E"/>
    <w:rsid w:val="00C60472"/>
    <w:rsid w:val="00C60602"/>
    <w:rsid w:val="00C607FC"/>
    <w:rsid w:val="00C60A01"/>
    <w:rsid w:val="00C60FA0"/>
    <w:rsid w:val="00C6155D"/>
    <w:rsid w:val="00C61A25"/>
    <w:rsid w:val="00C61DA7"/>
    <w:rsid w:val="00C624D7"/>
    <w:rsid w:val="00C629C6"/>
    <w:rsid w:val="00C62AD8"/>
    <w:rsid w:val="00C63044"/>
    <w:rsid w:val="00C641AE"/>
    <w:rsid w:val="00C64D50"/>
    <w:rsid w:val="00C64F44"/>
    <w:rsid w:val="00C660DF"/>
    <w:rsid w:val="00C66E52"/>
    <w:rsid w:val="00C67635"/>
    <w:rsid w:val="00C67E8F"/>
    <w:rsid w:val="00C700CC"/>
    <w:rsid w:val="00C70491"/>
    <w:rsid w:val="00C70FBD"/>
    <w:rsid w:val="00C71085"/>
    <w:rsid w:val="00C71AEE"/>
    <w:rsid w:val="00C71FC6"/>
    <w:rsid w:val="00C74BDF"/>
    <w:rsid w:val="00C74D0C"/>
    <w:rsid w:val="00C7516C"/>
    <w:rsid w:val="00C759E1"/>
    <w:rsid w:val="00C765B6"/>
    <w:rsid w:val="00C76ABA"/>
    <w:rsid w:val="00C77506"/>
    <w:rsid w:val="00C80A7E"/>
    <w:rsid w:val="00C80FBF"/>
    <w:rsid w:val="00C81773"/>
    <w:rsid w:val="00C81B1E"/>
    <w:rsid w:val="00C82CED"/>
    <w:rsid w:val="00C83EDC"/>
    <w:rsid w:val="00C8448A"/>
    <w:rsid w:val="00C84727"/>
    <w:rsid w:val="00C85014"/>
    <w:rsid w:val="00C8537D"/>
    <w:rsid w:val="00C85F1D"/>
    <w:rsid w:val="00C86EE9"/>
    <w:rsid w:val="00C873BD"/>
    <w:rsid w:val="00C87F37"/>
    <w:rsid w:val="00C87FDF"/>
    <w:rsid w:val="00C90F30"/>
    <w:rsid w:val="00C90F5F"/>
    <w:rsid w:val="00C910E0"/>
    <w:rsid w:val="00C923F0"/>
    <w:rsid w:val="00C9249E"/>
    <w:rsid w:val="00C933C9"/>
    <w:rsid w:val="00C9402B"/>
    <w:rsid w:val="00C94685"/>
    <w:rsid w:val="00C948DF"/>
    <w:rsid w:val="00C950FD"/>
    <w:rsid w:val="00C952A0"/>
    <w:rsid w:val="00C952B3"/>
    <w:rsid w:val="00C954F5"/>
    <w:rsid w:val="00C956CF"/>
    <w:rsid w:val="00C95BAB"/>
    <w:rsid w:val="00C966FD"/>
    <w:rsid w:val="00C96A3B"/>
    <w:rsid w:val="00C96ACA"/>
    <w:rsid w:val="00C97069"/>
    <w:rsid w:val="00C97939"/>
    <w:rsid w:val="00CA0415"/>
    <w:rsid w:val="00CA0C4F"/>
    <w:rsid w:val="00CA10B7"/>
    <w:rsid w:val="00CA16E1"/>
    <w:rsid w:val="00CA17BE"/>
    <w:rsid w:val="00CA1836"/>
    <w:rsid w:val="00CA227E"/>
    <w:rsid w:val="00CA34DD"/>
    <w:rsid w:val="00CA3548"/>
    <w:rsid w:val="00CA41DC"/>
    <w:rsid w:val="00CA48C2"/>
    <w:rsid w:val="00CA4B61"/>
    <w:rsid w:val="00CA5671"/>
    <w:rsid w:val="00CA589B"/>
    <w:rsid w:val="00CA5905"/>
    <w:rsid w:val="00CA590F"/>
    <w:rsid w:val="00CA5AB8"/>
    <w:rsid w:val="00CA61B7"/>
    <w:rsid w:val="00CA67F9"/>
    <w:rsid w:val="00CA6BE5"/>
    <w:rsid w:val="00CA73A1"/>
    <w:rsid w:val="00CA7531"/>
    <w:rsid w:val="00CA7F80"/>
    <w:rsid w:val="00CB0642"/>
    <w:rsid w:val="00CB088A"/>
    <w:rsid w:val="00CB1318"/>
    <w:rsid w:val="00CB139C"/>
    <w:rsid w:val="00CB1617"/>
    <w:rsid w:val="00CB1D48"/>
    <w:rsid w:val="00CB29FE"/>
    <w:rsid w:val="00CB2BEC"/>
    <w:rsid w:val="00CB2D3D"/>
    <w:rsid w:val="00CB2F30"/>
    <w:rsid w:val="00CB3A73"/>
    <w:rsid w:val="00CB3F34"/>
    <w:rsid w:val="00CB4050"/>
    <w:rsid w:val="00CB4169"/>
    <w:rsid w:val="00CB5556"/>
    <w:rsid w:val="00CB5ABB"/>
    <w:rsid w:val="00CB608A"/>
    <w:rsid w:val="00CB6ED7"/>
    <w:rsid w:val="00CB7BA0"/>
    <w:rsid w:val="00CB7BCE"/>
    <w:rsid w:val="00CB7FE6"/>
    <w:rsid w:val="00CC0E7A"/>
    <w:rsid w:val="00CC15F1"/>
    <w:rsid w:val="00CC17B8"/>
    <w:rsid w:val="00CC20A7"/>
    <w:rsid w:val="00CC2549"/>
    <w:rsid w:val="00CC27D2"/>
    <w:rsid w:val="00CC2DE5"/>
    <w:rsid w:val="00CC4663"/>
    <w:rsid w:val="00CC490F"/>
    <w:rsid w:val="00CC4A44"/>
    <w:rsid w:val="00CC4B36"/>
    <w:rsid w:val="00CC4B46"/>
    <w:rsid w:val="00CC5006"/>
    <w:rsid w:val="00CC57B4"/>
    <w:rsid w:val="00CC6704"/>
    <w:rsid w:val="00CC765B"/>
    <w:rsid w:val="00CC77A0"/>
    <w:rsid w:val="00CC77F6"/>
    <w:rsid w:val="00CC7EA7"/>
    <w:rsid w:val="00CD19EB"/>
    <w:rsid w:val="00CD1A6E"/>
    <w:rsid w:val="00CD2C5B"/>
    <w:rsid w:val="00CD2EA2"/>
    <w:rsid w:val="00CD303E"/>
    <w:rsid w:val="00CD3443"/>
    <w:rsid w:val="00CD3BCB"/>
    <w:rsid w:val="00CD3CAF"/>
    <w:rsid w:val="00CD4FD0"/>
    <w:rsid w:val="00CD520D"/>
    <w:rsid w:val="00CD5506"/>
    <w:rsid w:val="00CD5662"/>
    <w:rsid w:val="00CD610F"/>
    <w:rsid w:val="00CD6370"/>
    <w:rsid w:val="00CD6F5C"/>
    <w:rsid w:val="00CD7990"/>
    <w:rsid w:val="00CE0479"/>
    <w:rsid w:val="00CE04C4"/>
    <w:rsid w:val="00CE0878"/>
    <w:rsid w:val="00CE0D6E"/>
    <w:rsid w:val="00CE13AF"/>
    <w:rsid w:val="00CE1D4C"/>
    <w:rsid w:val="00CE1EEF"/>
    <w:rsid w:val="00CE2607"/>
    <w:rsid w:val="00CE2624"/>
    <w:rsid w:val="00CE32D4"/>
    <w:rsid w:val="00CE360F"/>
    <w:rsid w:val="00CE44D6"/>
    <w:rsid w:val="00CE4E67"/>
    <w:rsid w:val="00CE531C"/>
    <w:rsid w:val="00CE5D45"/>
    <w:rsid w:val="00CE6649"/>
    <w:rsid w:val="00CE68C0"/>
    <w:rsid w:val="00CE6B1F"/>
    <w:rsid w:val="00CE6D70"/>
    <w:rsid w:val="00CE7441"/>
    <w:rsid w:val="00CE74EC"/>
    <w:rsid w:val="00CF2079"/>
    <w:rsid w:val="00CF2687"/>
    <w:rsid w:val="00CF2A54"/>
    <w:rsid w:val="00CF30D2"/>
    <w:rsid w:val="00CF3AA9"/>
    <w:rsid w:val="00CF3BA8"/>
    <w:rsid w:val="00CF3DBC"/>
    <w:rsid w:val="00CF4012"/>
    <w:rsid w:val="00CF40BC"/>
    <w:rsid w:val="00CF4121"/>
    <w:rsid w:val="00CF4265"/>
    <w:rsid w:val="00CF4283"/>
    <w:rsid w:val="00CF42D0"/>
    <w:rsid w:val="00CF4539"/>
    <w:rsid w:val="00CF521E"/>
    <w:rsid w:val="00CF524C"/>
    <w:rsid w:val="00CF52AC"/>
    <w:rsid w:val="00CF537D"/>
    <w:rsid w:val="00CF540F"/>
    <w:rsid w:val="00CF6065"/>
    <w:rsid w:val="00CF6842"/>
    <w:rsid w:val="00CF6E9B"/>
    <w:rsid w:val="00CF72F9"/>
    <w:rsid w:val="00CF734F"/>
    <w:rsid w:val="00CF741B"/>
    <w:rsid w:val="00CF7929"/>
    <w:rsid w:val="00D00123"/>
    <w:rsid w:val="00D00669"/>
    <w:rsid w:val="00D00951"/>
    <w:rsid w:val="00D00B3D"/>
    <w:rsid w:val="00D00E89"/>
    <w:rsid w:val="00D00FE6"/>
    <w:rsid w:val="00D01847"/>
    <w:rsid w:val="00D01B63"/>
    <w:rsid w:val="00D02706"/>
    <w:rsid w:val="00D0270C"/>
    <w:rsid w:val="00D0270D"/>
    <w:rsid w:val="00D0299B"/>
    <w:rsid w:val="00D0393D"/>
    <w:rsid w:val="00D03BA1"/>
    <w:rsid w:val="00D03FE1"/>
    <w:rsid w:val="00D04A36"/>
    <w:rsid w:val="00D04C34"/>
    <w:rsid w:val="00D05263"/>
    <w:rsid w:val="00D05FBB"/>
    <w:rsid w:val="00D06CE4"/>
    <w:rsid w:val="00D0715F"/>
    <w:rsid w:val="00D10F2F"/>
    <w:rsid w:val="00D11139"/>
    <w:rsid w:val="00D11894"/>
    <w:rsid w:val="00D120D4"/>
    <w:rsid w:val="00D126D3"/>
    <w:rsid w:val="00D12C53"/>
    <w:rsid w:val="00D12D3D"/>
    <w:rsid w:val="00D12EB5"/>
    <w:rsid w:val="00D130BF"/>
    <w:rsid w:val="00D1317D"/>
    <w:rsid w:val="00D13605"/>
    <w:rsid w:val="00D13818"/>
    <w:rsid w:val="00D14560"/>
    <w:rsid w:val="00D14762"/>
    <w:rsid w:val="00D15CD6"/>
    <w:rsid w:val="00D15E37"/>
    <w:rsid w:val="00D1651F"/>
    <w:rsid w:val="00D16F8B"/>
    <w:rsid w:val="00D172E6"/>
    <w:rsid w:val="00D17CBA"/>
    <w:rsid w:val="00D201CB"/>
    <w:rsid w:val="00D2032F"/>
    <w:rsid w:val="00D22253"/>
    <w:rsid w:val="00D22336"/>
    <w:rsid w:val="00D227B3"/>
    <w:rsid w:val="00D22B01"/>
    <w:rsid w:val="00D22B99"/>
    <w:rsid w:val="00D230AF"/>
    <w:rsid w:val="00D23852"/>
    <w:rsid w:val="00D23CD3"/>
    <w:rsid w:val="00D240A8"/>
    <w:rsid w:val="00D24228"/>
    <w:rsid w:val="00D24943"/>
    <w:rsid w:val="00D24A51"/>
    <w:rsid w:val="00D25696"/>
    <w:rsid w:val="00D257E6"/>
    <w:rsid w:val="00D25AD2"/>
    <w:rsid w:val="00D25E60"/>
    <w:rsid w:val="00D2741F"/>
    <w:rsid w:val="00D27E20"/>
    <w:rsid w:val="00D319B0"/>
    <w:rsid w:val="00D319CB"/>
    <w:rsid w:val="00D31AB9"/>
    <w:rsid w:val="00D32411"/>
    <w:rsid w:val="00D32625"/>
    <w:rsid w:val="00D3278B"/>
    <w:rsid w:val="00D33494"/>
    <w:rsid w:val="00D337C1"/>
    <w:rsid w:val="00D339E2"/>
    <w:rsid w:val="00D345FA"/>
    <w:rsid w:val="00D3478F"/>
    <w:rsid w:val="00D35235"/>
    <w:rsid w:val="00D358D2"/>
    <w:rsid w:val="00D35AA8"/>
    <w:rsid w:val="00D35D21"/>
    <w:rsid w:val="00D35F99"/>
    <w:rsid w:val="00D36554"/>
    <w:rsid w:val="00D3655F"/>
    <w:rsid w:val="00D36767"/>
    <w:rsid w:val="00D368A0"/>
    <w:rsid w:val="00D36B09"/>
    <w:rsid w:val="00D37610"/>
    <w:rsid w:val="00D376FB"/>
    <w:rsid w:val="00D40005"/>
    <w:rsid w:val="00D40482"/>
    <w:rsid w:val="00D4087D"/>
    <w:rsid w:val="00D40983"/>
    <w:rsid w:val="00D40C31"/>
    <w:rsid w:val="00D40E41"/>
    <w:rsid w:val="00D40FB9"/>
    <w:rsid w:val="00D4163C"/>
    <w:rsid w:val="00D42519"/>
    <w:rsid w:val="00D4261D"/>
    <w:rsid w:val="00D426EA"/>
    <w:rsid w:val="00D42C07"/>
    <w:rsid w:val="00D44608"/>
    <w:rsid w:val="00D44CC6"/>
    <w:rsid w:val="00D45A00"/>
    <w:rsid w:val="00D45CE2"/>
    <w:rsid w:val="00D468C9"/>
    <w:rsid w:val="00D47BBC"/>
    <w:rsid w:val="00D47DD1"/>
    <w:rsid w:val="00D5072A"/>
    <w:rsid w:val="00D50E4B"/>
    <w:rsid w:val="00D51CA6"/>
    <w:rsid w:val="00D51D87"/>
    <w:rsid w:val="00D52421"/>
    <w:rsid w:val="00D52504"/>
    <w:rsid w:val="00D529BD"/>
    <w:rsid w:val="00D52BB2"/>
    <w:rsid w:val="00D52CF9"/>
    <w:rsid w:val="00D530C8"/>
    <w:rsid w:val="00D531C3"/>
    <w:rsid w:val="00D531D3"/>
    <w:rsid w:val="00D5320C"/>
    <w:rsid w:val="00D533DF"/>
    <w:rsid w:val="00D53A05"/>
    <w:rsid w:val="00D541BD"/>
    <w:rsid w:val="00D54B3E"/>
    <w:rsid w:val="00D54BCA"/>
    <w:rsid w:val="00D54C24"/>
    <w:rsid w:val="00D5530A"/>
    <w:rsid w:val="00D55A0F"/>
    <w:rsid w:val="00D56CDE"/>
    <w:rsid w:val="00D57921"/>
    <w:rsid w:val="00D57DBF"/>
    <w:rsid w:val="00D57F67"/>
    <w:rsid w:val="00D6163D"/>
    <w:rsid w:val="00D617D3"/>
    <w:rsid w:val="00D62390"/>
    <w:rsid w:val="00D628C8"/>
    <w:rsid w:val="00D628F4"/>
    <w:rsid w:val="00D6324D"/>
    <w:rsid w:val="00D647FB"/>
    <w:rsid w:val="00D64ED9"/>
    <w:rsid w:val="00D65063"/>
    <w:rsid w:val="00D65649"/>
    <w:rsid w:val="00D65EB7"/>
    <w:rsid w:val="00D65F37"/>
    <w:rsid w:val="00D6617F"/>
    <w:rsid w:val="00D662A2"/>
    <w:rsid w:val="00D66F90"/>
    <w:rsid w:val="00D67160"/>
    <w:rsid w:val="00D6794E"/>
    <w:rsid w:val="00D700C0"/>
    <w:rsid w:val="00D7095F"/>
    <w:rsid w:val="00D70CB7"/>
    <w:rsid w:val="00D714E1"/>
    <w:rsid w:val="00D7187C"/>
    <w:rsid w:val="00D728AC"/>
    <w:rsid w:val="00D73522"/>
    <w:rsid w:val="00D7435A"/>
    <w:rsid w:val="00D74575"/>
    <w:rsid w:val="00D747C3"/>
    <w:rsid w:val="00D74C86"/>
    <w:rsid w:val="00D751A6"/>
    <w:rsid w:val="00D752F3"/>
    <w:rsid w:val="00D759B3"/>
    <w:rsid w:val="00D75B8D"/>
    <w:rsid w:val="00D75C58"/>
    <w:rsid w:val="00D771DA"/>
    <w:rsid w:val="00D7797F"/>
    <w:rsid w:val="00D77D2C"/>
    <w:rsid w:val="00D803F1"/>
    <w:rsid w:val="00D805EC"/>
    <w:rsid w:val="00D80CC2"/>
    <w:rsid w:val="00D80CE9"/>
    <w:rsid w:val="00D80D0D"/>
    <w:rsid w:val="00D814C5"/>
    <w:rsid w:val="00D81CC2"/>
    <w:rsid w:val="00D8318C"/>
    <w:rsid w:val="00D8336F"/>
    <w:rsid w:val="00D8366D"/>
    <w:rsid w:val="00D84075"/>
    <w:rsid w:val="00D841A0"/>
    <w:rsid w:val="00D844D4"/>
    <w:rsid w:val="00D8459B"/>
    <w:rsid w:val="00D84E48"/>
    <w:rsid w:val="00D85089"/>
    <w:rsid w:val="00D8526D"/>
    <w:rsid w:val="00D86004"/>
    <w:rsid w:val="00D86BFD"/>
    <w:rsid w:val="00D8799C"/>
    <w:rsid w:val="00D879F1"/>
    <w:rsid w:val="00D87D2D"/>
    <w:rsid w:val="00D901DD"/>
    <w:rsid w:val="00D916A9"/>
    <w:rsid w:val="00D91C47"/>
    <w:rsid w:val="00D91E25"/>
    <w:rsid w:val="00D921B7"/>
    <w:rsid w:val="00D928B3"/>
    <w:rsid w:val="00D92ED2"/>
    <w:rsid w:val="00D93087"/>
    <w:rsid w:val="00D93449"/>
    <w:rsid w:val="00D9371E"/>
    <w:rsid w:val="00D938B2"/>
    <w:rsid w:val="00D9398B"/>
    <w:rsid w:val="00D93C33"/>
    <w:rsid w:val="00D93D8E"/>
    <w:rsid w:val="00D93EE2"/>
    <w:rsid w:val="00D93F8C"/>
    <w:rsid w:val="00D941C6"/>
    <w:rsid w:val="00D94C10"/>
    <w:rsid w:val="00D94D97"/>
    <w:rsid w:val="00D9537F"/>
    <w:rsid w:val="00D95704"/>
    <w:rsid w:val="00D95CF7"/>
    <w:rsid w:val="00D95E36"/>
    <w:rsid w:val="00D964B6"/>
    <w:rsid w:val="00D96763"/>
    <w:rsid w:val="00D967F6"/>
    <w:rsid w:val="00D96A6C"/>
    <w:rsid w:val="00D96C26"/>
    <w:rsid w:val="00D970C8"/>
    <w:rsid w:val="00D97C63"/>
    <w:rsid w:val="00DA024F"/>
    <w:rsid w:val="00DA02E3"/>
    <w:rsid w:val="00DA03A1"/>
    <w:rsid w:val="00DA0559"/>
    <w:rsid w:val="00DA08B4"/>
    <w:rsid w:val="00DA0ABE"/>
    <w:rsid w:val="00DA1283"/>
    <w:rsid w:val="00DA16D8"/>
    <w:rsid w:val="00DA19B9"/>
    <w:rsid w:val="00DA1BFA"/>
    <w:rsid w:val="00DA26CB"/>
    <w:rsid w:val="00DA2A79"/>
    <w:rsid w:val="00DA2FB7"/>
    <w:rsid w:val="00DA3408"/>
    <w:rsid w:val="00DA3E01"/>
    <w:rsid w:val="00DA4A51"/>
    <w:rsid w:val="00DA4DC3"/>
    <w:rsid w:val="00DA5569"/>
    <w:rsid w:val="00DA69AE"/>
    <w:rsid w:val="00DA6B7E"/>
    <w:rsid w:val="00DA6E0D"/>
    <w:rsid w:val="00DA73D7"/>
    <w:rsid w:val="00DA78A4"/>
    <w:rsid w:val="00DA7EE8"/>
    <w:rsid w:val="00DB0252"/>
    <w:rsid w:val="00DB06FC"/>
    <w:rsid w:val="00DB0917"/>
    <w:rsid w:val="00DB1264"/>
    <w:rsid w:val="00DB1403"/>
    <w:rsid w:val="00DB174C"/>
    <w:rsid w:val="00DB192A"/>
    <w:rsid w:val="00DB1F7C"/>
    <w:rsid w:val="00DB3103"/>
    <w:rsid w:val="00DB329F"/>
    <w:rsid w:val="00DB3D11"/>
    <w:rsid w:val="00DB44C0"/>
    <w:rsid w:val="00DB4872"/>
    <w:rsid w:val="00DB48AE"/>
    <w:rsid w:val="00DB4E59"/>
    <w:rsid w:val="00DB50AC"/>
    <w:rsid w:val="00DB524C"/>
    <w:rsid w:val="00DB59CE"/>
    <w:rsid w:val="00DB5AC9"/>
    <w:rsid w:val="00DB5ADC"/>
    <w:rsid w:val="00DB5C99"/>
    <w:rsid w:val="00DB676E"/>
    <w:rsid w:val="00DB68A9"/>
    <w:rsid w:val="00DB6997"/>
    <w:rsid w:val="00DB71D6"/>
    <w:rsid w:val="00DC07AC"/>
    <w:rsid w:val="00DC08D4"/>
    <w:rsid w:val="00DC0A35"/>
    <w:rsid w:val="00DC0F7C"/>
    <w:rsid w:val="00DC115D"/>
    <w:rsid w:val="00DC19FD"/>
    <w:rsid w:val="00DC1B91"/>
    <w:rsid w:val="00DC1CEE"/>
    <w:rsid w:val="00DC1ED9"/>
    <w:rsid w:val="00DC293C"/>
    <w:rsid w:val="00DC2BF6"/>
    <w:rsid w:val="00DC3529"/>
    <w:rsid w:val="00DC3663"/>
    <w:rsid w:val="00DC5276"/>
    <w:rsid w:val="00DC5957"/>
    <w:rsid w:val="00DC5A90"/>
    <w:rsid w:val="00DC72C3"/>
    <w:rsid w:val="00DC7D1E"/>
    <w:rsid w:val="00DD000B"/>
    <w:rsid w:val="00DD03CB"/>
    <w:rsid w:val="00DD045F"/>
    <w:rsid w:val="00DD3912"/>
    <w:rsid w:val="00DD3EA8"/>
    <w:rsid w:val="00DD3F79"/>
    <w:rsid w:val="00DD43B0"/>
    <w:rsid w:val="00DD4B0E"/>
    <w:rsid w:val="00DD4EFE"/>
    <w:rsid w:val="00DD5316"/>
    <w:rsid w:val="00DD5C53"/>
    <w:rsid w:val="00DD69DF"/>
    <w:rsid w:val="00DD7B09"/>
    <w:rsid w:val="00DD7E96"/>
    <w:rsid w:val="00DE01DE"/>
    <w:rsid w:val="00DE0B58"/>
    <w:rsid w:val="00DE10B4"/>
    <w:rsid w:val="00DE1D9B"/>
    <w:rsid w:val="00DE2497"/>
    <w:rsid w:val="00DE27B6"/>
    <w:rsid w:val="00DE2B54"/>
    <w:rsid w:val="00DE2BFC"/>
    <w:rsid w:val="00DE3CE8"/>
    <w:rsid w:val="00DE5A2C"/>
    <w:rsid w:val="00DE5A74"/>
    <w:rsid w:val="00DE5E6C"/>
    <w:rsid w:val="00DE62E5"/>
    <w:rsid w:val="00DE7F9E"/>
    <w:rsid w:val="00DF0B00"/>
    <w:rsid w:val="00DF0BCB"/>
    <w:rsid w:val="00DF1072"/>
    <w:rsid w:val="00DF13A5"/>
    <w:rsid w:val="00DF19DE"/>
    <w:rsid w:val="00DF2157"/>
    <w:rsid w:val="00DF21E0"/>
    <w:rsid w:val="00DF34EE"/>
    <w:rsid w:val="00DF37D0"/>
    <w:rsid w:val="00DF4510"/>
    <w:rsid w:val="00DF4D0D"/>
    <w:rsid w:val="00DF4F63"/>
    <w:rsid w:val="00DF64F5"/>
    <w:rsid w:val="00DF6612"/>
    <w:rsid w:val="00DF6E80"/>
    <w:rsid w:val="00DF6F97"/>
    <w:rsid w:val="00DF70DA"/>
    <w:rsid w:val="00DF7F3E"/>
    <w:rsid w:val="00E00016"/>
    <w:rsid w:val="00E00D65"/>
    <w:rsid w:val="00E01BE0"/>
    <w:rsid w:val="00E021AF"/>
    <w:rsid w:val="00E02236"/>
    <w:rsid w:val="00E02293"/>
    <w:rsid w:val="00E02856"/>
    <w:rsid w:val="00E0304B"/>
    <w:rsid w:val="00E030BE"/>
    <w:rsid w:val="00E03161"/>
    <w:rsid w:val="00E03C99"/>
    <w:rsid w:val="00E03D22"/>
    <w:rsid w:val="00E052F0"/>
    <w:rsid w:val="00E055F7"/>
    <w:rsid w:val="00E056FE"/>
    <w:rsid w:val="00E05840"/>
    <w:rsid w:val="00E06240"/>
    <w:rsid w:val="00E0672D"/>
    <w:rsid w:val="00E06BCB"/>
    <w:rsid w:val="00E0703E"/>
    <w:rsid w:val="00E07787"/>
    <w:rsid w:val="00E07D08"/>
    <w:rsid w:val="00E1047C"/>
    <w:rsid w:val="00E10FFA"/>
    <w:rsid w:val="00E11540"/>
    <w:rsid w:val="00E11D67"/>
    <w:rsid w:val="00E120BF"/>
    <w:rsid w:val="00E12F38"/>
    <w:rsid w:val="00E148DB"/>
    <w:rsid w:val="00E154DE"/>
    <w:rsid w:val="00E159B0"/>
    <w:rsid w:val="00E15B89"/>
    <w:rsid w:val="00E15E08"/>
    <w:rsid w:val="00E15E73"/>
    <w:rsid w:val="00E166A6"/>
    <w:rsid w:val="00E168B2"/>
    <w:rsid w:val="00E16D4F"/>
    <w:rsid w:val="00E174CB"/>
    <w:rsid w:val="00E178CA"/>
    <w:rsid w:val="00E17A8E"/>
    <w:rsid w:val="00E20035"/>
    <w:rsid w:val="00E208D9"/>
    <w:rsid w:val="00E20DB8"/>
    <w:rsid w:val="00E20DD3"/>
    <w:rsid w:val="00E219E0"/>
    <w:rsid w:val="00E21E41"/>
    <w:rsid w:val="00E22B72"/>
    <w:rsid w:val="00E22D11"/>
    <w:rsid w:val="00E25254"/>
    <w:rsid w:val="00E25645"/>
    <w:rsid w:val="00E25C11"/>
    <w:rsid w:val="00E25C1C"/>
    <w:rsid w:val="00E264A7"/>
    <w:rsid w:val="00E26EC0"/>
    <w:rsid w:val="00E27447"/>
    <w:rsid w:val="00E30141"/>
    <w:rsid w:val="00E30B9C"/>
    <w:rsid w:val="00E30CF7"/>
    <w:rsid w:val="00E31D0E"/>
    <w:rsid w:val="00E32146"/>
    <w:rsid w:val="00E32576"/>
    <w:rsid w:val="00E327C3"/>
    <w:rsid w:val="00E32837"/>
    <w:rsid w:val="00E32CF7"/>
    <w:rsid w:val="00E32D15"/>
    <w:rsid w:val="00E33CCA"/>
    <w:rsid w:val="00E34855"/>
    <w:rsid w:val="00E34F66"/>
    <w:rsid w:val="00E351BF"/>
    <w:rsid w:val="00E3578E"/>
    <w:rsid w:val="00E35E9D"/>
    <w:rsid w:val="00E37CB5"/>
    <w:rsid w:val="00E40281"/>
    <w:rsid w:val="00E40651"/>
    <w:rsid w:val="00E40F51"/>
    <w:rsid w:val="00E41B44"/>
    <w:rsid w:val="00E4252F"/>
    <w:rsid w:val="00E430BC"/>
    <w:rsid w:val="00E430EF"/>
    <w:rsid w:val="00E43413"/>
    <w:rsid w:val="00E436B3"/>
    <w:rsid w:val="00E44033"/>
    <w:rsid w:val="00E4508C"/>
    <w:rsid w:val="00E469FD"/>
    <w:rsid w:val="00E4730C"/>
    <w:rsid w:val="00E47518"/>
    <w:rsid w:val="00E47642"/>
    <w:rsid w:val="00E5065B"/>
    <w:rsid w:val="00E51849"/>
    <w:rsid w:val="00E51DA9"/>
    <w:rsid w:val="00E52200"/>
    <w:rsid w:val="00E52B86"/>
    <w:rsid w:val="00E52CB8"/>
    <w:rsid w:val="00E52D36"/>
    <w:rsid w:val="00E53576"/>
    <w:rsid w:val="00E535D0"/>
    <w:rsid w:val="00E53CE8"/>
    <w:rsid w:val="00E53E6A"/>
    <w:rsid w:val="00E54036"/>
    <w:rsid w:val="00E5403D"/>
    <w:rsid w:val="00E5454F"/>
    <w:rsid w:val="00E5482A"/>
    <w:rsid w:val="00E5539A"/>
    <w:rsid w:val="00E55607"/>
    <w:rsid w:val="00E56C32"/>
    <w:rsid w:val="00E57AD5"/>
    <w:rsid w:val="00E57CF9"/>
    <w:rsid w:val="00E607CC"/>
    <w:rsid w:val="00E6114A"/>
    <w:rsid w:val="00E612BE"/>
    <w:rsid w:val="00E6140D"/>
    <w:rsid w:val="00E61442"/>
    <w:rsid w:val="00E61883"/>
    <w:rsid w:val="00E61985"/>
    <w:rsid w:val="00E61A53"/>
    <w:rsid w:val="00E61B0E"/>
    <w:rsid w:val="00E62766"/>
    <w:rsid w:val="00E63049"/>
    <w:rsid w:val="00E63D2D"/>
    <w:rsid w:val="00E649BF"/>
    <w:rsid w:val="00E64EBF"/>
    <w:rsid w:val="00E65707"/>
    <w:rsid w:val="00E6581F"/>
    <w:rsid w:val="00E65900"/>
    <w:rsid w:val="00E65AC9"/>
    <w:rsid w:val="00E65BDF"/>
    <w:rsid w:val="00E66170"/>
    <w:rsid w:val="00E66547"/>
    <w:rsid w:val="00E66560"/>
    <w:rsid w:val="00E67206"/>
    <w:rsid w:val="00E67666"/>
    <w:rsid w:val="00E700A0"/>
    <w:rsid w:val="00E71A93"/>
    <w:rsid w:val="00E71C7B"/>
    <w:rsid w:val="00E7226D"/>
    <w:rsid w:val="00E72A38"/>
    <w:rsid w:val="00E72B0F"/>
    <w:rsid w:val="00E72E6F"/>
    <w:rsid w:val="00E73391"/>
    <w:rsid w:val="00E73CE4"/>
    <w:rsid w:val="00E74451"/>
    <w:rsid w:val="00E74E2B"/>
    <w:rsid w:val="00E74F75"/>
    <w:rsid w:val="00E766BE"/>
    <w:rsid w:val="00E76E7E"/>
    <w:rsid w:val="00E7756D"/>
    <w:rsid w:val="00E775A4"/>
    <w:rsid w:val="00E77A4F"/>
    <w:rsid w:val="00E77E9B"/>
    <w:rsid w:val="00E80418"/>
    <w:rsid w:val="00E80A0D"/>
    <w:rsid w:val="00E80A92"/>
    <w:rsid w:val="00E812B5"/>
    <w:rsid w:val="00E81836"/>
    <w:rsid w:val="00E83E94"/>
    <w:rsid w:val="00E844A2"/>
    <w:rsid w:val="00E84AE5"/>
    <w:rsid w:val="00E84C57"/>
    <w:rsid w:val="00E84DDE"/>
    <w:rsid w:val="00E85F42"/>
    <w:rsid w:val="00E867CD"/>
    <w:rsid w:val="00E867E8"/>
    <w:rsid w:val="00E86AD2"/>
    <w:rsid w:val="00E86B42"/>
    <w:rsid w:val="00E86D77"/>
    <w:rsid w:val="00E86F14"/>
    <w:rsid w:val="00E87BE3"/>
    <w:rsid w:val="00E87E80"/>
    <w:rsid w:val="00E90183"/>
    <w:rsid w:val="00E9029A"/>
    <w:rsid w:val="00E902D4"/>
    <w:rsid w:val="00E9046B"/>
    <w:rsid w:val="00E90787"/>
    <w:rsid w:val="00E91239"/>
    <w:rsid w:val="00E9185C"/>
    <w:rsid w:val="00E927CC"/>
    <w:rsid w:val="00E92A78"/>
    <w:rsid w:val="00E92A8D"/>
    <w:rsid w:val="00E93D0C"/>
    <w:rsid w:val="00E94A29"/>
    <w:rsid w:val="00E94FF8"/>
    <w:rsid w:val="00E950BF"/>
    <w:rsid w:val="00E95557"/>
    <w:rsid w:val="00E95C42"/>
    <w:rsid w:val="00E95D53"/>
    <w:rsid w:val="00E95F11"/>
    <w:rsid w:val="00E96017"/>
    <w:rsid w:val="00E966AB"/>
    <w:rsid w:val="00E96A1C"/>
    <w:rsid w:val="00E96F27"/>
    <w:rsid w:val="00E97473"/>
    <w:rsid w:val="00E97765"/>
    <w:rsid w:val="00E977CB"/>
    <w:rsid w:val="00E97A2C"/>
    <w:rsid w:val="00E97AF3"/>
    <w:rsid w:val="00EA0D98"/>
    <w:rsid w:val="00EA148B"/>
    <w:rsid w:val="00EA163D"/>
    <w:rsid w:val="00EA1874"/>
    <w:rsid w:val="00EA1F99"/>
    <w:rsid w:val="00EA29A2"/>
    <w:rsid w:val="00EA3B3D"/>
    <w:rsid w:val="00EA3F4C"/>
    <w:rsid w:val="00EA41E2"/>
    <w:rsid w:val="00EA431B"/>
    <w:rsid w:val="00EA442F"/>
    <w:rsid w:val="00EA4834"/>
    <w:rsid w:val="00EA4F5D"/>
    <w:rsid w:val="00EA543E"/>
    <w:rsid w:val="00EA56AD"/>
    <w:rsid w:val="00EA5751"/>
    <w:rsid w:val="00EA591A"/>
    <w:rsid w:val="00EA63EF"/>
    <w:rsid w:val="00EA6C41"/>
    <w:rsid w:val="00EA6F9F"/>
    <w:rsid w:val="00EA7391"/>
    <w:rsid w:val="00EA7DCD"/>
    <w:rsid w:val="00EB078D"/>
    <w:rsid w:val="00EB0869"/>
    <w:rsid w:val="00EB1145"/>
    <w:rsid w:val="00EB13BD"/>
    <w:rsid w:val="00EB1983"/>
    <w:rsid w:val="00EB3299"/>
    <w:rsid w:val="00EB390A"/>
    <w:rsid w:val="00EB3FA5"/>
    <w:rsid w:val="00EB5514"/>
    <w:rsid w:val="00EB56D3"/>
    <w:rsid w:val="00EB5851"/>
    <w:rsid w:val="00EB5D14"/>
    <w:rsid w:val="00EB5DF6"/>
    <w:rsid w:val="00EB61E3"/>
    <w:rsid w:val="00EB673A"/>
    <w:rsid w:val="00EB75CD"/>
    <w:rsid w:val="00EB7B56"/>
    <w:rsid w:val="00EC0678"/>
    <w:rsid w:val="00EC0E51"/>
    <w:rsid w:val="00EC0E7D"/>
    <w:rsid w:val="00EC11F0"/>
    <w:rsid w:val="00EC1213"/>
    <w:rsid w:val="00EC16D7"/>
    <w:rsid w:val="00EC1FDB"/>
    <w:rsid w:val="00EC24B2"/>
    <w:rsid w:val="00EC2E85"/>
    <w:rsid w:val="00EC3696"/>
    <w:rsid w:val="00EC4414"/>
    <w:rsid w:val="00EC4533"/>
    <w:rsid w:val="00EC4B6C"/>
    <w:rsid w:val="00EC4BE5"/>
    <w:rsid w:val="00EC5643"/>
    <w:rsid w:val="00EC5945"/>
    <w:rsid w:val="00EC5BE3"/>
    <w:rsid w:val="00EC5C89"/>
    <w:rsid w:val="00EC5CC4"/>
    <w:rsid w:val="00EC5D68"/>
    <w:rsid w:val="00EC610E"/>
    <w:rsid w:val="00EC6124"/>
    <w:rsid w:val="00EC62D5"/>
    <w:rsid w:val="00EC6C86"/>
    <w:rsid w:val="00EC7927"/>
    <w:rsid w:val="00EC7B7A"/>
    <w:rsid w:val="00EC7BE0"/>
    <w:rsid w:val="00ED0233"/>
    <w:rsid w:val="00ED0D76"/>
    <w:rsid w:val="00ED0D8B"/>
    <w:rsid w:val="00ED12B4"/>
    <w:rsid w:val="00ED1549"/>
    <w:rsid w:val="00ED1909"/>
    <w:rsid w:val="00ED1A6B"/>
    <w:rsid w:val="00ED1B41"/>
    <w:rsid w:val="00ED212B"/>
    <w:rsid w:val="00ED2402"/>
    <w:rsid w:val="00ED2C00"/>
    <w:rsid w:val="00ED2E69"/>
    <w:rsid w:val="00ED2E9D"/>
    <w:rsid w:val="00ED31FC"/>
    <w:rsid w:val="00ED38CD"/>
    <w:rsid w:val="00ED3AE8"/>
    <w:rsid w:val="00ED45FF"/>
    <w:rsid w:val="00ED4D97"/>
    <w:rsid w:val="00ED4DD7"/>
    <w:rsid w:val="00ED4F70"/>
    <w:rsid w:val="00ED4FD3"/>
    <w:rsid w:val="00ED59C6"/>
    <w:rsid w:val="00ED634B"/>
    <w:rsid w:val="00ED65D8"/>
    <w:rsid w:val="00ED6B38"/>
    <w:rsid w:val="00ED6EB0"/>
    <w:rsid w:val="00ED7224"/>
    <w:rsid w:val="00ED74E7"/>
    <w:rsid w:val="00ED779F"/>
    <w:rsid w:val="00ED77DF"/>
    <w:rsid w:val="00ED7800"/>
    <w:rsid w:val="00ED7CFA"/>
    <w:rsid w:val="00ED7D24"/>
    <w:rsid w:val="00ED7FAC"/>
    <w:rsid w:val="00EE00C8"/>
    <w:rsid w:val="00EE03C5"/>
    <w:rsid w:val="00EE070C"/>
    <w:rsid w:val="00EE13EB"/>
    <w:rsid w:val="00EE1412"/>
    <w:rsid w:val="00EE1665"/>
    <w:rsid w:val="00EE206B"/>
    <w:rsid w:val="00EE23CC"/>
    <w:rsid w:val="00EE2D89"/>
    <w:rsid w:val="00EE3511"/>
    <w:rsid w:val="00EE3DA3"/>
    <w:rsid w:val="00EE4679"/>
    <w:rsid w:val="00EE4B76"/>
    <w:rsid w:val="00EE4DBC"/>
    <w:rsid w:val="00EE4E10"/>
    <w:rsid w:val="00EE5188"/>
    <w:rsid w:val="00EE52B1"/>
    <w:rsid w:val="00EE5A52"/>
    <w:rsid w:val="00EE6815"/>
    <w:rsid w:val="00EE693F"/>
    <w:rsid w:val="00EE7701"/>
    <w:rsid w:val="00EF00A4"/>
    <w:rsid w:val="00EF0A2F"/>
    <w:rsid w:val="00EF0B50"/>
    <w:rsid w:val="00EF0FCA"/>
    <w:rsid w:val="00EF1127"/>
    <w:rsid w:val="00EF1230"/>
    <w:rsid w:val="00EF146D"/>
    <w:rsid w:val="00EF1496"/>
    <w:rsid w:val="00EF1553"/>
    <w:rsid w:val="00EF181C"/>
    <w:rsid w:val="00EF1FFC"/>
    <w:rsid w:val="00EF28B4"/>
    <w:rsid w:val="00EF299A"/>
    <w:rsid w:val="00EF2EF5"/>
    <w:rsid w:val="00EF39F6"/>
    <w:rsid w:val="00EF4226"/>
    <w:rsid w:val="00EF48AC"/>
    <w:rsid w:val="00EF4DFA"/>
    <w:rsid w:val="00EF513A"/>
    <w:rsid w:val="00EF5512"/>
    <w:rsid w:val="00EF5648"/>
    <w:rsid w:val="00EF5727"/>
    <w:rsid w:val="00EF640C"/>
    <w:rsid w:val="00EF6659"/>
    <w:rsid w:val="00EF6AE9"/>
    <w:rsid w:val="00EF6E6E"/>
    <w:rsid w:val="00EF7391"/>
    <w:rsid w:val="00F003B2"/>
    <w:rsid w:val="00F005A3"/>
    <w:rsid w:val="00F00684"/>
    <w:rsid w:val="00F009A2"/>
    <w:rsid w:val="00F00F6D"/>
    <w:rsid w:val="00F013EC"/>
    <w:rsid w:val="00F0180C"/>
    <w:rsid w:val="00F01E12"/>
    <w:rsid w:val="00F027CF"/>
    <w:rsid w:val="00F033B1"/>
    <w:rsid w:val="00F03482"/>
    <w:rsid w:val="00F03AE6"/>
    <w:rsid w:val="00F03E21"/>
    <w:rsid w:val="00F03F18"/>
    <w:rsid w:val="00F04698"/>
    <w:rsid w:val="00F048A5"/>
    <w:rsid w:val="00F04B83"/>
    <w:rsid w:val="00F04D8F"/>
    <w:rsid w:val="00F04E35"/>
    <w:rsid w:val="00F0514B"/>
    <w:rsid w:val="00F057B8"/>
    <w:rsid w:val="00F06164"/>
    <w:rsid w:val="00F0645C"/>
    <w:rsid w:val="00F06870"/>
    <w:rsid w:val="00F06A5A"/>
    <w:rsid w:val="00F06D8D"/>
    <w:rsid w:val="00F07A2A"/>
    <w:rsid w:val="00F07EF5"/>
    <w:rsid w:val="00F10204"/>
    <w:rsid w:val="00F10274"/>
    <w:rsid w:val="00F109DD"/>
    <w:rsid w:val="00F10DF0"/>
    <w:rsid w:val="00F11093"/>
    <w:rsid w:val="00F11C29"/>
    <w:rsid w:val="00F11D80"/>
    <w:rsid w:val="00F11EA5"/>
    <w:rsid w:val="00F125DE"/>
    <w:rsid w:val="00F12C12"/>
    <w:rsid w:val="00F13162"/>
    <w:rsid w:val="00F1320C"/>
    <w:rsid w:val="00F13577"/>
    <w:rsid w:val="00F13A25"/>
    <w:rsid w:val="00F13D5A"/>
    <w:rsid w:val="00F14261"/>
    <w:rsid w:val="00F148CB"/>
    <w:rsid w:val="00F14A96"/>
    <w:rsid w:val="00F14DD4"/>
    <w:rsid w:val="00F150AE"/>
    <w:rsid w:val="00F15522"/>
    <w:rsid w:val="00F15909"/>
    <w:rsid w:val="00F1592D"/>
    <w:rsid w:val="00F15B59"/>
    <w:rsid w:val="00F16037"/>
    <w:rsid w:val="00F16ACF"/>
    <w:rsid w:val="00F16DC3"/>
    <w:rsid w:val="00F17426"/>
    <w:rsid w:val="00F17E1E"/>
    <w:rsid w:val="00F2002C"/>
    <w:rsid w:val="00F201CB"/>
    <w:rsid w:val="00F20415"/>
    <w:rsid w:val="00F2059B"/>
    <w:rsid w:val="00F2060E"/>
    <w:rsid w:val="00F20DF5"/>
    <w:rsid w:val="00F2148A"/>
    <w:rsid w:val="00F2160D"/>
    <w:rsid w:val="00F21D32"/>
    <w:rsid w:val="00F21F64"/>
    <w:rsid w:val="00F226C3"/>
    <w:rsid w:val="00F22DCD"/>
    <w:rsid w:val="00F2307A"/>
    <w:rsid w:val="00F2313D"/>
    <w:rsid w:val="00F24702"/>
    <w:rsid w:val="00F247BB"/>
    <w:rsid w:val="00F24F00"/>
    <w:rsid w:val="00F25C6B"/>
    <w:rsid w:val="00F2606D"/>
    <w:rsid w:val="00F2659B"/>
    <w:rsid w:val="00F26AB7"/>
    <w:rsid w:val="00F26D27"/>
    <w:rsid w:val="00F272DA"/>
    <w:rsid w:val="00F2735B"/>
    <w:rsid w:val="00F27C4B"/>
    <w:rsid w:val="00F27DFE"/>
    <w:rsid w:val="00F27E10"/>
    <w:rsid w:val="00F30DC2"/>
    <w:rsid w:val="00F31070"/>
    <w:rsid w:val="00F31792"/>
    <w:rsid w:val="00F317DC"/>
    <w:rsid w:val="00F31F69"/>
    <w:rsid w:val="00F320DF"/>
    <w:rsid w:val="00F321C2"/>
    <w:rsid w:val="00F32518"/>
    <w:rsid w:val="00F32749"/>
    <w:rsid w:val="00F32D88"/>
    <w:rsid w:val="00F33220"/>
    <w:rsid w:val="00F33736"/>
    <w:rsid w:val="00F3422B"/>
    <w:rsid w:val="00F34DE9"/>
    <w:rsid w:val="00F35156"/>
    <w:rsid w:val="00F3592E"/>
    <w:rsid w:val="00F35AA3"/>
    <w:rsid w:val="00F35E1A"/>
    <w:rsid w:val="00F36D14"/>
    <w:rsid w:val="00F37144"/>
    <w:rsid w:val="00F379F9"/>
    <w:rsid w:val="00F37CA7"/>
    <w:rsid w:val="00F37DA3"/>
    <w:rsid w:val="00F4032B"/>
    <w:rsid w:val="00F421C6"/>
    <w:rsid w:val="00F42DF5"/>
    <w:rsid w:val="00F430AF"/>
    <w:rsid w:val="00F43728"/>
    <w:rsid w:val="00F444F4"/>
    <w:rsid w:val="00F44B91"/>
    <w:rsid w:val="00F45D42"/>
    <w:rsid w:val="00F45DBF"/>
    <w:rsid w:val="00F46CE8"/>
    <w:rsid w:val="00F4765E"/>
    <w:rsid w:val="00F476DB"/>
    <w:rsid w:val="00F478F4"/>
    <w:rsid w:val="00F47944"/>
    <w:rsid w:val="00F47A98"/>
    <w:rsid w:val="00F47CBA"/>
    <w:rsid w:val="00F47EE5"/>
    <w:rsid w:val="00F505F1"/>
    <w:rsid w:val="00F5080E"/>
    <w:rsid w:val="00F50F34"/>
    <w:rsid w:val="00F512C5"/>
    <w:rsid w:val="00F51370"/>
    <w:rsid w:val="00F51F17"/>
    <w:rsid w:val="00F52022"/>
    <w:rsid w:val="00F52280"/>
    <w:rsid w:val="00F52B77"/>
    <w:rsid w:val="00F5343B"/>
    <w:rsid w:val="00F536B6"/>
    <w:rsid w:val="00F54E00"/>
    <w:rsid w:val="00F54FF5"/>
    <w:rsid w:val="00F550AC"/>
    <w:rsid w:val="00F55BA1"/>
    <w:rsid w:val="00F55DEF"/>
    <w:rsid w:val="00F56720"/>
    <w:rsid w:val="00F56736"/>
    <w:rsid w:val="00F578B9"/>
    <w:rsid w:val="00F57B22"/>
    <w:rsid w:val="00F57BD4"/>
    <w:rsid w:val="00F57C4A"/>
    <w:rsid w:val="00F57F1D"/>
    <w:rsid w:val="00F60018"/>
    <w:rsid w:val="00F602A4"/>
    <w:rsid w:val="00F6063C"/>
    <w:rsid w:val="00F60D8B"/>
    <w:rsid w:val="00F61AB3"/>
    <w:rsid w:val="00F6272E"/>
    <w:rsid w:val="00F62ED5"/>
    <w:rsid w:val="00F62FD0"/>
    <w:rsid w:val="00F63A48"/>
    <w:rsid w:val="00F63AB3"/>
    <w:rsid w:val="00F63D92"/>
    <w:rsid w:val="00F64279"/>
    <w:rsid w:val="00F64DD0"/>
    <w:rsid w:val="00F6541C"/>
    <w:rsid w:val="00F65520"/>
    <w:rsid w:val="00F65E5D"/>
    <w:rsid w:val="00F667E5"/>
    <w:rsid w:val="00F67161"/>
    <w:rsid w:val="00F67CB1"/>
    <w:rsid w:val="00F67D19"/>
    <w:rsid w:val="00F70273"/>
    <w:rsid w:val="00F70536"/>
    <w:rsid w:val="00F70C76"/>
    <w:rsid w:val="00F70EC7"/>
    <w:rsid w:val="00F71759"/>
    <w:rsid w:val="00F71E3C"/>
    <w:rsid w:val="00F72896"/>
    <w:rsid w:val="00F735A3"/>
    <w:rsid w:val="00F7429C"/>
    <w:rsid w:val="00F744B7"/>
    <w:rsid w:val="00F74C1F"/>
    <w:rsid w:val="00F76F1F"/>
    <w:rsid w:val="00F774F2"/>
    <w:rsid w:val="00F77EC8"/>
    <w:rsid w:val="00F806AD"/>
    <w:rsid w:val="00F80809"/>
    <w:rsid w:val="00F808BB"/>
    <w:rsid w:val="00F81AC1"/>
    <w:rsid w:val="00F81DE1"/>
    <w:rsid w:val="00F8233B"/>
    <w:rsid w:val="00F82E8A"/>
    <w:rsid w:val="00F8372C"/>
    <w:rsid w:val="00F83F6E"/>
    <w:rsid w:val="00F84000"/>
    <w:rsid w:val="00F84322"/>
    <w:rsid w:val="00F8486F"/>
    <w:rsid w:val="00F85D4C"/>
    <w:rsid w:val="00F85DCB"/>
    <w:rsid w:val="00F86558"/>
    <w:rsid w:val="00F86580"/>
    <w:rsid w:val="00F86E38"/>
    <w:rsid w:val="00F876B5"/>
    <w:rsid w:val="00F878CC"/>
    <w:rsid w:val="00F8796F"/>
    <w:rsid w:val="00F87990"/>
    <w:rsid w:val="00F87CCA"/>
    <w:rsid w:val="00F87E3E"/>
    <w:rsid w:val="00F905E2"/>
    <w:rsid w:val="00F91372"/>
    <w:rsid w:val="00F9159D"/>
    <w:rsid w:val="00F91F63"/>
    <w:rsid w:val="00F91F94"/>
    <w:rsid w:val="00F91FE1"/>
    <w:rsid w:val="00F934F2"/>
    <w:rsid w:val="00F93978"/>
    <w:rsid w:val="00F94848"/>
    <w:rsid w:val="00F95545"/>
    <w:rsid w:val="00F96398"/>
    <w:rsid w:val="00F96601"/>
    <w:rsid w:val="00F96818"/>
    <w:rsid w:val="00F96936"/>
    <w:rsid w:val="00F96B55"/>
    <w:rsid w:val="00FA13B3"/>
    <w:rsid w:val="00FA13F5"/>
    <w:rsid w:val="00FA17FC"/>
    <w:rsid w:val="00FA35D4"/>
    <w:rsid w:val="00FA446C"/>
    <w:rsid w:val="00FA4694"/>
    <w:rsid w:val="00FA5740"/>
    <w:rsid w:val="00FA6144"/>
    <w:rsid w:val="00FA67E6"/>
    <w:rsid w:val="00FA6BFB"/>
    <w:rsid w:val="00FA6DF1"/>
    <w:rsid w:val="00FA725A"/>
    <w:rsid w:val="00FA765B"/>
    <w:rsid w:val="00FA7732"/>
    <w:rsid w:val="00FA7E4D"/>
    <w:rsid w:val="00FA7EA0"/>
    <w:rsid w:val="00FA7EFB"/>
    <w:rsid w:val="00FB0197"/>
    <w:rsid w:val="00FB02BD"/>
    <w:rsid w:val="00FB0615"/>
    <w:rsid w:val="00FB0899"/>
    <w:rsid w:val="00FB0D1A"/>
    <w:rsid w:val="00FB0D96"/>
    <w:rsid w:val="00FB1468"/>
    <w:rsid w:val="00FB1BB5"/>
    <w:rsid w:val="00FB3446"/>
    <w:rsid w:val="00FB4B4C"/>
    <w:rsid w:val="00FB5215"/>
    <w:rsid w:val="00FB525F"/>
    <w:rsid w:val="00FB52DE"/>
    <w:rsid w:val="00FB548B"/>
    <w:rsid w:val="00FB54BA"/>
    <w:rsid w:val="00FB5654"/>
    <w:rsid w:val="00FB60AE"/>
    <w:rsid w:val="00FB638B"/>
    <w:rsid w:val="00FB64D8"/>
    <w:rsid w:val="00FB722F"/>
    <w:rsid w:val="00FB7549"/>
    <w:rsid w:val="00FB7E51"/>
    <w:rsid w:val="00FC0B58"/>
    <w:rsid w:val="00FC1007"/>
    <w:rsid w:val="00FC1035"/>
    <w:rsid w:val="00FC1540"/>
    <w:rsid w:val="00FC1E93"/>
    <w:rsid w:val="00FC1FC6"/>
    <w:rsid w:val="00FC2128"/>
    <w:rsid w:val="00FC2221"/>
    <w:rsid w:val="00FC2F24"/>
    <w:rsid w:val="00FC322F"/>
    <w:rsid w:val="00FC354F"/>
    <w:rsid w:val="00FC3C6F"/>
    <w:rsid w:val="00FC4000"/>
    <w:rsid w:val="00FC47F4"/>
    <w:rsid w:val="00FC4B7D"/>
    <w:rsid w:val="00FC4C1E"/>
    <w:rsid w:val="00FC5729"/>
    <w:rsid w:val="00FC5818"/>
    <w:rsid w:val="00FC58E8"/>
    <w:rsid w:val="00FC6862"/>
    <w:rsid w:val="00FC697D"/>
    <w:rsid w:val="00FC6B6A"/>
    <w:rsid w:val="00FC7155"/>
    <w:rsid w:val="00FC7CB4"/>
    <w:rsid w:val="00FD003C"/>
    <w:rsid w:val="00FD0042"/>
    <w:rsid w:val="00FD2123"/>
    <w:rsid w:val="00FD259F"/>
    <w:rsid w:val="00FD280B"/>
    <w:rsid w:val="00FD3072"/>
    <w:rsid w:val="00FD3745"/>
    <w:rsid w:val="00FD3CF4"/>
    <w:rsid w:val="00FD436E"/>
    <w:rsid w:val="00FD4875"/>
    <w:rsid w:val="00FD498D"/>
    <w:rsid w:val="00FD4FD8"/>
    <w:rsid w:val="00FD53C0"/>
    <w:rsid w:val="00FD54AA"/>
    <w:rsid w:val="00FD563A"/>
    <w:rsid w:val="00FD593D"/>
    <w:rsid w:val="00FD5F05"/>
    <w:rsid w:val="00FD6629"/>
    <w:rsid w:val="00FD67AC"/>
    <w:rsid w:val="00FD7860"/>
    <w:rsid w:val="00FD7DE8"/>
    <w:rsid w:val="00FE0612"/>
    <w:rsid w:val="00FE083F"/>
    <w:rsid w:val="00FE0C0A"/>
    <w:rsid w:val="00FE0E1C"/>
    <w:rsid w:val="00FE1095"/>
    <w:rsid w:val="00FE167E"/>
    <w:rsid w:val="00FE281C"/>
    <w:rsid w:val="00FE296A"/>
    <w:rsid w:val="00FE2AAE"/>
    <w:rsid w:val="00FE2BF5"/>
    <w:rsid w:val="00FE2E14"/>
    <w:rsid w:val="00FE3886"/>
    <w:rsid w:val="00FE3A85"/>
    <w:rsid w:val="00FE3A99"/>
    <w:rsid w:val="00FE3E97"/>
    <w:rsid w:val="00FE3EFF"/>
    <w:rsid w:val="00FE4A31"/>
    <w:rsid w:val="00FE5B76"/>
    <w:rsid w:val="00FE5DF1"/>
    <w:rsid w:val="00FE63BD"/>
    <w:rsid w:val="00FE6409"/>
    <w:rsid w:val="00FE6464"/>
    <w:rsid w:val="00FE66E0"/>
    <w:rsid w:val="00FE6878"/>
    <w:rsid w:val="00FE74D3"/>
    <w:rsid w:val="00FE788B"/>
    <w:rsid w:val="00FE7C5F"/>
    <w:rsid w:val="00FF0135"/>
    <w:rsid w:val="00FF0471"/>
    <w:rsid w:val="00FF0A0F"/>
    <w:rsid w:val="00FF26EB"/>
    <w:rsid w:val="00FF312A"/>
    <w:rsid w:val="00FF3B9F"/>
    <w:rsid w:val="00FF3BCC"/>
    <w:rsid w:val="00FF3D22"/>
    <w:rsid w:val="00FF3E6A"/>
    <w:rsid w:val="00FF3F5A"/>
    <w:rsid w:val="00FF4C52"/>
    <w:rsid w:val="00FF5192"/>
    <w:rsid w:val="00FF5398"/>
    <w:rsid w:val="00FF5921"/>
    <w:rsid w:val="00FF5DC7"/>
    <w:rsid w:val="00FF709F"/>
    <w:rsid w:val="00FF738F"/>
    <w:rsid w:val="00FF75D2"/>
    <w:rsid w:val="00FF7843"/>
    <w:rsid w:val="00FF7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59201"/>
    <o:shapelayout v:ext="edit">
      <o:idmap v:ext="edit" data="1"/>
    </o:shapelayout>
  </w:shapeDefaults>
  <w:decimalSymbol w:val=","/>
  <w:listSeparator w:val=";"/>
  <w14:docId w14:val="045220DF"/>
  <w15:docId w15:val="{AE71480A-96D0-48EA-86BD-9D54C5628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B21D7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114D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414A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D7D5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4C1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1569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420C2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420C2C"/>
    <w:pPr>
      <w:tabs>
        <w:tab w:val="center" w:pos="4536"/>
        <w:tab w:val="right" w:pos="9072"/>
      </w:tabs>
    </w:pPr>
  </w:style>
  <w:style w:type="character" w:styleId="Hyperlink">
    <w:name w:val="Hyperlink"/>
    <w:rsid w:val="00E47518"/>
    <w:rPr>
      <w:color w:val="0000FF"/>
      <w:u w:val="single"/>
    </w:rPr>
  </w:style>
  <w:style w:type="character" w:styleId="Fett">
    <w:name w:val="Strong"/>
    <w:uiPriority w:val="22"/>
    <w:qFormat/>
    <w:rsid w:val="00156451"/>
    <w:rPr>
      <w:b/>
      <w:bCs/>
    </w:rPr>
  </w:style>
  <w:style w:type="paragraph" w:styleId="NurText">
    <w:name w:val="Plain Text"/>
    <w:basedOn w:val="Standard"/>
    <w:link w:val="NurTextZchn"/>
    <w:uiPriority w:val="99"/>
    <w:unhideWhenUsed/>
    <w:rsid w:val="006726B9"/>
    <w:rPr>
      <w:rFonts w:ascii="Calibri" w:eastAsia="Calibri" w:hAnsi="Calibri"/>
      <w:sz w:val="22"/>
      <w:szCs w:val="21"/>
    </w:rPr>
  </w:style>
  <w:style w:type="character" w:customStyle="1" w:styleId="NurTextZchn">
    <w:name w:val="Nur Text Zchn"/>
    <w:link w:val="NurText"/>
    <w:uiPriority w:val="99"/>
    <w:rsid w:val="006726B9"/>
    <w:rPr>
      <w:rFonts w:ascii="Calibri" w:eastAsia="Calibri" w:hAnsi="Calibri"/>
      <w:sz w:val="22"/>
      <w:szCs w:val="21"/>
    </w:rPr>
  </w:style>
  <w:style w:type="character" w:styleId="BesuchterLink">
    <w:name w:val="FollowedHyperlink"/>
    <w:uiPriority w:val="99"/>
    <w:semiHidden/>
    <w:unhideWhenUsed/>
    <w:rsid w:val="0099724C"/>
    <w:rPr>
      <w:color w:val="800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F365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8F3653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B62E1A"/>
    <w:pPr>
      <w:spacing w:before="100" w:beforeAutospacing="1" w:after="100" w:afterAutospacing="1"/>
    </w:pPr>
  </w:style>
  <w:style w:type="paragraph" w:styleId="KeinLeerraum">
    <w:name w:val="No Spacing"/>
    <w:aliases w:val="Normal,Dachzeile"/>
    <w:link w:val="KeinLeerraumZchn"/>
    <w:uiPriority w:val="1"/>
    <w:qFormat/>
    <w:rsid w:val="00D120D4"/>
    <w:rPr>
      <w:rFonts w:ascii="Arial" w:hAnsi="Arial"/>
      <w:sz w:val="24"/>
      <w:szCs w:val="24"/>
    </w:rPr>
  </w:style>
  <w:style w:type="character" w:customStyle="1" w:styleId="berschrift1Zchn">
    <w:name w:val="Überschrift 1 Zchn"/>
    <w:link w:val="berschrift1"/>
    <w:uiPriority w:val="9"/>
    <w:rsid w:val="001114D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link w:val="berschrift2"/>
    <w:uiPriority w:val="9"/>
    <w:semiHidden/>
    <w:rsid w:val="006414A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bodytext">
    <w:name w:val="bodytext"/>
    <w:basedOn w:val="Standard"/>
    <w:rsid w:val="0003407C"/>
  </w:style>
  <w:style w:type="paragraph" w:customStyle="1" w:styleId="news-single-imgcaption">
    <w:name w:val="news-single-imgcaption"/>
    <w:basedOn w:val="Standard"/>
    <w:rsid w:val="00DE2B54"/>
    <w:rPr>
      <w:sz w:val="18"/>
      <w:szCs w:val="18"/>
    </w:rPr>
  </w:style>
  <w:style w:type="character" w:styleId="Hervorhebung">
    <w:name w:val="Emphasis"/>
    <w:uiPriority w:val="20"/>
    <w:qFormat/>
    <w:rsid w:val="00815AFA"/>
    <w:rPr>
      <w:i/>
      <w:iCs/>
    </w:rPr>
  </w:style>
  <w:style w:type="paragraph" w:styleId="Titel">
    <w:name w:val="Title"/>
    <w:basedOn w:val="Standard"/>
    <w:next w:val="Standard"/>
    <w:link w:val="TitelZchn"/>
    <w:uiPriority w:val="10"/>
    <w:qFormat/>
    <w:rsid w:val="00951D5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Zchn">
    <w:name w:val="Titel Zchn"/>
    <w:link w:val="Titel"/>
    <w:uiPriority w:val="10"/>
    <w:rsid w:val="00951D5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6E3382"/>
    <w:pPr>
      <w:spacing w:after="200"/>
    </w:pPr>
    <w:rPr>
      <w:rFonts w:ascii="Calibri" w:eastAsia="Calibri" w:hAnsi="Calibri"/>
      <w:b/>
      <w:bCs/>
      <w:color w:val="4F81BD"/>
      <w:sz w:val="18"/>
      <w:szCs w:val="18"/>
      <w:lang w:eastAsia="en-US"/>
    </w:rPr>
  </w:style>
  <w:style w:type="paragraph" w:styleId="Listenabsatz">
    <w:name w:val="List Paragraph"/>
    <w:basedOn w:val="Standard"/>
    <w:uiPriority w:val="34"/>
    <w:qFormat/>
    <w:rsid w:val="00171541"/>
    <w:pPr>
      <w:ind w:left="720"/>
      <w:contextualSpacing/>
    </w:pPr>
    <w:rPr>
      <w:rFonts w:ascii="Arial" w:hAnsi="Arial" w:cs="Arial"/>
      <w:sz w:val="22"/>
      <w:szCs w:val="20"/>
    </w:rPr>
  </w:style>
  <w:style w:type="character" w:customStyle="1" w:styleId="textexposedshow">
    <w:name w:val="text_exposed_show"/>
    <w:rsid w:val="005C5B3C"/>
  </w:style>
  <w:style w:type="character" w:customStyle="1" w:styleId="dachzeile12">
    <w:name w:val="dachzeile12"/>
    <w:rsid w:val="003E272E"/>
  </w:style>
  <w:style w:type="character" w:customStyle="1" w:styleId="artikeltitel6">
    <w:name w:val="artikeltitel6"/>
    <w:rsid w:val="003E272E"/>
    <w:rPr>
      <w:b/>
      <w:bCs/>
      <w:color w:val="000000"/>
      <w:sz w:val="29"/>
      <w:szCs w:val="29"/>
    </w:rPr>
  </w:style>
  <w:style w:type="character" w:customStyle="1" w:styleId="autor3">
    <w:name w:val="autor3"/>
    <w:rsid w:val="003E272E"/>
  </w:style>
  <w:style w:type="character" w:customStyle="1" w:styleId="sl2">
    <w:name w:val="sl2"/>
    <w:rsid w:val="003E272E"/>
  </w:style>
  <w:style w:type="paragraph" w:customStyle="1" w:styleId="emphasizeleft1">
    <w:name w:val="emphasizeleft1"/>
    <w:basedOn w:val="Standard"/>
    <w:rsid w:val="008A184C"/>
    <w:pPr>
      <w:pBdr>
        <w:left w:val="single" w:sz="48" w:space="8" w:color="8DC63F"/>
      </w:pBdr>
      <w:spacing w:after="150" w:line="384" w:lineRule="auto"/>
    </w:pPr>
    <w:rPr>
      <w:sz w:val="26"/>
      <w:szCs w:val="26"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C35CB5"/>
    <w:rPr>
      <w:i/>
      <w:iCs/>
    </w:rPr>
  </w:style>
  <w:style w:type="character" w:customStyle="1" w:styleId="HTMLAdresseZchn">
    <w:name w:val="HTML Adresse Zchn"/>
    <w:link w:val="HTMLAdresse"/>
    <w:uiPriority w:val="99"/>
    <w:semiHidden/>
    <w:rsid w:val="00C35CB5"/>
    <w:rPr>
      <w:i/>
      <w:iCs/>
      <w:sz w:val="24"/>
      <w:szCs w:val="24"/>
    </w:rPr>
  </w:style>
  <w:style w:type="character" w:customStyle="1" w:styleId="KopfzeileZchn">
    <w:name w:val="Kopfzeile Zchn"/>
    <w:link w:val="Kopfzeile"/>
    <w:rsid w:val="007E68E8"/>
    <w:rPr>
      <w:sz w:val="24"/>
      <w:szCs w:val="24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D0D3E"/>
    <w:pPr>
      <w:spacing w:after="60"/>
      <w:jc w:val="center"/>
      <w:outlineLvl w:val="1"/>
    </w:pPr>
    <w:rPr>
      <w:rFonts w:ascii="Cambria" w:hAnsi="Cambria"/>
    </w:rPr>
  </w:style>
  <w:style w:type="character" w:customStyle="1" w:styleId="UntertitelZchn">
    <w:name w:val="Untertitel Zchn"/>
    <w:link w:val="Untertitel"/>
    <w:uiPriority w:val="11"/>
    <w:rsid w:val="005D0D3E"/>
    <w:rPr>
      <w:rFonts w:ascii="Cambria" w:eastAsia="Times New Roman" w:hAnsi="Cambria" w:cs="Times New Roman"/>
      <w:sz w:val="24"/>
      <w:szCs w:val="24"/>
    </w:rPr>
  </w:style>
  <w:style w:type="paragraph" w:customStyle="1" w:styleId="preload-page">
    <w:name w:val="preload-page"/>
    <w:basedOn w:val="Standard"/>
    <w:rsid w:val="00546B1D"/>
    <w:pPr>
      <w:spacing w:before="100" w:beforeAutospacing="1" w:after="100" w:afterAutospacing="1"/>
      <w:jc w:val="center"/>
    </w:pPr>
    <w:rPr>
      <w:color w:val="666666"/>
      <w:sz w:val="18"/>
      <w:szCs w:val="18"/>
    </w:rPr>
  </w:style>
  <w:style w:type="paragraph" w:customStyle="1" w:styleId="preload-page-logo">
    <w:name w:val="preload-page-logo"/>
    <w:basedOn w:val="Standard"/>
    <w:rsid w:val="00546B1D"/>
    <w:pPr>
      <w:spacing w:before="300" w:after="300"/>
    </w:pPr>
  </w:style>
  <w:style w:type="paragraph" w:customStyle="1" w:styleId="preload-page-error">
    <w:name w:val="preload-page-error"/>
    <w:basedOn w:val="Standard"/>
    <w:rsid w:val="00546B1D"/>
    <w:pPr>
      <w:spacing w:before="100" w:beforeAutospacing="1" w:after="100" w:afterAutospacing="1"/>
    </w:pPr>
    <w:rPr>
      <w:b/>
      <w:bCs/>
      <w:color w:val="EC0000"/>
    </w:rPr>
  </w:style>
  <w:style w:type="paragraph" w:customStyle="1" w:styleId="loader-box">
    <w:name w:val="loader-box"/>
    <w:basedOn w:val="Standard"/>
    <w:rsid w:val="00546B1D"/>
    <w:pPr>
      <w:shd w:val="clear" w:color="auto" w:fill="3A3A3A"/>
    </w:pPr>
  </w:style>
  <w:style w:type="paragraph" w:customStyle="1" w:styleId="loader-box-inner">
    <w:name w:val="loader-box-inner"/>
    <w:basedOn w:val="Standard"/>
    <w:rsid w:val="00546B1D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before="100" w:beforeAutospacing="1" w:after="100" w:afterAutospacing="1"/>
    </w:pPr>
  </w:style>
  <w:style w:type="paragraph" w:customStyle="1" w:styleId="loader-box-shadow">
    <w:name w:val="loader-box-shadow"/>
    <w:basedOn w:val="Standard"/>
    <w:rsid w:val="00546B1D"/>
    <w:pPr>
      <w:spacing w:before="150"/>
    </w:pPr>
  </w:style>
  <w:style w:type="paragraph" w:customStyle="1" w:styleId="wr-icon">
    <w:name w:val="wr-icon"/>
    <w:basedOn w:val="Standard"/>
    <w:rsid w:val="00546B1D"/>
    <w:pPr>
      <w:spacing w:before="100" w:beforeAutospacing="1" w:after="100" w:afterAutospacing="1"/>
    </w:pPr>
    <w:rPr>
      <w:rFonts w:ascii="webreaderIcons!important" w:hAnsi="webreaderIcons!important"/>
    </w:rPr>
  </w:style>
  <w:style w:type="paragraph" w:customStyle="1" w:styleId="swiper-container">
    <w:name w:val="swiper-container"/>
    <w:basedOn w:val="Standard"/>
    <w:rsid w:val="00546B1D"/>
  </w:style>
  <w:style w:type="paragraph" w:customStyle="1" w:styleId="swiper-wrapper">
    <w:name w:val="swiper-wrapper"/>
    <w:basedOn w:val="Standard"/>
    <w:rsid w:val="00546B1D"/>
    <w:pPr>
      <w:spacing w:before="100" w:beforeAutospacing="1" w:after="100" w:afterAutospacing="1"/>
    </w:pPr>
  </w:style>
  <w:style w:type="paragraph" w:customStyle="1" w:styleId="swiper-slide">
    <w:name w:val="swiper-slide"/>
    <w:basedOn w:val="Standard"/>
    <w:rsid w:val="00546B1D"/>
    <w:pPr>
      <w:spacing w:before="100" w:beforeAutospacing="1" w:after="100" w:afterAutospacing="1"/>
    </w:pPr>
  </w:style>
  <w:style w:type="paragraph" w:customStyle="1" w:styleId="swiper-button-next">
    <w:name w:val="swiper-button-next"/>
    <w:basedOn w:val="Standard"/>
    <w:rsid w:val="00546B1D"/>
    <w:pPr>
      <w:spacing w:after="100" w:afterAutospacing="1"/>
    </w:pPr>
  </w:style>
  <w:style w:type="paragraph" w:customStyle="1" w:styleId="swiper-button-prev">
    <w:name w:val="swiper-button-prev"/>
    <w:basedOn w:val="Standard"/>
    <w:rsid w:val="00546B1D"/>
    <w:pPr>
      <w:spacing w:after="100" w:afterAutospacing="1"/>
    </w:pPr>
  </w:style>
  <w:style w:type="paragraph" w:customStyle="1" w:styleId="swiper-button-lock">
    <w:name w:val="swiper-button-lock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pagination">
    <w:name w:val="swiper-pagination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swiper-pagination-bullets-dynamic">
    <w:name w:val="swiper-pagination-bullets-dynamic"/>
    <w:basedOn w:val="Standard"/>
    <w:rsid w:val="00546B1D"/>
    <w:pPr>
      <w:spacing w:before="100" w:beforeAutospacing="1" w:after="100" w:afterAutospacing="1"/>
    </w:pPr>
    <w:rPr>
      <w:sz w:val="2"/>
      <w:szCs w:val="2"/>
    </w:rPr>
  </w:style>
  <w:style w:type="paragraph" w:customStyle="1" w:styleId="swiper-pagination-bullet">
    <w:name w:val="swiper-pagination-bullet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swiper-pagination-bullet-active">
    <w:name w:val="swiper-pagination-bullet-active"/>
    <w:basedOn w:val="Standard"/>
    <w:rsid w:val="00546B1D"/>
    <w:pPr>
      <w:shd w:val="clear" w:color="auto" w:fill="007AFF"/>
      <w:spacing w:before="100" w:beforeAutospacing="1" w:after="100" w:afterAutospacing="1"/>
    </w:pPr>
  </w:style>
  <w:style w:type="paragraph" w:customStyle="1" w:styleId="swiper-pagination-lock">
    <w:name w:val="swiper-pagination-lock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scrollbar-drag">
    <w:name w:val="swiper-scrollbar-drag"/>
    <w:basedOn w:val="Standard"/>
    <w:rsid w:val="00546B1D"/>
    <w:pPr>
      <w:spacing w:before="100" w:beforeAutospacing="1" w:after="100" w:afterAutospacing="1"/>
    </w:pPr>
  </w:style>
  <w:style w:type="paragraph" w:customStyle="1" w:styleId="swiper-scrollbar-lock">
    <w:name w:val="swiper-scrollbar-lock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zoom-container">
    <w:name w:val="swiper-zoom-container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swiper-lazy-preloader">
    <w:name w:val="swiper-lazy-preloader"/>
    <w:basedOn w:val="Standard"/>
    <w:rsid w:val="00546B1D"/>
    <w:pPr>
      <w:spacing w:after="100" w:afterAutospacing="1"/>
      <w:ind w:left="-315"/>
    </w:pPr>
  </w:style>
  <w:style w:type="paragraph" w:customStyle="1" w:styleId="av-navigator">
    <w:name w:val="av-navigator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paginator-left">
    <w:name w:val="paginator-left"/>
    <w:basedOn w:val="Standard"/>
    <w:rsid w:val="00546B1D"/>
    <w:pPr>
      <w:pBdr>
        <w:right w:val="single" w:sz="6" w:space="0" w:color="CECECE"/>
      </w:pBdr>
      <w:shd w:val="clear" w:color="auto" w:fill="E2E1DE"/>
      <w:spacing w:before="100" w:beforeAutospacing="1" w:after="100" w:afterAutospacing="1"/>
    </w:pPr>
  </w:style>
  <w:style w:type="paragraph" w:customStyle="1" w:styleId="paginator-right">
    <w:name w:val="paginator-right"/>
    <w:basedOn w:val="Standard"/>
    <w:rsid w:val="00546B1D"/>
    <w:pPr>
      <w:pBdr>
        <w:left w:val="single" w:sz="6" w:space="0" w:color="CECECE"/>
      </w:pBdr>
      <w:shd w:val="clear" w:color="auto" w:fill="E2E1DE"/>
      <w:spacing w:before="100" w:beforeAutospacing="1" w:after="100" w:afterAutospacing="1"/>
    </w:pPr>
  </w:style>
  <w:style w:type="paragraph" w:customStyle="1" w:styleId="search">
    <w:name w:val="search"/>
    <w:basedOn w:val="Standard"/>
    <w:rsid w:val="00546B1D"/>
    <w:pPr>
      <w:spacing w:before="100" w:beforeAutospacing="1" w:after="100" w:afterAutospacing="1"/>
    </w:pPr>
  </w:style>
  <w:style w:type="paragraph" w:customStyle="1" w:styleId="searchresults">
    <w:name w:val="searchresults"/>
    <w:basedOn w:val="Standard"/>
    <w:rsid w:val="00546B1D"/>
    <w:pPr>
      <w:spacing w:before="100" w:beforeAutospacing="1" w:after="100" w:afterAutospacing="1"/>
    </w:pPr>
  </w:style>
  <w:style w:type="paragraph" w:customStyle="1" w:styleId="navigation-bar">
    <w:name w:val="navigation-bar"/>
    <w:basedOn w:val="Standard"/>
    <w:rsid w:val="00546B1D"/>
    <w:pPr>
      <w:pBdr>
        <w:bottom w:val="single" w:sz="6" w:space="0" w:color="CECECE"/>
      </w:pBdr>
      <w:shd w:val="clear" w:color="auto" w:fill="FFFFFF"/>
      <w:spacing w:before="100" w:beforeAutospacing="1" w:after="100" w:afterAutospacing="1" w:line="825" w:lineRule="atLeast"/>
    </w:pPr>
    <w:rPr>
      <w:sz w:val="45"/>
      <w:szCs w:val="45"/>
    </w:rPr>
  </w:style>
  <w:style w:type="paragraph" w:customStyle="1" w:styleId="navbar-divider">
    <w:name w:val="navbar-divider"/>
    <w:basedOn w:val="Standard"/>
    <w:rsid w:val="00546B1D"/>
    <w:pPr>
      <w:spacing w:after="75"/>
    </w:pPr>
    <w:rPr>
      <w:vanish/>
    </w:rPr>
  </w:style>
  <w:style w:type="paragraph" w:customStyle="1" w:styleId="paginator-element">
    <w:name w:val="paginator-element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content-bar">
    <w:name w:val="content-bar"/>
    <w:basedOn w:val="Standard"/>
    <w:rsid w:val="00546B1D"/>
    <w:pPr>
      <w:spacing w:before="825" w:after="100" w:afterAutospacing="1"/>
    </w:pPr>
  </w:style>
  <w:style w:type="paragraph" w:customStyle="1" w:styleId="rn-carousel-control">
    <w:name w:val="rn-carousel-control"/>
    <w:basedOn w:val="Standard"/>
    <w:rsid w:val="00546B1D"/>
    <w:pPr>
      <w:spacing w:before="100" w:beforeAutospacing="1" w:after="100" w:afterAutospacing="1"/>
    </w:pPr>
    <w:rPr>
      <w:rFonts w:ascii="webreaderIcons!important" w:hAnsi="webreaderIcons!important"/>
      <w:color w:val="E3121C"/>
      <w:sz w:val="38"/>
      <w:szCs w:val="38"/>
    </w:rPr>
  </w:style>
  <w:style w:type="paragraph" w:customStyle="1" w:styleId="table-of-content">
    <w:name w:val="table-of-content"/>
    <w:basedOn w:val="Standard"/>
    <w:rsid w:val="00546B1D"/>
    <w:pPr>
      <w:shd w:val="clear" w:color="auto" w:fill="FFFFFF"/>
      <w:spacing w:before="100" w:beforeAutospacing="1" w:after="100" w:afterAutospacing="1"/>
    </w:pPr>
    <w:rPr>
      <w:color w:val="444444"/>
    </w:rPr>
  </w:style>
  <w:style w:type="paragraph" w:customStyle="1" w:styleId="only-print">
    <w:name w:val="only-print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printdisclaimer">
    <w:name w:val="printdisclaimer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gallery">
    <w:name w:val="swiper-gallery"/>
    <w:basedOn w:val="Standard"/>
    <w:rsid w:val="00546B1D"/>
    <w:pPr>
      <w:pBdr>
        <w:bottom w:val="single" w:sz="6" w:space="0" w:color="CECECD"/>
      </w:pBdr>
      <w:spacing w:before="100" w:beforeAutospacing="1" w:after="100" w:afterAutospacing="1"/>
    </w:pPr>
  </w:style>
  <w:style w:type="paragraph" w:customStyle="1" w:styleId="swiper-gallery-header">
    <w:name w:val="swiper-gallery-header"/>
    <w:basedOn w:val="Standard"/>
    <w:rsid w:val="00546B1D"/>
    <w:pPr>
      <w:pBdr>
        <w:bottom w:val="single" w:sz="6" w:space="0" w:color="CECECD"/>
      </w:pBdr>
      <w:shd w:val="clear" w:color="auto" w:fill="FFFFFF"/>
      <w:spacing w:before="100" w:beforeAutospacing="1" w:after="100" w:afterAutospacing="1"/>
    </w:pPr>
  </w:style>
  <w:style w:type="paragraph" w:customStyle="1" w:styleId="swiper-gallery-content">
    <w:name w:val="swiper-gallery-content"/>
    <w:basedOn w:val="Standard"/>
    <w:rsid w:val="00546B1D"/>
    <w:pPr>
      <w:spacing w:before="100" w:beforeAutospacing="1" w:after="100" w:afterAutospacing="1"/>
    </w:pPr>
  </w:style>
  <w:style w:type="paragraph" w:customStyle="1" w:styleId="swiper-gallery-navigation">
    <w:name w:val="swiper-gallery-navigation"/>
    <w:basedOn w:val="Standard"/>
    <w:rsid w:val="00546B1D"/>
    <w:pPr>
      <w:pBdr>
        <w:top w:val="single" w:sz="6" w:space="0" w:color="CECECD"/>
      </w:pBdr>
      <w:shd w:val="clear" w:color="auto" w:fill="FFFFFF"/>
      <w:spacing w:before="100" w:beforeAutospacing="1" w:after="100" w:afterAutospacing="1"/>
    </w:pPr>
  </w:style>
  <w:style w:type="paragraph" w:customStyle="1" w:styleId="swiper-gallery-slide">
    <w:name w:val="swiper-gallery-slide"/>
    <w:basedOn w:val="Standard"/>
    <w:rsid w:val="00546B1D"/>
    <w:pPr>
      <w:spacing w:before="100" w:beforeAutospacing="1" w:after="100" w:afterAutospacing="1"/>
    </w:pPr>
  </w:style>
  <w:style w:type="paragraph" w:customStyle="1" w:styleId="swiper-gallery-slide-description">
    <w:name w:val="swiper-gallery-slide-description"/>
    <w:basedOn w:val="Standard"/>
    <w:rsid w:val="00546B1D"/>
    <w:pPr>
      <w:shd w:val="clear" w:color="auto" w:fill="CECECD"/>
      <w:spacing w:before="100" w:beforeAutospacing="1" w:after="100" w:afterAutospacing="1"/>
    </w:pPr>
    <w:rPr>
      <w:color w:val="666666"/>
      <w:sz w:val="19"/>
      <w:szCs w:val="19"/>
    </w:rPr>
  </w:style>
  <w:style w:type="paragraph" w:customStyle="1" w:styleId="swiper-gallery-description">
    <w:name w:val="swiper-gallery-description"/>
    <w:basedOn w:val="Standard"/>
    <w:rsid w:val="00546B1D"/>
    <w:pPr>
      <w:shd w:val="clear" w:color="auto" w:fill="CECECD"/>
      <w:spacing w:before="100" w:beforeAutospacing="1" w:after="100" w:afterAutospacing="1"/>
    </w:pPr>
    <w:rPr>
      <w:color w:val="666666"/>
      <w:sz w:val="19"/>
      <w:szCs w:val="19"/>
    </w:rPr>
  </w:style>
  <w:style w:type="paragraph" w:customStyle="1" w:styleId="department-list">
    <w:name w:val="department-list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department-listcover">
    <w:name w:val="department-list__cover"/>
    <w:basedOn w:val="Standard"/>
    <w:rsid w:val="00546B1D"/>
    <w:pPr>
      <w:spacing w:after="450"/>
    </w:pPr>
  </w:style>
  <w:style w:type="paragraph" w:customStyle="1" w:styleId="department-listcover-inner">
    <w:name w:val="department-list__cover-inner"/>
    <w:basedOn w:val="Standard"/>
    <w:rsid w:val="00546B1D"/>
  </w:style>
  <w:style w:type="paragraph" w:customStyle="1" w:styleId="department-listimg">
    <w:name w:val="department-list__img"/>
    <w:basedOn w:val="Standard"/>
    <w:rsid w:val="00546B1D"/>
    <w:pPr>
      <w:spacing w:before="100" w:beforeAutospacing="1" w:after="100" w:afterAutospacing="1"/>
    </w:pPr>
  </w:style>
  <w:style w:type="paragraph" w:customStyle="1" w:styleId="department-listlink">
    <w:name w:val="department-list__link"/>
    <w:basedOn w:val="Standard"/>
    <w:rsid w:val="00546B1D"/>
    <w:pPr>
      <w:pBdr>
        <w:bottom w:val="single" w:sz="6" w:space="8" w:color="A2A2A2"/>
      </w:pBdr>
      <w:spacing w:before="100" w:beforeAutospacing="1" w:after="100" w:afterAutospacing="1"/>
    </w:pPr>
    <w:rPr>
      <w:color w:val="000000"/>
      <w:sz w:val="21"/>
      <w:szCs w:val="21"/>
    </w:rPr>
  </w:style>
  <w:style w:type="paragraph" w:customStyle="1" w:styleId="loader">
    <w:name w:val="loader"/>
    <w:basedOn w:val="Standard"/>
    <w:rsid w:val="00546B1D"/>
    <w:pPr>
      <w:spacing w:before="100" w:beforeAutospacing="1" w:after="100" w:afterAutospacing="1"/>
    </w:pPr>
  </w:style>
  <w:style w:type="paragraph" w:customStyle="1" w:styleId="loader-menu">
    <w:name w:val="loader-menu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bottom">
    <w:name w:val="swiper-slide-shadow-bottom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left">
    <w:name w:val="swiper-slide-shadow-left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right">
    <w:name w:val="swiper-slide-shadow-right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top">
    <w:name w:val="swiper-slide-shadow-top"/>
    <w:basedOn w:val="Standard"/>
    <w:rsid w:val="00546B1D"/>
    <w:pPr>
      <w:spacing w:before="100" w:beforeAutospacing="1" w:after="100" w:afterAutospacing="1"/>
    </w:pPr>
  </w:style>
  <w:style w:type="paragraph" w:customStyle="1" w:styleId="swiper-pagination-progressbar-fill">
    <w:name w:val="swiper-pagination-progressbar-fill"/>
    <w:basedOn w:val="Standard"/>
    <w:rsid w:val="00546B1D"/>
    <w:pPr>
      <w:spacing w:before="100" w:beforeAutospacing="1" w:after="100" w:afterAutospacing="1"/>
    </w:pPr>
  </w:style>
  <w:style w:type="paragraph" w:customStyle="1" w:styleId="swiper-cube-shadow">
    <w:name w:val="swiper-cube-shadow"/>
    <w:basedOn w:val="Standard"/>
    <w:rsid w:val="00546B1D"/>
    <w:pPr>
      <w:spacing w:before="100" w:beforeAutospacing="1" w:after="100" w:afterAutospacing="1"/>
    </w:pPr>
  </w:style>
  <w:style w:type="paragraph" w:customStyle="1" w:styleId="resultsbox">
    <w:name w:val="resultsbox"/>
    <w:basedOn w:val="Standard"/>
    <w:rsid w:val="00546B1D"/>
    <w:pPr>
      <w:spacing w:before="100" w:beforeAutospacing="1" w:after="100" w:afterAutospacing="1"/>
    </w:pPr>
  </w:style>
  <w:style w:type="paragraph" w:customStyle="1" w:styleId="resultsboxb">
    <w:name w:val="resultsbox&gt;b"/>
    <w:basedOn w:val="Standard"/>
    <w:rsid w:val="00546B1D"/>
    <w:pPr>
      <w:spacing w:before="100" w:beforeAutospacing="1" w:after="100" w:afterAutospacing="1"/>
    </w:pPr>
  </w:style>
  <w:style w:type="paragraph" w:customStyle="1" w:styleId="resultsboxspan">
    <w:name w:val="resultsbox&gt;span"/>
    <w:basedOn w:val="Standard"/>
    <w:rsid w:val="00546B1D"/>
    <w:pPr>
      <w:spacing w:before="100" w:beforeAutospacing="1" w:after="100" w:afterAutospacing="1"/>
    </w:pPr>
  </w:style>
  <w:style w:type="paragraph" w:customStyle="1" w:styleId="bgresults">
    <w:name w:val="bgresults"/>
    <w:basedOn w:val="Standard"/>
    <w:rsid w:val="00546B1D"/>
    <w:pPr>
      <w:spacing w:before="100" w:beforeAutospacing="1" w:after="100" w:afterAutospacing="1"/>
    </w:pPr>
  </w:style>
  <w:style w:type="paragraph" w:customStyle="1" w:styleId="issue-info-box">
    <w:name w:val="issue-info-box"/>
    <w:basedOn w:val="Standard"/>
    <w:rsid w:val="00546B1D"/>
    <w:pPr>
      <w:spacing w:before="100" w:beforeAutospacing="1" w:after="100" w:afterAutospacing="1"/>
    </w:pPr>
  </w:style>
  <w:style w:type="paragraph" w:customStyle="1" w:styleId="left-bar">
    <w:name w:val="left-bar"/>
    <w:basedOn w:val="Standard"/>
    <w:rsid w:val="00546B1D"/>
    <w:pPr>
      <w:spacing w:before="100" w:beforeAutospacing="1" w:after="100" w:afterAutospacing="1"/>
    </w:pPr>
  </w:style>
  <w:style w:type="paragraph" w:customStyle="1" w:styleId="center-bar">
    <w:name w:val="center-bar"/>
    <w:basedOn w:val="Standard"/>
    <w:rsid w:val="00546B1D"/>
    <w:pPr>
      <w:spacing w:before="100" w:beforeAutospacing="1" w:after="100" w:afterAutospacing="1"/>
    </w:pPr>
  </w:style>
  <w:style w:type="paragraph" w:customStyle="1" w:styleId="right-bar">
    <w:name w:val="right-bar"/>
    <w:basedOn w:val="Standard"/>
    <w:rsid w:val="00546B1D"/>
    <w:pPr>
      <w:spacing w:before="100" w:beforeAutospacing="1" w:after="100" w:afterAutospacing="1"/>
    </w:pPr>
  </w:style>
  <w:style w:type="paragraph" w:customStyle="1" w:styleId="icon-signature">
    <w:name w:val="icon-signature"/>
    <w:basedOn w:val="Standard"/>
    <w:rsid w:val="00546B1D"/>
    <w:pPr>
      <w:spacing w:before="100" w:beforeAutospacing="1" w:after="100" w:afterAutospacing="1"/>
    </w:pPr>
  </w:style>
  <w:style w:type="paragraph" w:customStyle="1" w:styleId="avbox">
    <w:name w:val="avbox"/>
    <w:basedOn w:val="Standard"/>
    <w:rsid w:val="00546B1D"/>
    <w:pPr>
      <w:spacing w:before="100" w:beforeAutospacing="1" w:after="100" w:afterAutospacing="1"/>
    </w:pPr>
  </w:style>
  <w:style w:type="paragraph" w:customStyle="1" w:styleId="page">
    <w:name w:val="page"/>
    <w:basedOn w:val="Standard"/>
    <w:rsid w:val="00546B1D"/>
    <w:pPr>
      <w:spacing w:before="100" w:beforeAutospacing="1" w:after="100" w:afterAutospacing="1"/>
    </w:pPr>
  </w:style>
  <w:style w:type="paragraph" w:customStyle="1" w:styleId="thumbtray">
    <w:name w:val="thumbtray"/>
    <w:basedOn w:val="Standard"/>
    <w:rsid w:val="00546B1D"/>
    <w:pPr>
      <w:spacing w:before="100" w:beforeAutospacing="1" w:after="100" w:afterAutospacing="1"/>
    </w:pPr>
  </w:style>
  <w:style w:type="paragraph" w:customStyle="1" w:styleId="zoom-box">
    <w:name w:val="zoom-box"/>
    <w:basedOn w:val="Standard"/>
    <w:rsid w:val="00546B1D"/>
    <w:pPr>
      <w:spacing w:before="100" w:beforeAutospacing="1" w:after="100" w:afterAutospacing="1"/>
    </w:pPr>
  </w:style>
  <w:style w:type="paragraph" w:customStyle="1" w:styleId="doublepagediv">
    <w:name w:val="doublepage&gt;div"/>
    <w:basedOn w:val="Standard"/>
    <w:rsid w:val="00546B1D"/>
    <w:pPr>
      <w:spacing w:before="100" w:beforeAutospacing="1" w:after="100" w:afterAutospacing="1"/>
    </w:pPr>
  </w:style>
  <w:style w:type="paragraph" w:customStyle="1" w:styleId="singlepagediv">
    <w:name w:val="singlepage&gt;div"/>
    <w:basedOn w:val="Standard"/>
    <w:rsid w:val="00546B1D"/>
    <w:pPr>
      <w:spacing w:before="100" w:beforeAutospacing="1" w:after="100" w:afterAutospacing="1"/>
    </w:pPr>
  </w:style>
  <w:style w:type="paragraph" w:customStyle="1" w:styleId="container">
    <w:name w:val="container"/>
    <w:basedOn w:val="Standard"/>
    <w:rsid w:val="00546B1D"/>
  </w:style>
  <w:style w:type="paragraph" w:customStyle="1" w:styleId="gallery-view-background">
    <w:name w:val="gallery-view-background"/>
    <w:basedOn w:val="Standard"/>
    <w:rsid w:val="00546B1D"/>
    <w:pPr>
      <w:spacing w:before="100" w:beforeAutospacing="1" w:after="100" w:afterAutospacing="1"/>
    </w:pPr>
  </w:style>
  <w:style w:type="paragraph" w:customStyle="1" w:styleId="gallery-view-content">
    <w:name w:val="gallery-view-content"/>
    <w:basedOn w:val="Standard"/>
    <w:rsid w:val="00546B1D"/>
    <w:pPr>
      <w:spacing w:before="100" w:beforeAutospacing="1" w:after="100" w:afterAutospacing="1"/>
    </w:pPr>
  </w:style>
  <w:style w:type="paragraph" w:customStyle="1" w:styleId="table-of-content-header">
    <w:name w:val="table-of-content-header"/>
    <w:basedOn w:val="Standard"/>
    <w:rsid w:val="00546B1D"/>
    <w:pPr>
      <w:spacing w:before="100" w:beforeAutospacing="1" w:after="100" w:afterAutospacing="1"/>
    </w:pPr>
  </w:style>
  <w:style w:type="paragraph" w:customStyle="1" w:styleId="wr-icon-thumbnails-alt">
    <w:name w:val="wr-icon-thumbnails-alt"/>
    <w:basedOn w:val="Standard"/>
    <w:rsid w:val="00546B1D"/>
    <w:pPr>
      <w:spacing w:before="100" w:beforeAutospacing="1" w:after="100" w:afterAutospacing="1"/>
    </w:pPr>
  </w:style>
  <w:style w:type="paragraph" w:customStyle="1" w:styleId="activeav">
    <w:name w:val="activeav"/>
    <w:basedOn w:val="Standard"/>
    <w:rsid w:val="00546B1D"/>
    <w:pPr>
      <w:spacing w:before="100" w:beforeAutospacing="1" w:after="100" w:afterAutospacing="1"/>
    </w:pPr>
  </w:style>
  <w:style w:type="paragraph" w:customStyle="1" w:styleId="notactiveav">
    <w:name w:val="notactiveav"/>
    <w:basedOn w:val="Standard"/>
    <w:rsid w:val="00546B1D"/>
    <w:pPr>
      <w:spacing w:before="100" w:beforeAutospacing="1" w:after="100" w:afterAutospacing="1"/>
    </w:pPr>
  </w:style>
  <w:style w:type="paragraph" w:customStyle="1" w:styleId="page-title">
    <w:name w:val="page-title"/>
    <w:basedOn w:val="Standard"/>
    <w:rsid w:val="00546B1D"/>
    <w:pPr>
      <w:spacing w:before="100" w:beforeAutospacing="1" w:after="100" w:afterAutospacing="1"/>
    </w:pPr>
  </w:style>
  <w:style w:type="paragraph" w:customStyle="1" w:styleId="page-num">
    <w:name w:val="page-num"/>
    <w:basedOn w:val="Standard"/>
    <w:rsid w:val="00546B1D"/>
    <w:pPr>
      <w:spacing w:before="100" w:beforeAutospacing="1" w:after="100" w:afterAutospacing="1"/>
    </w:pPr>
  </w:style>
  <w:style w:type="paragraph" w:customStyle="1" w:styleId="search-input">
    <w:name w:val="search-input"/>
    <w:basedOn w:val="Standard"/>
    <w:rsid w:val="00546B1D"/>
    <w:pPr>
      <w:spacing w:before="100" w:beforeAutospacing="1" w:after="100" w:afterAutospacing="1"/>
    </w:pPr>
  </w:style>
  <w:style w:type="paragraph" w:customStyle="1" w:styleId="close-search-button">
    <w:name w:val="close-search-button"/>
    <w:basedOn w:val="Standard"/>
    <w:rsid w:val="00546B1D"/>
    <w:pPr>
      <w:spacing w:before="100" w:beforeAutospacing="1" w:after="100" w:afterAutospacing="1"/>
    </w:pPr>
  </w:style>
  <w:style w:type="paragraph" w:customStyle="1" w:styleId="wr-icon-search">
    <w:name w:val="wr-icon-search"/>
    <w:basedOn w:val="Standard"/>
    <w:rsid w:val="00546B1D"/>
    <w:pPr>
      <w:spacing w:before="100" w:beforeAutospacing="1" w:after="100" w:afterAutospacing="1"/>
    </w:pPr>
  </w:style>
  <w:style w:type="paragraph" w:customStyle="1" w:styleId="results">
    <w:name w:val="results"/>
    <w:basedOn w:val="Standard"/>
    <w:rsid w:val="00546B1D"/>
    <w:pPr>
      <w:spacing w:before="100" w:beforeAutospacing="1" w:after="100" w:afterAutospacing="1"/>
    </w:pPr>
  </w:style>
  <w:style w:type="paragraph" w:customStyle="1" w:styleId="resultsdiv">
    <w:name w:val="results&gt;div"/>
    <w:basedOn w:val="Standard"/>
    <w:rsid w:val="00546B1D"/>
    <w:pPr>
      <w:spacing w:before="100" w:beforeAutospacing="1" w:after="100" w:afterAutospacing="1"/>
    </w:pPr>
  </w:style>
  <w:style w:type="paragraph" w:customStyle="1" w:styleId="navigationbar">
    <w:name w:val="navigationbar"/>
    <w:basedOn w:val="Standard"/>
    <w:rsid w:val="00546B1D"/>
    <w:pPr>
      <w:spacing w:before="100" w:beforeAutospacing="1" w:after="100" w:afterAutospacing="1"/>
    </w:pPr>
  </w:style>
  <w:style w:type="paragraph" w:customStyle="1" w:styleId="logo">
    <w:name w:val="logo"/>
    <w:basedOn w:val="Standard"/>
    <w:rsid w:val="00546B1D"/>
    <w:pPr>
      <w:spacing w:before="100" w:beforeAutospacing="1" w:after="100" w:afterAutospacing="1"/>
    </w:pPr>
  </w:style>
  <w:style w:type="paragraph" w:customStyle="1" w:styleId="issue-name">
    <w:name w:val="issue-name"/>
    <w:basedOn w:val="Standard"/>
    <w:rsid w:val="00546B1D"/>
    <w:pPr>
      <w:spacing w:before="100" w:beforeAutospacing="1" w:after="100" w:afterAutospacing="1"/>
    </w:pPr>
  </w:style>
  <w:style w:type="paragraph" w:customStyle="1" w:styleId="issue-from">
    <w:name w:val="issue-from"/>
    <w:basedOn w:val="Standard"/>
    <w:rsid w:val="00546B1D"/>
    <w:pPr>
      <w:spacing w:before="100" w:beforeAutospacing="1" w:after="100" w:afterAutospacing="1"/>
    </w:pPr>
  </w:style>
  <w:style w:type="paragraph" w:customStyle="1" w:styleId="issue-release-date">
    <w:name w:val="issue-release-date"/>
    <w:basedOn w:val="Standard"/>
    <w:rsid w:val="00546B1D"/>
    <w:pPr>
      <w:spacing w:before="100" w:beforeAutospacing="1" w:after="100" w:afterAutospacing="1"/>
    </w:pPr>
  </w:style>
  <w:style w:type="paragraph" w:customStyle="1" w:styleId="back-button">
    <w:name w:val="back-button"/>
    <w:basedOn w:val="Standard"/>
    <w:rsid w:val="00546B1D"/>
    <w:pPr>
      <w:spacing w:before="100" w:beforeAutospacing="1" w:after="100" w:afterAutospacing="1"/>
    </w:pPr>
  </w:style>
  <w:style w:type="paragraph" w:customStyle="1" w:styleId="page-box">
    <w:name w:val="page-box"/>
    <w:basedOn w:val="Standard"/>
    <w:rsid w:val="00546B1D"/>
    <w:pPr>
      <w:spacing w:before="100" w:beforeAutospacing="1" w:after="100" w:afterAutospacing="1"/>
    </w:pPr>
  </w:style>
  <w:style w:type="paragraph" w:customStyle="1" w:styleId="fake">
    <w:name w:val="fake"/>
    <w:basedOn w:val="Standard"/>
    <w:rsid w:val="00546B1D"/>
    <w:pPr>
      <w:spacing w:before="100" w:beforeAutospacing="1" w:after="100" w:afterAutospacing="1"/>
    </w:pPr>
  </w:style>
  <w:style w:type="paragraph" w:customStyle="1" w:styleId="searchbox">
    <w:name w:val="searchbox"/>
    <w:basedOn w:val="Standard"/>
    <w:rsid w:val="00546B1D"/>
    <w:pPr>
      <w:spacing w:before="100" w:beforeAutospacing="1" w:after="100" w:afterAutospacing="1"/>
    </w:pPr>
  </w:style>
  <w:style w:type="paragraph" w:customStyle="1" w:styleId="internal">
    <w:name w:val="internal"/>
    <w:basedOn w:val="Standard"/>
    <w:rsid w:val="00546B1D"/>
    <w:pPr>
      <w:spacing w:before="100" w:beforeAutospacing="1" w:after="100" w:afterAutospacing="1"/>
    </w:pPr>
  </w:style>
  <w:style w:type="paragraph" w:customStyle="1" w:styleId="resort-name">
    <w:name w:val="resort-name"/>
    <w:basedOn w:val="Standard"/>
    <w:rsid w:val="00546B1D"/>
    <w:pPr>
      <w:spacing w:before="100" w:beforeAutospacing="1" w:after="100" w:afterAutospacing="1"/>
    </w:pPr>
  </w:style>
  <w:style w:type="paragraph" w:customStyle="1" w:styleId="page-number">
    <w:name w:val="page-number"/>
    <w:basedOn w:val="Standard"/>
    <w:rsid w:val="00546B1D"/>
    <w:pPr>
      <w:spacing w:before="100" w:beforeAutospacing="1" w:after="100" w:afterAutospacing="1"/>
    </w:pPr>
  </w:style>
  <w:style w:type="paragraph" w:customStyle="1" w:styleId="close-button">
    <w:name w:val="close-button"/>
    <w:basedOn w:val="Standard"/>
    <w:rsid w:val="00546B1D"/>
    <w:pPr>
      <w:spacing w:before="100" w:beforeAutospacing="1" w:after="100" w:afterAutospacing="1"/>
    </w:pPr>
  </w:style>
  <w:style w:type="paragraph" w:customStyle="1" w:styleId="control-bar">
    <w:name w:val="control-bar"/>
    <w:basedOn w:val="Standard"/>
    <w:rsid w:val="00546B1D"/>
    <w:pPr>
      <w:spacing w:before="100" w:beforeAutospacing="1" w:after="100" w:afterAutospacing="1"/>
    </w:pPr>
  </w:style>
  <w:style w:type="paragraph" w:customStyle="1" w:styleId="cover">
    <w:name w:val="cover"/>
    <w:basedOn w:val="Standard"/>
    <w:rsid w:val="00546B1D"/>
    <w:pPr>
      <w:spacing w:before="100" w:beforeAutospacing="1" w:after="100" w:afterAutospacing="1"/>
    </w:pPr>
  </w:style>
  <w:style w:type="paragraph" w:customStyle="1" w:styleId="active">
    <w:name w:val="active"/>
    <w:basedOn w:val="Standard"/>
    <w:rsid w:val="00546B1D"/>
    <w:pPr>
      <w:spacing w:before="100" w:beforeAutospacing="1" w:after="100" w:afterAutospacing="1"/>
    </w:pPr>
  </w:style>
  <w:style w:type="paragraph" w:customStyle="1" w:styleId="icon-close">
    <w:name w:val="icon-close"/>
    <w:basedOn w:val="Standard"/>
    <w:rsid w:val="00546B1D"/>
    <w:pPr>
      <w:spacing w:before="100" w:beforeAutospacing="1" w:after="100" w:afterAutospacing="1"/>
    </w:pPr>
  </w:style>
  <w:style w:type="paragraph" w:customStyle="1" w:styleId="close">
    <w:name w:val="close"/>
    <w:basedOn w:val="Standard"/>
    <w:rsid w:val="00546B1D"/>
    <w:pPr>
      <w:spacing w:before="100" w:beforeAutospacing="1" w:after="100" w:afterAutospacing="1"/>
    </w:pPr>
  </w:style>
  <w:style w:type="paragraph" w:customStyle="1" w:styleId="singleresult">
    <w:name w:val="singleresult"/>
    <w:basedOn w:val="Standard"/>
    <w:rsid w:val="00546B1D"/>
    <w:pPr>
      <w:spacing w:before="100" w:beforeAutospacing="1" w:after="100" w:afterAutospacing="1"/>
    </w:pPr>
  </w:style>
  <w:style w:type="paragraph" w:customStyle="1" w:styleId="close-zoom">
    <w:name w:val="close-zoom"/>
    <w:basedOn w:val="Standard"/>
    <w:rsid w:val="00546B1D"/>
    <w:pPr>
      <w:spacing w:before="100" w:beforeAutospacing="1" w:after="100" w:afterAutospacing="1"/>
    </w:pPr>
  </w:style>
  <w:style w:type="paragraph" w:customStyle="1" w:styleId="leftbox">
    <w:name w:val="leftbox"/>
    <w:basedOn w:val="Standard"/>
    <w:rsid w:val="00546B1D"/>
    <w:pPr>
      <w:spacing w:before="100" w:beforeAutospacing="1" w:after="100" w:afterAutospacing="1"/>
    </w:pPr>
  </w:style>
  <w:style w:type="paragraph" w:customStyle="1" w:styleId="rightbox">
    <w:name w:val="rightbox"/>
    <w:basedOn w:val="Standard"/>
    <w:rsid w:val="00546B1D"/>
    <w:pPr>
      <w:spacing w:before="100" w:beforeAutospacing="1" w:after="100" w:afterAutospacing="1"/>
    </w:pPr>
  </w:style>
  <w:style w:type="paragraph" w:customStyle="1" w:styleId="bookmark-indicator">
    <w:name w:val="bookmark-indicator"/>
    <w:basedOn w:val="Standard"/>
    <w:rsid w:val="00546B1D"/>
    <w:pPr>
      <w:spacing w:before="100" w:beforeAutospacing="1" w:after="100" w:afterAutospacing="1"/>
    </w:pPr>
  </w:style>
  <w:style w:type="character" w:customStyle="1" w:styleId="active1">
    <w:name w:val="active1"/>
    <w:rsid w:val="00546B1D"/>
  </w:style>
  <w:style w:type="paragraph" w:customStyle="1" w:styleId="loader1">
    <w:name w:val="loader1"/>
    <w:basedOn w:val="Standard"/>
    <w:rsid w:val="00546B1D"/>
    <w:pPr>
      <w:spacing w:before="600" w:after="150"/>
    </w:pPr>
  </w:style>
  <w:style w:type="paragraph" w:customStyle="1" w:styleId="loader-menu1">
    <w:name w:val="loader-menu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loader-box1">
    <w:name w:val="loader-box1"/>
    <w:basedOn w:val="Standard"/>
    <w:rsid w:val="00546B1D"/>
    <w:pPr>
      <w:shd w:val="clear" w:color="auto" w:fill="3A3A3A"/>
    </w:pPr>
  </w:style>
  <w:style w:type="paragraph" w:customStyle="1" w:styleId="loader-box2">
    <w:name w:val="loader-box2"/>
    <w:basedOn w:val="Standard"/>
    <w:rsid w:val="00546B1D"/>
    <w:pPr>
      <w:shd w:val="clear" w:color="auto" w:fill="3A3A3A"/>
    </w:pPr>
  </w:style>
  <w:style w:type="paragraph" w:customStyle="1" w:styleId="loader-box3">
    <w:name w:val="loader-box3"/>
    <w:basedOn w:val="Standard"/>
    <w:rsid w:val="00546B1D"/>
    <w:pPr>
      <w:shd w:val="clear" w:color="auto" w:fill="3A3A3A"/>
    </w:pPr>
  </w:style>
  <w:style w:type="paragraph" w:customStyle="1" w:styleId="swiper-slide-shadow-bottom1">
    <w:name w:val="swiper-slide-shadow-bottom1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left1">
    <w:name w:val="swiper-slide-shadow-left1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right1">
    <w:name w:val="swiper-slide-shadow-right1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top1">
    <w:name w:val="swiper-slide-shadow-top1"/>
    <w:basedOn w:val="Standard"/>
    <w:rsid w:val="00546B1D"/>
    <w:pPr>
      <w:spacing w:before="100" w:beforeAutospacing="1" w:after="100" w:afterAutospacing="1"/>
    </w:pPr>
  </w:style>
  <w:style w:type="paragraph" w:customStyle="1" w:styleId="swiper-button-next1">
    <w:name w:val="swiper-button-next1"/>
    <w:basedOn w:val="Standard"/>
    <w:rsid w:val="00546B1D"/>
    <w:pPr>
      <w:spacing w:after="100" w:afterAutospacing="1"/>
    </w:pPr>
  </w:style>
  <w:style w:type="paragraph" w:customStyle="1" w:styleId="swiper-button-prev1">
    <w:name w:val="swiper-button-prev1"/>
    <w:basedOn w:val="Standard"/>
    <w:rsid w:val="00546B1D"/>
    <w:pPr>
      <w:spacing w:after="100" w:afterAutospacing="1"/>
    </w:pPr>
  </w:style>
  <w:style w:type="paragraph" w:customStyle="1" w:styleId="swiper-pagination-progressbar-fill1">
    <w:name w:val="swiper-pagination-progressbar-fill1"/>
    <w:basedOn w:val="Standard"/>
    <w:rsid w:val="00546B1D"/>
    <w:pPr>
      <w:shd w:val="clear" w:color="auto" w:fill="007AFF"/>
      <w:spacing w:before="100" w:beforeAutospacing="1" w:after="100" w:afterAutospacing="1"/>
    </w:pPr>
  </w:style>
  <w:style w:type="paragraph" w:customStyle="1" w:styleId="swiper-pagination-bullet-active1">
    <w:name w:val="swiper-pagination-bullet-active1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wiper-pagination-bullet-active2">
    <w:name w:val="swiper-pagination-bullet-active2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swiper-slide1">
    <w:name w:val="swiper-slide1"/>
    <w:basedOn w:val="Standard"/>
    <w:rsid w:val="00546B1D"/>
    <w:pPr>
      <w:spacing w:before="100" w:beforeAutospacing="1" w:after="100" w:afterAutospacing="1"/>
    </w:pPr>
  </w:style>
  <w:style w:type="paragraph" w:customStyle="1" w:styleId="swiper-cube-shadow1">
    <w:name w:val="swiper-cube-shadow1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character" w:customStyle="1" w:styleId="active2">
    <w:name w:val="active2"/>
    <w:rsid w:val="00546B1D"/>
    <w:rPr>
      <w:color w:val="FFFFFF"/>
    </w:rPr>
  </w:style>
  <w:style w:type="paragraph" w:customStyle="1" w:styleId="activeav1">
    <w:name w:val="activeav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notactiveav1">
    <w:name w:val="notactiveav1"/>
    <w:basedOn w:val="Standard"/>
    <w:rsid w:val="00546B1D"/>
    <w:pPr>
      <w:spacing w:before="100" w:beforeAutospacing="1" w:after="100" w:afterAutospacing="1"/>
    </w:pPr>
  </w:style>
  <w:style w:type="paragraph" w:customStyle="1" w:styleId="activeav2">
    <w:name w:val="activeav2"/>
    <w:basedOn w:val="Standard"/>
    <w:rsid w:val="00546B1D"/>
    <w:pPr>
      <w:spacing w:before="100" w:beforeAutospacing="1" w:after="100" w:afterAutospacing="1"/>
    </w:pPr>
  </w:style>
  <w:style w:type="paragraph" w:customStyle="1" w:styleId="notactiveav2">
    <w:name w:val="notactiveav2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earch-input1">
    <w:name w:val="search-input1"/>
    <w:basedOn w:val="Standard"/>
    <w:rsid w:val="00546B1D"/>
    <w:pPr>
      <w:spacing w:before="100" w:beforeAutospacing="1" w:after="100" w:afterAutospacing="1"/>
    </w:pPr>
  </w:style>
  <w:style w:type="paragraph" w:customStyle="1" w:styleId="close-search-button1">
    <w:name w:val="close-search-button1"/>
    <w:basedOn w:val="Standard"/>
    <w:rsid w:val="00546B1D"/>
    <w:pPr>
      <w:shd w:val="clear" w:color="auto" w:fill="C7C7C7"/>
      <w:spacing w:before="100" w:beforeAutospacing="1" w:after="100" w:afterAutospacing="1"/>
    </w:pPr>
  </w:style>
  <w:style w:type="paragraph" w:customStyle="1" w:styleId="wr-icon-search1">
    <w:name w:val="wr-icon-search1"/>
    <w:basedOn w:val="Standard"/>
    <w:rsid w:val="00546B1D"/>
    <w:pPr>
      <w:spacing w:before="100" w:beforeAutospacing="1" w:after="100" w:afterAutospacing="1"/>
    </w:pPr>
    <w:rPr>
      <w:sz w:val="29"/>
      <w:szCs w:val="29"/>
    </w:rPr>
  </w:style>
  <w:style w:type="paragraph" w:customStyle="1" w:styleId="resultsbox1">
    <w:name w:val="resultsbox1"/>
    <w:basedOn w:val="Standard"/>
    <w:rsid w:val="00546B1D"/>
    <w:pPr>
      <w:pBdr>
        <w:left w:val="single" w:sz="12" w:space="0" w:color="CECECE"/>
        <w:bottom w:val="single" w:sz="12" w:space="0" w:color="CECECE"/>
      </w:pBdr>
      <w:shd w:val="clear" w:color="auto" w:fill="FFFFFF"/>
      <w:spacing w:before="100" w:beforeAutospacing="1" w:after="100" w:afterAutospacing="1" w:line="450" w:lineRule="atLeast"/>
    </w:pPr>
    <w:rPr>
      <w:color w:val="000000"/>
    </w:rPr>
  </w:style>
  <w:style w:type="paragraph" w:customStyle="1" w:styleId="resultsboxb1">
    <w:name w:val="resultsbox&gt;b1"/>
    <w:basedOn w:val="Standard"/>
    <w:rsid w:val="00546B1D"/>
    <w:pPr>
      <w:spacing w:before="100" w:beforeAutospacing="1" w:after="100" w:afterAutospacing="1"/>
      <w:ind w:left="300"/>
    </w:pPr>
    <w:rPr>
      <w:b/>
      <w:bCs/>
      <w:sz w:val="18"/>
      <w:szCs w:val="18"/>
    </w:rPr>
  </w:style>
  <w:style w:type="paragraph" w:customStyle="1" w:styleId="resultsboxspan1">
    <w:name w:val="resultsbox&gt;span1"/>
    <w:basedOn w:val="Standard"/>
    <w:rsid w:val="00546B1D"/>
    <w:pPr>
      <w:spacing w:before="100" w:beforeAutospacing="1" w:after="100" w:afterAutospacing="1"/>
      <w:ind w:right="300"/>
    </w:pPr>
    <w:rPr>
      <w:sz w:val="18"/>
      <w:szCs w:val="18"/>
    </w:rPr>
  </w:style>
  <w:style w:type="paragraph" w:customStyle="1" w:styleId="results1">
    <w:name w:val="results1"/>
    <w:basedOn w:val="Standard"/>
    <w:rsid w:val="00546B1D"/>
    <w:pPr>
      <w:spacing w:before="100" w:beforeAutospacing="1" w:after="100" w:afterAutospacing="1"/>
    </w:pPr>
  </w:style>
  <w:style w:type="paragraph" w:customStyle="1" w:styleId="resultsdiv1">
    <w:name w:val="results&gt;div1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bgresults1">
    <w:name w:val="bgresults1"/>
    <w:basedOn w:val="Standard"/>
    <w:rsid w:val="00546B1D"/>
    <w:pPr>
      <w:spacing w:before="100" w:beforeAutospacing="1" w:after="100" w:afterAutospacing="1"/>
    </w:pPr>
  </w:style>
  <w:style w:type="paragraph" w:customStyle="1" w:styleId="resultsbox2">
    <w:name w:val="resultsbox2"/>
    <w:basedOn w:val="Standard"/>
    <w:rsid w:val="00546B1D"/>
  </w:style>
  <w:style w:type="paragraph" w:customStyle="1" w:styleId="navigationbar1">
    <w:name w:val="navigationbar1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close1">
    <w:name w:val="close1"/>
    <w:basedOn w:val="Standard"/>
    <w:rsid w:val="00546B1D"/>
    <w:pPr>
      <w:spacing w:before="240" w:after="100" w:afterAutospacing="1"/>
    </w:pPr>
    <w:rPr>
      <w:sz w:val="38"/>
      <w:szCs w:val="38"/>
    </w:rPr>
  </w:style>
  <w:style w:type="paragraph" w:customStyle="1" w:styleId="results2">
    <w:name w:val="results2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ingleresult1">
    <w:name w:val="singleresult1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leftbox1">
    <w:name w:val="leftbox1"/>
    <w:basedOn w:val="Standard"/>
    <w:rsid w:val="00546B1D"/>
    <w:pPr>
      <w:spacing w:before="100" w:beforeAutospacing="1" w:after="100" w:afterAutospacing="1"/>
    </w:pPr>
  </w:style>
  <w:style w:type="paragraph" w:customStyle="1" w:styleId="rightbox1">
    <w:name w:val="rightbox1"/>
    <w:basedOn w:val="Standard"/>
    <w:rsid w:val="00546B1D"/>
    <w:pPr>
      <w:spacing w:before="100" w:beforeAutospacing="1" w:after="100" w:afterAutospacing="1"/>
    </w:pPr>
  </w:style>
  <w:style w:type="paragraph" w:customStyle="1" w:styleId="resultsbox3">
    <w:name w:val="resultsbox3"/>
    <w:basedOn w:val="Standard"/>
    <w:rsid w:val="00546B1D"/>
    <w:pPr>
      <w:spacing w:before="100" w:beforeAutospacing="1" w:after="100" w:afterAutospacing="1"/>
    </w:pPr>
  </w:style>
  <w:style w:type="paragraph" w:customStyle="1" w:styleId="issue-info-box1">
    <w:name w:val="issue-info-box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logo1">
    <w:name w:val="logo1"/>
    <w:basedOn w:val="Standard"/>
    <w:rsid w:val="00546B1D"/>
    <w:pPr>
      <w:spacing w:before="100" w:beforeAutospacing="1" w:after="300"/>
    </w:pPr>
  </w:style>
  <w:style w:type="paragraph" w:customStyle="1" w:styleId="issue-name1">
    <w:name w:val="issue-name1"/>
    <w:basedOn w:val="Standard"/>
    <w:rsid w:val="00546B1D"/>
    <w:pPr>
      <w:spacing w:before="100" w:beforeAutospacing="1" w:after="300"/>
    </w:pPr>
    <w:rPr>
      <w:vanish/>
      <w:sz w:val="33"/>
      <w:szCs w:val="33"/>
    </w:rPr>
  </w:style>
  <w:style w:type="paragraph" w:customStyle="1" w:styleId="issue-from1">
    <w:name w:val="issue-from1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issue-release-date1">
    <w:name w:val="issue-release-date1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left-bar1">
    <w:name w:val="left-bar1"/>
    <w:basedOn w:val="Standard"/>
    <w:rsid w:val="00546B1D"/>
    <w:pPr>
      <w:spacing w:before="100" w:beforeAutospacing="1" w:after="100" w:afterAutospacing="1"/>
    </w:pPr>
  </w:style>
  <w:style w:type="paragraph" w:customStyle="1" w:styleId="logo2">
    <w:name w:val="logo2"/>
    <w:basedOn w:val="Standard"/>
    <w:rsid w:val="00546B1D"/>
    <w:pPr>
      <w:spacing w:before="225" w:after="100" w:afterAutospacing="1"/>
    </w:pPr>
    <w:rPr>
      <w:vanish/>
    </w:rPr>
  </w:style>
  <w:style w:type="paragraph" w:customStyle="1" w:styleId="back-button1">
    <w:name w:val="back-button1"/>
    <w:basedOn w:val="Standard"/>
    <w:rsid w:val="00546B1D"/>
    <w:pPr>
      <w:spacing w:before="100" w:beforeAutospacing="1" w:after="100" w:afterAutospacing="1" w:line="825" w:lineRule="atLeast"/>
      <w:ind w:left="225"/>
    </w:pPr>
    <w:rPr>
      <w:color w:val="444444"/>
    </w:rPr>
  </w:style>
  <w:style w:type="paragraph" w:customStyle="1" w:styleId="center-bar1">
    <w:name w:val="center-bar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right-bar1">
    <w:name w:val="right-bar1"/>
    <w:basedOn w:val="Standard"/>
    <w:rsid w:val="00546B1D"/>
    <w:pPr>
      <w:spacing w:before="100" w:beforeAutospacing="1" w:after="100" w:afterAutospacing="1"/>
      <w:jc w:val="right"/>
    </w:pPr>
  </w:style>
  <w:style w:type="paragraph" w:customStyle="1" w:styleId="page-box1">
    <w:name w:val="page-box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back-button2">
    <w:name w:val="back-button2"/>
    <w:basedOn w:val="Standard"/>
    <w:rsid w:val="00546B1D"/>
    <w:pPr>
      <w:pBdr>
        <w:left w:val="single" w:sz="6" w:space="0" w:color="DDDDDD"/>
      </w:pBdr>
      <w:spacing w:before="100" w:beforeAutospacing="1" w:after="100" w:afterAutospacing="1"/>
    </w:pPr>
    <w:rPr>
      <w:vanish/>
      <w:sz w:val="33"/>
      <w:szCs w:val="33"/>
    </w:rPr>
  </w:style>
  <w:style w:type="paragraph" w:customStyle="1" w:styleId="icon-signature1">
    <w:name w:val="icon-signature1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avbox1">
    <w:name w:val="avbox1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avbox2">
    <w:name w:val="avbox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page1">
    <w:name w:val="page1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fake1">
    <w:name w:val="fake1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  <w:rPr>
      <w:sz w:val="75"/>
      <w:szCs w:val="75"/>
    </w:rPr>
  </w:style>
  <w:style w:type="paragraph" w:customStyle="1" w:styleId="searchbox1">
    <w:name w:val="searchbox1"/>
    <w:basedOn w:val="Standard"/>
    <w:rsid w:val="00546B1D"/>
    <w:pPr>
      <w:shd w:val="clear" w:color="auto" w:fill="FF0000"/>
      <w:spacing w:before="100" w:beforeAutospacing="1" w:after="100" w:afterAutospacing="1"/>
    </w:pPr>
  </w:style>
  <w:style w:type="paragraph" w:customStyle="1" w:styleId="thumbtray1">
    <w:name w:val="thumbtray1"/>
    <w:basedOn w:val="Standard"/>
    <w:rsid w:val="00546B1D"/>
    <w:pPr>
      <w:shd w:val="clear" w:color="auto" w:fill="DFDFDC"/>
      <w:spacing w:before="100" w:beforeAutospacing="1" w:after="100" w:afterAutospacing="1"/>
    </w:pPr>
    <w:rPr>
      <w:vanish/>
    </w:rPr>
  </w:style>
  <w:style w:type="paragraph" w:customStyle="1" w:styleId="internal1">
    <w:name w:val="internal1"/>
    <w:basedOn w:val="Standard"/>
    <w:rsid w:val="00546B1D"/>
    <w:pPr>
      <w:spacing w:before="100" w:beforeAutospacing="1" w:after="100" w:afterAutospacing="1"/>
    </w:pPr>
  </w:style>
  <w:style w:type="paragraph" w:customStyle="1" w:styleId="resort-name1">
    <w:name w:val="resort-name1"/>
    <w:basedOn w:val="Standard"/>
    <w:rsid w:val="00546B1D"/>
    <w:pPr>
      <w:spacing w:before="300" w:after="100" w:afterAutospacing="1"/>
    </w:pPr>
    <w:rPr>
      <w:b/>
      <w:bCs/>
      <w:sz w:val="15"/>
      <w:szCs w:val="15"/>
    </w:rPr>
  </w:style>
  <w:style w:type="paragraph" w:customStyle="1" w:styleId="bookmark-indicator1">
    <w:name w:val="bookmark-indicator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cover1">
    <w:name w:val="cover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fake2">
    <w:name w:val="fake2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page-number1">
    <w:name w:val="page-number1"/>
    <w:basedOn w:val="Standard"/>
    <w:rsid w:val="00546B1D"/>
    <w:pPr>
      <w:spacing w:before="100" w:beforeAutospacing="1" w:after="100" w:afterAutospacing="1"/>
      <w:ind w:left="300"/>
    </w:pPr>
  </w:style>
  <w:style w:type="paragraph" w:customStyle="1" w:styleId="close-button1">
    <w:name w:val="close-button1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zoom-box1">
    <w:name w:val="zoom-box1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control-bar1">
    <w:name w:val="control-bar1"/>
    <w:basedOn w:val="Standard"/>
    <w:rsid w:val="00546B1D"/>
    <w:pPr>
      <w:shd w:val="clear" w:color="auto" w:fill="FFFFFF"/>
      <w:spacing w:before="100" w:beforeAutospacing="1" w:after="100" w:afterAutospacing="1" w:line="825" w:lineRule="atLeast"/>
    </w:pPr>
  </w:style>
  <w:style w:type="paragraph" w:customStyle="1" w:styleId="close-zoom1">
    <w:name w:val="close-zoom1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doublepagediv1">
    <w:name w:val="doublepage&gt;div1"/>
    <w:basedOn w:val="Standard"/>
    <w:rsid w:val="00546B1D"/>
    <w:pPr>
      <w:spacing w:before="100" w:beforeAutospacing="1" w:after="100" w:afterAutospacing="1"/>
    </w:pPr>
  </w:style>
  <w:style w:type="paragraph" w:customStyle="1" w:styleId="cover2">
    <w:name w:val="cover2"/>
    <w:basedOn w:val="Standard"/>
    <w:rsid w:val="00546B1D"/>
  </w:style>
  <w:style w:type="paragraph" w:customStyle="1" w:styleId="singlepagediv1">
    <w:name w:val="singlepage&gt;div1"/>
    <w:basedOn w:val="Standard"/>
    <w:rsid w:val="00546B1D"/>
  </w:style>
  <w:style w:type="paragraph" w:customStyle="1" w:styleId="container1">
    <w:name w:val="container1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active3">
    <w:name w:val="active3"/>
    <w:basedOn w:val="Standard"/>
    <w:rsid w:val="00546B1D"/>
    <w:pPr>
      <w:spacing w:before="100" w:beforeAutospacing="1" w:after="100" w:afterAutospacing="1"/>
    </w:pPr>
    <w:rPr>
      <w:color w:val="F37032"/>
    </w:rPr>
  </w:style>
  <w:style w:type="paragraph" w:customStyle="1" w:styleId="icon-close1">
    <w:name w:val="icon-close1"/>
    <w:basedOn w:val="Standard"/>
    <w:rsid w:val="00546B1D"/>
    <w:pPr>
      <w:spacing w:before="100" w:beforeAutospacing="1" w:after="100" w:afterAutospacing="1"/>
    </w:pPr>
    <w:rPr>
      <w:color w:val="FFFFFF"/>
      <w:sz w:val="45"/>
      <w:szCs w:val="45"/>
    </w:rPr>
  </w:style>
  <w:style w:type="paragraph" w:customStyle="1" w:styleId="gallery-view-background1">
    <w:name w:val="gallery-view-background1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gallery-view-content1">
    <w:name w:val="gallery-view-content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table-of-content-header1">
    <w:name w:val="table-of-content-header1"/>
    <w:basedOn w:val="Standard"/>
    <w:rsid w:val="00546B1D"/>
    <w:pPr>
      <w:pBdr>
        <w:bottom w:val="single" w:sz="6" w:space="8" w:color="CECECE"/>
      </w:pBdr>
      <w:spacing w:before="225"/>
      <w:jc w:val="right"/>
    </w:pPr>
  </w:style>
  <w:style w:type="paragraph" w:customStyle="1" w:styleId="page-title1">
    <w:name w:val="page-title1"/>
    <w:basedOn w:val="Standard"/>
    <w:rsid w:val="00546B1D"/>
    <w:pPr>
      <w:spacing w:before="100" w:beforeAutospacing="1" w:after="100" w:afterAutospacing="1"/>
      <w:textAlignment w:val="top"/>
    </w:pPr>
  </w:style>
  <w:style w:type="paragraph" w:customStyle="1" w:styleId="page-num1">
    <w:name w:val="page-num1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icon-signature2">
    <w:name w:val="icon-signature2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resultsdiv2">
    <w:name w:val="results&gt;div2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singleresult2">
    <w:name w:val="singleresult2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wr-icon-thumbnails-alt1">
    <w:name w:val="wr-icon-thumbnails-alt1"/>
    <w:basedOn w:val="Standard"/>
    <w:rsid w:val="00546B1D"/>
    <w:pPr>
      <w:spacing w:before="100" w:beforeAutospacing="1" w:after="100" w:afterAutospacing="1"/>
    </w:pPr>
    <w:rPr>
      <w:color w:val="E3121C"/>
    </w:rPr>
  </w:style>
  <w:style w:type="paragraph" w:customStyle="1" w:styleId="issue-name2">
    <w:name w:val="issue-name2"/>
    <w:basedOn w:val="Standard"/>
    <w:rsid w:val="00546B1D"/>
    <w:pPr>
      <w:spacing w:before="100" w:beforeAutospacing="1" w:after="100" w:afterAutospacing="1"/>
    </w:pPr>
    <w:rPr>
      <w:vanish/>
    </w:rPr>
  </w:style>
  <w:style w:type="character" w:customStyle="1" w:styleId="issue-name3">
    <w:name w:val="issue-name3"/>
    <w:rsid w:val="00546B1D"/>
  </w:style>
  <w:style w:type="character" w:customStyle="1" w:styleId="issue-from2">
    <w:name w:val="issue-from2"/>
    <w:rsid w:val="00546B1D"/>
  </w:style>
  <w:style w:type="character" w:customStyle="1" w:styleId="issue-release-date2">
    <w:name w:val="issue-release-date2"/>
    <w:rsid w:val="00546B1D"/>
  </w:style>
  <w:style w:type="character" w:customStyle="1" w:styleId="icon-signature3">
    <w:name w:val="icon-signature3"/>
    <w:rsid w:val="00546B1D"/>
  </w:style>
  <w:style w:type="character" w:customStyle="1" w:styleId="rz-bar-wrapper">
    <w:name w:val="rz-bar-wrapper"/>
    <w:rsid w:val="00546B1D"/>
  </w:style>
  <w:style w:type="character" w:customStyle="1" w:styleId="rz-bar">
    <w:name w:val="rz-bar"/>
    <w:rsid w:val="00546B1D"/>
  </w:style>
  <w:style w:type="character" w:customStyle="1" w:styleId="rz-pointer">
    <w:name w:val="rz-pointer"/>
    <w:rsid w:val="00546B1D"/>
  </w:style>
  <w:style w:type="character" w:customStyle="1" w:styleId="rz-bubble">
    <w:name w:val="rz-bubble"/>
    <w:rsid w:val="00546B1D"/>
  </w:style>
  <w:style w:type="character" w:customStyle="1" w:styleId="single-page-box">
    <w:name w:val="single-page-box"/>
    <w:rsid w:val="00546B1D"/>
  </w:style>
  <w:style w:type="character" w:customStyle="1" w:styleId="av-active-box">
    <w:name w:val="av-active-box"/>
    <w:rsid w:val="00546B1D"/>
  </w:style>
  <w:style w:type="character" w:customStyle="1" w:styleId="ng-binding">
    <w:name w:val="ng-binding"/>
    <w:rsid w:val="00546B1D"/>
  </w:style>
  <w:style w:type="character" w:customStyle="1" w:styleId="loading">
    <w:name w:val="loading"/>
    <w:rsid w:val="00546B1D"/>
  </w:style>
  <w:style w:type="character" w:customStyle="1" w:styleId="page-label">
    <w:name w:val="page-label"/>
    <w:rsid w:val="00546B1D"/>
  </w:style>
  <w:style w:type="character" w:customStyle="1" w:styleId="menu-button">
    <w:name w:val="menu-button"/>
    <w:rsid w:val="00546B1D"/>
  </w:style>
  <w:style w:type="character" w:customStyle="1" w:styleId="gotolastpage">
    <w:name w:val="gotolastpage"/>
    <w:rsid w:val="00546B1D"/>
  </w:style>
  <w:style w:type="paragraph" w:customStyle="1" w:styleId="article">
    <w:name w:val="article"/>
    <w:basedOn w:val="Standard"/>
    <w:rsid w:val="00546B1D"/>
    <w:rPr>
      <w:rFonts w:ascii="PT Serif" w:hAnsi="PT Serif"/>
    </w:rPr>
  </w:style>
  <w:style w:type="paragraph" w:customStyle="1" w:styleId="ad">
    <w:name w:val="ad"/>
    <w:basedOn w:val="Standard"/>
    <w:rsid w:val="00546B1D"/>
    <w:pPr>
      <w:spacing w:before="100" w:beforeAutospacing="1" w:after="100" w:afterAutospacing="1"/>
    </w:pPr>
  </w:style>
  <w:style w:type="paragraph" w:customStyle="1" w:styleId="pageheader">
    <w:name w:val="pageheader"/>
    <w:basedOn w:val="Standard"/>
    <w:rsid w:val="00546B1D"/>
    <w:pPr>
      <w:spacing w:before="100" w:beforeAutospacing="1" w:after="100" w:afterAutospacing="1"/>
    </w:pPr>
  </w:style>
  <w:style w:type="paragraph" w:customStyle="1" w:styleId="Datum1">
    <w:name w:val="Datum1"/>
    <w:basedOn w:val="Standard"/>
    <w:rsid w:val="00546B1D"/>
    <w:pPr>
      <w:spacing w:before="100" w:beforeAutospacing="1" w:after="100" w:afterAutospacing="1"/>
    </w:pPr>
    <w:rPr>
      <w:caps/>
      <w:color w:val="666666"/>
    </w:rPr>
  </w:style>
  <w:style w:type="paragraph" w:customStyle="1" w:styleId="dateseparator">
    <w:name w:val="dateseparator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Fuzeile1">
    <w:name w:val="Fußzeile1"/>
    <w:basedOn w:val="Standard"/>
    <w:rsid w:val="00546B1D"/>
    <w:rPr>
      <w:color w:val="666666"/>
    </w:rPr>
  </w:style>
  <w:style w:type="paragraph" w:customStyle="1" w:styleId="textcontainer">
    <w:name w:val="textcontainer"/>
    <w:basedOn w:val="Standard"/>
    <w:rsid w:val="00546B1D"/>
    <w:pPr>
      <w:spacing w:before="100" w:beforeAutospacing="1" w:after="100" w:afterAutospacing="1"/>
    </w:pPr>
  </w:style>
  <w:style w:type="paragraph" w:customStyle="1" w:styleId="Titel1">
    <w:name w:val="Titel1"/>
    <w:basedOn w:val="Standard"/>
    <w:rsid w:val="00546B1D"/>
    <w:pPr>
      <w:spacing w:before="100" w:beforeAutospacing="1" w:after="100" w:afterAutospacing="1"/>
      <w:jc w:val="center"/>
    </w:pPr>
    <w:rPr>
      <w:b/>
      <w:bCs/>
      <w:color w:val="000000"/>
      <w:sz w:val="65"/>
      <w:szCs w:val="65"/>
    </w:rPr>
  </w:style>
  <w:style w:type="paragraph" w:customStyle="1" w:styleId="Untertitel1">
    <w:name w:val="Untertitel1"/>
    <w:basedOn w:val="Standard"/>
    <w:rsid w:val="00546B1D"/>
    <w:pPr>
      <w:spacing w:before="100" w:beforeAutospacing="1" w:after="100" w:afterAutospacing="1"/>
      <w:jc w:val="center"/>
    </w:pPr>
    <w:rPr>
      <w:color w:val="000000"/>
      <w:sz w:val="34"/>
      <w:szCs w:val="34"/>
    </w:rPr>
  </w:style>
  <w:style w:type="paragraph" w:customStyle="1" w:styleId="author">
    <w:name w:val="author"/>
    <w:basedOn w:val="Standard"/>
    <w:rsid w:val="00546B1D"/>
    <w:pPr>
      <w:spacing w:before="100" w:beforeAutospacing="1" w:after="100" w:afterAutospacing="1"/>
      <w:jc w:val="center"/>
    </w:pPr>
    <w:rPr>
      <w:b/>
      <w:bCs/>
      <w:color w:val="666666"/>
      <w:sz w:val="32"/>
      <w:szCs w:val="32"/>
    </w:rPr>
  </w:style>
  <w:style w:type="paragraph" w:customStyle="1" w:styleId="dachzeile">
    <w:name w:val="dachzeile"/>
    <w:basedOn w:val="Standard"/>
    <w:rsid w:val="00546B1D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vorspann">
    <w:name w:val="vorspann"/>
    <w:basedOn w:val="Standard"/>
    <w:rsid w:val="00546B1D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ressort">
    <w:name w:val="ressort"/>
    <w:basedOn w:val="Standard"/>
    <w:rsid w:val="00546B1D"/>
    <w:pPr>
      <w:spacing w:before="100" w:beforeAutospacing="1" w:after="100" w:afterAutospacing="1"/>
    </w:pPr>
    <w:rPr>
      <w:caps/>
      <w:color w:val="666666"/>
    </w:rPr>
  </w:style>
  <w:style w:type="paragraph" w:customStyle="1" w:styleId="footerpage">
    <w:name w:val="footerpage"/>
    <w:basedOn w:val="Standard"/>
    <w:rsid w:val="00546B1D"/>
    <w:pPr>
      <w:spacing w:before="100" w:beforeAutospacing="1" w:after="100" w:afterAutospacing="1"/>
      <w:jc w:val="right"/>
    </w:pPr>
    <w:rPr>
      <w:color w:val="666666"/>
    </w:rPr>
  </w:style>
  <w:style w:type="paragraph" w:customStyle="1" w:styleId="textcontent">
    <w:name w:val="textcontent"/>
    <w:basedOn w:val="Standard"/>
    <w:rsid w:val="00546B1D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topline">
    <w:name w:val="topline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zz">
    <w:name w:val="zz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kursiv">
    <w:name w:val="kursiv"/>
    <w:basedOn w:val="Standard"/>
    <w:rsid w:val="00546B1D"/>
    <w:pPr>
      <w:spacing w:before="100" w:beforeAutospacing="1" w:after="100" w:afterAutospacing="1"/>
    </w:pPr>
    <w:rPr>
      <w:i/>
      <w:iCs/>
    </w:rPr>
  </w:style>
  <w:style w:type="character" w:customStyle="1" w:styleId="active4">
    <w:name w:val="active4"/>
    <w:rsid w:val="00546B1D"/>
  </w:style>
  <w:style w:type="paragraph" w:customStyle="1" w:styleId="loader2">
    <w:name w:val="loader2"/>
    <w:basedOn w:val="Standard"/>
    <w:rsid w:val="00546B1D"/>
    <w:pPr>
      <w:spacing w:before="600" w:after="150"/>
    </w:pPr>
  </w:style>
  <w:style w:type="paragraph" w:customStyle="1" w:styleId="loader-menu2">
    <w:name w:val="loader-menu2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loader-box4">
    <w:name w:val="loader-box4"/>
    <w:basedOn w:val="Standard"/>
    <w:rsid w:val="00546B1D"/>
    <w:pPr>
      <w:shd w:val="clear" w:color="auto" w:fill="3A3A3A"/>
    </w:pPr>
  </w:style>
  <w:style w:type="paragraph" w:customStyle="1" w:styleId="loader-box5">
    <w:name w:val="loader-box5"/>
    <w:basedOn w:val="Standard"/>
    <w:rsid w:val="00546B1D"/>
    <w:pPr>
      <w:shd w:val="clear" w:color="auto" w:fill="3A3A3A"/>
    </w:pPr>
  </w:style>
  <w:style w:type="paragraph" w:customStyle="1" w:styleId="loader-box6">
    <w:name w:val="loader-box6"/>
    <w:basedOn w:val="Standard"/>
    <w:rsid w:val="00546B1D"/>
    <w:pPr>
      <w:shd w:val="clear" w:color="auto" w:fill="3A3A3A"/>
    </w:pPr>
  </w:style>
  <w:style w:type="paragraph" w:customStyle="1" w:styleId="swiper-slide-shadow-bottom2">
    <w:name w:val="swiper-slide-shadow-bottom2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left2">
    <w:name w:val="swiper-slide-shadow-left2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right2">
    <w:name w:val="swiper-slide-shadow-right2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top2">
    <w:name w:val="swiper-slide-shadow-top2"/>
    <w:basedOn w:val="Standard"/>
    <w:rsid w:val="00546B1D"/>
    <w:pPr>
      <w:spacing w:before="100" w:beforeAutospacing="1" w:after="100" w:afterAutospacing="1"/>
    </w:pPr>
  </w:style>
  <w:style w:type="paragraph" w:customStyle="1" w:styleId="swiper-button-next2">
    <w:name w:val="swiper-button-next2"/>
    <w:basedOn w:val="Standard"/>
    <w:rsid w:val="00546B1D"/>
    <w:pPr>
      <w:spacing w:after="100" w:afterAutospacing="1"/>
    </w:pPr>
  </w:style>
  <w:style w:type="paragraph" w:customStyle="1" w:styleId="swiper-button-prev2">
    <w:name w:val="swiper-button-prev2"/>
    <w:basedOn w:val="Standard"/>
    <w:rsid w:val="00546B1D"/>
    <w:pPr>
      <w:spacing w:after="100" w:afterAutospacing="1"/>
    </w:pPr>
  </w:style>
  <w:style w:type="paragraph" w:customStyle="1" w:styleId="swiper-pagination-progressbar-fill2">
    <w:name w:val="swiper-pagination-progressbar-fill2"/>
    <w:basedOn w:val="Standard"/>
    <w:rsid w:val="00546B1D"/>
    <w:pPr>
      <w:shd w:val="clear" w:color="auto" w:fill="007AFF"/>
      <w:spacing w:before="100" w:beforeAutospacing="1" w:after="100" w:afterAutospacing="1"/>
    </w:pPr>
  </w:style>
  <w:style w:type="paragraph" w:customStyle="1" w:styleId="swiper-pagination-bullet-active3">
    <w:name w:val="swiper-pagination-bullet-active3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wiper-pagination-bullet-active4">
    <w:name w:val="swiper-pagination-bullet-active4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swiper-slide2">
    <w:name w:val="swiper-slide2"/>
    <w:basedOn w:val="Standard"/>
    <w:rsid w:val="00546B1D"/>
    <w:pPr>
      <w:spacing w:before="100" w:beforeAutospacing="1" w:after="100" w:afterAutospacing="1"/>
    </w:pPr>
  </w:style>
  <w:style w:type="paragraph" w:customStyle="1" w:styleId="swiper-cube-shadow2">
    <w:name w:val="swiper-cube-shadow2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character" w:customStyle="1" w:styleId="active5">
    <w:name w:val="active5"/>
    <w:rsid w:val="00546B1D"/>
    <w:rPr>
      <w:color w:val="FFFFFF"/>
    </w:rPr>
  </w:style>
  <w:style w:type="paragraph" w:customStyle="1" w:styleId="activeav3">
    <w:name w:val="activeav3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notactiveav3">
    <w:name w:val="notactiveav3"/>
    <w:basedOn w:val="Standard"/>
    <w:rsid w:val="00546B1D"/>
    <w:pPr>
      <w:spacing w:before="100" w:beforeAutospacing="1" w:after="100" w:afterAutospacing="1"/>
    </w:pPr>
  </w:style>
  <w:style w:type="paragraph" w:customStyle="1" w:styleId="activeav4">
    <w:name w:val="activeav4"/>
    <w:basedOn w:val="Standard"/>
    <w:rsid w:val="00546B1D"/>
    <w:pPr>
      <w:spacing w:before="100" w:beforeAutospacing="1" w:after="100" w:afterAutospacing="1"/>
    </w:pPr>
  </w:style>
  <w:style w:type="paragraph" w:customStyle="1" w:styleId="notactiveav4">
    <w:name w:val="notactiveav4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earch-input2">
    <w:name w:val="search-input2"/>
    <w:basedOn w:val="Standard"/>
    <w:rsid w:val="00546B1D"/>
    <w:pPr>
      <w:spacing w:before="100" w:beforeAutospacing="1" w:after="100" w:afterAutospacing="1"/>
    </w:pPr>
  </w:style>
  <w:style w:type="paragraph" w:customStyle="1" w:styleId="close-search-button2">
    <w:name w:val="close-search-button2"/>
    <w:basedOn w:val="Standard"/>
    <w:rsid w:val="00546B1D"/>
    <w:pPr>
      <w:shd w:val="clear" w:color="auto" w:fill="C7C7C7"/>
      <w:spacing w:before="100" w:beforeAutospacing="1" w:after="100" w:afterAutospacing="1"/>
    </w:pPr>
  </w:style>
  <w:style w:type="paragraph" w:customStyle="1" w:styleId="wr-icon-search2">
    <w:name w:val="wr-icon-search2"/>
    <w:basedOn w:val="Standard"/>
    <w:rsid w:val="00546B1D"/>
    <w:pPr>
      <w:spacing w:before="100" w:beforeAutospacing="1" w:after="100" w:afterAutospacing="1"/>
    </w:pPr>
    <w:rPr>
      <w:sz w:val="29"/>
      <w:szCs w:val="29"/>
    </w:rPr>
  </w:style>
  <w:style w:type="paragraph" w:customStyle="1" w:styleId="resultsbox4">
    <w:name w:val="resultsbox4"/>
    <w:basedOn w:val="Standard"/>
    <w:rsid w:val="00546B1D"/>
    <w:pPr>
      <w:pBdr>
        <w:left w:val="single" w:sz="12" w:space="0" w:color="CECECE"/>
        <w:bottom w:val="single" w:sz="12" w:space="0" w:color="CECECE"/>
      </w:pBdr>
      <w:shd w:val="clear" w:color="auto" w:fill="FFFFFF"/>
      <w:spacing w:before="100" w:beforeAutospacing="1" w:after="100" w:afterAutospacing="1" w:line="450" w:lineRule="atLeast"/>
    </w:pPr>
    <w:rPr>
      <w:color w:val="000000"/>
    </w:rPr>
  </w:style>
  <w:style w:type="paragraph" w:customStyle="1" w:styleId="resultsboxb2">
    <w:name w:val="resultsbox&gt;b2"/>
    <w:basedOn w:val="Standard"/>
    <w:rsid w:val="00546B1D"/>
    <w:pPr>
      <w:spacing w:before="100" w:beforeAutospacing="1" w:after="100" w:afterAutospacing="1"/>
      <w:ind w:left="300"/>
    </w:pPr>
    <w:rPr>
      <w:b/>
      <w:bCs/>
      <w:sz w:val="18"/>
      <w:szCs w:val="18"/>
    </w:rPr>
  </w:style>
  <w:style w:type="paragraph" w:customStyle="1" w:styleId="resultsboxspan2">
    <w:name w:val="resultsbox&gt;span2"/>
    <w:basedOn w:val="Standard"/>
    <w:rsid w:val="00546B1D"/>
    <w:pPr>
      <w:spacing w:before="100" w:beforeAutospacing="1" w:after="100" w:afterAutospacing="1"/>
      <w:ind w:right="300"/>
    </w:pPr>
    <w:rPr>
      <w:sz w:val="18"/>
      <w:szCs w:val="18"/>
    </w:rPr>
  </w:style>
  <w:style w:type="paragraph" w:customStyle="1" w:styleId="results3">
    <w:name w:val="results3"/>
    <w:basedOn w:val="Standard"/>
    <w:rsid w:val="00546B1D"/>
    <w:pPr>
      <w:spacing w:before="100" w:beforeAutospacing="1" w:after="100" w:afterAutospacing="1"/>
    </w:pPr>
  </w:style>
  <w:style w:type="paragraph" w:customStyle="1" w:styleId="resultsdiv3">
    <w:name w:val="results&gt;div3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bgresults2">
    <w:name w:val="bgresults2"/>
    <w:basedOn w:val="Standard"/>
    <w:rsid w:val="00546B1D"/>
    <w:pPr>
      <w:spacing w:before="100" w:beforeAutospacing="1" w:after="100" w:afterAutospacing="1"/>
    </w:pPr>
  </w:style>
  <w:style w:type="paragraph" w:customStyle="1" w:styleId="resultsbox5">
    <w:name w:val="resultsbox5"/>
    <w:basedOn w:val="Standard"/>
    <w:rsid w:val="00546B1D"/>
  </w:style>
  <w:style w:type="paragraph" w:customStyle="1" w:styleId="navigationbar2">
    <w:name w:val="navigationbar2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close2">
    <w:name w:val="close2"/>
    <w:basedOn w:val="Standard"/>
    <w:rsid w:val="00546B1D"/>
    <w:pPr>
      <w:spacing w:before="240" w:after="100" w:afterAutospacing="1"/>
    </w:pPr>
    <w:rPr>
      <w:sz w:val="38"/>
      <w:szCs w:val="38"/>
    </w:rPr>
  </w:style>
  <w:style w:type="paragraph" w:customStyle="1" w:styleId="results4">
    <w:name w:val="results4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ingleresult3">
    <w:name w:val="singleresult3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leftbox2">
    <w:name w:val="leftbox2"/>
    <w:basedOn w:val="Standard"/>
    <w:rsid w:val="00546B1D"/>
    <w:pPr>
      <w:spacing w:before="100" w:beforeAutospacing="1" w:after="100" w:afterAutospacing="1"/>
    </w:pPr>
  </w:style>
  <w:style w:type="paragraph" w:customStyle="1" w:styleId="rightbox2">
    <w:name w:val="rightbox2"/>
    <w:basedOn w:val="Standard"/>
    <w:rsid w:val="00546B1D"/>
    <w:pPr>
      <w:spacing w:before="100" w:beforeAutospacing="1" w:after="100" w:afterAutospacing="1"/>
    </w:pPr>
  </w:style>
  <w:style w:type="paragraph" w:customStyle="1" w:styleId="resultsbox6">
    <w:name w:val="resultsbox6"/>
    <w:basedOn w:val="Standard"/>
    <w:rsid w:val="00546B1D"/>
    <w:pPr>
      <w:spacing w:before="100" w:beforeAutospacing="1" w:after="100" w:afterAutospacing="1"/>
    </w:pPr>
  </w:style>
  <w:style w:type="paragraph" w:customStyle="1" w:styleId="issue-info-box2">
    <w:name w:val="issue-info-box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logo3">
    <w:name w:val="logo3"/>
    <w:basedOn w:val="Standard"/>
    <w:rsid w:val="00546B1D"/>
    <w:pPr>
      <w:spacing w:before="100" w:beforeAutospacing="1" w:after="300"/>
    </w:pPr>
  </w:style>
  <w:style w:type="paragraph" w:customStyle="1" w:styleId="issue-name4">
    <w:name w:val="issue-name4"/>
    <w:basedOn w:val="Standard"/>
    <w:rsid w:val="00546B1D"/>
    <w:pPr>
      <w:spacing w:before="100" w:beforeAutospacing="1" w:after="300"/>
    </w:pPr>
    <w:rPr>
      <w:vanish/>
      <w:sz w:val="33"/>
      <w:szCs w:val="33"/>
    </w:rPr>
  </w:style>
  <w:style w:type="paragraph" w:customStyle="1" w:styleId="issue-from3">
    <w:name w:val="issue-from3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issue-release-date3">
    <w:name w:val="issue-release-date3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left-bar2">
    <w:name w:val="left-bar2"/>
    <w:basedOn w:val="Standard"/>
    <w:rsid w:val="00546B1D"/>
    <w:pPr>
      <w:spacing w:before="100" w:beforeAutospacing="1" w:after="100" w:afterAutospacing="1"/>
    </w:pPr>
  </w:style>
  <w:style w:type="paragraph" w:customStyle="1" w:styleId="logo4">
    <w:name w:val="logo4"/>
    <w:basedOn w:val="Standard"/>
    <w:rsid w:val="00546B1D"/>
    <w:pPr>
      <w:spacing w:before="225" w:after="100" w:afterAutospacing="1"/>
    </w:pPr>
    <w:rPr>
      <w:vanish/>
    </w:rPr>
  </w:style>
  <w:style w:type="paragraph" w:customStyle="1" w:styleId="back-button3">
    <w:name w:val="back-button3"/>
    <w:basedOn w:val="Standard"/>
    <w:rsid w:val="00546B1D"/>
    <w:pPr>
      <w:spacing w:before="100" w:beforeAutospacing="1" w:after="100" w:afterAutospacing="1" w:line="825" w:lineRule="atLeast"/>
      <w:ind w:left="225"/>
    </w:pPr>
    <w:rPr>
      <w:color w:val="444444"/>
    </w:rPr>
  </w:style>
  <w:style w:type="paragraph" w:customStyle="1" w:styleId="center-bar2">
    <w:name w:val="center-bar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right-bar2">
    <w:name w:val="right-bar2"/>
    <w:basedOn w:val="Standard"/>
    <w:rsid w:val="00546B1D"/>
    <w:pPr>
      <w:spacing w:before="100" w:beforeAutospacing="1" w:after="100" w:afterAutospacing="1"/>
      <w:jc w:val="right"/>
    </w:pPr>
  </w:style>
  <w:style w:type="paragraph" w:customStyle="1" w:styleId="page-box2">
    <w:name w:val="page-box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back-button4">
    <w:name w:val="back-button4"/>
    <w:basedOn w:val="Standard"/>
    <w:rsid w:val="00546B1D"/>
    <w:pPr>
      <w:pBdr>
        <w:left w:val="single" w:sz="6" w:space="0" w:color="DDDDDD"/>
      </w:pBdr>
      <w:spacing w:before="100" w:beforeAutospacing="1" w:after="100" w:afterAutospacing="1"/>
    </w:pPr>
    <w:rPr>
      <w:vanish/>
      <w:sz w:val="33"/>
      <w:szCs w:val="33"/>
    </w:rPr>
  </w:style>
  <w:style w:type="paragraph" w:customStyle="1" w:styleId="icon-signature4">
    <w:name w:val="icon-signature4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avbox3">
    <w:name w:val="avbox3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avbox4">
    <w:name w:val="avbox4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page2">
    <w:name w:val="page2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fake3">
    <w:name w:val="fake3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  <w:rPr>
      <w:sz w:val="75"/>
      <w:szCs w:val="75"/>
    </w:rPr>
  </w:style>
  <w:style w:type="paragraph" w:customStyle="1" w:styleId="searchbox2">
    <w:name w:val="searchbox2"/>
    <w:basedOn w:val="Standard"/>
    <w:rsid w:val="00546B1D"/>
    <w:pPr>
      <w:shd w:val="clear" w:color="auto" w:fill="FF0000"/>
      <w:spacing w:before="100" w:beforeAutospacing="1" w:after="100" w:afterAutospacing="1"/>
    </w:pPr>
  </w:style>
  <w:style w:type="paragraph" w:customStyle="1" w:styleId="thumbtray2">
    <w:name w:val="thumbtray2"/>
    <w:basedOn w:val="Standard"/>
    <w:rsid w:val="00546B1D"/>
    <w:pPr>
      <w:shd w:val="clear" w:color="auto" w:fill="DFDFDC"/>
      <w:spacing w:before="100" w:beforeAutospacing="1" w:after="100" w:afterAutospacing="1"/>
    </w:pPr>
    <w:rPr>
      <w:vanish/>
    </w:rPr>
  </w:style>
  <w:style w:type="paragraph" w:customStyle="1" w:styleId="internal2">
    <w:name w:val="internal2"/>
    <w:basedOn w:val="Standard"/>
    <w:rsid w:val="00546B1D"/>
    <w:pPr>
      <w:spacing w:before="100" w:beforeAutospacing="1" w:after="100" w:afterAutospacing="1"/>
    </w:pPr>
  </w:style>
  <w:style w:type="paragraph" w:customStyle="1" w:styleId="resort-name2">
    <w:name w:val="resort-name2"/>
    <w:basedOn w:val="Standard"/>
    <w:rsid w:val="00546B1D"/>
    <w:pPr>
      <w:spacing w:before="300" w:after="100" w:afterAutospacing="1"/>
    </w:pPr>
    <w:rPr>
      <w:b/>
      <w:bCs/>
      <w:sz w:val="15"/>
      <w:szCs w:val="15"/>
    </w:rPr>
  </w:style>
  <w:style w:type="paragraph" w:customStyle="1" w:styleId="bookmark-indicator2">
    <w:name w:val="bookmark-indicator2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cover3">
    <w:name w:val="cover3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fake4">
    <w:name w:val="fake4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page-number2">
    <w:name w:val="page-number2"/>
    <w:basedOn w:val="Standard"/>
    <w:rsid w:val="00546B1D"/>
    <w:pPr>
      <w:spacing w:before="100" w:beforeAutospacing="1" w:after="100" w:afterAutospacing="1"/>
      <w:ind w:left="300"/>
    </w:pPr>
  </w:style>
  <w:style w:type="paragraph" w:customStyle="1" w:styleId="close-button2">
    <w:name w:val="close-button2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zoom-box2">
    <w:name w:val="zoom-box2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control-bar2">
    <w:name w:val="control-bar2"/>
    <w:basedOn w:val="Standard"/>
    <w:rsid w:val="00546B1D"/>
    <w:pPr>
      <w:shd w:val="clear" w:color="auto" w:fill="FFFFFF"/>
      <w:spacing w:before="100" w:beforeAutospacing="1" w:after="100" w:afterAutospacing="1" w:line="825" w:lineRule="atLeast"/>
    </w:pPr>
  </w:style>
  <w:style w:type="paragraph" w:customStyle="1" w:styleId="close-zoom2">
    <w:name w:val="close-zoom2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doublepagediv2">
    <w:name w:val="doublepage&gt;div2"/>
    <w:basedOn w:val="Standard"/>
    <w:rsid w:val="00546B1D"/>
    <w:pPr>
      <w:spacing w:before="100" w:beforeAutospacing="1" w:after="100" w:afterAutospacing="1"/>
    </w:pPr>
  </w:style>
  <w:style w:type="paragraph" w:customStyle="1" w:styleId="cover4">
    <w:name w:val="cover4"/>
    <w:basedOn w:val="Standard"/>
    <w:rsid w:val="00546B1D"/>
  </w:style>
  <w:style w:type="paragraph" w:customStyle="1" w:styleId="singlepagediv2">
    <w:name w:val="singlepage&gt;div2"/>
    <w:basedOn w:val="Standard"/>
    <w:rsid w:val="00546B1D"/>
  </w:style>
  <w:style w:type="paragraph" w:customStyle="1" w:styleId="container2">
    <w:name w:val="container2"/>
    <w:basedOn w:val="Standard"/>
    <w:rsid w:val="00546B1D"/>
    <w:pPr>
      <w:shd w:val="clear" w:color="auto" w:fill="FFFFFF"/>
    </w:pPr>
  </w:style>
  <w:style w:type="paragraph" w:customStyle="1" w:styleId="active6">
    <w:name w:val="active6"/>
    <w:basedOn w:val="Standard"/>
    <w:rsid w:val="00546B1D"/>
    <w:pPr>
      <w:spacing w:before="100" w:beforeAutospacing="1" w:after="100" w:afterAutospacing="1"/>
    </w:pPr>
    <w:rPr>
      <w:color w:val="F37032"/>
    </w:rPr>
  </w:style>
  <w:style w:type="paragraph" w:customStyle="1" w:styleId="icon-close2">
    <w:name w:val="icon-close2"/>
    <w:basedOn w:val="Standard"/>
    <w:rsid w:val="00546B1D"/>
    <w:pPr>
      <w:spacing w:before="100" w:beforeAutospacing="1" w:after="100" w:afterAutospacing="1"/>
    </w:pPr>
    <w:rPr>
      <w:color w:val="FFFFFF"/>
      <w:sz w:val="45"/>
      <w:szCs w:val="45"/>
    </w:rPr>
  </w:style>
  <w:style w:type="paragraph" w:customStyle="1" w:styleId="gallery-view-background2">
    <w:name w:val="gallery-view-background2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gallery-view-content2">
    <w:name w:val="gallery-view-content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table-of-content-header2">
    <w:name w:val="table-of-content-header2"/>
    <w:basedOn w:val="Standard"/>
    <w:rsid w:val="00546B1D"/>
    <w:pPr>
      <w:pBdr>
        <w:bottom w:val="single" w:sz="6" w:space="8" w:color="CECECE"/>
      </w:pBdr>
      <w:spacing w:before="225"/>
      <w:jc w:val="right"/>
    </w:pPr>
  </w:style>
  <w:style w:type="paragraph" w:customStyle="1" w:styleId="page-title2">
    <w:name w:val="page-title2"/>
    <w:basedOn w:val="Standard"/>
    <w:rsid w:val="00546B1D"/>
    <w:pPr>
      <w:spacing w:before="100" w:beforeAutospacing="1" w:after="100" w:afterAutospacing="1"/>
      <w:textAlignment w:val="top"/>
    </w:pPr>
  </w:style>
  <w:style w:type="paragraph" w:customStyle="1" w:styleId="page-num2">
    <w:name w:val="page-num2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icon-signature5">
    <w:name w:val="icon-signature5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resultsdiv4">
    <w:name w:val="results&gt;div4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singleresult4">
    <w:name w:val="singleresult4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wr-icon-thumbnails-alt2">
    <w:name w:val="wr-icon-thumbnails-alt2"/>
    <w:basedOn w:val="Standard"/>
    <w:rsid w:val="00546B1D"/>
    <w:pPr>
      <w:spacing w:before="100" w:beforeAutospacing="1" w:after="100" w:afterAutospacing="1"/>
    </w:pPr>
    <w:rPr>
      <w:color w:val="E3121C"/>
    </w:rPr>
  </w:style>
  <w:style w:type="paragraph" w:customStyle="1" w:styleId="issue-name5">
    <w:name w:val="issue-name5"/>
    <w:basedOn w:val="Standard"/>
    <w:rsid w:val="00546B1D"/>
    <w:pPr>
      <w:spacing w:before="100" w:beforeAutospacing="1" w:after="100" w:afterAutospacing="1"/>
    </w:pPr>
    <w:rPr>
      <w:vanish/>
    </w:rPr>
  </w:style>
  <w:style w:type="character" w:customStyle="1" w:styleId="icon-signature6">
    <w:name w:val="icon-signature6"/>
    <w:rsid w:val="00546B1D"/>
  </w:style>
  <w:style w:type="character" w:customStyle="1" w:styleId="swiper-notification">
    <w:name w:val="swiper-notification"/>
    <w:rsid w:val="00546B1D"/>
  </w:style>
  <w:style w:type="character" w:customStyle="1" w:styleId="paginator-element1">
    <w:name w:val="paginator-element1"/>
    <w:rsid w:val="00546B1D"/>
  </w:style>
  <w:style w:type="character" w:customStyle="1" w:styleId="berschrift3Zchn">
    <w:name w:val="Überschrift 3 Zchn"/>
    <w:link w:val="berschrift3"/>
    <w:uiPriority w:val="9"/>
    <w:semiHidden/>
    <w:rsid w:val="001D7D54"/>
    <w:rPr>
      <w:rFonts w:ascii="Cambria" w:eastAsia="Times New Roman" w:hAnsi="Cambria" w:cs="Times New Roman"/>
      <w:b/>
      <w:bCs/>
      <w:sz w:val="26"/>
      <w:szCs w:val="26"/>
    </w:rPr>
  </w:style>
  <w:style w:type="character" w:styleId="HTMLZitat">
    <w:name w:val="HTML Cite"/>
    <w:uiPriority w:val="99"/>
    <w:semiHidden/>
    <w:unhideWhenUsed/>
    <w:rsid w:val="009D324E"/>
    <w:rPr>
      <w:i/>
      <w:iCs/>
    </w:rPr>
  </w:style>
  <w:style w:type="character" w:customStyle="1" w:styleId="label2">
    <w:name w:val="label2"/>
    <w:rsid w:val="009D324E"/>
  </w:style>
  <w:style w:type="character" w:customStyle="1" w:styleId="value">
    <w:name w:val="value"/>
    <w:rsid w:val="009D324E"/>
  </w:style>
  <w:style w:type="character" w:customStyle="1" w:styleId="Internetlink">
    <w:name w:val="Internetlink"/>
    <w:uiPriority w:val="99"/>
    <w:semiHidden/>
    <w:rsid w:val="00211BE9"/>
    <w:rPr>
      <w:color w:val="0000FF"/>
      <w:u w:val="single"/>
    </w:rPr>
  </w:style>
  <w:style w:type="paragraph" w:customStyle="1" w:styleId="font9">
    <w:name w:val="font_9"/>
    <w:basedOn w:val="Standard"/>
    <w:rsid w:val="006B29DB"/>
    <w:pPr>
      <w:spacing w:before="100" w:beforeAutospacing="1" w:after="100" w:afterAutospacing="1"/>
    </w:pPr>
  </w:style>
  <w:style w:type="character" w:customStyle="1" w:styleId="color15">
    <w:name w:val="color_15"/>
    <w:rsid w:val="006B29DB"/>
  </w:style>
  <w:style w:type="paragraph" w:customStyle="1" w:styleId="paragraph">
    <w:name w:val="paragraph"/>
    <w:basedOn w:val="Standard"/>
    <w:rsid w:val="0044154A"/>
    <w:pPr>
      <w:spacing w:before="100" w:beforeAutospacing="1" w:after="100" w:afterAutospacing="1"/>
    </w:pPr>
  </w:style>
  <w:style w:type="character" w:customStyle="1" w:styleId="textfett">
    <w:name w:val="textfett"/>
    <w:rsid w:val="00D752F3"/>
  </w:style>
  <w:style w:type="character" w:customStyle="1" w:styleId="BW1StandardZchn">
    <w:name w:val="BW_1Standard Zchn"/>
    <w:link w:val="BW1Standard"/>
    <w:locked/>
    <w:rsid w:val="00290D87"/>
    <w:rPr>
      <w:rFonts w:ascii="Arial" w:eastAsia="Calibri" w:hAnsi="Arial"/>
      <w:kern w:val="20"/>
      <w:sz w:val="24"/>
    </w:rPr>
  </w:style>
  <w:style w:type="paragraph" w:customStyle="1" w:styleId="BW1Standard">
    <w:name w:val="BW_1Standard"/>
    <w:link w:val="BW1StandardZchn"/>
    <w:qFormat/>
    <w:rsid w:val="00290D87"/>
    <w:pPr>
      <w:spacing w:line="360" w:lineRule="atLeast"/>
    </w:pPr>
    <w:rPr>
      <w:rFonts w:ascii="Arial" w:eastAsia="Calibri" w:hAnsi="Arial"/>
      <w:kern w:val="20"/>
      <w:sz w:val="24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652190"/>
    <w:pPr>
      <w:spacing w:after="120"/>
      <w:ind w:left="283"/>
    </w:pPr>
  </w:style>
  <w:style w:type="character" w:customStyle="1" w:styleId="Textkrper2Zchn">
    <w:name w:val="Textkörper 2 Zchn"/>
    <w:link w:val="Textkrper2"/>
    <w:uiPriority w:val="99"/>
    <w:semiHidden/>
    <w:rsid w:val="00652190"/>
    <w:rPr>
      <w:sz w:val="24"/>
      <w:szCs w:val="24"/>
    </w:rPr>
  </w:style>
  <w:style w:type="character" w:customStyle="1" w:styleId="integration-cardfield">
    <w:name w:val="integration-card__field"/>
    <w:rsid w:val="00250675"/>
  </w:style>
  <w:style w:type="paragraph" w:customStyle="1" w:styleId="Betreff">
    <w:name w:val="Betreff"/>
    <w:basedOn w:val="Standard"/>
    <w:next w:val="Standard"/>
    <w:uiPriority w:val="99"/>
    <w:rsid w:val="00227922"/>
    <w:rPr>
      <w:rFonts w:ascii="Arial" w:hAnsi="Arial"/>
      <w:b/>
      <w:sz w:val="22"/>
    </w:rPr>
  </w:style>
  <w:style w:type="character" w:customStyle="1" w:styleId="Zitat1">
    <w:name w:val="Zitat1"/>
    <w:rsid w:val="00227922"/>
  </w:style>
  <w:style w:type="paragraph" w:customStyle="1" w:styleId="s3">
    <w:name w:val="s3"/>
    <w:basedOn w:val="Standard"/>
    <w:rsid w:val="007A2816"/>
    <w:pPr>
      <w:spacing w:before="100" w:beforeAutospacing="1" w:after="100" w:afterAutospacing="1"/>
    </w:pPr>
    <w:rPr>
      <w:rFonts w:eastAsia="Calibri"/>
    </w:rPr>
  </w:style>
  <w:style w:type="character" w:customStyle="1" w:styleId="s2">
    <w:name w:val="s2"/>
    <w:rsid w:val="007A2816"/>
  </w:style>
  <w:style w:type="character" w:customStyle="1" w:styleId="3l3x">
    <w:name w:val="_3l3x"/>
    <w:rsid w:val="00F91FE1"/>
  </w:style>
  <w:style w:type="character" w:customStyle="1" w:styleId="KeinLeerraumZchn">
    <w:name w:val="Kein Leerraum Zchn"/>
    <w:aliases w:val="Normal Zchn,Dachzeile Zchn"/>
    <w:link w:val="KeinLeerraum"/>
    <w:uiPriority w:val="1"/>
    <w:locked/>
    <w:rsid w:val="00FE66E0"/>
    <w:rPr>
      <w:rFonts w:ascii="Arial" w:hAnsi="Arial"/>
      <w:sz w:val="24"/>
      <w:szCs w:val="24"/>
    </w:rPr>
  </w:style>
  <w:style w:type="character" w:customStyle="1" w:styleId="st">
    <w:name w:val="st"/>
    <w:basedOn w:val="Absatz-Standardschriftart"/>
    <w:rsid w:val="007E0CF5"/>
  </w:style>
  <w:style w:type="character" w:customStyle="1" w:styleId="lrzxr">
    <w:name w:val="lrzxr"/>
    <w:basedOn w:val="Absatz-Standardschriftart"/>
    <w:rsid w:val="00211431"/>
  </w:style>
  <w:style w:type="character" w:customStyle="1" w:styleId="s1">
    <w:name w:val="s1"/>
    <w:basedOn w:val="Absatz-Standardschriftart"/>
    <w:rsid w:val="00790BE8"/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4C1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zwischenueberschrift">
    <w:name w:val="zwischenueberschrift"/>
    <w:basedOn w:val="Standard"/>
    <w:rsid w:val="00FC4C1E"/>
    <w:pPr>
      <w:spacing w:before="100" w:beforeAutospacing="1" w:after="100" w:afterAutospacing="1"/>
    </w:pPr>
  </w:style>
  <w:style w:type="paragraph" w:customStyle="1" w:styleId="intro">
    <w:name w:val="intro"/>
    <w:basedOn w:val="Standard"/>
    <w:rsid w:val="007E3422"/>
    <w:pPr>
      <w:spacing w:before="100" w:beforeAutospacing="1" w:after="100" w:afterAutospacing="1"/>
    </w:pPr>
  </w:style>
  <w:style w:type="character" w:customStyle="1" w:styleId="published">
    <w:name w:val="published"/>
    <w:basedOn w:val="Absatz-Standardschriftart"/>
    <w:rsid w:val="007E3422"/>
  </w:style>
  <w:style w:type="paragraph" w:customStyle="1" w:styleId="image-caption">
    <w:name w:val="image-caption"/>
    <w:basedOn w:val="Standard"/>
    <w:rsid w:val="007E3422"/>
    <w:pPr>
      <w:spacing w:before="100" w:beforeAutospacing="1" w:after="100" w:afterAutospacing="1"/>
    </w:pPr>
  </w:style>
  <w:style w:type="paragraph" w:customStyle="1" w:styleId="image-credit">
    <w:name w:val="image-credit"/>
    <w:basedOn w:val="Standard"/>
    <w:rsid w:val="007E3422"/>
    <w:pPr>
      <w:spacing w:before="100" w:beforeAutospacing="1" w:after="100" w:afterAutospacing="1"/>
    </w:pPr>
  </w:style>
  <w:style w:type="character" w:customStyle="1" w:styleId="ortsmarke">
    <w:name w:val="ortsmarke"/>
    <w:basedOn w:val="Absatz-Standardschriftart"/>
    <w:rsid w:val="007E3422"/>
  </w:style>
  <w:style w:type="character" w:customStyle="1" w:styleId="cust-ortsmarke">
    <w:name w:val="cust-ortsmarke"/>
    <w:basedOn w:val="Absatz-Standardschriftart"/>
    <w:rsid w:val="007E3422"/>
  </w:style>
  <w:style w:type="character" w:customStyle="1" w:styleId="cust-zwischentitel">
    <w:name w:val="cust-zwischentitel"/>
    <w:basedOn w:val="Absatz-Standardschriftart"/>
    <w:rsid w:val="007E3422"/>
  </w:style>
  <w:style w:type="character" w:customStyle="1" w:styleId="box-label">
    <w:name w:val="box-label"/>
    <w:basedOn w:val="Absatz-Standardschriftart"/>
    <w:rsid w:val="007E3422"/>
  </w:style>
  <w:style w:type="character" w:customStyle="1" w:styleId="copyright">
    <w:name w:val="copyright"/>
    <w:basedOn w:val="Absatz-Standardschriftart"/>
    <w:rsid w:val="00A77D12"/>
  </w:style>
  <w:style w:type="paragraph" w:customStyle="1" w:styleId="TextA">
    <w:name w:val="Text A"/>
    <w:rsid w:val="003447A1"/>
    <w:pPr>
      <w:keepNext/>
      <w:widowControl w:val="0"/>
      <w:shd w:val="clear" w:color="auto" w:fill="FFFFFF"/>
    </w:pPr>
    <w:rPr>
      <w:rFonts w:eastAsia="Arial Unicode MS" w:cs="Arial Unicode MS"/>
      <w:color w:val="000000"/>
      <w:kern w:val="2"/>
      <w:sz w:val="24"/>
      <w:szCs w:val="24"/>
      <w:lang w:eastAsia="zh-CN" w:bidi="hi-IN"/>
    </w:rPr>
  </w:style>
  <w:style w:type="character" w:customStyle="1" w:styleId="Ohne">
    <w:name w:val="Ohne"/>
    <w:rsid w:val="00BD23C5"/>
  </w:style>
  <w:style w:type="character" w:customStyle="1" w:styleId="Hyperlink1">
    <w:name w:val="Hyperlink.1"/>
    <w:basedOn w:val="Ohne"/>
    <w:rsid w:val="00BD23C5"/>
    <w:rPr>
      <w:color w:val="0000FF"/>
      <w:u w:val="single" w:color="0000FF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h1">
    <w:name w:val="h1"/>
    <w:basedOn w:val="Absatz-Standardschriftart"/>
    <w:rsid w:val="00D5072A"/>
  </w:style>
  <w:style w:type="paragraph" w:customStyle="1" w:styleId="contains-h2">
    <w:name w:val="contains-h2"/>
    <w:basedOn w:val="Standard"/>
    <w:rsid w:val="00D5072A"/>
    <w:pPr>
      <w:spacing w:before="100" w:beforeAutospacing="1" w:after="100" w:afterAutospacing="1"/>
    </w:pPr>
  </w:style>
  <w:style w:type="character" w:customStyle="1" w:styleId="h2">
    <w:name w:val="h2"/>
    <w:basedOn w:val="Absatz-Standardschriftart"/>
    <w:rsid w:val="00D5072A"/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1569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s-figure-text">
    <w:name w:val="ts-figure-text"/>
    <w:basedOn w:val="Absatz-Standardschriftart"/>
    <w:rsid w:val="00415699"/>
  </w:style>
  <w:style w:type="character" w:customStyle="1" w:styleId="ts-overline">
    <w:name w:val="ts-overline"/>
    <w:basedOn w:val="Absatz-Standardschriftart"/>
    <w:rsid w:val="00415699"/>
  </w:style>
  <w:style w:type="character" w:customStyle="1" w:styleId="ts-headline">
    <w:name w:val="ts-headline"/>
    <w:basedOn w:val="Absatz-Standardschriftart"/>
    <w:rsid w:val="00415699"/>
  </w:style>
  <w:style w:type="character" w:customStyle="1" w:styleId="ts-author">
    <w:name w:val="ts-author"/>
    <w:basedOn w:val="Absatz-Standardschriftart"/>
    <w:rsid w:val="00415699"/>
  </w:style>
  <w:style w:type="character" w:customStyle="1" w:styleId="ts-comments-count">
    <w:name w:val="ts-comments-count"/>
    <w:basedOn w:val="Absatz-Standardschriftart"/>
    <w:rsid w:val="00415699"/>
  </w:style>
  <w:style w:type="paragraph" w:customStyle="1" w:styleId="Default">
    <w:name w:val="Default"/>
    <w:rsid w:val="0048535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id-article-content-item">
    <w:name w:val="id-article-content-item"/>
    <w:basedOn w:val="Standard"/>
    <w:rsid w:val="00305999"/>
    <w:pPr>
      <w:spacing w:before="100" w:beforeAutospacing="1" w:after="100" w:afterAutospacing="1"/>
    </w:pPr>
  </w:style>
  <w:style w:type="character" w:customStyle="1" w:styleId="id-article-content-item-headline-text">
    <w:name w:val="id-article-content-item-headline-text"/>
    <w:basedOn w:val="Absatz-Standardschriftart"/>
    <w:rsid w:val="00305999"/>
  </w:style>
  <w:style w:type="character" w:customStyle="1" w:styleId="id-icon-hidetext">
    <w:name w:val="id-icon-hidetext"/>
    <w:basedOn w:val="Absatz-Standardschriftart"/>
    <w:rsid w:val="00305999"/>
  </w:style>
  <w:style w:type="character" w:customStyle="1" w:styleId="id-actionbox-items-el-text">
    <w:name w:val="id-actionbox-items-el-text"/>
    <w:basedOn w:val="Absatz-Standardschriftart"/>
    <w:rsid w:val="00305999"/>
  </w:style>
  <w:style w:type="character" w:customStyle="1" w:styleId="id-actionbox-items-el-nav">
    <w:name w:val="id-actionbox-items-el-nav"/>
    <w:basedOn w:val="Absatz-Standardschriftart"/>
    <w:rsid w:val="00305999"/>
  </w:style>
  <w:style w:type="character" w:customStyle="1" w:styleId="id-hiddenvisually">
    <w:name w:val="id-hiddenvisually"/>
    <w:basedOn w:val="Absatz-Standardschriftart"/>
    <w:rsid w:val="00305999"/>
  </w:style>
  <w:style w:type="character" w:customStyle="1" w:styleId="ob-unit">
    <w:name w:val="ob-unit"/>
    <w:basedOn w:val="Absatz-Standardschriftart"/>
    <w:rsid w:val="00305999"/>
  </w:style>
  <w:style w:type="character" w:customStyle="1" w:styleId="d2edcug0">
    <w:name w:val="d2edcug0"/>
    <w:basedOn w:val="Absatz-Standardschriftart"/>
    <w:rsid w:val="002601B8"/>
  </w:style>
  <w:style w:type="character" w:styleId="NichtaufgelsteErwhnung">
    <w:name w:val="Unresolved Mention"/>
    <w:basedOn w:val="Absatz-Standardschriftart"/>
    <w:uiPriority w:val="99"/>
    <w:semiHidden/>
    <w:unhideWhenUsed/>
    <w:rsid w:val="00760772"/>
    <w:rPr>
      <w:color w:val="605E5C"/>
      <w:shd w:val="clear" w:color="auto" w:fill="E1DFDD"/>
    </w:rPr>
  </w:style>
  <w:style w:type="paragraph" w:customStyle="1" w:styleId="schema-faq-answer">
    <w:name w:val="schema-faq-answer"/>
    <w:basedOn w:val="Standard"/>
    <w:rsid w:val="00EA6C41"/>
    <w:pPr>
      <w:spacing w:before="100" w:beforeAutospacing="1" w:after="100" w:afterAutospacing="1"/>
    </w:pPr>
  </w:style>
  <w:style w:type="paragraph" w:customStyle="1" w:styleId="ez-toc-title">
    <w:name w:val="ez-toc-title"/>
    <w:basedOn w:val="Standard"/>
    <w:rsid w:val="00EA6C41"/>
    <w:pPr>
      <w:spacing w:before="100" w:beforeAutospacing="1" w:after="100" w:afterAutospacing="1"/>
    </w:pPr>
  </w:style>
  <w:style w:type="paragraph" w:customStyle="1" w:styleId="ez-toc-page-1">
    <w:name w:val="ez-toc-page-1"/>
    <w:basedOn w:val="Standard"/>
    <w:rsid w:val="00EA6C41"/>
    <w:pPr>
      <w:spacing w:before="100" w:beforeAutospacing="1" w:after="100" w:afterAutospacing="1"/>
    </w:pPr>
  </w:style>
  <w:style w:type="paragraph" w:customStyle="1" w:styleId="ez-toc-heading-level-3">
    <w:name w:val="ez-toc-heading-level-3"/>
    <w:basedOn w:val="Standard"/>
    <w:rsid w:val="00EA6C41"/>
    <w:pPr>
      <w:spacing w:before="100" w:beforeAutospacing="1" w:after="100" w:afterAutospacing="1"/>
    </w:pPr>
  </w:style>
  <w:style w:type="paragraph" w:customStyle="1" w:styleId="note">
    <w:name w:val="note"/>
    <w:basedOn w:val="Standard"/>
    <w:rsid w:val="00EA6C41"/>
    <w:pPr>
      <w:spacing w:before="100" w:beforeAutospacing="1" w:after="100" w:afterAutospacing="1"/>
    </w:pPr>
  </w:style>
  <w:style w:type="paragraph" w:customStyle="1" w:styleId="einleitung">
    <w:name w:val="einleitung"/>
    <w:basedOn w:val="Standard"/>
    <w:rsid w:val="00890994"/>
    <w:pPr>
      <w:spacing w:before="100" w:beforeAutospacing="1" w:after="100" w:afterAutospacing="1"/>
    </w:pPr>
  </w:style>
  <w:style w:type="paragraph" w:customStyle="1" w:styleId="text">
    <w:name w:val="text"/>
    <w:basedOn w:val="Standard"/>
    <w:rsid w:val="00890994"/>
    <w:pPr>
      <w:spacing w:before="100" w:beforeAutospacing="1" w:after="100" w:afterAutospacing="1"/>
    </w:pPr>
  </w:style>
  <w:style w:type="paragraph" w:customStyle="1" w:styleId="infotext">
    <w:name w:val="infotext"/>
    <w:basedOn w:val="Standard"/>
    <w:rsid w:val="00890994"/>
    <w:pPr>
      <w:spacing w:before="100" w:beforeAutospacing="1" w:after="100" w:afterAutospacing="1"/>
    </w:pPr>
  </w:style>
  <w:style w:type="paragraph" w:customStyle="1" w:styleId="image-with-texttext">
    <w:name w:val="image-with-text__text"/>
    <w:basedOn w:val="Standard"/>
    <w:rsid w:val="006B7D4B"/>
    <w:pPr>
      <w:spacing w:before="100" w:beforeAutospacing="1" w:after="100" w:afterAutospacing="1"/>
    </w:pPr>
  </w:style>
  <w:style w:type="character" w:customStyle="1" w:styleId="yiv5338150968bumpedfont15">
    <w:name w:val="yiv5338150968bumpedfont15"/>
    <w:basedOn w:val="Absatz-Standardschriftart"/>
    <w:rsid w:val="007D3C04"/>
  </w:style>
  <w:style w:type="character" w:customStyle="1" w:styleId="bumpedfont15">
    <w:name w:val="bumpedfont15"/>
    <w:basedOn w:val="Absatz-Standardschriftart"/>
    <w:rsid w:val="00EA41E2"/>
  </w:style>
  <w:style w:type="character" w:styleId="SchwacheHervorhebung">
    <w:name w:val="Subtle Emphasis"/>
    <w:basedOn w:val="Absatz-Standardschriftart"/>
    <w:uiPriority w:val="19"/>
    <w:qFormat/>
    <w:rsid w:val="00954B28"/>
    <w:rPr>
      <w:i/>
      <w:iCs/>
      <w:color w:val="404040" w:themeColor="text1" w:themeTint="BF"/>
    </w:rPr>
  </w:style>
  <w:style w:type="paragraph" w:customStyle="1" w:styleId="article-teaser-text">
    <w:name w:val="article-teaser-text"/>
    <w:basedOn w:val="Standard"/>
    <w:rsid w:val="004511F3"/>
    <w:pPr>
      <w:spacing w:before="100" w:beforeAutospacing="1" w:after="100" w:afterAutospacing="1"/>
    </w:pPr>
  </w:style>
  <w:style w:type="character" w:customStyle="1" w:styleId="article-teaser-date">
    <w:name w:val="article-teaser-date"/>
    <w:basedOn w:val="Absatz-Standardschriftart"/>
    <w:rsid w:val="004511F3"/>
  </w:style>
  <w:style w:type="character" w:customStyle="1" w:styleId="author-prefix">
    <w:name w:val="author-prefix"/>
    <w:basedOn w:val="Absatz-Standardschriftart"/>
    <w:rsid w:val="004511F3"/>
  </w:style>
  <w:style w:type="paragraph" w:customStyle="1" w:styleId="p1">
    <w:name w:val="p1"/>
    <w:basedOn w:val="Standard"/>
    <w:rsid w:val="005B239D"/>
    <w:pPr>
      <w:spacing w:before="100" w:beforeAutospacing="1" w:after="100" w:afterAutospacing="1"/>
    </w:pPr>
  </w:style>
  <w:style w:type="character" w:customStyle="1" w:styleId="lightbox-magnifier">
    <w:name w:val="lightbox-magnifier"/>
    <w:basedOn w:val="Absatz-Standardschriftart"/>
    <w:rsid w:val="0022201E"/>
  </w:style>
  <w:style w:type="character" w:customStyle="1" w:styleId="image-copyright">
    <w:name w:val="image-copyright"/>
    <w:basedOn w:val="Absatz-Standardschriftart"/>
    <w:rsid w:val="0022201E"/>
  </w:style>
  <w:style w:type="character" w:customStyle="1" w:styleId="elementor-counter-number">
    <w:name w:val="elementor-counter-number"/>
    <w:basedOn w:val="Absatz-Standardschriftart"/>
    <w:rsid w:val="00F876B5"/>
  </w:style>
  <w:style w:type="character" w:customStyle="1" w:styleId="wow">
    <w:name w:val="wow"/>
    <w:basedOn w:val="Absatz-Standardschriftart"/>
    <w:rsid w:val="00F876B5"/>
  </w:style>
  <w:style w:type="paragraph" w:customStyle="1" w:styleId="wow1">
    <w:name w:val="wow1"/>
    <w:basedOn w:val="Standard"/>
    <w:rsid w:val="00F876B5"/>
    <w:pPr>
      <w:spacing w:before="100" w:beforeAutospacing="1" w:after="100" w:afterAutospacing="1"/>
    </w:pPr>
  </w:style>
  <w:style w:type="paragraph" w:customStyle="1" w:styleId="elementor-blockquotecontent">
    <w:name w:val="elementor-blockquote__content"/>
    <w:basedOn w:val="Standard"/>
    <w:rsid w:val="00F876B5"/>
    <w:pPr>
      <w:spacing w:before="100" w:beforeAutospacing="1" w:after="100" w:afterAutospacing="1"/>
    </w:pPr>
  </w:style>
  <w:style w:type="character" w:customStyle="1" w:styleId="top-title">
    <w:name w:val="top-title"/>
    <w:basedOn w:val="Absatz-Standardschriftart"/>
    <w:rsid w:val="00F876B5"/>
  </w:style>
  <w:style w:type="paragraph" w:customStyle="1" w:styleId="accordion-item">
    <w:name w:val="accordion-item"/>
    <w:basedOn w:val="Standard"/>
    <w:rsid w:val="00F876B5"/>
    <w:pPr>
      <w:spacing w:before="100" w:beforeAutospacing="1" w:after="100" w:afterAutospacing="1"/>
    </w:pPr>
  </w:style>
  <w:style w:type="paragraph" w:customStyle="1" w:styleId="accordion-content">
    <w:name w:val="accordion-content"/>
    <w:basedOn w:val="Standard"/>
    <w:rsid w:val="00F876B5"/>
    <w:pPr>
      <w:spacing w:before="100" w:beforeAutospacing="1" w:after="100" w:afterAutospacing="1"/>
    </w:pPr>
  </w:style>
  <w:style w:type="paragraph" w:customStyle="1" w:styleId="id-storyelement-paragraph">
    <w:name w:val="id-storyelement-paragraph"/>
    <w:basedOn w:val="Standard"/>
    <w:rsid w:val="00300D97"/>
    <w:pPr>
      <w:spacing w:before="100" w:beforeAutospacing="1" w:after="100" w:afterAutospacing="1"/>
    </w:pPr>
  </w:style>
  <w:style w:type="character" w:customStyle="1" w:styleId="headline">
    <w:name w:val="headline"/>
    <w:basedOn w:val="Absatz-Standardschriftart"/>
    <w:rsid w:val="00EF5512"/>
  </w:style>
  <w:style w:type="paragraph" w:customStyle="1" w:styleId="webtime">
    <w:name w:val="webtime"/>
    <w:basedOn w:val="Standard"/>
    <w:rsid w:val="00EF5512"/>
    <w:pPr>
      <w:spacing w:before="100" w:beforeAutospacing="1" w:after="100" w:afterAutospacing="1"/>
    </w:pPr>
  </w:style>
  <w:style w:type="character" w:customStyle="1" w:styleId="label">
    <w:name w:val="label"/>
    <w:basedOn w:val="Absatz-Standardschriftart"/>
    <w:rsid w:val="00EF5512"/>
  </w:style>
  <w:style w:type="character" w:styleId="HTMLDefinition">
    <w:name w:val="HTML Definition"/>
    <w:basedOn w:val="Absatz-Standardschriftart"/>
    <w:uiPriority w:val="99"/>
    <w:semiHidden/>
    <w:unhideWhenUsed/>
    <w:rsid w:val="00EF5512"/>
    <w:rPr>
      <w:i/>
      <w:iCs/>
    </w:rPr>
  </w:style>
  <w:style w:type="character" w:customStyle="1" w:styleId="Beschriftung1">
    <w:name w:val="Beschriftung1"/>
    <w:basedOn w:val="Absatz-Standardschriftart"/>
    <w:rsid w:val="00EF5512"/>
  </w:style>
  <w:style w:type="character" w:customStyle="1" w:styleId="mediarights">
    <w:name w:val="mediarights"/>
    <w:basedOn w:val="Absatz-Standardschriftart"/>
    <w:rsid w:val="00EF5512"/>
  </w:style>
  <w:style w:type="character" w:customStyle="1" w:styleId="acopre">
    <w:name w:val="acopre"/>
    <w:basedOn w:val="Absatz-Standardschriftart"/>
    <w:rsid w:val="00AA4D7F"/>
  </w:style>
  <w:style w:type="character" w:customStyle="1" w:styleId="s4">
    <w:name w:val="s4"/>
    <w:basedOn w:val="Absatz-Standardschriftart"/>
    <w:rsid w:val="008271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729671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1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5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4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56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99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197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84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67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65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77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258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14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156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5257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9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3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2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7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9210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2899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526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37990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4042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26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8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81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7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955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840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209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018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1923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7733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0275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4213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73938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6686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49901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81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2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53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494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680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364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371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8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776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6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6243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2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334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475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80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1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4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07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1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79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32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461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044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358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3960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2595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0437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1396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0853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93140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479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9694555">
                                                                      <w:marLeft w:val="9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98161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14174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2412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345409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2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6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96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9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8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1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77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04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43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7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42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52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835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77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56033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2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497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489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5169584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790780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5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95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03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70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54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27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6007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5056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520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9392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75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2092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689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7109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810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72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3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06850">
              <w:marLeft w:val="0"/>
              <w:marRight w:val="4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3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869432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839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99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69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0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3238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711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578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361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757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46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4796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44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74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78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38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306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383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634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54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9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65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62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51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887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158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2405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08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28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73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16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354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72196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636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957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948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42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82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515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2212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46020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12860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216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893411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923101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217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3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2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26324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996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564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250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066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007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8707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17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4479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4505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55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9911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0954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9854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5869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8929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802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37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987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35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5447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0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827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7575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803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502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1405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9156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644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81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63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60578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35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299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9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52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63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54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917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8527831">
                                  <w:marLeft w:val="0"/>
                                  <w:marRight w:val="0"/>
                                  <w:marTop w:val="0"/>
                                  <w:marBottom w:val="9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128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56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2335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2157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5938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06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4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23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14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897950">
                          <w:marLeft w:val="-15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37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136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0161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336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9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02542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775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431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9104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546324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641276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407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9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1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17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11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58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979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3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90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306331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63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198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686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40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580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770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496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134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0823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6980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5331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6636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837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4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47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0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0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32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345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976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209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2832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511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9137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2826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7225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1020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0434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3499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4352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430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5355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619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67860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040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0842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544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0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6098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77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8007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4913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36843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632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0227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85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73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3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64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363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9461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469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452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64976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010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18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4897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84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51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ECECE"/>
                <w:right w:val="none" w:sz="0" w:space="0" w:color="auto"/>
              </w:divBdr>
              <w:divsChild>
                <w:div w:id="7486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43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31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13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83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690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13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57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61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04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42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75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48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28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201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192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351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089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125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82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7904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3039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36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249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2748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768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3085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49479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1032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93896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8906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22494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15592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04903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48472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5275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6844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05881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4839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35971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747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254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74389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7295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50127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8137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7643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37841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33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0279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3046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237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57636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3148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8058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33941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5233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49065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564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9179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71470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3960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5417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700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1422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95568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0360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7500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1901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420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04590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43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484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76051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71868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21064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6008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2692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95209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9051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99121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2467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3315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0110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2983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82092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7634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675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86461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6512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33688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027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7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5333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671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0017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2681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37653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845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35847646">
              <w:marLeft w:val="0"/>
              <w:marRight w:val="0"/>
              <w:marTop w:val="8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2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39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5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464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238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5153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359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549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67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308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6528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169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8735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57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27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4908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663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09935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482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208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7593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050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74067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889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017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4022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221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10223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167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68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9821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812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81413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5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1987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1043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459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60916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984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037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5049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954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18662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397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983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0416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549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3067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059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39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5976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789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39257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912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797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2429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940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64173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307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39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75122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433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785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3235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870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158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8795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311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0245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92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292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0350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893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255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32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590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611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61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31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890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287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7380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84517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872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954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4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9266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40928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841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9413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3709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3492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6536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0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40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328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521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968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13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491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532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1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37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482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496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3088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718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594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187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8229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091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144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050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9054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68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994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590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3380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61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196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678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2321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960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674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084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5983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572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543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83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64813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832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242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504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570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101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996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306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70474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93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294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4118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3949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96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241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182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4210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587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799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456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9238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158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926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984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76340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3597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412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171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038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286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520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292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067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04205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62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82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533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2716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797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990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731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22209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578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1458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821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640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756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605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758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6404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2178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176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822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4466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67384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800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971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4152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5213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26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090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571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8423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59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802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0584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0562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110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947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408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8857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819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868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0315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180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175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276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127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7744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10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033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088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874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86274924">
                  <w:marLeft w:val="0"/>
                  <w:marRight w:val="0"/>
                  <w:marTop w:val="0"/>
                  <w:marBottom w:val="0"/>
                  <w:divBdr>
                    <w:top w:val="none" w:sz="0" w:space="0" w:color="CECECE"/>
                    <w:left w:val="single" w:sz="6" w:space="0" w:color="CECECE"/>
                    <w:bottom w:val="none" w:sz="0" w:space="0" w:color="CECECE"/>
                    <w:right w:val="none" w:sz="0" w:space="0" w:color="CECECE"/>
                  </w:divBdr>
                  <w:divsChild>
                    <w:div w:id="4379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435894">
                  <w:marLeft w:val="0"/>
                  <w:marRight w:val="0"/>
                  <w:marTop w:val="0"/>
                  <w:marBottom w:val="0"/>
                  <w:divBdr>
                    <w:top w:val="none" w:sz="0" w:space="0" w:color="CECECE"/>
                    <w:left w:val="none" w:sz="0" w:space="0" w:color="CECECE"/>
                    <w:bottom w:val="none" w:sz="0" w:space="0" w:color="CECECE"/>
                    <w:right w:val="single" w:sz="6" w:space="0" w:color="CECECE"/>
                  </w:divBdr>
                  <w:divsChild>
                    <w:div w:id="1261448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681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55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5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69864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34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03519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8724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591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0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8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7952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69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49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878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851522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2069569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816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5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18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3259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27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554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552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141983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352222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98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1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40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79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3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252070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9397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8743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6999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9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32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9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533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7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57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8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1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87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79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8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323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374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069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9494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3769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0705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9666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79228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091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79864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85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08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1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25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043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854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799354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392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414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8708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8335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39311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44320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71348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3862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21915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51865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63147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94088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6" w:space="0" w:color="E5E6E9"/>
                                                                                <w:left w:val="single" w:sz="6" w:space="0" w:color="DFE0E4"/>
                                                                                <w:bottom w:val="single" w:sz="6" w:space="0" w:color="D0D1D5"/>
                                                                                <w:right w:val="single" w:sz="6" w:space="0" w:color="DFE0E4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50738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83933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5E6E9"/>
                                                                                        <w:left w:val="single" w:sz="6" w:space="0" w:color="DFE0E4"/>
                                                                                        <w:bottom w:val="single" w:sz="6" w:space="0" w:color="D0D1D5"/>
                                                                                        <w:right w:val="single" w:sz="6" w:space="0" w:color="DFE0E4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765047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351793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377287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0346808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3994591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5363572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0146872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2822415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347188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2383667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0713537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8350484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8409656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93470160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39331261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506674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55014151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3209643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6002256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0804984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5404121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680451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06348344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4442027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46566328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154900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86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37848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48621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161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4735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7857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8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3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33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34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94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055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027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598296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680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4895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8669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63909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11259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8791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4548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6345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93511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36872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85883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1351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970044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DDDFE2"/>
                                                                                        <w:left w:val="single" w:sz="6" w:space="0" w:color="DDDFE2"/>
                                                                                        <w:bottom w:val="single" w:sz="6" w:space="0" w:color="DDDFE2"/>
                                                                                        <w:right w:val="single" w:sz="6" w:space="0" w:color="DDDFE2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703079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71754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0" w:color="DDDFE2"/>
                                                                                                <w:left w:val="single" w:sz="6" w:space="0" w:color="DDDFE2"/>
                                                                                                <w:bottom w:val="single" w:sz="6" w:space="0" w:color="DDDFE2"/>
                                                                                                <w:right w:val="single" w:sz="6" w:space="0" w:color="DDDFE2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152375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119810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85197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979486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96141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5740920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9435487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9474841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75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7651355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15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13250689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15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4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8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84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389790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510535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274011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968310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270421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420626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174957">
                  <w:marLeft w:val="3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42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8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6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1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56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649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742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554579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9198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206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2003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1156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6891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66454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33817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75282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15355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18339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09226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09568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77596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28503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DDDFE2"/>
                                                                                            <w:left w:val="single" w:sz="6" w:space="0" w:color="DDDFE2"/>
                                                                                            <w:bottom w:val="single" w:sz="6" w:space="0" w:color="DDDFE2"/>
                                                                                            <w:right w:val="single" w:sz="6" w:space="0" w:color="DDDFE2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74890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904109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0" w:color="DDDFE2"/>
                                                                                                    <w:left w:val="single" w:sz="6" w:space="0" w:color="DDDFE2"/>
                                                                                                    <w:bottom w:val="single" w:sz="6" w:space="0" w:color="DDDFE2"/>
                                                                                                    <w:right w:val="single" w:sz="6" w:space="0" w:color="DDDFE2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063502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7803189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514136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737308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437559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65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5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76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7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2949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53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368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22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6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286491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0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77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8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6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38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774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20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567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34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4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105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193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877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3812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707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6920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98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317371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6513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73147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5775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3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4641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896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6958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67269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4679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60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6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72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67611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97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888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381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28695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436368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7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26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9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8209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81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147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272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607897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371805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110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13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1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3D9BD8"/>
                <w:right w:val="none" w:sz="0" w:space="0" w:color="auto"/>
              </w:divBdr>
              <w:divsChild>
                <w:div w:id="45128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81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477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810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527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786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154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824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6737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1611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BBBBB"/>
                                    <w:left w:val="single" w:sz="6" w:space="0" w:color="BBBBBB"/>
                                    <w:bottom w:val="single" w:sz="6" w:space="0" w:color="BBBBBB"/>
                                    <w:right w:val="single" w:sz="6" w:space="0" w:color="BBBBBB"/>
                                  </w:divBdr>
                                  <w:divsChild>
                                    <w:div w:id="706565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029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08334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994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4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077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93424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987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4623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465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658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311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62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092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635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96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02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21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786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242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98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4362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2867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871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51740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11815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30840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4140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36386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48120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98929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062805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5203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78750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003759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88840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49361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226846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672129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5142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947792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107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89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0655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8378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7437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63610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8587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43555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8216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38340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966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88506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71927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0914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38487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654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2617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3743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8185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9323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9051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94624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7382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8860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3827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595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10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1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389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485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3D9BD8"/>
                            <w:right w:val="none" w:sz="0" w:space="0" w:color="auto"/>
                          </w:divBdr>
                          <w:divsChild>
                            <w:div w:id="1368143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52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925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6784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7938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203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03739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8441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071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178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70886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682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8236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8436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33636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5805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3521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6442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82618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9985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1424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1448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0914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09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597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3780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610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33380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85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BBB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943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786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6665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45479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965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8407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02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6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9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27416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147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245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822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348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5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3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57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95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23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591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443364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427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21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4796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0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99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15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393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722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8536468">
          <w:marLeft w:val="0"/>
          <w:marRight w:val="0"/>
          <w:marTop w:val="0"/>
          <w:marBottom w:val="0"/>
          <w:divBdr>
            <w:top w:val="single" w:sz="6" w:space="9" w:color="auto"/>
            <w:left w:val="none" w:sz="0" w:space="0" w:color="auto"/>
            <w:bottom w:val="single" w:sz="6" w:space="9" w:color="auto"/>
            <w:right w:val="none" w:sz="0" w:space="0" w:color="auto"/>
          </w:divBdr>
          <w:divsChild>
            <w:div w:id="44947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83432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90028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66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9" w:color="auto"/>
                    <w:bottom w:val="none" w:sz="0" w:space="0" w:color="auto"/>
                    <w:right w:val="none" w:sz="0" w:space="9" w:color="auto"/>
                  </w:divBdr>
                  <w:divsChild>
                    <w:div w:id="210642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568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430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8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72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64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100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537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856113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auto"/>
                                    <w:right w:val="none" w:sz="0" w:space="0" w:color="auto"/>
                                  </w:divBdr>
                                  <w:divsChild>
                                    <w:div w:id="1419862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3484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217621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3657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907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21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5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6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81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0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415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80663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254740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1851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01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2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86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3D9BD8"/>
                <w:right w:val="none" w:sz="0" w:space="0" w:color="auto"/>
              </w:divBdr>
              <w:divsChild>
                <w:div w:id="62380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70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20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575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520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39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51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400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52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423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5486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1857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21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0694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9243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9003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681845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4607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6311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6519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6107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9901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82406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17587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35925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79135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1070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6327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2959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6950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547485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40566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02590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95227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82803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428503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5146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855661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36279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26963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33153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4952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09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838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434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1065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7769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2998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67701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9331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170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23147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231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23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25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2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882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3D9BD8"/>
                            <w:right w:val="none" w:sz="0" w:space="0" w:color="auto"/>
                          </w:divBdr>
                          <w:divsChild>
                            <w:div w:id="73014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97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115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9491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546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80080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2033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7293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4915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63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18525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3621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9117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7536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84306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4531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5453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5494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31717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390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54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4803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4919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9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754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2925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4799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4592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7406523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4466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827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901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BBB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856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798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98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10149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7443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4360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4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4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2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23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7191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28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322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313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2146429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332610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6482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5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4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6136">
              <w:marLeft w:val="0"/>
              <w:marRight w:val="4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0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887079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64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9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1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2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0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4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49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40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043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919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027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8999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970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2463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920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4272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216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0023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02845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416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9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78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9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36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998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84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771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453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095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6956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2187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78173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478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73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99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78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63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919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481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181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488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1880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2712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0901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01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9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72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39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24941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64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72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078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46817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208642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31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68172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89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57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4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82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62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23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54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5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2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2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94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1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62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298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84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387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9794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866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80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7001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62755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0857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7013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4674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69515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44699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1695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21322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63324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7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73133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4994693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7030277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49017020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274683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36460106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74449388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8908299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5376349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4748006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105365399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7617983">
              <w:marLeft w:val="0"/>
              <w:marRight w:val="0"/>
              <w:marTop w:val="0"/>
              <w:marBottom w:val="0"/>
              <w:divBdr>
                <w:top w:val="single" w:sz="18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9621940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77772092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391080332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0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1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37479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8402748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24218406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3662961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24278809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9921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1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63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88503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10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412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854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85371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846818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84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4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2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89485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36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31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293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00889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504326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16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48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53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0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87711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01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149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155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105881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987666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32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9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8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3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20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6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74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9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3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99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23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90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44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991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916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883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7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354175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1592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8916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5958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9035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32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2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27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8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2874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19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956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8810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1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58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640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6003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344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0922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560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2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5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36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34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03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17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5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2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81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91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016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745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586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052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417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5858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8783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81185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6301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07587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3357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51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13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25099">
              <w:marLeft w:val="0"/>
              <w:marRight w:val="0"/>
              <w:marTop w:val="0"/>
              <w:marBottom w:val="0"/>
              <w:divBdr>
                <w:top w:val="single" w:sz="6" w:space="15" w:color="D6DADC"/>
                <w:left w:val="single" w:sz="6" w:space="11" w:color="D6DADC"/>
                <w:bottom w:val="single" w:sz="6" w:space="15" w:color="D6DADC"/>
                <w:right w:val="single" w:sz="6" w:space="11" w:color="D6DADC"/>
              </w:divBdr>
              <w:divsChild>
                <w:div w:id="26727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869844">
                      <w:marLeft w:val="465"/>
                      <w:marRight w:val="37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31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498250">
                              <w:marLeft w:val="0"/>
                              <w:marRight w:val="0"/>
                              <w:marTop w:val="30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61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44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33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69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29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97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706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71332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490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1944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9900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535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35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8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4989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509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81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744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12980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055396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786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75403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87777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4259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563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07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44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023930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865686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446907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399769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405002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19954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134952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317578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56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40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02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16473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430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785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062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31333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859470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5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1146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6272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1106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50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59875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929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1024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984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5231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25887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7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62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06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33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58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595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760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8179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0056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2403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4591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9798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15089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58921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34856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05887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43226">
                                                                      <w:marLeft w:val="9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67661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7809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07541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43937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01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83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27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98297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72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430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010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11457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675690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458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1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1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43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37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77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355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434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7513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081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6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12684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08792096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64115555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6642093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62554920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3858370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17596482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1654116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8879474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8170987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45082889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74516956">
              <w:marLeft w:val="0"/>
              <w:marRight w:val="0"/>
              <w:marTop w:val="0"/>
              <w:marBottom w:val="0"/>
              <w:divBdr>
                <w:top w:val="single" w:sz="18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01183917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34154855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947617740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93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66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40338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48007501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97676587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51633611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4599169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13406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71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99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2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11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24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86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5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522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2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13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1138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94577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386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1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86258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5871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6913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94240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445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1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9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9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7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16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8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97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96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5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752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580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910677">
                                  <w:marLeft w:val="-225"/>
                                  <w:marRight w:val="-225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6585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80770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598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086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903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4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1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93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6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4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54261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3910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402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60813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018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0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561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9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9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47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49007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36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742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005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27843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69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57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2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7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3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21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3D9BD8"/>
                <w:right w:val="none" w:sz="0" w:space="0" w:color="auto"/>
              </w:divBdr>
              <w:divsChild>
                <w:div w:id="135425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96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621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869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157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655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476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981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BBBBB"/>
                                    <w:left w:val="single" w:sz="6" w:space="0" w:color="BBBBBB"/>
                                    <w:bottom w:val="single" w:sz="6" w:space="0" w:color="BBBBBB"/>
                                    <w:right w:val="single" w:sz="6" w:space="0" w:color="BBBBBB"/>
                                  </w:divBdr>
                                  <w:divsChild>
                                    <w:div w:id="1639333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7203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33357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5316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274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089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891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09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93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41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987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898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934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9366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0206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7491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5781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6004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8682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622375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6487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66823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9329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98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307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7933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80577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68313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01885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6009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116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9993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93696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84256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9671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7259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6916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73425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418737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501214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1967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82784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9077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567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342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963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3660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552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9352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58966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960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4910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8021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890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28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84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8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748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3D9BD8"/>
                            <w:right w:val="none" w:sz="0" w:space="0" w:color="auto"/>
                          </w:divBdr>
                          <w:divsChild>
                            <w:div w:id="713968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665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045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7686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6265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5502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4519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4205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5018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277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21343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3553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591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1539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59646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2861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1463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48181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2804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909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6639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2286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466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995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981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65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4085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1847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2758470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9827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07839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979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BBB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502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238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405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06822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0123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293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67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5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1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48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25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45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446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88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99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10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717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497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2322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696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38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6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426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10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643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91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9676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2414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564292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97950533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50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463235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40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268408">
          <w:marLeft w:val="0"/>
          <w:marRight w:val="0"/>
          <w:marTop w:val="300"/>
          <w:marBottom w:val="300"/>
          <w:divBdr>
            <w:top w:val="single" w:sz="12" w:space="15" w:color="E462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30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50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92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94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72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5023004">
          <w:marLeft w:val="0"/>
          <w:marRight w:val="0"/>
          <w:marTop w:val="0"/>
          <w:marBottom w:val="300"/>
          <w:divBdr>
            <w:top w:val="single" w:sz="12" w:space="11" w:color="EBEBEB"/>
            <w:left w:val="single" w:sz="12" w:space="11" w:color="EBEBEB"/>
            <w:bottom w:val="single" w:sz="12" w:space="11" w:color="EBEBEB"/>
            <w:right w:val="single" w:sz="12" w:space="11" w:color="EBEBEB"/>
          </w:divBdr>
          <w:divsChild>
            <w:div w:id="39736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862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900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9019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84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202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9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8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10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78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81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17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819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63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0873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6216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9996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8679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15679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18077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6856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45245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28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5959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67393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95815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9970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3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5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87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9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943035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2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35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87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251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60140354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3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03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26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429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1619110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90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35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8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183240">
                          <w:marLeft w:val="396"/>
                          <w:marRight w:val="3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359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14488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8713980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61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0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017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665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655127">
                              <w:marLeft w:val="386"/>
                              <w:marRight w:val="15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88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286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1560281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32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15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44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068771">
                          <w:marLeft w:val="396"/>
                          <w:marRight w:val="3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148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28536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0364079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67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2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96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65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330241">
                              <w:marLeft w:val="150"/>
                              <w:marRight w:val="386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420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031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5618898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8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73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92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461750">
                          <w:marLeft w:val="396"/>
                          <w:marRight w:val="3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372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8106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0225327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8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16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505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014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0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45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09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58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55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83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68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46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787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416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1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9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14202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95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5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718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5613250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94774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3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0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40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6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2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787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61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025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86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86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57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13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083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14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20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27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3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47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846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025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150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458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2307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1050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51836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141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95201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5942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35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5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96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67860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50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687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715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59287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071388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8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9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596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44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7422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5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1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12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83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4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98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817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83717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54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690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6144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0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63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181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21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4992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5798296">
          <w:marLeft w:val="0"/>
          <w:marRight w:val="0"/>
          <w:marTop w:val="0"/>
          <w:marBottom w:val="0"/>
          <w:divBdr>
            <w:top w:val="single" w:sz="6" w:space="9" w:color="auto"/>
            <w:left w:val="none" w:sz="0" w:space="0" w:color="auto"/>
            <w:bottom w:val="single" w:sz="6" w:space="9" w:color="auto"/>
            <w:right w:val="none" w:sz="0" w:space="0" w:color="auto"/>
          </w:divBdr>
          <w:divsChild>
            <w:div w:id="99064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91778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39547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29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9" w:color="auto"/>
                    <w:bottom w:val="none" w:sz="0" w:space="0" w:color="auto"/>
                    <w:right w:val="none" w:sz="0" w:space="9" w:color="auto"/>
                  </w:divBdr>
                  <w:divsChild>
                    <w:div w:id="197389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0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509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07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73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89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59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11097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auto"/>
                                    <w:right w:val="none" w:sz="0" w:space="0" w:color="auto"/>
                                  </w:divBdr>
                                  <w:divsChild>
                                    <w:div w:id="1517496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2414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903492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492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2113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2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57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84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356751">
                      <w:marLeft w:val="0"/>
                      <w:marRight w:val="0"/>
                      <w:marTop w:val="8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547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064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78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632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730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0283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9498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5909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5554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1735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8650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56437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5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9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2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59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79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88165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58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660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440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72881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858039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3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03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207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77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03211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53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719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136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1845755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255822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45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2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27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37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79049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66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655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239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462707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948190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049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50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50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45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3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943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071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640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722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2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0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60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98989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69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897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56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5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65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30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314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0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341725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48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25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523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5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117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524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648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989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778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1502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540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0427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31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1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4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33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540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181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209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7079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198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335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424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07073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539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9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10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82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34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6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1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6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24823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420665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91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7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9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7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962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444492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15022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157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E9E4D9"/>
                                    <w:right w:val="none" w:sz="0" w:space="0" w:color="auto"/>
                                  </w:divBdr>
                                  <w:divsChild>
                                    <w:div w:id="58943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0478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800518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3320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0081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28612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44243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5519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840942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552665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799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434574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218130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240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31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76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80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988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E9E4D9"/>
                            <w:right w:val="none" w:sz="0" w:space="0" w:color="auto"/>
                          </w:divBdr>
                          <w:divsChild>
                            <w:div w:id="142356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66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9129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6694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269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130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03516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8077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7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6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65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66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700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41813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534468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674850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321753">
                                  <w:marLeft w:val="360"/>
                                  <w:marRight w:val="0"/>
                                  <w:marTop w:val="75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2230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9424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1412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0697681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149599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193263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67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9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16567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55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71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394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3495084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759957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70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49155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19186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31766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1405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5868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3231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5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63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518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28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205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300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31899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2031102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8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79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60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63997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38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248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3721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428675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48834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74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93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0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68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44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809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7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447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790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9024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871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02188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7798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50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9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61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58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20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909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178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185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209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9777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1440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042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1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2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7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80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95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07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7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34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7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06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21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438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5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7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0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359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93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470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641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95018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605764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1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2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03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62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4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585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166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0681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96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22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7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48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98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3D9BD8"/>
                <w:right w:val="none" w:sz="0" w:space="0" w:color="auto"/>
              </w:divBdr>
              <w:divsChild>
                <w:div w:id="115179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91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428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376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748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8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96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394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193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208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343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671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7692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7990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2502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553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23205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24389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4285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7391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19033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95351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4038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62911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22993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26338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6195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2807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87961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69373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772351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54177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55505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92123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4666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858515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65414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561432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9241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959979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99610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54710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477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91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503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9538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766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0204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98783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9048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1831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0648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332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83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05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61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267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3D9BD8"/>
                            <w:right w:val="none" w:sz="0" w:space="0" w:color="auto"/>
                          </w:divBdr>
                          <w:divsChild>
                            <w:div w:id="210578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634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159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6787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630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538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53851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570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7684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437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0402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2150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0065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1630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07799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955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4805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1300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20434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7032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4271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2561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4761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68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449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230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9242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5040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1126010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7161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0498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250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BBB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283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052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142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6416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167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064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930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2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7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5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97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4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48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90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57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54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605384">
                          <w:marLeft w:val="-180"/>
                          <w:marRight w:val="-19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403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176337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E1E1E1"/>
                                    <w:right w:val="none" w:sz="0" w:space="0" w:color="auto"/>
                                  </w:divBdr>
                                  <w:divsChild>
                                    <w:div w:id="763455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47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4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Benjamin%20Hasche\Anwendungsdaten\Microsoft\Vorlagen\PM%20INTERN%20Kriftel%202006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PM INTERN Kriftel 2006</Template>
  <TotalTime>0</TotalTime>
  <Pages>1</Pages>
  <Words>83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Kriftel, den</vt:lpstr>
    </vt:vector>
  </TitlesOfParts>
  <Company>Procter &amp; Gamble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Kriftel, den</dc:title>
  <dc:creator>Frank Bachmann</dc:creator>
  <cp:lastModifiedBy>Schehler, Tina</cp:lastModifiedBy>
  <cp:revision>5</cp:revision>
  <cp:lastPrinted>2026-05-12T07:36:00Z</cp:lastPrinted>
  <dcterms:created xsi:type="dcterms:W3CDTF">2026-10-20T08:51:00Z</dcterms:created>
  <dcterms:modified xsi:type="dcterms:W3CDTF">2026-10-20T09:58:00Z</dcterms:modified>
</cp:coreProperties>
</file>