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C16F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E12184" w14:paraId="211D7073" w14:textId="77777777">
        <w:trPr>
          <w:trHeight w:val="1717"/>
        </w:trPr>
        <w:tc>
          <w:tcPr>
            <w:tcW w:w="3586" w:type="dxa"/>
          </w:tcPr>
          <w:p w14:paraId="22F48370" w14:textId="77777777" w:rsidR="0097522B" w:rsidRDefault="0097522B" w:rsidP="001C2871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19631770" w14:textId="77777777" w:rsidR="0097522B" w:rsidRDefault="0097522B" w:rsidP="001C2871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0986DC90" w14:textId="1788E688" w:rsidR="0097522B" w:rsidRDefault="004F1D9B" w:rsidP="001C2871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0CA359" wp14:editId="7159A7D7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3175" t="3810" r="0" b="0"/>
                      <wp:wrapNone/>
                      <wp:docPr id="944680868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52FE16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0CA35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3652FE16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5C82E9F" w14:textId="77777777" w:rsidR="009D6F22" w:rsidRPr="00E12184" w:rsidRDefault="0097522B" w:rsidP="0097522B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3BB146FB" w14:textId="77777777" w:rsidR="009D6F22" w:rsidRPr="00E12184" w:rsidRDefault="009D6F22" w:rsidP="0097522B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AFCCE06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F78708D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A82D026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778369F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9D42C22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BADDAEF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7B4E0B5" w14:textId="6F2574F9" w:rsidR="009D6F22" w:rsidRPr="00E12184" w:rsidRDefault="004F1D9B" w:rsidP="00C80587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2B2A38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04E37350" wp14:editId="3F4D0113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1905" t="0" r="3810" b="0"/>
                      <wp:wrapSquare wrapText="bothSides"/>
                      <wp:docPr id="156581584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49324C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0D1B52EC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6C48DBE2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42285720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0A3415E" w14:textId="77777777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4F1D9B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Dokument1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320F655A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37350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4249324C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0D1B52EC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6C48DBE2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42285720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0A3415E" w14:textId="77777777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4F1D9B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Dokument1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320F655A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E12184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E12184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E12184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E12184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68410B">
              <w:rPr>
                <w:rFonts w:ascii="PT Sans" w:hAnsi="PT Sans"/>
                <w:noProof/>
                <w:sz w:val="16"/>
                <w:szCs w:val="16"/>
              </w:rPr>
              <w:t>26.08.2026</w:t>
            </w:r>
            <w:r w:rsidR="009D6F22" w:rsidRPr="00E12184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1C2871" w14:paraId="1CF73ED7" w14:textId="77777777">
        <w:tc>
          <w:tcPr>
            <w:tcW w:w="3586" w:type="dxa"/>
          </w:tcPr>
          <w:p w14:paraId="016FA673" w14:textId="77777777" w:rsidR="009D6F22" w:rsidRPr="001C2871" w:rsidRDefault="009D6F22" w:rsidP="001C2871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335145DF" w14:textId="77777777" w:rsidR="009D6F22" w:rsidRPr="001C2871" w:rsidRDefault="009D6F22" w:rsidP="001C2871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4FF2496A" w14:textId="77777777" w:rsidR="009D6F22" w:rsidRPr="001C2871" w:rsidRDefault="009D6F22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5432794C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2F64457B" w14:textId="736E1CA9" w:rsidR="0030025E" w:rsidRPr="0068410B" w:rsidRDefault="004F1D9B" w:rsidP="00906EF1">
      <w:pPr>
        <w:ind w:left="335" w:right="822"/>
        <w:rPr>
          <w:rFonts w:ascii="PT Sans" w:hAnsi="PT Sans" w:cs="Arial"/>
          <w:b/>
          <w:bCs/>
          <w:sz w:val="28"/>
          <w:szCs w:val="28"/>
        </w:rPr>
      </w:pPr>
      <w:r w:rsidRPr="0068410B">
        <w:rPr>
          <w:rFonts w:ascii="PT Sans" w:hAnsi="PT Sans" w:cs="Arial"/>
          <w:b/>
          <w:bCs/>
          <w:sz w:val="28"/>
          <w:szCs w:val="28"/>
        </w:rPr>
        <w:t>Lichtspiele im Haus der Demokratiegeschichte zeigen ‚The Zone of Interest‘</w:t>
      </w:r>
    </w:p>
    <w:p w14:paraId="34CA569A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7A9305A3" w14:textId="31A1378D" w:rsidR="004F1D9B" w:rsidRPr="004F1D9B" w:rsidRDefault="0097522B" w:rsidP="004F1D9B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4F1D9B" w:rsidRPr="004F1D9B">
        <w:rPr>
          <w:rFonts w:ascii="PT Sans" w:hAnsi="PT Sans" w:cs="Arial"/>
          <w:sz w:val="22"/>
          <w:szCs w:val="22"/>
        </w:rPr>
        <w:t xml:space="preserve">Die Lichtspiele im Haus der Demokratiegeschichte sind zurück aus der Sommerpause. </w:t>
      </w:r>
      <w:r w:rsidR="004F1D9B">
        <w:rPr>
          <w:rFonts w:ascii="PT Sans" w:hAnsi="PT Sans" w:cs="Arial"/>
          <w:sz w:val="22"/>
          <w:szCs w:val="22"/>
        </w:rPr>
        <w:t>Am</w:t>
      </w:r>
      <w:r w:rsidR="004F1D9B" w:rsidRPr="004F1D9B">
        <w:rPr>
          <w:rFonts w:ascii="PT Sans" w:hAnsi="PT Sans" w:cs="Arial"/>
          <w:sz w:val="22"/>
          <w:szCs w:val="22"/>
        </w:rPr>
        <w:t xml:space="preserve"> Donnerstag, 3. September</w:t>
      </w:r>
      <w:r w:rsidR="004F1D9B">
        <w:rPr>
          <w:rFonts w:ascii="PT Sans" w:hAnsi="PT Sans" w:cs="Arial"/>
          <w:sz w:val="22"/>
          <w:szCs w:val="22"/>
        </w:rPr>
        <w:t>,</w:t>
      </w:r>
      <w:r w:rsidR="004F1D9B" w:rsidRPr="004F1D9B">
        <w:rPr>
          <w:rFonts w:ascii="PT Sans" w:hAnsi="PT Sans" w:cs="Arial"/>
          <w:sz w:val="22"/>
          <w:szCs w:val="22"/>
        </w:rPr>
        <w:t xml:space="preserve"> </w:t>
      </w:r>
      <w:r w:rsidR="004F1D9B">
        <w:rPr>
          <w:rFonts w:ascii="PT Sans" w:hAnsi="PT Sans" w:cs="Arial"/>
          <w:sz w:val="22"/>
          <w:szCs w:val="22"/>
        </w:rPr>
        <w:t>um 19.30 Uhr ist</w:t>
      </w:r>
      <w:r w:rsidR="004F1D9B" w:rsidRPr="004F1D9B">
        <w:rPr>
          <w:rFonts w:ascii="PT Sans" w:hAnsi="PT Sans" w:cs="Arial"/>
          <w:sz w:val="22"/>
          <w:szCs w:val="22"/>
        </w:rPr>
        <w:t xml:space="preserve"> der vielfach ausgezeichnete Film </w:t>
      </w:r>
      <w:r w:rsidR="004F1D9B">
        <w:rPr>
          <w:rFonts w:ascii="PT Sans" w:hAnsi="PT Sans" w:cs="Arial"/>
          <w:sz w:val="22"/>
          <w:szCs w:val="22"/>
        </w:rPr>
        <w:t>‚</w:t>
      </w:r>
      <w:r w:rsidR="004F1D9B" w:rsidRPr="004F1D9B">
        <w:rPr>
          <w:rFonts w:ascii="PT Sans" w:hAnsi="PT Sans" w:cs="Arial"/>
          <w:sz w:val="22"/>
          <w:szCs w:val="22"/>
        </w:rPr>
        <w:t>The Zone of Interest</w:t>
      </w:r>
      <w:r w:rsidR="004F1D9B">
        <w:rPr>
          <w:rFonts w:ascii="PT Sans" w:hAnsi="PT Sans" w:cs="Arial"/>
          <w:sz w:val="22"/>
          <w:szCs w:val="22"/>
        </w:rPr>
        <w:t>‘ im Alten Landrats (Kastell 5) zu sehen</w:t>
      </w:r>
      <w:r w:rsidR="004F1D9B" w:rsidRPr="004F1D9B">
        <w:rPr>
          <w:rFonts w:ascii="PT Sans" w:hAnsi="PT Sans" w:cs="Arial"/>
          <w:sz w:val="22"/>
          <w:szCs w:val="22"/>
        </w:rPr>
        <w:t>. Regisseur Jonathan Glazer</w:t>
      </w:r>
      <w:r w:rsidR="004F1D9B">
        <w:rPr>
          <w:rFonts w:ascii="PT Sans" w:hAnsi="PT Sans" w:cs="Arial"/>
          <w:sz w:val="22"/>
          <w:szCs w:val="22"/>
        </w:rPr>
        <w:t xml:space="preserve"> </w:t>
      </w:r>
      <w:r w:rsidR="004F1D9B" w:rsidRPr="004F1D9B">
        <w:rPr>
          <w:rFonts w:ascii="PT Sans" w:hAnsi="PT Sans" w:cs="Arial"/>
          <w:sz w:val="22"/>
          <w:szCs w:val="22"/>
        </w:rPr>
        <w:t>erzählt die Geschichte der Familie des Auschwitz-Kommandanten Rudolf Höß, die unmittelbar neben dem Konzentrationslager ein scheinbar idyllisches Familienleben führt. Gerade durch die zurückhaltende Inszenierung und de</w:t>
      </w:r>
      <w:r w:rsidR="004F1D9B">
        <w:rPr>
          <w:rFonts w:ascii="PT Sans" w:hAnsi="PT Sans" w:cs="Arial"/>
          <w:sz w:val="22"/>
          <w:szCs w:val="22"/>
        </w:rPr>
        <w:t>n</w:t>
      </w:r>
      <w:r w:rsidR="004F1D9B" w:rsidRPr="004F1D9B">
        <w:rPr>
          <w:rFonts w:ascii="PT Sans" w:hAnsi="PT Sans" w:cs="Arial"/>
          <w:sz w:val="22"/>
          <w:szCs w:val="22"/>
        </w:rPr>
        <w:t xml:space="preserve"> </w:t>
      </w:r>
      <w:r w:rsidR="004F1D9B">
        <w:rPr>
          <w:rFonts w:ascii="PT Sans" w:hAnsi="PT Sans" w:cs="Arial"/>
          <w:sz w:val="22"/>
          <w:szCs w:val="22"/>
        </w:rPr>
        <w:t>Fokus</w:t>
      </w:r>
      <w:r w:rsidR="004F1D9B" w:rsidRPr="004F1D9B">
        <w:rPr>
          <w:rFonts w:ascii="PT Sans" w:hAnsi="PT Sans" w:cs="Arial"/>
          <w:sz w:val="22"/>
          <w:szCs w:val="22"/>
        </w:rPr>
        <w:t xml:space="preserve"> auf den Alltag der Familie wirft </w:t>
      </w:r>
      <w:r w:rsidR="004F1D9B">
        <w:rPr>
          <w:rFonts w:ascii="PT Sans" w:hAnsi="PT Sans" w:cs="Arial"/>
          <w:sz w:val="22"/>
          <w:szCs w:val="22"/>
        </w:rPr>
        <w:t>‚</w:t>
      </w:r>
      <w:r w:rsidR="004F1D9B" w:rsidRPr="004F1D9B">
        <w:rPr>
          <w:rFonts w:ascii="PT Sans" w:hAnsi="PT Sans" w:cs="Arial"/>
          <w:sz w:val="22"/>
          <w:szCs w:val="22"/>
        </w:rPr>
        <w:t>The Zone of Interest</w:t>
      </w:r>
      <w:r w:rsidR="004F1D9B">
        <w:rPr>
          <w:rFonts w:ascii="PT Sans" w:hAnsi="PT Sans" w:cs="Arial"/>
          <w:sz w:val="22"/>
          <w:szCs w:val="22"/>
        </w:rPr>
        <w:t>‘</w:t>
      </w:r>
      <w:r w:rsidR="004F1D9B" w:rsidRPr="004F1D9B">
        <w:rPr>
          <w:rFonts w:ascii="PT Sans" w:hAnsi="PT Sans" w:cs="Arial"/>
          <w:sz w:val="22"/>
          <w:szCs w:val="22"/>
        </w:rPr>
        <w:t xml:space="preserve"> eindringliche Fragen nach Wahrnehmung, Verdrängung und der Verantwortung des Einzelnen auf.</w:t>
      </w:r>
    </w:p>
    <w:p w14:paraId="0ECEF189" w14:textId="77777777" w:rsidR="004F1D9B" w:rsidRDefault="004F1D9B" w:rsidP="004F1D9B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754C2FCE" w14:textId="5CDC69AD" w:rsidR="004F1D9B" w:rsidRPr="004F1D9B" w:rsidRDefault="004F1D9B" w:rsidP="004F1D9B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4F1D9B">
        <w:rPr>
          <w:rFonts w:ascii="PT Sans" w:hAnsi="PT Sans" w:cs="Arial"/>
          <w:b/>
          <w:bCs/>
          <w:sz w:val="22"/>
          <w:szCs w:val="22"/>
        </w:rPr>
        <w:t>Infobox:</w:t>
      </w:r>
    </w:p>
    <w:p w14:paraId="7469DC15" w14:textId="744FC04A" w:rsidR="004F1D9B" w:rsidRPr="004F1D9B" w:rsidRDefault="004F1D9B" w:rsidP="004F1D9B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4F1D9B">
        <w:rPr>
          <w:rFonts w:ascii="PT Sans" w:hAnsi="PT Sans" w:cs="Arial"/>
          <w:sz w:val="22"/>
          <w:szCs w:val="22"/>
        </w:rPr>
        <w:t xml:space="preserve">Der Eintritt ist frei. </w:t>
      </w:r>
      <w:r>
        <w:rPr>
          <w:rFonts w:ascii="PT Sans" w:hAnsi="PT Sans" w:cs="Arial"/>
          <w:sz w:val="22"/>
          <w:szCs w:val="22"/>
        </w:rPr>
        <w:t>Das Team des Grafschafter Museums bittet u</w:t>
      </w:r>
      <w:r w:rsidRPr="004F1D9B">
        <w:rPr>
          <w:rFonts w:ascii="PT Sans" w:hAnsi="PT Sans" w:cs="Arial"/>
          <w:sz w:val="22"/>
          <w:szCs w:val="22"/>
        </w:rPr>
        <w:t xml:space="preserve">m </w:t>
      </w:r>
      <w:r>
        <w:rPr>
          <w:rFonts w:ascii="PT Sans" w:hAnsi="PT Sans" w:cs="Arial"/>
          <w:sz w:val="22"/>
          <w:szCs w:val="22"/>
        </w:rPr>
        <w:t xml:space="preserve">telefonische </w:t>
      </w:r>
      <w:r w:rsidRPr="004F1D9B">
        <w:rPr>
          <w:rFonts w:ascii="PT Sans" w:hAnsi="PT Sans" w:cs="Arial"/>
          <w:sz w:val="22"/>
          <w:szCs w:val="22"/>
        </w:rPr>
        <w:t>Anmeldung unter 0</w:t>
      </w:r>
      <w:r>
        <w:rPr>
          <w:rFonts w:ascii="PT Sans" w:hAnsi="PT Sans" w:cs="Arial"/>
          <w:sz w:val="22"/>
          <w:szCs w:val="22"/>
        </w:rPr>
        <w:t xml:space="preserve"> </w:t>
      </w:r>
      <w:r w:rsidRPr="004F1D9B">
        <w:rPr>
          <w:rFonts w:ascii="PT Sans" w:hAnsi="PT Sans" w:cs="Arial"/>
          <w:sz w:val="22"/>
          <w:szCs w:val="22"/>
        </w:rPr>
        <w:t>28</w:t>
      </w:r>
      <w:r>
        <w:rPr>
          <w:rFonts w:ascii="PT Sans" w:hAnsi="PT Sans" w:cs="Arial"/>
          <w:sz w:val="22"/>
          <w:szCs w:val="22"/>
        </w:rPr>
        <w:t xml:space="preserve"> </w:t>
      </w:r>
      <w:r w:rsidRPr="004F1D9B">
        <w:rPr>
          <w:rFonts w:ascii="PT Sans" w:hAnsi="PT Sans" w:cs="Arial"/>
          <w:sz w:val="22"/>
          <w:szCs w:val="22"/>
        </w:rPr>
        <w:t>41</w:t>
      </w:r>
      <w:r>
        <w:rPr>
          <w:rFonts w:ascii="PT Sans" w:hAnsi="PT Sans" w:cs="Arial"/>
          <w:sz w:val="22"/>
          <w:szCs w:val="22"/>
        </w:rPr>
        <w:t xml:space="preserve">/ </w:t>
      </w:r>
      <w:r w:rsidRPr="004F1D9B">
        <w:rPr>
          <w:rFonts w:ascii="PT Sans" w:hAnsi="PT Sans" w:cs="Arial"/>
          <w:sz w:val="22"/>
          <w:szCs w:val="22"/>
        </w:rPr>
        <w:t>201</w:t>
      </w:r>
      <w:r>
        <w:rPr>
          <w:rFonts w:ascii="PT Sans" w:hAnsi="PT Sans" w:cs="Arial"/>
          <w:sz w:val="22"/>
          <w:szCs w:val="22"/>
        </w:rPr>
        <w:t>-</w:t>
      </w:r>
      <w:r w:rsidRPr="004F1D9B">
        <w:rPr>
          <w:rFonts w:ascii="PT Sans" w:hAnsi="PT Sans" w:cs="Arial"/>
          <w:sz w:val="22"/>
          <w:szCs w:val="22"/>
        </w:rPr>
        <w:t>68200.</w:t>
      </w:r>
    </w:p>
    <w:p w14:paraId="1C2D034C" w14:textId="77777777" w:rsidR="004F1D9B" w:rsidRDefault="004F1D9B" w:rsidP="004F1D9B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32108900" w14:textId="2789645F" w:rsidR="004F1D9B" w:rsidRPr="004F1D9B" w:rsidRDefault="004F1D9B" w:rsidP="004F1D9B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4F1D9B">
        <w:rPr>
          <w:rFonts w:ascii="PT Sans" w:hAnsi="PT Sans" w:cs="Arial"/>
          <w:b/>
          <w:bCs/>
          <w:sz w:val="22"/>
          <w:szCs w:val="22"/>
        </w:rPr>
        <w:t>Bildzeile:</w:t>
      </w:r>
    </w:p>
    <w:p w14:paraId="05E44338" w14:textId="673438B6" w:rsidR="004F1D9B" w:rsidRPr="004F1D9B" w:rsidRDefault="004F1D9B" w:rsidP="004F1D9B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>
        <w:rPr>
          <w:rFonts w:ascii="PT Sans" w:hAnsi="PT Sans" w:cs="Arial"/>
          <w:sz w:val="22"/>
          <w:szCs w:val="22"/>
        </w:rPr>
        <w:t>D</w:t>
      </w:r>
      <w:r w:rsidRPr="004F1D9B">
        <w:rPr>
          <w:rFonts w:ascii="PT Sans" w:hAnsi="PT Sans" w:cs="Arial"/>
          <w:sz w:val="22"/>
          <w:szCs w:val="22"/>
        </w:rPr>
        <w:t xml:space="preserve">er vielfach ausgezeichnete Film ‚The Zone of Interest‘ </w:t>
      </w:r>
      <w:r>
        <w:rPr>
          <w:rFonts w:ascii="PT Sans" w:hAnsi="PT Sans" w:cs="Arial"/>
          <w:sz w:val="22"/>
          <w:szCs w:val="22"/>
        </w:rPr>
        <w:t>ist a</w:t>
      </w:r>
      <w:r w:rsidRPr="004F1D9B">
        <w:rPr>
          <w:rFonts w:ascii="PT Sans" w:hAnsi="PT Sans" w:cs="Arial"/>
          <w:sz w:val="22"/>
          <w:szCs w:val="22"/>
        </w:rPr>
        <w:t>m Donnerstag, 3. September, um 19.30 Uhr im Alten Landrats</w:t>
      </w:r>
      <w:r>
        <w:rPr>
          <w:rFonts w:ascii="PT Sans" w:hAnsi="PT Sans" w:cs="Arial"/>
          <w:sz w:val="22"/>
          <w:szCs w:val="22"/>
        </w:rPr>
        <w:t>amt</w:t>
      </w:r>
      <w:r w:rsidRPr="004F1D9B">
        <w:rPr>
          <w:rFonts w:ascii="PT Sans" w:hAnsi="PT Sans" w:cs="Arial"/>
          <w:sz w:val="22"/>
          <w:szCs w:val="22"/>
        </w:rPr>
        <w:t xml:space="preserve"> (Kastell 5) zu sehen</w:t>
      </w:r>
      <w:r>
        <w:rPr>
          <w:rFonts w:ascii="PT Sans" w:hAnsi="PT Sans" w:cs="Arial"/>
          <w:sz w:val="22"/>
          <w:szCs w:val="22"/>
        </w:rPr>
        <w:t>. (</w:t>
      </w:r>
      <w:r w:rsidRPr="004F1D9B">
        <w:rPr>
          <w:rFonts w:ascii="PT Sans" w:hAnsi="PT Sans" w:cs="Arial"/>
          <w:sz w:val="22"/>
          <w:szCs w:val="22"/>
        </w:rPr>
        <w:t>Foto: © LEONINE Studios</w:t>
      </w:r>
      <w:r>
        <w:rPr>
          <w:rFonts w:ascii="PT Sans" w:hAnsi="PT Sans" w:cs="Arial"/>
          <w:sz w:val="22"/>
          <w:szCs w:val="22"/>
        </w:rPr>
        <w:t>)</w:t>
      </w:r>
    </w:p>
    <w:sectPr w:rsidR="004F1D9B" w:rsidRPr="004F1D9B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CE29F" w14:textId="77777777" w:rsidR="00590089" w:rsidRDefault="00590089">
      <w:r>
        <w:separator/>
      </w:r>
    </w:p>
  </w:endnote>
  <w:endnote w:type="continuationSeparator" w:id="0">
    <w:p w14:paraId="5A2B7E53" w14:textId="77777777" w:rsidR="00590089" w:rsidRDefault="0059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663B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C2F83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14D3" w14:textId="35FC3FCE" w:rsidR="000F2502" w:rsidRDefault="004F1D9B" w:rsidP="004E6EA8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  <w:tab w:val="left" w:pos="1080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noProof/>
        <w:sz w:val="16"/>
        <w:szCs w:val="16"/>
      </w:rPr>
      <w:drawing>
        <wp:anchor distT="0" distB="0" distL="252095" distR="114300" simplePos="0" relativeHeight="251659264" behindDoc="0" locked="0" layoutInCell="1" allowOverlap="1" wp14:anchorId="4877C87B" wp14:editId="6BD3C367">
          <wp:simplePos x="0" y="0"/>
          <wp:positionH relativeFrom="column">
            <wp:posOffset>6172200</wp:posOffset>
          </wp:positionH>
          <wp:positionV relativeFrom="paragraph">
            <wp:posOffset>-27940</wp:posOffset>
          </wp:positionV>
          <wp:extent cx="676910" cy="947420"/>
          <wp:effectExtent l="0" t="0" r="0" b="0"/>
          <wp:wrapNone/>
          <wp:docPr id="25" name="Bild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947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0600">
      <w:rPr>
        <w:rFonts w:ascii="PT Sans" w:hAnsi="PT Sans"/>
        <w:sz w:val="16"/>
        <w:szCs w:val="16"/>
      </w:rPr>
      <w:tab/>
    </w:r>
  </w:p>
  <w:p w14:paraId="4613E960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4ECD222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C46160E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7C8D74C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EF871FF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C3A3959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0B6F2F5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D005F" w14:textId="77777777" w:rsidR="00590089" w:rsidRDefault="00590089">
      <w:r>
        <w:separator/>
      </w:r>
    </w:p>
  </w:footnote>
  <w:footnote w:type="continuationSeparator" w:id="0">
    <w:p w14:paraId="2060AEE9" w14:textId="77777777" w:rsidR="00590089" w:rsidRDefault="00590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5D09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53D6" w14:textId="23EAFAA3" w:rsidR="00AA3F36" w:rsidRDefault="004F1D9B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EED7A83" wp14:editId="351C90C7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457274128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159379922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380462784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675E947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ED7A83" id="Group 22" o:spid="_x0000_s1028" style="position:absolute;margin-left:333pt;margin-top:39.8pt;width:181.05pt;height:53pt;z-index:251658240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" filled="f" stroked="f">
                <v:textbox inset="0,0,0,0">
                  <w:txbxContent>
                    <w:p w14:paraId="3675E947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781BB72" wp14:editId="7C2E890C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6991456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F105B9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81BB72" id="Text Box 16" o:spid="_x0000_s1031" type="#_x0000_t202" style="position:absolute;margin-left:423pt;margin-top:102.8pt;width:63pt;height:23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16F105B9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3EC19" w14:textId="3E7E51B8" w:rsidR="00F744FA" w:rsidRDefault="004F1D9B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700E5AD" wp14:editId="63E760ED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778938830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7393365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8779105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9D47CD7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00E5AD" id="Group 19" o:spid="_x0000_s1032" style="position:absolute;margin-left:374.55pt;margin-top:40.25pt;width:181.05pt;height:53pt;z-index:251657216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" filled="f" stroked="f">
                <v:textbox inset="0,0,0,0">
                  <w:txbxContent>
                    <w:p w14:paraId="29D47CD7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6375082">
    <w:abstractNumId w:val="4"/>
  </w:num>
  <w:num w:numId="2" w16cid:durableId="1281692397">
    <w:abstractNumId w:val="3"/>
  </w:num>
  <w:num w:numId="3" w16cid:durableId="924338001">
    <w:abstractNumId w:val="2"/>
  </w:num>
  <w:num w:numId="4" w16cid:durableId="693195881">
    <w:abstractNumId w:val="1"/>
  </w:num>
  <w:num w:numId="5" w16cid:durableId="1979383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9B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4060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56316"/>
    <w:rsid w:val="00397A4E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E06E7"/>
    <w:rsid w:val="004E2590"/>
    <w:rsid w:val="004E6EA8"/>
    <w:rsid w:val="004F1D2C"/>
    <w:rsid w:val="004F1D9B"/>
    <w:rsid w:val="00503236"/>
    <w:rsid w:val="00533A86"/>
    <w:rsid w:val="0054438D"/>
    <w:rsid w:val="00574F18"/>
    <w:rsid w:val="00590089"/>
    <w:rsid w:val="005A4E87"/>
    <w:rsid w:val="005D5C71"/>
    <w:rsid w:val="005E4AE2"/>
    <w:rsid w:val="005E6AE9"/>
    <w:rsid w:val="00613FB5"/>
    <w:rsid w:val="006429D6"/>
    <w:rsid w:val="00644760"/>
    <w:rsid w:val="006553D1"/>
    <w:rsid w:val="00671F81"/>
    <w:rsid w:val="006723B0"/>
    <w:rsid w:val="0068410B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C23E4"/>
    <w:rsid w:val="007D4295"/>
    <w:rsid w:val="0080413C"/>
    <w:rsid w:val="00815423"/>
    <w:rsid w:val="00824F5F"/>
    <w:rsid w:val="00835967"/>
    <w:rsid w:val="00855A17"/>
    <w:rsid w:val="00856138"/>
    <w:rsid w:val="00856450"/>
    <w:rsid w:val="00873127"/>
    <w:rsid w:val="008A51F0"/>
    <w:rsid w:val="008B64A6"/>
    <w:rsid w:val="008C35CA"/>
    <w:rsid w:val="008E048B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25503"/>
    <w:rsid w:val="00B33EBC"/>
    <w:rsid w:val="00B474EC"/>
    <w:rsid w:val="00B50F42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F00472"/>
    <w:rsid w:val="00F46220"/>
    <w:rsid w:val="00F469BF"/>
    <w:rsid w:val="00F64063"/>
    <w:rsid w:val="00F712D7"/>
    <w:rsid w:val="00F744FA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2C80D9"/>
  <w15:chartTrackingRefBased/>
  <w15:docId w15:val="{53499FAB-C6E6-4909-9F80-E57FF75C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basedOn w:val="Absatz-Standardschriftart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styleId="BesuchterLink">
    <w:name w:val="FollowedHyperlink"/>
    <w:basedOn w:val="Absatz-Standardschriftart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Museum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Museum</Template>
  <TotalTime>0</TotalTime>
  <Pages>1</Pages>
  <Words>151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1103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Klaus Janczyk</cp:lastModifiedBy>
  <cp:revision>3</cp:revision>
  <cp:lastPrinted>2012-04-12T09:11:00Z</cp:lastPrinted>
  <dcterms:created xsi:type="dcterms:W3CDTF">2026-08-26T09:19:00Z</dcterms:created>
  <dcterms:modified xsi:type="dcterms:W3CDTF">2026-08-26T11:43:00Z</dcterms:modified>
</cp:coreProperties>
</file>