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5BC0C" w14:textId="77777777" w:rsidR="00582D31" w:rsidRDefault="00582D31">
      <w:pPr>
        <w:jc w:val="both"/>
      </w:pPr>
    </w:p>
    <w:p w14:paraId="22CBCE89" w14:textId="77777777" w:rsidR="00582D31" w:rsidRDefault="00582D31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582D31" w14:paraId="3B84AE28" w14:textId="77777777">
        <w:tc>
          <w:tcPr>
            <w:tcW w:w="4833" w:type="dxa"/>
          </w:tcPr>
          <w:p w14:paraId="7FBF1DC1" w14:textId="3B3ABC0C" w:rsidR="00582D31" w:rsidRDefault="005C5FFF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02</w:t>
            </w:r>
            <w:r w:rsidR="00977FB5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11</w:t>
            </w:r>
            <w:r w:rsidR="00977FB5">
              <w:rPr>
                <w:rFonts w:asciiTheme="minorHAnsi" w:hAnsiTheme="minorHAnsi" w:cstheme="minorHAnsi"/>
              </w:rPr>
              <w:t>.202</w:t>
            </w:r>
            <w:r w:rsidR="00402BF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61E579F6" w14:textId="77777777" w:rsidR="00582D31" w:rsidRDefault="00445D0F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xxx</w:t>
            </w:r>
            <w:r w:rsidR="00977FB5">
              <w:rPr>
                <w:rFonts w:asciiTheme="minorHAnsi" w:hAnsiTheme="minorHAnsi" w:cstheme="minorHAnsi"/>
              </w:rPr>
              <w:t>/202</w:t>
            </w:r>
            <w:r w:rsidR="00191E43">
              <w:rPr>
                <w:rFonts w:asciiTheme="minorHAnsi" w:hAnsiTheme="minorHAnsi" w:cstheme="minorHAnsi"/>
              </w:rPr>
              <w:t>6</w:t>
            </w:r>
          </w:p>
        </w:tc>
      </w:tr>
    </w:tbl>
    <w:p w14:paraId="6C19FB90" w14:textId="77777777" w:rsidR="00582D31" w:rsidRDefault="00582D31">
      <w:pPr>
        <w:jc w:val="both"/>
        <w:rPr>
          <w:rFonts w:asciiTheme="minorHAnsi" w:hAnsiTheme="minorHAnsi" w:cstheme="minorHAnsi"/>
        </w:rPr>
      </w:pPr>
    </w:p>
    <w:p w14:paraId="3BD4A4A5" w14:textId="1C9B477D" w:rsidR="00582D31" w:rsidRDefault="00874C5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VHS-Ersatzvortrag am 15. Dezember</w:t>
      </w:r>
    </w:p>
    <w:p w14:paraId="67BD25FB" w14:textId="573B8CEE" w:rsidR="00582D31" w:rsidRDefault="00874C54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 xml:space="preserve">Blaue Reiterinnen statt Immendorff </w:t>
      </w:r>
    </w:p>
    <w:p w14:paraId="60A4E070" w14:textId="6D23EA87" w:rsidR="005C5FFF" w:rsidRPr="005C5FFF" w:rsidRDefault="00977FB5" w:rsidP="005C5F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r>
        <w:rPr>
          <w:rFonts w:asciiTheme="minorHAnsi" w:hAnsiTheme="minorHAnsi" w:cstheme="minorHAnsi"/>
        </w:rPr>
        <w:t xml:space="preserve"> </w:t>
      </w:r>
      <w:bookmarkStart w:id="2" w:name="t_text"/>
      <w:bookmarkEnd w:id="2"/>
      <w:r>
        <w:rPr>
          <w:rFonts w:asciiTheme="minorHAnsi" w:hAnsiTheme="minorHAnsi" w:cstheme="minorHAnsi"/>
        </w:rPr>
        <w:t xml:space="preserve"> </w:t>
      </w:r>
      <w:r w:rsidR="005C5FFF" w:rsidRPr="005C5FFF">
        <w:rPr>
          <w:rFonts w:asciiTheme="minorHAnsi" w:hAnsiTheme="minorHAnsi" w:cstheme="minorHAnsi"/>
        </w:rPr>
        <w:t xml:space="preserve">Anders als im gedruckten </w:t>
      </w:r>
      <w:r w:rsidR="005C5FFF">
        <w:rPr>
          <w:rFonts w:asciiTheme="minorHAnsi" w:hAnsiTheme="minorHAnsi" w:cstheme="minorHAnsi"/>
        </w:rPr>
        <w:t>VHS-</w:t>
      </w:r>
      <w:r w:rsidR="005C5FFF" w:rsidRPr="005C5FFF">
        <w:rPr>
          <w:rFonts w:asciiTheme="minorHAnsi" w:hAnsiTheme="minorHAnsi" w:cstheme="minorHAnsi"/>
        </w:rPr>
        <w:t>Programmheft angekündigt, findet der kunsthistorische Vortrag von Dr. Gaby Lepper-Mainzer zum Künstler Jörg Immendorff am 9.</w:t>
      </w:r>
      <w:r w:rsidR="005C5FFF">
        <w:rPr>
          <w:rFonts w:asciiTheme="minorHAnsi" w:hAnsiTheme="minorHAnsi" w:cstheme="minorHAnsi"/>
        </w:rPr>
        <w:t xml:space="preserve"> November nicht statt. </w:t>
      </w:r>
    </w:p>
    <w:p w14:paraId="2B6D1ED9" w14:textId="448D33B9" w:rsidR="005C5FFF" w:rsidRDefault="005C5FFF" w:rsidP="005C5F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Stattdessen wird am Dienstag, 15. Dezember, ein Ersatzvortrag angeboten: Im Fokus steht die Gruppe der „Blauen ReiterINNEN“, über die aktuell eine Ausstellung in Wiesbaden zu sehen ist. Beginn ist um 18 Uhr im Forum der Alten Sparkasse. </w:t>
      </w:r>
    </w:p>
    <w:p w14:paraId="55A00FCA" w14:textId="77777777" w:rsidR="005C5FFF" w:rsidRDefault="005C5FFF" w:rsidP="005C5FFF">
      <w:pPr>
        <w:rPr>
          <w:rFonts w:asciiTheme="minorHAnsi" w:hAnsiTheme="minorHAnsi" w:cstheme="minorHAnsi"/>
        </w:rPr>
      </w:pPr>
    </w:p>
    <w:p w14:paraId="77BC3F01" w14:textId="3DC636EE" w:rsidR="005C5FFF" w:rsidRDefault="005C5FFF" w:rsidP="005C5F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Weitere Informationen und Anmeldung unter </w:t>
      </w:r>
      <w:hyperlink r:id="rId8" w:history="1">
        <w:r w:rsidRPr="008900E7">
          <w:rPr>
            <w:rStyle w:val="Hyperlink"/>
            <w:rFonts w:asciiTheme="minorHAnsi" w:hAnsiTheme="minorHAnsi" w:cstheme="minorHAnsi"/>
          </w:rPr>
          <w:t>www.vhs-duelmen.de</w:t>
        </w:r>
      </w:hyperlink>
      <w:r>
        <w:rPr>
          <w:rFonts w:asciiTheme="minorHAnsi" w:hAnsiTheme="minorHAnsi" w:cstheme="minorHAnsi"/>
        </w:rPr>
        <w:t xml:space="preserve"> oder unter Tel. 02594/12400. </w:t>
      </w:r>
    </w:p>
    <w:sectPr w:rsidR="005C5F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7C885" w14:textId="77777777" w:rsidR="005C5FFF" w:rsidRDefault="005C5FFF">
      <w:r>
        <w:separator/>
      </w:r>
    </w:p>
  </w:endnote>
  <w:endnote w:type="continuationSeparator" w:id="0">
    <w:p w14:paraId="547A42FE" w14:textId="77777777" w:rsidR="005C5FFF" w:rsidRDefault="005C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D5494" w14:textId="77777777" w:rsidR="00582D31" w:rsidRDefault="00582D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93F3B" w14:textId="77777777" w:rsidR="00582D31" w:rsidRDefault="00977FB5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7E67A59E" wp14:editId="6949A3EB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5A81E1"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582D31" w14:paraId="09287D95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0545714D" w14:textId="77777777">
            <w:trPr>
              <w:cantSplit/>
            </w:trPr>
            <w:tc>
              <w:tcPr>
                <w:tcW w:w="3591" w:type="dxa"/>
              </w:tcPr>
              <w:p w14:paraId="703B7CBE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352D7BB6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2CEFC42B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54185BFB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458D9130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6307B295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395AD74B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6D0237ED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582D31" w14:paraId="154E9DE5" w14:textId="77777777">
      <w:trPr>
        <w:cantSplit/>
        <w:trHeight w:val="310"/>
      </w:trPr>
      <w:tc>
        <w:tcPr>
          <w:tcW w:w="3591" w:type="dxa"/>
        </w:tcPr>
        <w:p w14:paraId="7166619E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7FBBD5D8" w14:textId="4E599EB2" w:rsidR="00582D31" w:rsidRDefault="00977FB5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FC6ADA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6407AB97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040C0C19" w14:textId="77777777" w:rsidR="00582D31" w:rsidRDefault="00582D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8AB4" w14:textId="77777777" w:rsidR="00582D31" w:rsidRDefault="00977FB5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202AB6CA" wp14:editId="21B31C08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74960D"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" strokecolor="#0070c0" strokeweight=".5pt">
              <v:stroke joinstyle="miter"/>
              <o:lock v:ext="edit" shapetype="f"/>
            </v:line>
          </w:pict>
        </mc:Fallback>
      </mc:AlternateContent>
    </w:r>
  </w:p>
  <w:p w14:paraId="775BE20C" w14:textId="77777777" w:rsidR="00582D31" w:rsidRDefault="00582D31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582D31" w14:paraId="4969DE03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1AA7B630" w14:textId="77777777">
            <w:trPr>
              <w:cantSplit/>
            </w:trPr>
            <w:tc>
              <w:tcPr>
                <w:tcW w:w="3591" w:type="dxa"/>
              </w:tcPr>
              <w:p w14:paraId="1AFBCB37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48AFC357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19E5A997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2F0508FC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6F367234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16C819BF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15907ABF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62C1BA5D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3D177ED7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582D31" w14:paraId="0C529740" w14:textId="77777777">
      <w:trPr>
        <w:cantSplit/>
        <w:trHeight w:val="310"/>
      </w:trPr>
      <w:tc>
        <w:tcPr>
          <w:tcW w:w="3591" w:type="dxa"/>
        </w:tcPr>
        <w:p w14:paraId="7D77061B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5A324506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558EE3E6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65C9DDE5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57812BCB" w14:textId="77777777" w:rsidR="00582D31" w:rsidRDefault="00582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746F0" w14:textId="77777777" w:rsidR="005C5FFF" w:rsidRDefault="005C5FFF">
      <w:r>
        <w:separator/>
      </w:r>
    </w:p>
  </w:footnote>
  <w:footnote w:type="continuationSeparator" w:id="0">
    <w:p w14:paraId="0CB04E57" w14:textId="77777777" w:rsidR="005C5FFF" w:rsidRDefault="005C5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A65D6" w14:textId="77777777" w:rsidR="00582D31" w:rsidRDefault="00582D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3BC14" w14:textId="77777777" w:rsidR="00582D31" w:rsidRDefault="00977FB5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4C9FA8A8" wp14:editId="24161671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C725B9"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0D76E" w14:textId="77777777" w:rsidR="00582D31" w:rsidRDefault="00977FB5">
    <w:pPr>
      <w:pStyle w:val="Beschriftung"/>
      <w:rPr>
        <w:sz w:val="8"/>
      </w:rPr>
    </w:pPr>
    <w:r>
      <w:rPr>
        <w:noProof/>
      </w:rPr>
      <w:drawing>
        <wp:inline distT="0" distB="0" distL="0" distR="0" wp14:anchorId="49226296" wp14:editId="472CE3C4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57C583AE" w14:textId="77777777" w:rsidR="00582D31" w:rsidRDefault="00582D31"/>
  <w:p w14:paraId="4F59998E" w14:textId="77777777" w:rsidR="00582D31" w:rsidRDefault="00582D31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1F55"/>
    <w:multiLevelType w:val="hybridMultilevel"/>
    <w:tmpl w:val="5164E6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658646">
    <w:abstractNumId w:val="3"/>
  </w:num>
  <w:num w:numId="2" w16cid:durableId="2135169334">
    <w:abstractNumId w:val="4"/>
  </w:num>
  <w:num w:numId="3" w16cid:durableId="731729551">
    <w:abstractNumId w:val="2"/>
  </w:num>
  <w:num w:numId="4" w16cid:durableId="2030718434">
    <w:abstractNumId w:val="0"/>
  </w:num>
  <w:num w:numId="5" w16cid:durableId="137850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FF"/>
    <w:rsid w:val="00003DF6"/>
    <w:rsid w:val="00191E43"/>
    <w:rsid w:val="003A2E72"/>
    <w:rsid w:val="00402BFC"/>
    <w:rsid w:val="00445D0F"/>
    <w:rsid w:val="004703C5"/>
    <w:rsid w:val="0054779D"/>
    <w:rsid w:val="00582D31"/>
    <w:rsid w:val="005C5FFF"/>
    <w:rsid w:val="00740428"/>
    <w:rsid w:val="00874C54"/>
    <w:rsid w:val="00977FB5"/>
    <w:rsid w:val="00A95BEE"/>
    <w:rsid w:val="00B20AFC"/>
    <w:rsid w:val="00B71D1D"/>
    <w:rsid w:val="00CA0BFC"/>
    <w:rsid w:val="00EE6498"/>
    <w:rsid w:val="00F517C9"/>
    <w:rsid w:val="00FC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707611"/>
  <w15:chartTrackingRefBased/>
  <w15:docId w15:val="{2194FED5-9E81-4E70-B810-42059864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1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duelmen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Duelmen-20260923-PM-Nr-371_vhs%20Aquarel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45CA-5305-4DA5-A4D5-E59F1CC7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Duelmen-20260923-PM-Nr-371_vhs Aquarell</Template>
  <TotalTime>0</TotalTime>
  <Pages>1</Pages>
  <Words>81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3</cp:revision>
  <cp:lastPrinted>2026-11-02T14:54:00Z</cp:lastPrinted>
  <dcterms:created xsi:type="dcterms:W3CDTF">2026-11-02T14:45:00Z</dcterms:created>
  <dcterms:modified xsi:type="dcterms:W3CDTF">2026-11-02T14:54:00Z</dcterms:modified>
</cp:coreProperties>
</file>