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E5A790D" w14:textId="77777777">
        <w:trPr>
          <w:trHeight w:val="2013"/>
        </w:trPr>
        <w:tc>
          <w:tcPr>
            <w:tcW w:w="6946" w:type="dxa"/>
            <w:gridSpan w:val="2"/>
          </w:tcPr>
          <w:p w14:paraId="55A4E776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3250888A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692D479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59EE0497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B32FE82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52CF2CE2" wp14:editId="70F9B3A3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E12CD35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3FE2A790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75430FDC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28C44EE1" w14:textId="7419A5E7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F71063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F71063" w:rsidRPr="00376CBB">
              <w:rPr>
                <w:sz w:val="18"/>
                <w:szCs w:val="18"/>
              </w:rPr>
              <w:fldChar w:fldCharType="separate"/>
            </w:r>
            <w:r w:rsidR="00E2635C">
              <w:rPr>
                <w:noProof/>
                <w:sz w:val="18"/>
                <w:szCs w:val="18"/>
              </w:rPr>
              <w:t>17.08.2026</w:t>
            </w:r>
            <w:r w:rsidR="00F71063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025717F7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623F0A90" w14:textId="77777777" w:rsidR="00676023" w:rsidRPr="00275872" w:rsidRDefault="00676023" w:rsidP="00676023">
      <w:pPr>
        <w:rPr>
          <w:b/>
          <w:bCs/>
          <w:sz w:val="36"/>
          <w:szCs w:val="44"/>
          <w:u w:val="single"/>
        </w:rPr>
      </w:pPr>
      <w:r>
        <w:rPr>
          <w:b/>
          <w:bCs/>
          <w:sz w:val="36"/>
          <w:szCs w:val="44"/>
          <w:u w:val="single"/>
        </w:rPr>
        <w:t>Kinder- &amp; Jugendförderung</w:t>
      </w:r>
      <w:r w:rsidRPr="00275872">
        <w:rPr>
          <w:b/>
          <w:bCs/>
          <w:sz w:val="36"/>
          <w:szCs w:val="44"/>
          <w:u w:val="single"/>
        </w:rPr>
        <w:t>:</w:t>
      </w:r>
    </w:p>
    <w:p w14:paraId="27851A1F" w14:textId="77777777" w:rsidR="00676023" w:rsidRDefault="00676023" w:rsidP="00676023">
      <w:pPr>
        <w:rPr>
          <w:bCs/>
        </w:rPr>
      </w:pPr>
    </w:p>
    <w:p w14:paraId="3847DFA5" w14:textId="408971E2" w:rsidR="00B46C27" w:rsidRPr="00B46C27" w:rsidRDefault="00E2635C" w:rsidP="00B46C27">
      <w:pPr>
        <w:jc w:val="center"/>
        <w:rPr>
          <w:b/>
          <w:bCs/>
          <w:sz w:val="44"/>
          <w:szCs w:val="34"/>
        </w:rPr>
      </w:pPr>
      <w:r>
        <w:rPr>
          <w:b/>
          <w:bCs/>
          <w:sz w:val="44"/>
          <w:szCs w:val="34"/>
        </w:rPr>
        <w:t xml:space="preserve">Rückschau auf die </w:t>
      </w:r>
      <w:r w:rsidR="00E144F8">
        <w:rPr>
          <w:b/>
          <w:bCs/>
          <w:sz w:val="44"/>
          <w:szCs w:val="34"/>
        </w:rPr>
        <w:t>Internationale</w:t>
      </w:r>
      <w:r>
        <w:rPr>
          <w:b/>
          <w:bCs/>
          <w:sz w:val="44"/>
          <w:szCs w:val="34"/>
        </w:rPr>
        <w:t>n</w:t>
      </w:r>
      <w:r w:rsidR="00E144F8">
        <w:rPr>
          <w:b/>
          <w:bCs/>
          <w:sz w:val="44"/>
          <w:szCs w:val="34"/>
        </w:rPr>
        <w:t xml:space="preserve"> Ferienspiele 2026</w:t>
      </w:r>
    </w:p>
    <w:p w14:paraId="385B8240" w14:textId="77777777" w:rsidR="00676023" w:rsidRDefault="00676023" w:rsidP="0031001B">
      <w:pPr>
        <w:jc w:val="both"/>
        <w:rPr>
          <w:bCs/>
        </w:rPr>
      </w:pPr>
    </w:p>
    <w:p w14:paraId="29A0ABC4" w14:textId="7CD963DF" w:rsidR="00930223" w:rsidRDefault="00676023" w:rsidP="0031001B">
      <w:pPr>
        <w:jc w:val="both"/>
        <w:rPr>
          <w:bCs/>
        </w:rPr>
      </w:pPr>
      <w:r w:rsidRPr="00805FE5">
        <w:rPr>
          <w:bCs/>
        </w:rPr>
        <w:t xml:space="preserve">Die </w:t>
      </w:r>
      <w:r w:rsidR="00E144F8">
        <w:rPr>
          <w:bCs/>
          <w:i/>
        </w:rPr>
        <w:t>„Internationalen Ferienspiele“</w:t>
      </w:r>
      <w:r w:rsidR="00B46C27">
        <w:rPr>
          <w:bCs/>
          <w:i/>
        </w:rPr>
        <w:t xml:space="preserve"> </w:t>
      </w:r>
      <w:r w:rsidR="006722A0" w:rsidRPr="006722A0">
        <w:rPr>
          <w:bCs/>
        </w:rPr>
        <w:t xml:space="preserve">waren </w:t>
      </w:r>
      <w:r w:rsidR="007015E2">
        <w:rPr>
          <w:bCs/>
        </w:rPr>
        <w:t xml:space="preserve">für </w:t>
      </w:r>
      <w:r w:rsidR="00DB7DF7">
        <w:rPr>
          <w:bCs/>
        </w:rPr>
        <w:t>rund</w:t>
      </w:r>
      <w:r w:rsidR="007015E2">
        <w:rPr>
          <w:bCs/>
        </w:rPr>
        <w:t xml:space="preserve"> 1</w:t>
      </w:r>
      <w:r w:rsidR="00C85FC7">
        <w:rPr>
          <w:bCs/>
        </w:rPr>
        <w:t>8</w:t>
      </w:r>
      <w:r w:rsidR="00F21F0A">
        <w:rPr>
          <w:bCs/>
        </w:rPr>
        <w:t xml:space="preserve">0 Babenhäuser Kids </w:t>
      </w:r>
      <w:r w:rsidR="00E144F8">
        <w:rPr>
          <w:bCs/>
        </w:rPr>
        <w:t xml:space="preserve">auch in diesem Jahr </w:t>
      </w:r>
      <w:r w:rsidR="00F21F0A">
        <w:rPr>
          <w:bCs/>
        </w:rPr>
        <w:t xml:space="preserve">wieder </w:t>
      </w:r>
      <w:r w:rsidR="00EF6356">
        <w:rPr>
          <w:bCs/>
        </w:rPr>
        <w:t>ein</w:t>
      </w:r>
      <w:r w:rsidR="006722A0" w:rsidRPr="006722A0">
        <w:rPr>
          <w:bCs/>
        </w:rPr>
        <w:t xml:space="preserve"> </w:t>
      </w:r>
      <w:r w:rsidR="00EF6356">
        <w:rPr>
          <w:bCs/>
        </w:rPr>
        <w:t>gelungene</w:t>
      </w:r>
      <w:r w:rsidR="00E2635C">
        <w:rPr>
          <w:bCs/>
        </w:rPr>
        <w:t>s</w:t>
      </w:r>
      <w:r w:rsidR="00E144F8">
        <w:rPr>
          <w:bCs/>
        </w:rPr>
        <w:t xml:space="preserve"> Sommerabenteuer zum</w:t>
      </w:r>
      <w:r w:rsidR="006722A0" w:rsidRPr="006722A0">
        <w:rPr>
          <w:bCs/>
        </w:rPr>
        <w:t xml:space="preserve"> Abschluss der hessischen Sommerferien.</w:t>
      </w:r>
      <w:r w:rsidR="006722A0">
        <w:rPr>
          <w:bCs/>
        </w:rPr>
        <w:t xml:space="preserve"> Die zwei gemeinsamen Wochen ver</w:t>
      </w:r>
      <w:r>
        <w:rPr>
          <w:bCs/>
        </w:rPr>
        <w:t>ging</w:t>
      </w:r>
      <w:r w:rsidR="006722A0">
        <w:rPr>
          <w:bCs/>
        </w:rPr>
        <w:t xml:space="preserve">en wie im Flug und waren auch </w:t>
      </w:r>
      <w:r w:rsidR="007015E2">
        <w:rPr>
          <w:bCs/>
        </w:rPr>
        <w:t>in diesem Jahr</w:t>
      </w:r>
      <w:r w:rsidR="006722A0">
        <w:rPr>
          <w:bCs/>
        </w:rPr>
        <w:t xml:space="preserve"> wieder</w:t>
      </w:r>
      <w:r>
        <w:rPr>
          <w:bCs/>
        </w:rPr>
        <w:t xml:space="preserve"> </w:t>
      </w:r>
      <w:r w:rsidR="00E144F8">
        <w:rPr>
          <w:bCs/>
        </w:rPr>
        <w:t>kreativ</w:t>
      </w:r>
      <w:r>
        <w:rPr>
          <w:bCs/>
        </w:rPr>
        <w:t xml:space="preserve">, </w:t>
      </w:r>
      <w:r w:rsidR="00E144F8">
        <w:rPr>
          <w:bCs/>
        </w:rPr>
        <w:t>spaßig</w:t>
      </w:r>
      <w:r w:rsidR="00F21F0A">
        <w:rPr>
          <w:bCs/>
        </w:rPr>
        <w:t xml:space="preserve">, voller neuer Abenteuer und </w:t>
      </w:r>
      <w:proofErr w:type="spellStart"/>
      <w:r w:rsidR="00F21F0A">
        <w:rPr>
          <w:bCs/>
        </w:rPr>
        <w:t>mottobedingt</w:t>
      </w:r>
      <w:proofErr w:type="spellEnd"/>
      <w:r w:rsidR="00F21F0A">
        <w:rPr>
          <w:bCs/>
        </w:rPr>
        <w:t xml:space="preserve"> natürlich </w:t>
      </w:r>
      <w:r w:rsidR="00E2635C">
        <w:rPr>
          <w:bCs/>
        </w:rPr>
        <w:t xml:space="preserve">zwischendurch </w:t>
      </w:r>
      <w:r w:rsidR="00F21F0A">
        <w:rPr>
          <w:bCs/>
        </w:rPr>
        <w:t xml:space="preserve">auch </w:t>
      </w:r>
      <w:r w:rsidR="00E2635C">
        <w:rPr>
          <w:bCs/>
        </w:rPr>
        <w:t xml:space="preserve">immer </w:t>
      </w:r>
      <w:r w:rsidR="00E144F8">
        <w:rPr>
          <w:bCs/>
        </w:rPr>
        <w:t>ein bisschen lehrreich</w:t>
      </w:r>
      <w:r w:rsidR="00E2635C">
        <w:rPr>
          <w:bCs/>
        </w:rPr>
        <w:t>.</w:t>
      </w:r>
    </w:p>
    <w:p w14:paraId="13EA41DE" w14:textId="77777777" w:rsidR="00937EA4" w:rsidRDefault="00937EA4" w:rsidP="0031001B">
      <w:pPr>
        <w:jc w:val="both"/>
        <w:rPr>
          <w:bCs/>
        </w:rPr>
      </w:pPr>
    </w:p>
    <w:p w14:paraId="1CED95F3" w14:textId="530EB93B" w:rsidR="00676023" w:rsidRPr="0031001B" w:rsidRDefault="00E2635C" w:rsidP="0031001B">
      <w:pPr>
        <w:jc w:val="both"/>
        <w:rPr>
          <w:bCs/>
        </w:rPr>
      </w:pPr>
      <w:r>
        <w:rPr>
          <w:bCs/>
        </w:rPr>
        <w:t>Durch die</w:t>
      </w:r>
      <w:r w:rsidR="00883B09">
        <w:rPr>
          <w:bCs/>
        </w:rPr>
        <w:t xml:space="preserve"> Unterstützung vieler unterschiedlicher </w:t>
      </w:r>
      <w:r w:rsidR="009C1301">
        <w:rPr>
          <w:bCs/>
        </w:rPr>
        <w:t xml:space="preserve">(ehrenamtlicher) </w:t>
      </w:r>
      <w:r w:rsidR="00883B09">
        <w:rPr>
          <w:bCs/>
        </w:rPr>
        <w:t>Akteure</w:t>
      </w:r>
      <w:r w:rsidR="00E144F8">
        <w:rPr>
          <w:bCs/>
        </w:rPr>
        <w:t xml:space="preserve"> </w:t>
      </w:r>
      <w:r>
        <w:rPr>
          <w:bCs/>
        </w:rPr>
        <w:t>wurden die Ferienspiele auch in diesem Jahr wieder</w:t>
      </w:r>
      <w:r w:rsidR="00E144F8">
        <w:rPr>
          <w:bCs/>
        </w:rPr>
        <w:t xml:space="preserve"> zu einem </w:t>
      </w:r>
      <w:r>
        <w:rPr>
          <w:bCs/>
        </w:rPr>
        <w:t>abwechslungsreichen</w:t>
      </w:r>
      <w:r w:rsidR="00E144F8">
        <w:rPr>
          <w:bCs/>
        </w:rPr>
        <w:t xml:space="preserve"> und einmaligen Erlebnis für alle. </w:t>
      </w:r>
      <w:r w:rsidR="00937EA4">
        <w:rPr>
          <w:bCs/>
        </w:rPr>
        <w:t>Hierfür möchte d</w:t>
      </w:r>
      <w:r w:rsidR="00EF6356">
        <w:rPr>
          <w:bCs/>
        </w:rPr>
        <w:t xml:space="preserve">as Team der Kinder- und Jugendförderung </w:t>
      </w:r>
      <w:r w:rsidR="002B03FA">
        <w:rPr>
          <w:bCs/>
        </w:rPr>
        <w:t xml:space="preserve">allen </w:t>
      </w:r>
      <w:r w:rsidR="009C1301">
        <w:rPr>
          <w:bCs/>
        </w:rPr>
        <w:t xml:space="preserve">Beteiligten </w:t>
      </w:r>
      <w:r w:rsidR="00371859">
        <w:rPr>
          <w:bCs/>
        </w:rPr>
        <w:t>ein herzliches DANKESCHÖN</w:t>
      </w:r>
      <w:r w:rsidR="009C1301">
        <w:rPr>
          <w:bCs/>
        </w:rPr>
        <w:t xml:space="preserve"> </w:t>
      </w:r>
      <w:r w:rsidR="00937EA4">
        <w:rPr>
          <w:bCs/>
        </w:rPr>
        <w:t>aussprechen</w:t>
      </w:r>
      <w:r w:rsidR="009C1301">
        <w:rPr>
          <w:bCs/>
        </w:rPr>
        <w:t>.</w:t>
      </w:r>
    </w:p>
    <w:p w14:paraId="619E5CDF" w14:textId="77777777" w:rsidR="00676023" w:rsidRDefault="00676023" w:rsidP="0031001B">
      <w:pPr>
        <w:jc w:val="both"/>
        <w:rPr>
          <w:rStyle w:val="Fett"/>
          <w:b w:val="0"/>
          <w:bCs w:val="0"/>
        </w:rPr>
      </w:pPr>
    </w:p>
    <w:p w14:paraId="135DCFCD" w14:textId="77777777" w:rsidR="002B03FA" w:rsidRDefault="00937EA4" w:rsidP="0031001B">
      <w:pPr>
        <w:jc w:val="both"/>
        <w:rPr>
          <w:rStyle w:val="Fett"/>
          <w:b w:val="0"/>
          <w:bCs w:val="0"/>
        </w:rPr>
      </w:pPr>
      <w:r>
        <w:rPr>
          <w:rStyle w:val="Fett"/>
          <w:b w:val="0"/>
          <w:bCs w:val="0"/>
        </w:rPr>
        <w:t>Ein besonderer Dank richtet sich in diesem Jahr an</w:t>
      </w:r>
      <w:r w:rsidR="002B03FA">
        <w:rPr>
          <w:rStyle w:val="Fett"/>
          <w:b w:val="0"/>
          <w:bCs w:val="0"/>
        </w:rPr>
        <w:t>:</w:t>
      </w:r>
    </w:p>
    <w:p w14:paraId="10F99775" w14:textId="77777777" w:rsidR="002B03FA" w:rsidRPr="00C57367" w:rsidRDefault="002B03FA" w:rsidP="0031001B">
      <w:pPr>
        <w:jc w:val="both"/>
        <w:rPr>
          <w:rStyle w:val="Fett"/>
          <w:b w:val="0"/>
          <w:bCs w:val="0"/>
        </w:rPr>
      </w:pPr>
    </w:p>
    <w:p w14:paraId="52342EE2" w14:textId="62EB31C4" w:rsidR="00676023" w:rsidRDefault="00676023" w:rsidP="00EF6356">
      <w:pPr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>alle</w:t>
      </w:r>
      <w:r w:rsidRPr="00655BC6">
        <w:rPr>
          <w:bCs/>
        </w:rPr>
        <w:t xml:space="preserve"> Betreuer</w:t>
      </w:r>
      <w:r w:rsidR="00A32D6F">
        <w:rPr>
          <w:bCs/>
        </w:rPr>
        <w:t>*</w:t>
      </w:r>
      <w:r w:rsidRPr="00655BC6">
        <w:rPr>
          <w:bCs/>
        </w:rPr>
        <w:t>innen</w:t>
      </w:r>
      <w:r>
        <w:rPr>
          <w:bCs/>
        </w:rPr>
        <w:t xml:space="preserve"> der </w:t>
      </w:r>
      <w:r w:rsidR="00A32D6F">
        <w:rPr>
          <w:bCs/>
        </w:rPr>
        <w:t>Ferien</w:t>
      </w:r>
      <w:r w:rsidR="00117230">
        <w:rPr>
          <w:bCs/>
        </w:rPr>
        <w:t>spiele</w:t>
      </w:r>
      <w:r>
        <w:rPr>
          <w:bCs/>
        </w:rPr>
        <w:t>, die</w:t>
      </w:r>
      <w:r w:rsidRPr="00EE6FC5">
        <w:rPr>
          <w:bCs/>
        </w:rPr>
        <w:t xml:space="preserve"> </w:t>
      </w:r>
      <w:r w:rsidR="00871EE6">
        <w:rPr>
          <w:bCs/>
        </w:rPr>
        <w:t>den Kindern eine</w:t>
      </w:r>
      <w:r w:rsidR="00430A2F">
        <w:rPr>
          <w:bCs/>
        </w:rPr>
        <w:t>n</w:t>
      </w:r>
      <w:r w:rsidR="00871EE6">
        <w:rPr>
          <w:bCs/>
        </w:rPr>
        <w:t xml:space="preserve"> </w:t>
      </w:r>
      <w:r w:rsidR="00937EA4">
        <w:rPr>
          <w:bCs/>
        </w:rPr>
        <w:t>schönen</w:t>
      </w:r>
      <w:r w:rsidR="00871EE6">
        <w:rPr>
          <w:bCs/>
        </w:rPr>
        <w:t xml:space="preserve"> Ferien</w:t>
      </w:r>
      <w:r w:rsidR="00937EA4">
        <w:rPr>
          <w:bCs/>
        </w:rPr>
        <w:t>abschluss</w:t>
      </w:r>
      <w:r w:rsidR="00871EE6">
        <w:rPr>
          <w:bCs/>
        </w:rPr>
        <w:t xml:space="preserve"> bescherten und </w:t>
      </w:r>
      <w:r>
        <w:rPr>
          <w:bCs/>
        </w:rPr>
        <w:t xml:space="preserve">bestens </w:t>
      </w:r>
      <w:r w:rsidRPr="00EE6FC5">
        <w:rPr>
          <w:bCs/>
        </w:rPr>
        <w:t xml:space="preserve">für das Wohl der Kinder </w:t>
      </w:r>
      <w:r>
        <w:rPr>
          <w:bCs/>
        </w:rPr>
        <w:t>gesorgt</w:t>
      </w:r>
      <w:r w:rsidR="00937EA4">
        <w:rPr>
          <w:bCs/>
        </w:rPr>
        <w:t xml:space="preserve"> haben</w:t>
      </w:r>
    </w:p>
    <w:p w14:paraId="4BB4DA12" w14:textId="52449385" w:rsidR="00676023" w:rsidRDefault="00676023" w:rsidP="00117230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t xml:space="preserve">den TSV </w:t>
      </w:r>
      <w:r w:rsidR="00034C20">
        <w:rPr>
          <w:bCs/>
        </w:rPr>
        <w:t>Langstadt</w:t>
      </w:r>
      <w:r>
        <w:rPr>
          <w:bCs/>
        </w:rPr>
        <w:t xml:space="preserve"> für </w:t>
      </w:r>
      <w:r w:rsidR="00F95499">
        <w:rPr>
          <w:bCs/>
        </w:rPr>
        <w:t xml:space="preserve">die </w:t>
      </w:r>
      <w:r w:rsidR="005F33AD">
        <w:rPr>
          <w:bCs/>
        </w:rPr>
        <w:t>guten</w:t>
      </w:r>
      <w:r w:rsidR="00EF6356">
        <w:rPr>
          <w:bCs/>
        </w:rPr>
        <w:t xml:space="preserve"> </w:t>
      </w:r>
      <w:r w:rsidR="00117230">
        <w:rPr>
          <w:bCs/>
        </w:rPr>
        <w:t>Absprachen im Vorfeld</w:t>
      </w:r>
      <w:r w:rsidR="00EF6356">
        <w:rPr>
          <w:bCs/>
        </w:rPr>
        <w:t xml:space="preserve"> und die uneingeschränkte </w:t>
      </w:r>
      <w:r w:rsidR="00034C20">
        <w:rPr>
          <w:bCs/>
        </w:rPr>
        <w:t>Bereitstellung des Vereinsgeländes</w:t>
      </w:r>
    </w:p>
    <w:p w14:paraId="741EB72F" w14:textId="45BABE0F" w:rsidR="00034C20" w:rsidRDefault="00117230" w:rsidP="00EF6356">
      <w:pPr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>die</w:t>
      </w:r>
      <w:r w:rsidR="00034C20">
        <w:rPr>
          <w:bCs/>
        </w:rPr>
        <w:t xml:space="preserve"> </w:t>
      </w:r>
      <w:r>
        <w:rPr>
          <w:bCs/>
        </w:rPr>
        <w:t xml:space="preserve">Schulleitung der </w:t>
      </w:r>
      <w:r w:rsidR="00034C20">
        <w:rPr>
          <w:bCs/>
        </w:rPr>
        <w:t>Markwaldschule Langstadt</w:t>
      </w:r>
      <w:r w:rsidR="00180545">
        <w:rPr>
          <w:bCs/>
        </w:rPr>
        <w:t xml:space="preserve">, dem Team der Ganztagsbetreuung </w:t>
      </w:r>
      <w:r>
        <w:rPr>
          <w:bCs/>
        </w:rPr>
        <w:t xml:space="preserve">und den Schulträger </w:t>
      </w:r>
      <w:r w:rsidR="00034C20">
        <w:rPr>
          <w:bCs/>
        </w:rPr>
        <w:t xml:space="preserve">für die </w:t>
      </w:r>
      <w:r w:rsidR="004C5B4F">
        <w:rPr>
          <w:bCs/>
        </w:rPr>
        <w:t xml:space="preserve">Bereitstellung </w:t>
      </w:r>
      <w:r w:rsidR="00034C20">
        <w:rPr>
          <w:bCs/>
        </w:rPr>
        <w:t>de</w:t>
      </w:r>
      <w:r w:rsidR="00414584">
        <w:rPr>
          <w:bCs/>
        </w:rPr>
        <w:t>r</w:t>
      </w:r>
      <w:r w:rsidR="00034C20">
        <w:rPr>
          <w:bCs/>
        </w:rPr>
        <w:t xml:space="preserve"> </w:t>
      </w:r>
      <w:r w:rsidR="00180545">
        <w:rPr>
          <w:bCs/>
        </w:rPr>
        <w:t>Räumlichkeiten</w:t>
      </w:r>
      <w:r w:rsidR="00034C20">
        <w:rPr>
          <w:bCs/>
        </w:rPr>
        <w:t xml:space="preserve"> und die gute Zusammenarbeit</w:t>
      </w:r>
    </w:p>
    <w:p w14:paraId="478F3F40" w14:textId="1440D4D9" w:rsidR="00C85FC7" w:rsidRDefault="00C85FC7" w:rsidP="00EF6356">
      <w:pPr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 xml:space="preserve">dem Förderverein Freibad Babenhausen und der </w:t>
      </w:r>
      <w:proofErr w:type="spellStart"/>
      <w:r w:rsidR="00E144F8">
        <w:rPr>
          <w:bCs/>
        </w:rPr>
        <w:t>Sparda</w:t>
      </w:r>
      <w:proofErr w:type="spellEnd"/>
      <w:r w:rsidR="00E144F8">
        <w:rPr>
          <w:bCs/>
        </w:rPr>
        <w:t xml:space="preserve"> Bank Hessen</w:t>
      </w:r>
      <w:r>
        <w:rPr>
          <w:bCs/>
        </w:rPr>
        <w:t xml:space="preserve"> für die Organisation </w:t>
      </w:r>
      <w:r w:rsidR="00E2635C">
        <w:rPr>
          <w:bCs/>
        </w:rPr>
        <w:t xml:space="preserve">und Finanzierung </w:t>
      </w:r>
      <w:r>
        <w:rPr>
          <w:bCs/>
        </w:rPr>
        <w:t>der großen Pool-Party mit der Aqua-Eventagentur „Zephyrus“ im Babenhäuser Freibad</w:t>
      </w:r>
      <w:r w:rsidR="00E144F8">
        <w:rPr>
          <w:bCs/>
        </w:rPr>
        <w:t xml:space="preserve"> sowie den </w:t>
      </w:r>
      <w:r w:rsidR="00E2635C">
        <w:rPr>
          <w:bCs/>
        </w:rPr>
        <w:t>„</w:t>
      </w:r>
      <w:r w:rsidR="00E144F8">
        <w:rPr>
          <w:bCs/>
        </w:rPr>
        <w:t>Sportfreunden Babenhäuser Haie e.V.</w:t>
      </w:r>
      <w:r w:rsidR="00E2635C">
        <w:rPr>
          <w:bCs/>
        </w:rPr>
        <w:t>“</w:t>
      </w:r>
      <w:r w:rsidR="00E144F8">
        <w:rPr>
          <w:bCs/>
        </w:rPr>
        <w:t xml:space="preserve"> für die Unterstützung </w:t>
      </w:r>
      <w:r w:rsidR="00E2635C">
        <w:rPr>
          <w:bCs/>
        </w:rPr>
        <w:t xml:space="preserve">bei </w:t>
      </w:r>
      <w:r w:rsidR="00E144F8">
        <w:rPr>
          <w:bCs/>
        </w:rPr>
        <w:t>der Beckenaufsicht</w:t>
      </w:r>
    </w:p>
    <w:p w14:paraId="0C4597BE" w14:textId="2D716797" w:rsidR="00E144F8" w:rsidRDefault="00E144F8" w:rsidP="00EF6356">
      <w:pPr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>dem Busunternehmen Jungermann aus Groß-Umstadt für die gute Zusammenarbeit und den zuverlässigen Transport der Ferienspiele-Kinder</w:t>
      </w:r>
    </w:p>
    <w:p w14:paraId="7A025D6E" w14:textId="53BC0991" w:rsidR="00E144F8" w:rsidRDefault="00E144F8" w:rsidP="00EF6356">
      <w:pPr>
        <w:numPr>
          <w:ilvl w:val="0"/>
          <w:numId w:val="2"/>
        </w:numPr>
        <w:spacing w:line="276" w:lineRule="auto"/>
        <w:jc w:val="both"/>
        <w:rPr>
          <w:bCs/>
        </w:rPr>
      </w:pPr>
      <w:r>
        <w:rPr>
          <w:bCs/>
        </w:rPr>
        <w:t xml:space="preserve">dem Cateringunternehmen „Kumpf Catering“ für die gute und leckere Mittagsverpflegung </w:t>
      </w:r>
    </w:p>
    <w:p w14:paraId="497CEEAE" w14:textId="77777777" w:rsidR="00937EA4" w:rsidRPr="00C96EE6" w:rsidRDefault="00937EA4" w:rsidP="00C96EE6">
      <w:pPr>
        <w:jc w:val="both"/>
        <w:rPr>
          <w:rStyle w:val="Fett"/>
          <w:b w:val="0"/>
          <w:bCs w:val="0"/>
        </w:rPr>
      </w:pPr>
    </w:p>
    <w:p w14:paraId="58DD67C5" w14:textId="7A04F935" w:rsidR="00937EA4" w:rsidRDefault="00937EA4" w:rsidP="00937EA4">
      <w:pPr>
        <w:spacing w:line="276" w:lineRule="auto"/>
        <w:jc w:val="both"/>
        <w:rPr>
          <w:rStyle w:val="Fett"/>
          <w:b w:val="0"/>
        </w:rPr>
      </w:pPr>
      <w:r>
        <w:rPr>
          <w:rStyle w:val="Fett"/>
          <w:b w:val="0"/>
        </w:rPr>
        <w:t xml:space="preserve">Auch in diesem Jahr wurden die Ferienspiele </w:t>
      </w:r>
      <w:r w:rsidR="00C96EE6">
        <w:rPr>
          <w:rStyle w:val="Fett"/>
          <w:b w:val="0"/>
        </w:rPr>
        <w:t xml:space="preserve">wieder </w:t>
      </w:r>
      <w:r>
        <w:rPr>
          <w:rStyle w:val="Fett"/>
          <w:b w:val="0"/>
        </w:rPr>
        <w:t>durch ein vielfältiges Vereinsangebot bereichert</w:t>
      </w:r>
      <w:r w:rsidR="00C96EE6">
        <w:rPr>
          <w:rStyle w:val="Fett"/>
          <w:b w:val="0"/>
        </w:rPr>
        <w:t>. E</w:t>
      </w:r>
      <w:r>
        <w:rPr>
          <w:rStyle w:val="Fett"/>
          <w:b w:val="0"/>
        </w:rPr>
        <w:t>in besonderer Dank gilt hier</w:t>
      </w:r>
      <w:r w:rsidR="00C96EE6">
        <w:rPr>
          <w:rStyle w:val="Fett"/>
          <w:b w:val="0"/>
        </w:rPr>
        <w:t>bei</w:t>
      </w:r>
      <w:r>
        <w:rPr>
          <w:rStyle w:val="Fett"/>
          <w:b w:val="0"/>
        </w:rPr>
        <w:t>:</w:t>
      </w:r>
    </w:p>
    <w:p w14:paraId="40E2D33F" w14:textId="77777777" w:rsidR="00937EA4" w:rsidRDefault="00937EA4" w:rsidP="00937EA4">
      <w:pPr>
        <w:spacing w:line="276" w:lineRule="auto"/>
        <w:jc w:val="both"/>
        <w:rPr>
          <w:rStyle w:val="Fett"/>
          <w:b w:val="0"/>
        </w:rPr>
      </w:pPr>
    </w:p>
    <w:p w14:paraId="58CEFA31" w14:textId="612B4E83" w:rsidR="00676023" w:rsidRPr="00937EA4" w:rsidRDefault="00E2635C" w:rsidP="00937EA4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t xml:space="preserve">dem </w:t>
      </w:r>
      <w:r w:rsidR="003266C6">
        <w:rPr>
          <w:bCs/>
        </w:rPr>
        <w:t xml:space="preserve">Hessen Forst / </w:t>
      </w:r>
      <w:r w:rsidR="00676023" w:rsidRPr="00937EA4">
        <w:rPr>
          <w:bCs/>
        </w:rPr>
        <w:t>Forstamt Dieburg</w:t>
      </w:r>
    </w:p>
    <w:p w14:paraId="17610FA2" w14:textId="00DDB027" w:rsidR="009106DF" w:rsidRPr="00937EA4" w:rsidRDefault="00E2635C" w:rsidP="00937EA4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t xml:space="preserve">dem </w:t>
      </w:r>
      <w:r w:rsidR="009106DF" w:rsidRPr="00937EA4">
        <w:rPr>
          <w:bCs/>
        </w:rPr>
        <w:t>Heimat- und Geschichtsverein Babenhausen</w:t>
      </w:r>
      <w:r w:rsidR="00937EA4">
        <w:rPr>
          <w:bCs/>
        </w:rPr>
        <w:t xml:space="preserve"> </w:t>
      </w:r>
      <w:r w:rsidR="00C85FC7">
        <w:rPr>
          <w:bCs/>
        </w:rPr>
        <w:t>e.V.</w:t>
      </w:r>
    </w:p>
    <w:p w14:paraId="01A16790" w14:textId="38560B7E" w:rsidR="009106DF" w:rsidRPr="00937EA4" w:rsidRDefault="00E2635C" w:rsidP="00937EA4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t xml:space="preserve">der </w:t>
      </w:r>
      <w:r w:rsidR="009106DF" w:rsidRPr="00937EA4">
        <w:rPr>
          <w:bCs/>
        </w:rPr>
        <w:t>SG Rot-Weiß Babenhausen e.V.</w:t>
      </w:r>
    </w:p>
    <w:p w14:paraId="280EAB26" w14:textId="2D1EEF48" w:rsidR="009106DF" w:rsidRPr="00937EA4" w:rsidRDefault="00E2635C" w:rsidP="00937EA4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lastRenderedPageBreak/>
        <w:t xml:space="preserve">dem </w:t>
      </w:r>
      <w:r w:rsidR="00937EA4" w:rsidRPr="00937EA4">
        <w:rPr>
          <w:bCs/>
        </w:rPr>
        <w:t>Tauchclub Dieburg e.V.</w:t>
      </w:r>
    </w:p>
    <w:p w14:paraId="55C88E3F" w14:textId="6D5FC8CB" w:rsidR="009106DF" w:rsidRPr="00937EA4" w:rsidRDefault="00E2635C" w:rsidP="00937EA4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t xml:space="preserve">dem </w:t>
      </w:r>
      <w:r w:rsidR="00937EA4" w:rsidRPr="00937EA4">
        <w:rPr>
          <w:bCs/>
        </w:rPr>
        <w:t>Schachclub „Fallender König“</w:t>
      </w:r>
    </w:p>
    <w:p w14:paraId="0A05EA22" w14:textId="57F238BC" w:rsidR="00676023" w:rsidRPr="00937EA4" w:rsidRDefault="00E2635C" w:rsidP="00937EA4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t xml:space="preserve">dem </w:t>
      </w:r>
      <w:r w:rsidR="00676023" w:rsidRPr="00937EA4">
        <w:rPr>
          <w:bCs/>
        </w:rPr>
        <w:t>Tur</w:t>
      </w:r>
      <w:r w:rsidR="004C5B4F" w:rsidRPr="00937EA4">
        <w:rPr>
          <w:bCs/>
        </w:rPr>
        <w:t>nverein 1891 e.V. Babenhausen</w:t>
      </w:r>
      <w:r w:rsidR="00E10DF9">
        <w:rPr>
          <w:bCs/>
        </w:rPr>
        <w:t>; Abt</w:t>
      </w:r>
      <w:r w:rsidR="00C96EE6">
        <w:rPr>
          <w:bCs/>
        </w:rPr>
        <w:t>eilungen</w:t>
      </w:r>
      <w:r w:rsidR="00E10DF9">
        <w:rPr>
          <w:bCs/>
        </w:rPr>
        <w:t xml:space="preserve"> </w:t>
      </w:r>
      <w:r w:rsidR="00C85FC7">
        <w:rPr>
          <w:bCs/>
        </w:rPr>
        <w:t>Turnen</w:t>
      </w:r>
      <w:r w:rsidR="00E144F8">
        <w:rPr>
          <w:bCs/>
        </w:rPr>
        <w:t xml:space="preserve"> und</w:t>
      </w:r>
      <w:r w:rsidR="00E10DF9">
        <w:rPr>
          <w:bCs/>
        </w:rPr>
        <w:t xml:space="preserve"> Basketball</w:t>
      </w:r>
    </w:p>
    <w:p w14:paraId="1FF3D10D" w14:textId="1EBF3137" w:rsidR="00414584" w:rsidRPr="00937EA4" w:rsidRDefault="00E2635C" w:rsidP="00937EA4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t xml:space="preserve">dem </w:t>
      </w:r>
      <w:r w:rsidR="00414584" w:rsidRPr="00937EA4">
        <w:rPr>
          <w:bCs/>
        </w:rPr>
        <w:t>Wanderklub „Berg auf“ Babenhausen</w:t>
      </w:r>
      <w:r w:rsidR="00C85FC7">
        <w:rPr>
          <w:bCs/>
        </w:rPr>
        <w:t xml:space="preserve"> e.V.</w:t>
      </w:r>
    </w:p>
    <w:p w14:paraId="67A7AA20" w14:textId="05059E9E" w:rsidR="00414584" w:rsidRDefault="00E2635C" w:rsidP="00937EA4">
      <w:pPr>
        <w:numPr>
          <w:ilvl w:val="0"/>
          <w:numId w:val="2"/>
        </w:numPr>
        <w:spacing w:line="276" w:lineRule="auto"/>
        <w:ind w:left="714" w:hanging="357"/>
        <w:jc w:val="both"/>
        <w:rPr>
          <w:bCs/>
        </w:rPr>
      </w:pPr>
      <w:r>
        <w:rPr>
          <w:bCs/>
        </w:rPr>
        <w:t xml:space="preserve">der </w:t>
      </w:r>
      <w:r w:rsidR="00937EA4" w:rsidRPr="00937EA4">
        <w:rPr>
          <w:bCs/>
        </w:rPr>
        <w:t>Evangelische</w:t>
      </w:r>
      <w:r>
        <w:rPr>
          <w:bCs/>
        </w:rPr>
        <w:t>n</w:t>
      </w:r>
      <w:r w:rsidR="00937EA4" w:rsidRPr="00937EA4">
        <w:rPr>
          <w:bCs/>
        </w:rPr>
        <w:t xml:space="preserve"> Kirchengemeinde Langstadt</w:t>
      </w:r>
    </w:p>
    <w:p w14:paraId="6FB3D1A4" w14:textId="2862928D" w:rsidR="009106DF" w:rsidRPr="00E144F8" w:rsidRDefault="00E2635C" w:rsidP="00C96EE6">
      <w:pPr>
        <w:numPr>
          <w:ilvl w:val="0"/>
          <w:numId w:val="2"/>
        </w:numPr>
        <w:spacing w:line="276" w:lineRule="auto"/>
        <w:ind w:left="714" w:hanging="357"/>
        <w:jc w:val="both"/>
        <w:rPr>
          <w:rStyle w:val="Fett"/>
          <w:b w:val="0"/>
        </w:rPr>
      </w:pPr>
      <w:r>
        <w:rPr>
          <w:bCs/>
        </w:rPr>
        <w:t xml:space="preserve">dem </w:t>
      </w:r>
      <w:r w:rsidR="00E144F8">
        <w:rPr>
          <w:bCs/>
        </w:rPr>
        <w:t>Posaunenchor Langstadt e.V.</w:t>
      </w:r>
    </w:p>
    <w:p w14:paraId="607E6F3F" w14:textId="77777777" w:rsidR="00676023" w:rsidRPr="00C96EE6" w:rsidRDefault="00676023" w:rsidP="0031001B">
      <w:pPr>
        <w:jc w:val="both"/>
        <w:rPr>
          <w:bCs/>
          <w:szCs w:val="22"/>
        </w:rPr>
      </w:pPr>
    </w:p>
    <w:p w14:paraId="6D7EA8AA" w14:textId="77777777" w:rsidR="00676023" w:rsidRPr="00A44CD5" w:rsidRDefault="00676023" w:rsidP="0031001B">
      <w:pPr>
        <w:spacing w:after="120"/>
        <w:jc w:val="both"/>
        <w:rPr>
          <w:sz w:val="28"/>
          <w:szCs w:val="28"/>
        </w:rPr>
      </w:pPr>
      <w:r w:rsidRPr="00A44CD5">
        <w:rPr>
          <w:b/>
          <w:sz w:val="28"/>
          <w:szCs w:val="28"/>
          <w:u w:val="single"/>
        </w:rPr>
        <w:t>!!!   ACHTUNG FUNDKISTE   !!!</w:t>
      </w:r>
    </w:p>
    <w:p w14:paraId="2F19675D" w14:textId="5E47C145" w:rsidR="00AF1730" w:rsidRPr="00C96EE6" w:rsidRDefault="00676023" w:rsidP="0031001B">
      <w:pPr>
        <w:jc w:val="both"/>
        <w:rPr>
          <w:bCs/>
        </w:rPr>
      </w:pPr>
      <w:r>
        <w:rPr>
          <w:bCs/>
        </w:rPr>
        <w:t>A</w:t>
      </w:r>
      <w:r w:rsidRPr="00C96EE6">
        <w:rPr>
          <w:bCs/>
        </w:rPr>
        <w:t xml:space="preserve">uch in diesem Jahr sind wieder diverse Kleidungsstücke, Schuhe, Brotdosen und Trinkflaschen bei </w:t>
      </w:r>
      <w:r w:rsidR="009106DF" w:rsidRPr="00C96EE6">
        <w:rPr>
          <w:bCs/>
        </w:rPr>
        <w:t>den Ferienspielen</w:t>
      </w:r>
      <w:r w:rsidRPr="00C96EE6">
        <w:rPr>
          <w:bCs/>
        </w:rPr>
        <w:t xml:space="preserve"> liegen geblieben. Alle Eltern und </w:t>
      </w:r>
      <w:r w:rsidR="004C5B4F" w:rsidRPr="00C96EE6">
        <w:rPr>
          <w:bCs/>
        </w:rPr>
        <w:t>Kinder</w:t>
      </w:r>
      <w:r w:rsidRPr="00C96EE6">
        <w:rPr>
          <w:bCs/>
        </w:rPr>
        <w:t xml:space="preserve"> </w:t>
      </w:r>
      <w:r w:rsidR="004C5B4F" w:rsidRPr="00C96EE6">
        <w:rPr>
          <w:bCs/>
        </w:rPr>
        <w:t>die etwas suchen oder vermissen</w:t>
      </w:r>
      <w:r w:rsidR="00C96EE6">
        <w:rPr>
          <w:bCs/>
        </w:rPr>
        <w:t>,</w:t>
      </w:r>
      <w:r w:rsidRPr="00C96EE6">
        <w:rPr>
          <w:bCs/>
        </w:rPr>
        <w:t xml:space="preserve"> können in der Kinder- und Jugendförderung Babenhausen in der Bürgermeister-Rühl-Str. 6 einen Blick</w:t>
      </w:r>
      <w:r w:rsidR="00F95499" w:rsidRPr="00C96EE6">
        <w:rPr>
          <w:bCs/>
        </w:rPr>
        <w:t xml:space="preserve"> in die große Fundkiste werfen.</w:t>
      </w:r>
      <w:r w:rsidR="00930223" w:rsidRPr="00C96EE6">
        <w:rPr>
          <w:bCs/>
        </w:rPr>
        <w:t xml:space="preserve"> Hierzu bitte telefo</w:t>
      </w:r>
      <w:r w:rsidR="00AF1730" w:rsidRPr="00C96EE6">
        <w:rPr>
          <w:bCs/>
        </w:rPr>
        <w:t>nisch einen Termin vereinbaren.</w:t>
      </w:r>
    </w:p>
    <w:p w14:paraId="7C9F19F2" w14:textId="77777777" w:rsidR="00676023" w:rsidRPr="00C96EE6" w:rsidRDefault="00930223" w:rsidP="0031001B">
      <w:pPr>
        <w:jc w:val="both"/>
        <w:rPr>
          <w:bCs/>
        </w:rPr>
      </w:pPr>
      <w:r w:rsidRPr="00C96EE6">
        <w:rPr>
          <w:bCs/>
        </w:rPr>
        <w:t>Bis zu</w:t>
      </w:r>
      <w:r w:rsidR="009106DF" w:rsidRPr="00C96EE6">
        <w:rPr>
          <w:bCs/>
        </w:rPr>
        <w:t>m Ende</w:t>
      </w:r>
      <w:r w:rsidRPr="00C96EE6">
        <w:rPr>
          <w:bCs/>
        </w:rPr>
        <w:t xml:space="preserve"> de</w:t>
      </w:r>
      <w:r w:rsidR="009106DF" w:rsidRPr="00C96EE6">
        <w:rPr>
          <w:bCs/>
        </w:rPr>
        <w:t>r</w:t>
      </w:r>
      <w:r w:rsidRPr="00C96EE6">
        <w:rPr>
          <w:bCs/>
        </w:rPr>
        <w:t xml:space="preserve"> Herbstferien wird die Fundkiste in der KiJuFö aufbewa</w:t>
      </w:r>
      <w:r w:rsidR="002B03FA" w:rsidRPr="00C96EE6">
        <w:rPr>
          <w:bCs/>
        </w:rPr>
        <w:t>hrt.</w:t>
      </w:r>
    </w:p>
    <w:p w14:paraId="7EB35DD5" w14:textId="77777777" w:rsidR="00676023" w:rsidRDefault="00676023" w:rsidP="0031001B">
      <w:pPr>
        <w:jc w:val="both"/>
        <w:rPr>
          <w:bCs/>
        </w:rPr>
      </w:pPr>
    </w:p>
    <w:p w14:paraId="0B9F14F1" w14:textId="77777777" w:rsidR="00C96EE6" w:rsidRDefault="00C96EE6" w:rsidP="0031001B">
      <w:pPr>
        <w:jc w:val="both"/>
        <w:rPr>
          <w:bCs/>
        </w:rPr>
      </w:pPr>
    </w:p>
    <w:p w14:paraId="4223BD93" w14:textId="77777777" w:rsidR="004C5B4F" w:rsidRDefault="004C5B4F" w:rsidP="0031001B">
      <w:pPr>
        <w:jc w:val="both"/>
        <w:rPr>
          <w:bCs/>
        </w:rPr>
      </w:pPr>
    </w:p>
    <w:p w14:paraId="702C7A5B" w14:textId="77777777" w:rsidR="00682408" w:rsidRDefault="009106DF" w:rsidP="0031001B">
      <w:pPr>
        <w:jc w:val="both"/>
        <w:rPr>
          <w:lang w:eastAsia="en-US"/>
        </w:rPr>
      </w:pPr>
      <w:r>
        <w:rPr>
          <w:bCs/>
        </w:rPr>
        <w:t>Dominik Stadler</w:t>
      </w:r>
    </w:p>
    <w:p w14:paraId="755ED99C" w14:textId="77777777" w:rsidR="00222BF0" w:rsidRPr="00222BF0" w:rsidRDefault="0031001B" w:rsidP="0031001B">
      <w:pPr>
        <w:jc w:val="both"/>
        <w:rPr>
          <w:lang w:eastAsia="en-US"/>
        </w:rPr>
      </w:pPr>
      <w:r>
        <w:rPr>
          <w:lang w:eastAsia="en-US"/>
        </w:rPr>
        <w:t>Bürgermeister</w:t>
      </w:r>
    </w:p>
    <w:sectPr w:rsidR="00222BF0" w:rsidRPr="00222BF0" w:rsidSect="00323244">
      <w:headerReference w:type="even" r:id="rId8"/>
      <w:headerReference w:type="default" r:id="rId9"/>
      <w:footerReference w:type="default" r:id="rId10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D18E7" w14:textId="77777777" w:rsidR="00F95499" w:rsidRDefault="00F95499">
      <w:r>
        <w:separator/>
      </w:r>
    </w:p>
  </w:endnote>
  <w:endnote w:type="continuationSeparator" w:id="0">
    <w:p w14:paraId="7D67301B" w14:textId="77777777" w:rsidR="00F95499" w:rsidRDefault="00F9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7DBE9" w14:textId="2A22A866" w:rsidR="00F95499" w:rsidRDefault="00F95499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 w:rsidR="00930223">
      <w:fldChar w:fldCharType="begin"/>
    </w:r>
    <w:r w:rsidR="00930223">
      <w:instrText xml:space="preserve"> PAGE</w:instrText>
    </w:r>
    <w:r w:rsidR="00930223">
      <w:fldChar w:fldCharType="separate"/>
    </w:r>
    <w:r w:rsidR="00E2635C">
      <w:rPr>
        <w:noProof/>
      </w:rPr>
      <w:instrText>2</w:instrText>
    </w:r>
    <w:r w:rsidR="00930223">
      <w:rPr>
        <w:noProof/>
      </w:rPr>
      <w:fldChar w:fldCharType="end"/>
    </w:r>
    <w:r>
      <w:instrText>&lt;</w:instrText>
    </w:r>
    <w:r w:rsidR="00930223">
      <w:fldChar w:fldCharType="begin"/>
    </w:r>
    <w:r w:rsidR="00930223">
      <w:instrText xml:space="preserve"> NUMPAGES</w:instrText>
    </w:r>
    <w:r w:rsidR="00930223">
      <w:fldChar w:fldCharType="separate"/>
    </w:r>
    <w:r w:rsidR="00E2635C">
      <w:rPr>
        <w:noProof/>
      </w:rPr>
      <w:instrText>2</w:instrText>
    </w:r>
    <w:r w:rsidR="00930223"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 w:rsidR="00930223">
      <w:fldChar w:fldCharType="begin"/>
    </w:r>
    <w:r w:rsidR="00930223">
      <w:instrText xml:space="preserve"> PAGE</w:instrText>
    </w:r>
    <w:r w:rsidR="00930223">
      <w:fldChar w:fldCharType="separate"/>
    </w:r>
    <w:r w:rsidR="00937EA4">
      <w:rPr>
        <w:noProof/>
      </w:rPr>
      <w:instrText>2</w:instrText>
    </w:r>
    <w:r w:rsidR="00930223">
      <w:rPr>
        <w:noProof/>
      </w:rPr>
      <w:fldChar w:fldCharType="end"/>
    </w:r>
    <w:r>
      <w:instrText>+1</w:instrText>
    </w:r>
    <w:r>
      <w:fldChar w:fldCharType="separate"/>
    </w:r>
    <w:r w:rsidR="00937EA4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0B8C4EB1" w14:textId="77777777" w:rsidR="00F95499" w:rsidRDefault="00F954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11AB0" w14:textId="77777777" w:rsidR="00F95499" w:rsidRDefault="00F95499">
      <w:r>
        <w:separator/>
      </w:r>
    </w:p>
  </w:footnote>
  <w:footnote w:type="continuationSeparator" w:id="0">
    <w:p w14:paraId="243FA3C2" w14:textId="77777777" w:rsidR="00F95499" w:rsidRDefault="00F95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04341" w14:textId="77777777" w:rsidR="00F95499" w:rsidRDefault="00F95499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3880FBF1" w14:textId="77777777" w:rsidR="00F95499" w:rsidRDefault="00F95499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CBE25" w14:textId="77777777" w:rsidR="00F95499" w:rsidRDefault="00F95499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64875241" w14:textId="77777777" w:rsidR="00F95499" w:rsidRDefault="00F95499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D43B00B" wp14:editId="28C58351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3C4B94DD" wp14:editId="3A9AC557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 w:rsidR="00E10DF9"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366B6606" w14:textId="77777777" w:rsidR="00F95499" w:rsidRDefault="00F95499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5135C8EC" w14:textId="77777777" w:rsidR="00F95499" w:rsidRDefault="00F95499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1769F049" w14:textId="77777777" w:rsidR="00F95499" w:rsidRDefault="00F95499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36F70"/>
    <w:multiLevelType w:val="hybridMultilevel"/>
    <w:tmpl w:val="CA9651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CA56E7"/>
    <w:multiLevelType w:val="hybridMultilevel"/>
    <w:tmpl w:val="C076EC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11622691">
    <w:abstractNumId w:val="2"/>
  </w:num>
  <w:num w:numId="2" w16cid:durableId="1405878866">
    <w:abstractNumId w:val="1"/>
  </w:num>
  <w:num w:numId="3" w16cid:durableId="70113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4C20"/>
    <w:rsid w:val="00046C51"/>
    <w:rsid w:val="00050A88"/>
    <w:rsid w:val="00051F87"/>
    <w:rsid w:val="000673B5"/>
    <w:rsid w:val="0007244C"/>
    <w:rsid w:val="000756C1"/>
    <w:rsid w:val="00076F54"/>
    <w:rsid w:val="0009362A"/>
    <w:rsid w:val="000B7E61"/>
    <w:rsid w:val="000C6E31"/>
    <w:rsid w:val="000D1C69"/>
    <w:rsid w:val="000D6A46"/>
    <w:rsid w:val="000E26D4"/>
    <w:rsid w:val="000E45A6"/>
    <w:rsid w:val="000E644D"/>
    <w:rsid w:val="000E6F96"/>
    <w:rsid w:val="000F64B2"/>
    <w:rsid w:val="00112434"/>
    <w:rsid w:val="00117230"/>
    <w:rsid w:val="00122660"/>
    <w:rsid w:val="00123B79"/>
    <w:rsid w:val="001324D5"/>
    <w:rsid w:val="00141A7C"/>
    <w:rsid w:val="00142DCF"/>
    <w:rsid w:val="00145BE5"/>
    <w:rsid w:val="001546AD"/>
    <w:rsid w:val="0015588B"/>
    <w:rsid w:val="0017312E"/>
    <w:rsid w:val="00180545"/>
    <w:rsid w:val="001A69B0"/>
    <w:rsid w:val="001B1220"/>
    <w:rsid w:val="001C1643"/>
    <w:rsid w:val="001D3BC9"/>
    <w:rsid w:val="00203266"/>
    <w:rsid w:val="00214470"/>
    <w:rsid w:val="00216D90"/>
    <w:rsid w:val="002215D6"/>
    <w:rsid w:val="00222BF0"/>
    <w:rsid w:val="00233027"/>
    <w:rsid w:val="002345DC"/>
    <w:rsid w:val="00235BAC"/>
    <w:rsid w:val="00246C7F"/>
    <w:rsid w:val="00251FE3"/>
    <w:rsid w:val="00252863"/>
    <w:rsid w:val="0029522E"/>
    <w:rsid w:val="002B03FA"/>
    <w:rsid w:val="002C595B"/>
    <w:rsid w:val="002E4635"/>
    <w:rsid w:val="00301570"/>
    <w:rsid w:val="0031001B"/>
    <w:rsid w:val="00312FEE"/>
    <w:rsid w:val="0032169D"/>
    <w:rsid w:val="00323244"/>
    <w:rsid w:val="00324D49"/>
    <w:rsid w:val="003266C6"/>
    <w:rsid w:val="003308DD"/>
    <w:rsid w:val="00331B24"/>
    <w:rsid w:val="003402DE"/>
    <w:rsid w:val="0034596C"/>
    <w:rsid w:val="0035504A"/>
    <w:rsid w:val="00360824"/>
    <w:rsid w:val="003649D9"/>
    <w:rsid w:val="00367A21"/>
    <w:rsid w:val="00371859"/>
    <w:rsid w:val="00376CBB"/>
    <w:rsid w:val="003C2B8E"/>
    <w:rsid w:val="003F0BB5"/>
    <w:rsid w:val="003F3F57"/>
    <w:rsid w:val="003F5D2D"/>
    <w:rsid w:val="004012F2"/>
    <w:rsid w:val="00414584"/>
    <w:rsid w:val="0042398D"/>
    <w:rsid w:val="00430A2F"/>
    <w:rsid w:val="00445E76"/>
    <w:rsid w:val="0044670C"/>
    <w:rsid w:val="004612DB"/>
    <w:rsid w:val="0046769D"/>
    <w:rsid w:val="004A0A31"/>
    <w:rsid w:val="004A1EA5"/>
    <w:rsid w:val="004C5B4F"/>
    <w:rsid w:val="004D1369"/>
    <w:rsid w:val="0050744E"/>
    <w:rsid w:val="00510E37"/>
    <w:rsid w:val="0056091B"/>
    <w:rsid w:val="00580FEA"/>
    <w:rsid w:val="00584EBE"/>
    <w:rsid w:val="005A5DF9"/>
    <w:rsid w:val="005A6BEB"/>
    <w:rsid w:val="005C3782"/>
    <w:rsid w:val="005C7DEA"/>
    <w:rsid w:val="005D4FB9"/>
    <w:rsid w:val="005D78AC"/>
    <w:rsid w:val="005E742B"/>
    <w:rsid w:val="005F33AD"/>
    <w:rsid w:val="00604F58"/>
    <w:rsid w:val="006120EC"/>
    <w:rsid w:val="00624F5D"/>
    <w:rsid w:val="00637E52"/>
    <w:rsid w:val="006722A0"/>
    <w:rsid w:val="00676023"/>
    <w:rsid w:val="00682408"/>
    <w:rsid w:val="006D53E7"/>
    <w:rsid w:val="006E7D41"/>
    <w:rsid w:val="007015E2"/>
    <w:rsid w:val="00712E9A"/>
    <w:rsid w:val="0072065A"/>
    <w:rsid w:val="00721506"/>
    <w:rsid w:val="007229E5"/>
    <w:rsid w:val="00750888"/>
    <w:rsid w:val="00754025"/>
    <w:rsid w:val="007548EF"/>
    <w:rsid w:val="007607F7"/>
    <w:rsid w:val="00776C89"/>
    <w:rsid w:val="007C0BCD"/>
    <w:rsid w:val="007C6EAC"/>
    <w:rsid w:val="007D70E2"/>
    <w:rsid w:val="0080160A"/>
    <w:rsid w:val="0084127E"/>
    <w:rsid w:val="00843AB7"/>
    <w:rsid w:val="00851403"/>
    <w:rsid w:val="00862B65"/>
    <w:rsid w:val="00871EE6"/>
    <w:rsid w:val="0087260E"/>
    <w:rsid w:val="00883B09"/>
    <w:rsid w:val="008876CD"/>
    <w:rsid w:val="00890DE8"/>
    <w:rsid w:val="008E1143"/>
    <w:rsid w:val="008E598D"/>
    <w:rsid w:val="008F0147"/>
    <w:rsid w:val="009051C1"/>
    <w:rsid w:val="009106DF"/>
    <w:rsid w:val="009231F2"/>
    <w:rsid w:val="00930223"/>
    <w:rsid w:val="00937EA4"/>
    <w:rsid w:val="00946F82"/>
    <w:rsid w:val="009664FB"/>
    <w:rsid w:val="009708DA"/>
    <w:rsid w:val="00991FDB"/>
    <w:rsid w:val="009B4BED"/>
    <w:rsid w:val="009C1301"/>
    <w:rsid w:val="009D0DE9"/>
    <w:rsid w:val="009D6B91"/>
    <w:rsid w:val="009D7862"/>
    <w:rsid w:val="009E0405"/>
    <w:rsid w:val="009E06CB"/>
    <w:rsid w:val="009F29CB"/>
    <w:rsid w:val="00A056C6"/>
    <w:rsid w:val="00A11B07"/>
    <w:rsid w:val="00A12ED6"/>
    <w:rsid w:val="00A2759C"/>
    <w:rsid w:val="00A305D4"/>
    <w:rsid w:val="00A32D6F"/>
    <w:rsid w:val="00A34510"/>
    <w:rsid w:val="00A47DC2"/>
    <w:rsid w:val="00A61F86"/>
    <w:rsid w:val="00A62BBD"/>
    <w:rsid w:val="00A71425"/>
    <w:rsid w:val="00A80D98"/>
    <w:rsid w:val="00A86F18"/>
    <w:rsid w:val="00AA1993"/>
    <w:rsid w:val="00AA2A5F"/>
    <w:rsid w:val="00AA53B3"/>
    <w:rsid w:val="00AA5E15"/>
    <w:rsid w:val="00AC624D"/>
    <w:rsid w:val="00AC68EC"/>
    <w:rsid w:val="00AD5475"/>
    <w:rsid w:val="00AE3471"/>
    <w:rsid w:val="00AF1730"/>
    <w:rsid w:val="00B004F7"/>
    <w:rsid w:val="00B34AD0"/>
    <w:rsid w:val="00B4463C"/>
    <w:rsid w:val="00B46C27"/>
    <w:rsid w:val="00B94167"/>
    <w:rsid w:val="00BB332C"/>
    <w:rsid w:val="00BB45FD"/>
    <w:rsid w:val="00BB6B64"/>
    <w:rsid w:val="00BC4087"/>
    <w:rsid w:val="00C039CA"/>
    <w:rsid w:val="00C10F26"/>
    <w:rsid w:val="00C13ED6"/>
    <w:rsid w:val="00C22DA2"/>
    <w:rsid w:val="00C23D14"/>
    <w:rsid w:val="00C33743"/>
    <w:rsid w:val="00C43CE2"/>
    <w:rsid w:val="00C44067"/>
    <w:rsid w:val="00C4564D"/>
    <w:rsid w:val="00C47126"/>
    <w:rsid w:val="00C506FD"/>
    <w:rsid w:val="00C638AD"/>
    <w:rsid w:val="00C74CAD"/>
    <w:rsid w:val="00C754E9"/>
    <w:rsid w:val="00C85FC7"/>
    <w:rsid w:val="00C96EE6"/>
    <w:rsid w:val="00C9742C"/>
    <w:rsid w:val="00CD4695"/>
    <w:rsid w:val="00CE07AC"/>
    <w:rsid w:val="00CE42A7"/>
    <w:rsid w:val="00CF20F5"/>
    <w:rsid w:val="00D02604"/>
    <w:rsid w:val="00D12FB4"/>
    <w:rsid w:val="00D27BDA"/>
    <w:rsid w:val="00D30A06"/>
    <w:rsid w:val="00D33228"/>
    <w:rsid w:val="00D35020"/>
    <w:rsid w:val="00D445C4"/>
    <w:rsid w:val="00D56B3B"/>
    <w:rsid w:val="00D57BCF"/>
    <w:rsid w:val="00D66F1A"/>
    <w:rsid w:val="00D800E8"/>
    <w:rsid w:val="00D85791"/>
    <w:rsid w:val="00DA5E8C"/>
    <w:rsid w:val="00DB6E08"/>
    <w:rsid w:val="00DB7DF7"/>
    <w:rsid w:val="00DD305A"/>
    <w:rsid w:val="00DF3F0E"/>
    <w:rsid w:val="00E10856"/>
    <w:rsid w:val="00E10DF9"/>
    <w:rsid w:val="00E144F8"/>
    <w:rsid w:val="00E21E26"/>
    <w:rsid w:val="00E2635C"/>
    <w:rsid w:val="00E4710E"/>
    <w:rsid w:val="00E55A7E"/>
    <w:rsid w:val="00E7645B"/>
    <w:rsid w:val="00E92D04"/>
    <w:rsid w:val="00ED08B4"/>
    <w:rsid w:val="00EE5388"/>
    <w:rsid w:val="00EF6356"/>
    <w:rsid w:val="00F01CE9"/>
    <w:rsid w:val="00F21F0A"/>
    <w:rsid w:val="00F24172"/>
    <w:rsid w:val="00F30C31"/>
    <w:rsid w:val="00F71063"/>
    <w:rsid w:val="00F92AF9"/>
    <w:rsid w:val="00F95499"/>
    <w:rsid w:val="00FA2F49"/>
    <w:rsid w:val="00FC7847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AC28E"/>
  <w15:docId w15:val="{7B6131DD-A441-45C9-93B1-F8AE5C12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6760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2</Pages>
  <Words>376</Words>
  <Characters>2615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Kresz, Lara</cp:lastModifiedBy>
  <cp:revision>4</cp:revision>
  <cp:lastPrinted>2020-08-17T07:45:00Z</cp:lastPrinted>
  <dcterms:created xsi:type="dcterms:W3CDTF">2026-08-17T07:43:00Z</dcterms:created>
  <dcterms:modified xsi:type="dcterms:W3CDTF">2026-08-17T12:17:00Z</dcterms:modified>
</cp:coreProperties>
</file>