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3B8C6"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20DE55F2" wp14:editId="0C93F1B8">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19748BDA" w14:textId="3047C1A8" w:rsidR="00455195" w:rsidRDefault="00455195">
      <w:pPr>
        <w:rPr>
          <w:sz w:val="24"/>
        </w:rPr>
      </w:pPr>
      <w:r>
        <w:rPr>
          <w:sz w:val="24"/>
        </w:rPr>
        <w:fldChar w:fldCharType="begin"/>
      </w:r>
      <w:r>
        <w:rPr>
          <w:sz w:val="24"/>
        </w:rPr>
        <w:instrText xml:space="preserve"> TIME \@ "dd.MM.yyyy HH:mm" </w:instrText>
      </w:r>
      <w:r>
        <w:rPr>
          <w:sz w:val="24"/>
        </w:rPr>
        <w:fldChar w:fldCharType="separate"/>
      </w:r>
      <w:r w:rsidR="00E707CA">
        <w:rPr>
          <w:noProof/>
          <w:sz w:val="24"/>
        </w:rPr>
        <w:t>01.10.2026 10:47</w:t>
      </w:r>
      <w:r>
        <w:rPr>
          <w:sz w:val="24"/>
        </w:rPr>
        <w:fldChar w:fldCharType="end"/>
      </w:r>
    </w:p>
    <w:p w14:paraId="5A3106D1" w14:textId="4C014F96" w:rsidR="00E707CA" w:rsidRPr="00E707CA" w:rsidRDefault="00E707CA" w:rsidP="00E707CA">
      <w:pPr>
        <w:rPr>
          <w:b/>
          <w:bCs/>
          <w:sz w:val="24"/>
        </w:rPr>
      </w:pPr>
      <w:r w:rsidRPr="00E707CA">
        <w:rPr>
          <w:b/>
          <w:bCs/>
          <w:sz w:val="24"/>
        </w:rPr>
        <w:t>Aufzug</w:t>
      </w:r>
      <w:r w:rsidRPr="00E707CA">
        <w:rPr>
          <w:b/>
          <w:bCs/>
          <w:sz w:val="24"/>
        </w:rPr>
        <w:t xml:space="preserve"> im Rathaus</w:t>
      </w:r>
      <w:r w:rsidRPr="00E707CA">
        <w:rPr>
          <w:b/>
          <w:bCs/>
          <w:sz w:val="24"/>
        </w:rPr>
        <w:t xml:space="preserve"> wird ab 19. Oktober erneuert</w:t>
      </w:r>
      <w:r w:rsidRPr="00E707CA">
        <w:rPr>
          <w:b/>
          <w:bCs/>
          <w:sz w:val="24"/>
        </w:rPr>
        <w:t xml:space="preserve"> - </w:t>
      </w:r>
      <w:r w:rsidRPr="00E707CA">
        <w:rPr>
          <w:b/>
          <w:bCs/>
          <w:sz w:val="24"/>
        </w:rPr>
        <w:t>Rathaus bleibt barrierefrei</w:t>
      </w:r>
    </w:p>
    <w:p w14:paraId="4FF26E4A" w14:textId="70E9027F" w:rsidR="00E707CA" w:rsidRPr="00E707CA" w:rsidRDefault="00E707CA" w:rsidP="00E707CA">
      <w:pPr>
        <w:rPr>
          <w:sz w:val="24"/>
        </w:rPr>
      </w:pPr>
      <w:r>
        <w:rPr>
          <w:sz w:val="24"/>
        </w:rPr>
        <w:t xml:space="preserve">Gudensberg. </w:t>
      </w:r>
      <w:r w:rsidRPr="00E707CA">
        <w:rPr>
          <w:sz w:val="24"/>
        </w:rPr>
        <w:t>Der Aufzug im Rathaus ist in die Jahre gekommen und wird erneuert. Die Arbeiten beginnen am 19. Oktober 2026 und dauern voraussichtlich etwa drei Wochen. In dieser Zeit kann der Aufzug nicht genutzt werden.</w:t>
      </w:r>
    </w:p>
    <w:p w14:paraId="227DE0BB" w14:textId="77777777" w:rsidR="00E707CA" w:rsidRDefault="00E707CA" w:rsidP="00E707CA">
      <w:pPr>
        <w:rPr>
          <w:sz w:val="24"/>
        </w:rPr>
      </w:pPr>
      <w:r w:rsidRPr="00E707CA">
        <w:rPr>
          <w:sz w:val="24"/>
        </w:rPr>
        <w:t>Alle Anliegen im Rathaus können dennoch weiterhin barrierefrei erledigt werden. Für Gespräche wird der Besprechungsraum im Erdgeschoss hergerichtet. Bürgerinnen und Bürger, die auf den Aufzug angewiesen sind, sollten rechtzeitig mit ihrer Sachbearbeiterin oder ihrem Sachbearbeiter einen Termin vereinbaren. So kann der Raum für das Gespräch gebucht werden.</w:t>
      </w:r>
    </w:p>
    <w:p w14:paraId="2935D3F5" w14:textId="77777777" w:rsidR="00E707CA" w:rsidRPr="00E707CA" w:rsidRDefault="00E707CA" w:rsidP="00E707CA">
      <w:pPr>
        <w:rPr>
          <w:sz w:val="24"/>
        </w:rPr>
      </w:pPr>
    </w:p>
    <w:p w14:paraId="52232339" w14:textId="77777777" w:rsidR="00E707CA" w:rsidRDefault="00E707CA" w:rsidP="00E707CA">
      <w:pPr>
        <w:rPr>
          <w:sz w:val="24"/>
        </w:rPr>
      </w:pPr>
      <w:r w:rsidRPr="00E707CA">
        <w:rPr>
          <w:sz w:val="24"/>
        </w:rPr>
        <w:t>Facebook- und Instagram-Beitrag</w:t>
      </w:r>
    </w:p>
    <w:p w14:paraId="742DB32E" w14:textId="06CFFF45" w:rsidR="00E707CA" w:rsidRPr="00E707CA" w:rsidRDefault="00E707CA" w:rsidP="00E707CA">
      <w:pPr>
        <w:rPr>
          <w:b/>
          <w:bCs/>
          <w:sz w:val="24"/>
        </w:rPr>
      </w:pPr>
      <w:r w:rsidRPr="00E707CA">
        <w:rPr>
          <w:b/>
          <w:bCs/>
          <w:sz w:val="24"/>
        </w:rPr>
        <w:t xml:space="preserve">Aufzug im Rathaus wird ab 19. Oktober erneuert </w:t>
      </w:r>
      <w:r>
        <w:rPr>
          <w:b/>
          <w:bCs/>
          <w:sz w:val="24"/>
        </w:rPr>
        <w:t>–</w:t>
      </w:r>
      <w:r w:rsidRPr="00E707CA">
        <w:rPr>
          <w:b/>
          <w:bCs/>
          <w:sz w:val="24"/>
        </w:rPr>
        <w:t xml:space="preserve"> Rathaus bleibt barrierefrei</w:t>
      </w:r>
    </w:p>
    <w:p w14:paraId="2D8534FE" w14:textId="7F1FD85A" w:rsidR="00E707CA" w:rsidRPr="00E707CA" w:rsidRDefault="00E707CA" w:rsidP="00E707CA">
      <w:pPr>
        <w:rPr>
          <w:sz w:val="24"/>
        </w:rPr>
      </w:pPr>
      <w:r>
        <w:rPr>
          <w:sz w:val="24"/>
        </w:rPr>
        <w:t xml:space="preserve">Gudensberg. </w:t>
      </w:r>
      <w:r w:rsidRPr="00E707CA">
        <w:rPr>
          <w:sz w:val="24"/>
        </w:rPr>
        <w:t>Der Aufzug im Rathaus ist in die Jahre gekommen und wird erneuert. Ab dem 19. Oktober 2026 ist er voraussichtlich etwa drei Wochen lang nicht nutzbar.</w:t>
      </w:r>
    </w:p>
    <w:p w14:paraId="6D1E28E0" w14:textId="6A4ECD36" w:rsidR="00234C0D" w:rsidRDefault="00E707CA" w:rsidP="00E707CA">
      <w:pPr>
        <w:rPr>
          <w:sz w:val="24"/>
        </w:rPr>
      </w:pPr>
      <w:r w:rsidRPr="00E707CA">
        <w:rPr>
          <w:sz w:val="24"/>
        </w:rPr>
        <w:t>Alle Anliegen im Rathaus könnt ihr trotzdem weiterhin barrierefrei erledigen. Für Gespräche richten wir den Besprechungsraum im Erdgeschoss her. Wenn ihr auf den Aufzug angewiesen seid, vereinbart bitte rechtzeitig einen Termin mit eurer Sachbearbeiterin oder eurem Sachbearbeiter. Dann kann der Raum für euch gebucht werden.</w:t>
      </w:r>
    </w:p>
    <w:p w14:paraId="2D387DF0" w14:textId="77777777" w:rsidR="00E707CA" w:rsidRDefault="00E707CA">
      <w:pPr>
        <w:rPr>
          <w:sz w:val="24"/>
        </w:rPr>
      </w:pPr>
    </w:p>
    <w:p w14:paraId="2F795DFF" w14:textId="663A18A5" w:rsidR="00E707CA" w:rsidRDefault="00E707CA">
      <w:pPr>
        <w:rPr>
          <w:sz w:val="24"/>
        </w:rPr>
      </w:pPr>
      <w:r w:rsidRPr="00E707CA">
        <w:rPr>
          <w:sz w:val="24"/>
        </w:rPr>
        <w:t>#gudensberg #rathaus #barrierefreiheit #barrierefrei #aufzug #aufzugserneuerung #bürgerinformation</w:t>
      </w:r>
      <w:r>
        <w:rPr>
          <w:sz w:val="24"/>
        </w:rPr>
        <w:t xml:space="preserve"> #schwalmederkreis</w:t>
      </w:r>
    </w:p>
    <w:sectPr w:rsidR="00E707C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3839"/>
    <w:rsid w:val="00394D5D"/>
    <w:rsid w:val="00455195"/>
    <w:rsid w:val="00785DCD"/>
    <w:rsid w:val="0087233C"/>
    <w:rsid w:val="009054CD"/>
    <w:rsid w:val="009323E9"/>
    <w:rsid w:val="00AF06F5"/>
    <w:rsid w:val="00D52929"/>
    <w:rsid w:val="00E707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7A16"/>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1</Pages>
  <Words>199</Words>
  <Characters>1259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5</cp:revision>
  <dcterms:created xsi:type="dcterms:W3CDTF">2020-12-16T06:08:00Z</dcterms:created>
  <dcterms:modified xsi:type="dcterms:W3CDTF">2026-10-01T08:49:00Z</dcterms:modified>
</cp:coreProperties>
</file>