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64B06C9" w14:textId="77777777" w:rsidR="00536586" w:rsidRDefault="00536586"/>
    <w:p w14:paraId="074FF93B" w14:textId="77777777" w:rsidR="00A31884" w:rsidRPr="00A31884" w:rsidRDefault="00A31884" w:rsidP="00A31884">
      <w:pPr>
        <w:rPr>
          <w:vanish/>
        </w:rPr>
      </w:pPr>
    </w:p>
    <w:tbl>
      <w:tblPr>
        <w:tblpPr w:leftFromText="142" w:rightFromText="142" w:tblpY="13893"/>
        <w:tblOverlap w:val="never"/>
        <w:tblW w:w="9634" w:type="dxa"/>
        <w:tblCellMar>
          <w:left w:w="0" w:type="dxa"/>
          <w:right w:w="0" w:type="dxa"/>
        </w:tblCellMar>
        <w:tblLook w:val="01E0" w:firstRow="1" w:lastRow="1" w:firstColumn="1" w:lastColumn="1" w:noHBand="0" w:noVBand="0"/>
      </w:tblPr>
      <w:tblGrid>
        <w:gridCol w:w="2929"/>
        <w:gridCol w:w="1035"/>
        <w:gridCol w:w="851"/>
        <w:gridCol w:w="1984"/>
        <w:gridCol w:w="1276"/>
        <w:gridCol w:w="1559"/>
      </w:tblGrid>
      <w:tr w:rsidR="001E3D05" w:rsidRPr="003B64E5" w14:paraId="4939C327" w14:textId="77777777" w:rsidTr="00EA3C99">
        <w:tc>
          <w:tcPr>
            <w:tcW w:w="2929" w:type="dxa"/>
            <w:tcMar>
              <w:left w:w="0" w:type="dxa"/>
              <w:right w:w="0" w:type="dxa"/>
            </w:tcMar>
          </w:tcPr>
          <w:p w14:paraId="2219065B" w14:textId="77777777" w:rsidR="001E3D05" w:rsidRPr="003B64E5" w:rsidRDefault="001E3D05" w:rsidP="005675D8">
            <w:pPr>
              <w:spacing w:line="312" w:lineRule="auto"/>
              <w:rPr>
                <w:sz w:val="13"/>
                <w:szCs w:val="13"/>
              </w:rPr>
            </w:pPr>
          </w:p>
        </w:tc>
        <w:tc>
          <w:tcPr>
            <w:tcW w:w="1035" w:type="dxa"/>
            <w:tcMar>
              <w:left w:w="0" w:type="dxa"/>
              <w:right w:w="0" w:type="dxa"/>
            </w:tcMar>
          </w:tcPr>
          <w:p w14:paraId="35159432" w14:textId="77777777" w:rsidR="001E3D05" w:rsidRPr="003B64E5" w:rsidRDefault="001E3D05" w:rsidP="005675D8">
            <w:pPr>
              <w:spacing w:line="312" w:lineRule="auto"/>
              <w:ind w:left="120"/>
              <w:rPr>
                <w:sz w:val="13"/>
                <w:szCs w:val="13"/>
              </w:rPr>
            </w:pPr>
          </w:p>
        </w:tc>
        <w:tc>
          <w:tcPr>
            <w:tcW w:w="851" w:type="dxa"/>
          </w:tcPr>
          <w:p w14:paraId="17E3126A" w14:textId="77777777" w:rsidR="001E3D05" w:rsidRPr="003B64E5" w:rsidRDefault="001E3D05" w:rsidP="005675D8">
            <w:pPr>
              <w:spacing w:line="312" w:lineRule="auto"/>
              <w:ind w:left="120"/>
              <w:rPr>
                <w:sz w:val="13"/>
                <w:szCs w:val="13"/>
              </w:rPr>
            </w:pPr>
          </w:p>
        </w:tc>
        <w:tc>
          <w:tcPr>
            <w:tcW w:w="1984" w:type="dxa"/>
          </w:tcPr>
          <w:p w14:paraId="7D463496" w14:textId="77777777" w:rsidR="001E3D05" w:rsidRPr="003B64E5" w:rsidRDefault="001E3D05" w:rsidP="005675D8">
            <w:pPr>
              <w:spacing w:line="312" w:lineRule="auto"/>
              <w:ind w:left="120"/>
              <w:rPr>
                <w:sz w:val="13"/>
                <w:szCs w:val="13"/>
              </w:rPr>
            </w:pPr>
          </w:p>
        </w:tc>
        <w:tc>
          <w:tcPr>
            <w:tcW w:w="1276" w:type="dxa"/>
          </w:tcPr>
          <w:p w14:paraId="095C54A8" w14:textId="77777777" w:rsidR="001E3D05" w:rsidRPr="003B64E5" w:rsidRDefault="001E3D05" w:rsidP="005675D8">
            <w:pPr>
              <w:spacing w:line="312" w:lineRule="auto"/>
              <w:ind w:left="120"/>
              <w:rPr>
                <w:i/>
                <w:sz w:val="13"/>
                <w:szCs w:val="13"/>
                <w:lang w:val="fr-FR"/>
              </w:rPr>
            </w:pPr>
          </w:p>
        </w:tc>
        <w:tc>
          <w:tcPr>
            <w:tcW w:w="1559" w:type="dxa"/>
          </w:tcPr>
          <w:p w14:paraId="362875BE" w14:textId="77777777" w:rsidR="001E3D05" w:rsidRPr="003B64E5" w:rsidRDefault="001E3D05" w:rsidP="005675D8">
            <w:pPr>
              <w:spacing w:line="312" w:lineRule="auto"/>
              <w:rPr>
                <w:sz w:val="13"/>
                <w:szCs w:val="13"/>
                <w:lang w:val="fr-FR"/>
              </w:rPr>
            </w:pPr>
          </w:p>
        </w:tc>
      </w:tr>
    </w:tbl>
    <w:p w14:paraId="480093CC" w14:textId="77777777" w:rsidR="00D82BCB" w:rsidRDefault="00D82BCB" w:rsidP="00AC57E4">
      <w:pPr>
        <w:rPr>
          <w:b/>
        </w:rPr>
      </w:pPr>
    </w:p>
    <w:tbl>
      <w:tblPr>
        <w:tblpPr w:leftFromText="141" w:rightFromText="142" w:vertAnchor="page" w:horzAnchor="margin" w:tblpY="2311"/>
        <w:tblOverlap w:val="never"/>
        <w:tblW w:w="2146" w:type="pct"/>
        <w:tblCellMar>
          <w:left w:w="0" w:type="dxa"/>
          <w:right w:w="0" w:type="dxa"/>
        </w:tblCellMar>
        <w:tblLook w:val="0000" w:firstRow="0" w:lastRow="0" w:firstColumn="0" w:lastColumn="0" w:noHBand="0" w:noVBand="0"/>
      </w:tblPr>
      <w:tblGrid>
        <w:gridCol w:w="3955"/>
      </w:tblGrid>
      <w:tr w:rsidR="00560EC8" w:rsidRPr="000D7054" w14:paraId="0D8029B4" w14:textId="77777777" w:rsidTr="00B8225B">
        <w:trPr>
          <w:trHeight w:val="1464"/>
        </w:trPr>
        <w:tc>
          <w:tcPr>
            <w:tcW w:w="4136" w:type="dxa"/>
            <w:vAlign w:val="bottom"/>
          </w:tcPr>
          <w:p w14:paraId="5932D0C6" w14:textId="77777777" w:rsidR="00560EC8" w:rsidRPr="000D7054" w:rsidRDefault="00560EC8" w:rsidP="000D7054">
            <w:pPr>
              <w:spacing w:line="240" w:lineRule="auto"/>
            </w:pPr>
          </w:p>
        </w:tc>
      </w:tr>
    </w:tbl>
    <w:p w14:paraId="08CC95D7" w14:textId="77777777" w:rsidR="00F63D8C" w:rsidRDefault="00F63D8C" w:rsidP="00AC57E4">
      <w:pPr>
        <w:rPr>
          <w:b/>
          <w:color w:val="003C74"/>
        </w:rPr>
      </w:pPr>
    </w:p>
    <w:tbl>
      <w:tblPr>
        <w:tblpPr w:rightFromText="142" w:vertAnchor="page" w:horzAnchor="page" w:tblpX="6181" w:tblpY="2581"/>
        <w:tblOverlap w:val="never"/>
        <w:tblW w:w="2759" w:type="pct"/>
        <w:tblCellMar>
          <w:left w:w="0" w:type="dxa"/>
          <w:right w:w="0" w:type="dxa"/>
        </w:tblCellMar>
        <w:tblLook w:val="0000" w:firstRow="0" w:lastRow="0" w:firstColumn="0" w:lastColumn="0" w:noHBand="0" w:noVBand="0"/>
      </w:tblPr>
      <w:tblGrid>
        <w:gridCol w:w="1601"/>
        <w:gridCol w:w="19"/>
        <w:gridCol w:w="19"/>
        <w:gridCol w:w="7"/>
        <w:gridCol w:w="3438"/>
      </w:tblGrid>
      <w:tr w:rsidR="007D3F8D" w14:paraId="575E6C69" w14:textId="77777777" w:rsidTr="007D3F8D">
        <w:trPr>
          <w:trHeight w:val="184"/>
        </w:trPr>
        <w:tc>
          <w:tcPr>
            <w:tcW w:w="1707" w:type="dxa"/>
            <w:vMerge w:val="restart"/>
            <w:shd w:val="clear" w:color="auto" w:fill="auto"/>
            <w:vAlign w:val="bottom"/>
          </w:tcPr>
          <w:p w14:paraId="2B9D1C78" w14:textId="77777777" w:rsidR="007D3F8D" w:rsidRPr="00F57671" w:rsidRDefault="007D3F8D" w:rsidP="007D3F8D">
            <w:pPr>
              <w:spacing w:after="150"/>
              <w:ind w:right="120"/>
            </w:pPr>
          </w:p>
        </w:tc>
        <w:tc>
          <w:tcPr>
            <w:tcW w:w="20" w:type="dxa"/>
          </w:tcPr>
          <w:p w14:paraId="4559E662" w14:textId="77777777" w:rsidR="007D3F8D" w:rsidRPr="00F57671" w:rsidRDefault="007D3F8D" w:rsidP="007D3F8D">
            <w:pPr>
              <w:spacing w:after="120"/>
              <w:rPr>
                <w:b/>
              </w:rPr>
            </w:pPr>
          </w:p>
        </w:tc>
        <w:tc>
          <w:tcPr>
            <w:tcW w:w="20" w:type="dxa"/>
          </w:tcPr>
          <w:p w14:paraId="24E81FAF" w14:textId="77777777" w:rsidR="007D3F8D" w:rsidRPr="00F57671" w:rsidRDefault="007D3F8D" w:rsidP="007D3F8D">
            <w:pPr>
              <w:spacing w:after="120"/>
              <w:rPr>
                <w:b/>
              </w:rPr>
            </w:pPr>
          </w:p>
        </w:tc>
        <w:tc>
          <w:tcPr>
            <w:tcW w:w="7" w:type="dxa"/>
          </w:tcPr>
          <w:p w14:paraId="78144D7E" w14:textId="77777777" w:rsidR="007D3F8D" w:rsidRPr="00F57671" w:rsidRDefault="007D3F8D" w:rsidP="007D3F8D">
            <w:pPr>
              <w:spacing w:after="120"/>
              <w:rPr>
                <w:b/>
              </w:rPr>
            </w:pPr>
          </w:p>
        </w:tc>
        <w:tc>
          <w:tcPr>
            <w:tcW w:w="3564" w:type="dxa"/>
            <w:vMerge w:val="restart"/>
            <w:shd w:val="clear" w:color="auto" w:fill="auto"/>
            <w:vAlign w:val="bottom"/>
          </w:tcPr>
          <w:p w14:paraId="3DEDE192" w14:textId="77777777" w:rsidR="007D3F8D" w:rsidRPr="00EE7523" w:rsidRDefault="007D3F8D" w:rsidP="007D3F8D">
            <w:pPr>
              <w:spacing w:after="120"/>
              <w:rPr>
                <w:b/>
                <w:color w:val="003C74"/>
                <w:sz w:val="16"/>
                <w:szCs w:val="16"/>
              </w:rPr>
            </w:pPr>
            <w:r w:rsidRPr="00EE7523">
              <w:rPr>
                <w:b/>
                <w:color w:val="003C74"/>
                <w:sz w:val="16"/>
                <w:szCs w:val="16"/>
              </w:rPr>
              <w:tab/>
            </w:r>
            <w:r w:rsidRPr="00EE7523">
              <w:rPr>
                <w:b/>
                <w:color w:val="003C74"/>
                <w:sz w:val="16"/>
                <w:szCs w:val="16"/>
              </w:rPr>
              <w:tab/>
            </w:r>
            <w:r w:rsidRPr="00EE7523">
              <w:rPr>
                <w:b/>
                <w:color w:val="003C74"/>
                <w:sz w:val="16"/>
                <w:szCs w:val="16"/>
              </w:rPr>
              <w:tab/>
            </w:r>
            <w:r w:rsidR="00EE7523" w:rsidRPr="00EE7523">
              <w:rPr>
                <w:b/>
                <w:color w:val="003C74"/>
                <w:sz w:val="16"/>
                <w:szCs w:val="16"/>
              </w:rPr>
              <w:t>Presse- und Öffentlichkeitsarbeit</w:t>
            </w:r>
          </w:p>
          <w:p w14:paraId="69F36F2F" w14:textId="77777777" w:rsidR="007D3F8D" w:rsidRPr="001F594F" w:rsidRDefault="007D3F8D" w:rsidP="007D3F8D">
            <w:pPr>
              <w:rPr>
                <w:color w:val="3B3838"/>
                <w:sz w:val="4"/>
                <w:szCs w:val="4"/>
              </w:rPr>
            </w:pPr>
          </w:p>
          <w:p w14:paraId="3AFD536A" w14:textId="77777777" w:rsidR="007D3F8D" w:rsidRPr="002B2B8B" w:rsidRDefault="00EE7523" w:rsidP="007D3F8D">
            <w:pPr>
              <w:rPr>
                <w:color w:val="3B3838"/>
                <w:sz w:val="16"/>
                <w:szCs w:val="16"/>
              </w:rPr>
            </w:pPr>
            <w:r>
              <w:rPr>
                <w:color w:val="3B3838"/>
                <w:sz w:val="16"/>
                <w:szCs w:val="16"/>
              </w:rPr>
              <w:t>Katrin Dennerl</w:t>
            </w:r>
          </w:p>
          <w:p w14:paraId="2375CE38" w14:textId="77777777" w:rsidR="007D3F8D" w:rsidRPr="002B2B8B" w:rsidRDefault="00EE7523" w:rsidP="007D3F8D">
            <w:pPr>
              <w:rPr>
                <w:color w:val="3B3838"/>
                <w:sz w:val="16"/>
                <w:szCs w:val="16"/>
              </w:rPr>
            </w:pPr>
            <w:r>
              <w:rPr>
                <w:color w:val="3B3838"/>
                <w:sz w:val="16"/>
                <w:szCs w:val="16"/>
              </w:rPr>
              <w:t>Stabsstelle OB / 105</w:t>
            </w:r>
          </w:p>
          <w:p w14:paraId="79750378" w14:textId="77777777" w:rsidR="007D3F8D" w:rsidRPr="002B2B8B" w:rsidRDefault="005C100B" w:rsidP="007D3F8D">
            <w:pPr>
              <w:rPr>
                <w:color w:val="3B3838"/>
                <w:sz w:val="16"/>
                <w:szCs w:val="16"/>
              </w:rPr>
            </w:pPr>
            <w:r>
              <w:rPr>
                <w:color w:val="3B3838"/>
                <w:sz w:val="16"/>
                <w:szCs w:val="16"/>
              </w:rPr>
              <w:t>Neues Rathaus</w:t>
            </w:r>
            <w:r w:rsidRPr="009979BA">
              <w:rPr>
                <w:color w:val="003C74"/>
                <w:sz w:val="16"/>
                <w:szCs w:val="16"/>
              </w:rPr>
              <w:t xml:space="preserve"> |</w:t>
            </w:r>
            <w:r>
              <w:rPr>
                <w:color w:val="3B3838"/>
                <w:sz w:val="16"/>
                <w:szCs w:val="16"/>
              </w:rPr>
              <w:t xml:space="preserve"> </w:t>
            </w:r>
            <w:r w:rsidR="00EE7523">
              <w:rPr>
                <w:color w:val="3B3838"/>
                <w:sz w:val="16"/>
                <w:szCs w:val="16"/>
              </w:rPr>
              <w:t>Z 201</w:t>
            </w:r>
          </w:p>
          <w:p w14:paraId="19131D97" w14:textId="77777777" w:rsidR="007D3F8D" w:rsidRPr="002B2B8B" w:rsidRDefault="00295C40" w:rsidP="007D3F8D">
            <w:pPr>
              <w:rPr>
                <w:color w:val="3B3838"/>
                <w:sz w:val="16"/>
                <w:szCs w:val="16"/>
              </w:rPr>
            </w:pPr>
            <w:r>
              <w:rPr>
                <w:color w:val="3B3838"/>
                <w:sz w:val="16"/>
                <w:szCs w:val="16"/>
              </w:rPr>
              <w:tab/>
            </w:r>
            <w:r>
              <w:rPr>
                <w:color w:val="3B3838"/>
                <w:sz w:val="16"/>
                <w:szCs w:val="16"/>
              </w:rPr>
              <w:tab/>
              <w:t xml:space="preserve">Rathausplatz 8 </w:t>
            </w:r>
            <w:r w:rsidR="005C100B" w:rsidRPr="009979BA">
              <w:rPr>
                <w:color w:val="003C74"/>
                <w:sz w:val="16"/>
                <w:szCs w:val="16"/>
              </w:rPr>
              <w:t>|</w:t>
            </w:r>
            <w:r w:rsidR="005C100B">
              <w:rPr>
                <w:color w:val="3B3838"/>
                <w:sz w:val="16"/>
                <w:szCs w:val="16"/>
              </w:rPr>
              <w:t xml:space="preserve"> </w:t>
            </w:r>
            <w:r w:rsidR="007D3F8D" w:rsidRPr="002B2B8B">
              <w:rPr>
                <w:color w:val="3B3838"/>
                <w:sz w:val="16"/>
                <w:szCs w:val="16"/>
              </w:rPr>
              <w:t>83435 Bad Reichenhall</w:t>
            </w:r>
          </w:p>
          <w:p w14:paraId="0D62DB3D" w14:textId="77777777" w:rsidR="007D3F8D" w:rsidRPr="002B2B8B" w:rsidRDefault="007D3F8D" w:rsidP="007D3F8D">
            <w:pPr>
              <w:rPr>
                <w:color w:val="3B3838"/>
                <w:sz w:val="12"/>
                <w:szCs w:val="12"/>
              </w:rPr>
            </w:pPr>
          </w:p>
          <w:p w14:paraId="24815B2D" w14:textId="77777777" w:rsidR="007D3F8D" w:rsidRPr="002B2B8B" w:rsidRDefault="007D3F8D" w:rsidP="007D3F8D">
            <w:pPr>
              <w:rPr>
                <w:color w:val="3B3838"/>
                <w:sz w:val="16"/>
                <w:szCs w:val="16"/>
              </w:rPr>
            </w:pPr>
            <w:r w:rsidRPr="00C54E91">
              <w:rPr>
                <w:b/>
                <w:color w:val="003C74"/>
                <w:sz w:val="16"/>
                <w:szCs w:val="16"/>
              </w:rPr>
              <w:t>T</w:t>
            </w:r>
            <w:r w:rsidR="00EE7523" w:rsidRPr="00C54E91">
              <w:rPr>
                <w:color w:val="003C74"/>
                <w:sz w:val="16"/>
                <w:szCs w:val="16"/>
              </w:rPr>
              <w:t xml:space="preserve"> </w:t>
            </w:r>
            <w:r w:rsidR="00EE7523">
              <w:rPr>
                <w:color w:val="3B3838"/>
                <w:sz w:val="16"/>
                <w:szCs w:val="16"/>
              </w:rPr>
              <w:t>08651 / 775-285</w:t>
            </w:r>
          </w:p>
          <w:p w14:paraId="119380AD" w14:textId="77777777" w:rsidR="007D3F8D" w:rsidRPr="002B2B8B" w:rsidRDefault="007D3F8D" w:rsidP="007D3F8D">
            <w:pPr>
              <w:rPr>
                <w:color w:val="3B3838"/>
                <w:sz w:val="16"/>
                <w:szCs w:val="16"/>
              </w:rPr>
            </w:pPr>
            <w:r w:rsidRPr="00BE5CA7">
              <w:rPr>
                <w:b/>
                <w:color w:val="003C74"/>
                <w:sz w:val="16"/>
                <w:szCs w:val="16"/>
              </w:rPr>
              <w:t>F</w:t>
            </w:r>
            <w:r w:rsidR="00EE7523">
              <w:rPr>
                <w:color w:val="3B3838"/>
                <w:sz w:val="16"/>
                <w:szCs w:val="16"/>
              </w:rPr>
              <w:t xml:space="preserve"> </w:t>
            </w:r>
            <w:r w:rsidR="00EE7523">
              <w:rPr>
                <w:color w:val="3B3838"/>
                <w:sz w:val="16"/>
                <w:szCs w:val="16"/>
              </w:rPr>
              <w:tab/>
              <w:t>08651 / 775-217</w:t>
            </w:r>
          </w:p>
          <w:p w14:paraId="62BC3095" w14:textId="77777777" w:rsidR="007D3F8D" w:rsidRPr="002B2B8B" w:rsidRDefault="007D3F8D" w:rsidP="007D3F8D">
            <w:pPr>
              <w:rPr>
                <w:color w:val="3B3838"/>
                <w:sz w:val="12"/>
                <w:szCs w:val="12"/>
              </w:rPr>
            </w:pPr>
          </w:p>
          <w:p w14:paraId="68A0A5C2" w14:textId="77777777" w:rsidR="007D3F8D" w:rsidRPr="002B2B8B" w:rsidRDefault="00EE7523" w:rsidP="007D3F8D">
            <w:pPr>
              <w:rPr>
                <w:color w:val="3B3838"/>
                <w:sz w:val="16"/>
                <w:szCs w:val="16"/>
              </w:rPr>
            </w:pPr>
            <w:r>
              <w:rPr>
                <w:color w:val="3B3838"/>
                <w:sz w:val="16"/>
                <w:szCs w:val="16"/>
              </w:rPr>
              <w:t>katrin.dennerl</w:t>
            </w:r>
            <w:r w:rsidR="007D3F8D" w:rsidRPr="002B2B8B">
              <w:rPr>
                <w:color w:val="3B3838"/>
                <w:sz w:val="16"/>
                <w:szCs w:val="16"/>
              </w:rPr>
              <w:t>@stadt-bad-reichenhall.de</w:t>
            </w:r>
          </w:p>
          <w:p w14:paraId="7603F750" w14:textId="77777777" w:rsidR="007D3F8D" w:rsidRPr="002B2B8B" w:rsidRDefault="00000000" w:rsidP="007D3F8D">
            <w:pPr>
              <w:rPr>
                <w:color w:val="3B3838"/>
                <w:sz w:val="16"/>
                <w:szCs w:val="16"/>
              </w:rPr>
            </w:pPr>
            <w:hyperlink r:id="rId8" w:history="1">
              <w:r w:rsidR="007D3F8D" w:rsidRPr="002B2B8B">
                <w:rPr>
                  <w:rStyle w:val="Hyperlink"/>
                  <w:color w:val="3B3838"/>
                  <w:sz w:val="16"/>
                  <w:szCs w:val="16"/>
                  <w:u w:val="none"/>
                </w:rPr>
                <w:t>www.stadt-bad-reichenhall.de</w:t>
              </w:r>
            </w:hyperlink>
          </w:p>
          <w:p w14:paraId="1133B13A" w14:textId="77777777" w:rsidR="007D3F8D" w:rsidRPr="002B2B8B" w:rsidRDefault="007D3F8D" w:rsidP="007D3F8D">
            <w:pPr>
              <w:spacing w:after="150"/>
              <w:rPr>
                <w:color w:val="3B3838"/>
              </w:rPr>
            </w:pPr>
          </w:p>
          <w:p w14:paraId="0722A69C" w14:textId="3975B7E2" w:rsidR="007D3F8D" w:rsidRPr="009C19F5" w:rsidRDefault="007D3F8D" w:rsidP="007D3F8D">
            <w:pPr>
              <w:spacing w:after="150"/>
            </w:pPr>
            <w:r w:rsidRPr="002B2B8B">
              <w:rPr>
                <w:color w:val="3B3838"/>
              </w:rPr>
              <w:t xml:space="preserve">Bad Reichenhall, den </w:t>
            </w:r>
            <w:r w:rsidRPr="002B2B8B">
              <w:rPr>
                <w:color w:val="3B3838"/>
              </w:rPr>
              <w:tab/>
            </w:r>
            <w:r w:rsidRPr="002B2B8B">
              <w:rPr>
                <w:color w:val="3B3838"/>
              </w:rPr>
              <w:tab/>
            </w:r>
            <w:r w:rsidRPr="002B2B8B">
              <w:rPr>
                <w:color w:val="3B3838"/>
              </w:rPr>
              <w:fldChar w:fldCharType="begin"/>
            </w:r>
            <w:r w:rsidRPr="002B2B8B">
              <w:rPr>
                <w:color w:val="3B3838"/>
              </w:rPr>
              <w:instrText xml:space="preserve"> TIME \@ "d. MMMM yyyy" </w:instrText>
            </w:r>
            <w:r w:rsidRPr="002B2B8B">
              <w:rPr>
                <w:color w:val="3B3838"/>
              </w:rPr>
              <w:fldChar w:fldCharType="separate"/>
            </w:r>
            <w:r w:rsidR="007D7A17">
              <w:rPr>
                <w:noProof/>
                <w:color w:val="3B3838"/>
              </w:rPr>
              <w:t>12. Oktober 2026</w:t>
            </w:r>
            <w:r w:rsidRPr="002B2B8B">
              <w:rPr>
                <w:color w:val="3B3838"/>
              </w:rPr>
              <w:fldChar w:fldCharType="end"/>
            </w:r>
          </w:p>
        </w:tc>
      </w:tr>
      <w:tr w:rsidR="007D3F8D" w14:paraId="07A2531F" w14:textId="77777777" w:rsidTr="007D3F8D">
        <w:trPr>
          <w:trHeight w:val="2002"/>
        </w:trPr>
        <w:tc>
          <w:tcPr>
            <w:tcW w:w="1707" w:type="dxa"/>
            <w:vMerge/>
            <w:shd w:val="clear" w:color="auto" w:fill="auto"/>
            <w:vAlign w:val="bottom"/>
          </w:tcPr>
          <w:p w14:paraId="5C71EBC2" w14:textId="77777777" w:rsidR="007D3F8D" w:rsidRPr="006E2BA6" w:rsidRDefault="007D3F8D" w:rsidP="007D3F8D">
            <w:pPr>
              <w:ind w:left="60"/>
              <w:rPr>
                <w:rFonts w:ascii="Arial Black" w:hAnsi="Arial Condensed Bold" w:cs="Arial Condensed Bold"/>
                <w:sz w:val="16"/>
                <w:szCs w:val="16"/>
              </w:rPr>
            </w:pPr>
          </w:p>
        </w:tc>
        <w:tc>
          <w:tcPr>
            <w:tcW w:w="20" w:type="dxa"/>
          </w:tcPr>
          <w:p w14:paraId="196E55BC" w14:textId="77777777" w:rsidR="007D3F8D" w:rsidRPr="006E2BA6" w:rsidRDefault="007D3F8D" w:rsidP="007D3F8D">
            <w:pPr>
              <w:ind w:left="60"/>
              <w:rPr>
                <w:rFonts w:ascii="Arial Black" w:hAnsi="Arial Condensed Bold" w:cs="Arial Condensed Bold"/>
                <w:sz w:val="16"/>
                <w:szCs w:val="16"/>
              </w:rPr>
            </w:pPr>
          </w:p>
        </w:tc>
        <w:tc>
          <w:tcPr>
            <w:tcW w:w="20" w:type="dxa"/>
          </w:tcPr>
          <w:p w14:paraId="38DBC21F" w14:textId="77777777" w:rsidR="007D3F8D" w:rsidRPr="006E2BA6" w:rsidRDefault="007D3F8D" w:rsidP="007D3F8D">
            <w:pPr>
              <w:ind w:left="60"/>
              <w:rPr>
                <w:rFonts w:ascii="Arial Black" w:hAnsi="Arial Condensed Bold" w:cs="Arial Condensed Bold"/>
                <w:sz w:val="16"/>
                <w:szCs w:val="16"/>
              </w:rPr>
            </w:pPr>
          </w:p>
        </w:tc>
        <w:tc>
          <w:tcPr>
            <w:tcW w:w="7" w:type="dxa"/>
          </w:tcPr>
          <w:p w14:paraId="61B2FB46" w14:textId="77777777" w:rsidR="007D3F8D" w:rsidRPr="006E2BA6" w:rsidRDefault="007D3F8D" w:rsidP="007D3F8D">
            <w:pPr>
              <w:ind w:left="60"/>
              <w:rPr>
                <w:rFonts w:ascii="Arial Black" w:hAnsi="Arial Condensed Bold" w:cs="Arial Condensed Bold"/>
                <w:sz w:val="16"/>
                <w:szCs w:val="16"/>
              </w:rPr>
            </w:pPr>
          </w:p>
        </w:tc>
        <w:tc>
          <w:tcPr>
            <w:tcW w:w="3564" w:type="dxa"/>
            <w:vMerge/>
            <w:shd w:val="clear" w:color="auto" w:fill="auto"/>
            <w:vAlign w:val="bottom"/>
          </w:tcPr>
          <w:p w14:paraId="2A5E885E" w14:textId="77777777" w:rsidR="007D3F8D" w:rsidRPr="006E2BA6" w:rsidRDefault="007D3F8D" w:rsidP="007D3F8D">
            <w:pPr>
              <w:ind w:left="60"/>
              <w:rPr>
                <w:rFonts w:ascii="Arial Black" w:hAnsi="Arial Condensed Bold" w:cs="Arial Condensed Bold"/>
                <w:sz w:val="16"/>
                <w:szCs w:val="16"/>
              </w:rPr>
            </w:pPr>
          </w:p>
        </w:tc>
      </w:tr>
      <w:tr w:rsidR="007D3F8D" w14:paraId="645765E9" w14:textId="77777777" w:rsidTr="007D3F8D">
        <w:trPr>
          <w:trHeight w:val="848"/>
        </w:trPr>
        <w:tc>
          <w:tcPr>
            <w:tcW w:w="1707" w:type="dxa"/>
            <w:vMerge/>
            <w:shd w:val="clear" w:color="auto" w:fill="auto"/>
          </w:tcPr>
          <w:p w14:paraId="795B7EFC" w14:textId="77777777" w:rsidR="007D3F8D" w:rsidRPr="006E2BA6" w:rsidRDefault="007D3F8D" w:rsidP="007D3F8D">
            <w:pPr>
              <w:ind w:left="60"/>
              <w:rPr>
                <w:sz w:val="16"/>
                <w:szCs w:val="16"/>
              </w:rPr>
            </w:pPr>
          </w:p>
        </w:tc>
        <w:tc>
          <w:tcPr>
            <w:tcW w:w="20" w:type="dxa"/>
          </w:tcPr>
          <w:p w14:paraId="462388A0" w14:textId="77777777" w:rsidR="007D3F8D" w:rsidRPr="006E2BA6" w:rsidRDefault="007D3F8D" w:rsidP="007D3F8D">
            <w:pPr>
              <w:ind w:left="60"/>
              <w:rPr>
                <w:sz w:val="16"/>
                <w:szCs w:val="16"/>
              </w:rPr>
            </w:pPr>
          </w:p>
        </w:tc>
        <w:tc>
          <w:tcPr>
            <w:tcW w:w="20" w:type="dxa"/>
          </w:tcPr>
          <w:p w14:paraId="5C3D3E5C" w14:textId="77777777" w:rsidR="007D3F8D" w:rsidRPr="006E2BA6" w:rsidRDefault="007D3F8D" w:rsidP="007D3F8D">
            <w:pPr>
              <w:ind w:left="60"/>
              <w:rPr>
                <w:sz w:val="16"/>
                <w:szCs w:val="16"/>
              </w:rPr>
            </w:pPr>
          </w:p>
        </w:tc>
        <w:tc>
          <w:tcPr>
            <w:tcW w:w="7" w:type="dxa"/>
          </w:tcPr>
          <w:p w14:paraId="348E4044" w14:textId="77777777" w:rsidR="007D3F8D" w:rsidRPr="006E2BA6" w:rsidRDefault="007D3F8D" w:rsidP="007D3F8D">
            <w:pPr>
              <w:ind w:left="60"/>
              <w:rPr>
                <w:sz w:val="16"/>
                <w:szCs w:val="16"/>
              </w:rPr>
            </w:pPr>
          </w:p>
        </w:tc>
        <w:tc>
          <w:tcPr>
            <w:tcW w:w="3564" w:type="dxa"/>
            <w:vMerge/>
            <w:shd w:val="clear" w:color="auto" w:fill="auto"/>
          </w:tcPr>
          <w:p w14:paraId="5044394F" w14:textId="77777777" w:rsidR="007D3F8D" w:rsidRPr="006E2BA6" w:rsidRDefault="007D3F8D" w:rsidP="007D3F8D">
            <w:pPr>
              <w:ind w:left="60"/>
              <w:rPr>
                <w:sz w:val="16"/>
                <w:szCs w:val="16"/>
              </w:rPr>
            </w:pPr>
          </w:p>
        </w:tc>
      </w:tr>
    </w:tbl>
    <w:p w14:paraId="07ED9029" w14:textId="77777777" w:rsidR="00EE7523" w:rsidRDefault="00EE7523" w:rsidP="00C44898">
      <w:pPr>
        <w:rPr>
          <w:szCs w:val="22"/>
        </w:rPr>
      </w:pPr>
    </w:p>
    <w:p w14:paraId="3FC039AE" w14:textId="77777777" w:rsidR="000D7054" w:rsidRDefault="000D7054" w:rsidP="00C44898">
      <w:pPr>
        <w:rPr>
          <w:szCs w:val="22"/>
        </w:rPr>
      </w:pPr>
    </w:p>
    <w:p w14:paraId="4C71984F" w14:textId="77777777" w:rsidR="000D7054" w:rsidRDefault="000D7054" w:rsidP="00C44898">
      <w:pPr>
        <w:rPr>
          <w:szCs w:val="22"/>
        </w:rPr>
      </w:pPr>
    </w:p>
    <w:p w14:paraId="3CECEF35" w14:textId="77777777" w:rsidR="000D7054" w:rsidRDefault="000D7054" w:rsidP="00C44898">
      <w:pPr>
        <w:rPr>
          <w:szCs w:val="22"/>
        </w:rPr>
      </w:pPr>
    </w:p>
    <w:p w14:paraId="68A19C4B" w14:textId="77777777" w:rsidR="000D7054" w:rsidRDefault="000D7054" w:rsidP="00C44898">
      <w:pPr>
        <w:rPr>
          <w:szCs w:val="22"/>
        </w:rPr>
      </w:pPr>
    </w:p>
    <w:p w14:paraId="1AF5D37F" w14:textId="77777777" w:rsidR="000D7054" w:rsidRDefault="000D7054" w:rsidP="00C44898">
      <w:pPr>
        <w:rPr>
          <w:szCs w:val="22"/>
        </w:rPr>
      </w:pPr>
    </w:p>
    <w:p w14:paraId="63BF7857" w14:textId="77777777" w:rsidR="000D7054" w:rsidRDefault="000D7054" w:rsidP="00C44898">
      <w:pPr>
        <w:rPr>
          <w:szCs w:val="22"/>
        </w:rPr>
      </w:pPr>
    </w:p>
    <w:p w14:paraId="43788D34" w14:textId="77777777" w:rsidR="000D7054" w:rsidRDefault="000D7054" w:rsidP="00C44898">
      <w:pPr>
        <w:rPr>
          <w:szCs w:val="22"/>
        </w:rPr>
      </w:pPr>
    </w:p>
    <w:p w14:paraId="02CDD771" w14:textId="77777777" w:rsidR="000D7054" w:rsidRDefault="000D7054" w:rsidP="00C44898">
      <w:pPr>
        <w:rPr>
          <w:szCs w:val="22"/>
        </w:rPr>
      </w:pPr>
    </w:p>
    <w:p w14:paraId="2DCEAB78" w14:textId="77777777" w:rsidR="000D7054" w:rsidRDefault="000D7054" w:rsidP="00C44898">
      <w:pPr>
        <w:rPr>
          <w:szCs w:val="22"/>
        </w:rPr>
      </w:pPr>
    </w:p>
    <w:p w14:paraId="6C94F4E2" w14:textId="77777777" w:rsidR="000D7054" w:rsidRDefault="000D7054" w:rsidP="00C44898">
      <w:pPr>
        <w:rPr>
          <w:szCs w:val="22"/>
        </w:rPr>
      </w:pPr>
    </w:p>
    <w:p w14:paraId="29836E3A" w14:textId="77777777" w:rsidR="000D7054" w:rsidRDefault="000D7054" w:rsidP="00C44898">
      <w:pPr>
        <w:rPr>
          <w:szCs w:val="22"/>
        </w:rPr>
      </w:pPr>
    </w:p>
    <w:p w14:paraId="32285EBE" w14:textId="77777777" w:rsidR="000D7054" w:rsidRDefault="000D7054" w:rsidP="00C44898">
      <w:pPr>
        <w:rPr>
          <w:szCs w:val="22"/>
        </w:rPr>
      </w:pPr>
    </w:p>
    <w:p w14:paraId="51C7774A" w14:textId="77777777" w:rsidR="001F1740" w:rsidRDefault="001F1740" w:rsidP="00C44898">
      <w:pPr>
        <w:rPr>
          <w:b/>
          <w:color w:val="003C74"/>
        </w:rPr>
      </w:pPr>
    </w:p>
    <w:p w14:paraId="6C382AAC" w14:textId="77777777" w:rsidR="001F1740" w:rsidRDefault="001F1740" w:rsidP="00C44898">
      <w:pPr>
        <w:rPr>
          <w:b/>
          <w:color w:val="003C74"/>
        </w:rPr>
      </w:pPr>
    </w:p>
    <w:p w14:paraId="41C9EBB1" w14:textId="77777777" w:rsidR="001F1740" w:rsidRDefault="001F1740" w:rsidP="00C44898">
      <w:pPr>
        <w:rPr>
          <w:b/>
          <w:color w:val="003C74"/>
        </w:rPr>
      </w:pPr>
    </w:p>
    <w:p w14:paraId="7A63ABA8" w14:textId="77777777" w:rsidR="001F1740" w:rsidRDefault="001F1740" w:rsidP="00C44898">
      <w:pPr>
        <w:rPr>
          <w:b/>
          <w:color w:val="003C74"/>
        </w:rPr>
      </w:pPr>
    </w:p>
    <w:p w14:paraId="5CBD3B60" w14:textId="77777777" w:rsidR="001F1740" w:rsidRDefault="001F1740" w:rsidP="00C44898">
      <w:pPr>
        <w:rPr>
          <w:b/>
          <w:color w:val="003C74"/>
        </w:rPr>
      </w:pPr>
    </w:p>
    <w:p w14:paraId="629BA8B7" w14:textId="77777777" w:rsidR="001F1740" w:rsidRDefault="001F1740" w:rsidP="00C44898">
      <w:pPr>
        <w:rPr>
          <w:b/>
          <w:color w:val="003C74"/>
        </w:rPr>
      </w:pPr>
    </w:p>
    <w:p w14:paraId="08A46254" w14:textId="77777777" w:rsidR="00840658" w:rsidRDefault="00EE7523" w:rsidP="00840658">
      <w:pPr>
        <w:rPr>
          <w:b/>
          <w:color w:val="003C74"/>
        </w:rPr>
      </w:pPr>
      <w:r w:rsidRPr="00C54E91">
        <w:rPr>
          <w:b/>
          <w:color w:val="003C74"/>
        </w:rPr>
        <w:t>Pressemitteilung</w:t>
      </w:r>
    </w:p>
    <w:p w14:paraId="255CEEEF" w14:textId="77777777" w:rsidR="00840658" w:rsidRDefault="00840658" w:rsidP="00840658">
      <w:pPr>
        <w:rPr>
          <w:b/>
          <w:color w:val="003C74"/>
        </w:rPr>
      </w:pPr>
    </w:p>
    <w:p w14:paraId="00C67EF4" w14:textId="77777777" w:rsidR="000C3F77" w:rsidRDefault="000C3F77" w:rsidP="000C3F77">
      <w:pPr>
        <w:spacing w:line="360" w:lineRule="auto"/>
        <w:rPr>
          <w:b/>
          <w:bCs/>
        </w:rPr>
      </w:pPr>
      <w:r w:rsidRPr="000C3F77">
        <w:rPr>
          <w:b/>
          <w:bCs/>
        </w:rPr>
        <w:t xml:space="preserve">Engerlinge befallen erneut die Liegewiese am </w:t>
      </w:r>
      <w:proofErr w:type="spellStart"/>
      <w:r w:rsidRPr="000C3F77">
        <w:rPr>
          <w:b/>
          <w:bCs/>
        </w:rPr>
        <w:t>Thumsee</w:t>
      </w:r>
      <w:proofErr w:type="spellEnd"/>
      <w:r w:rsidRPr="000C3F77">
        <w:rPr>
          <w:b/>
          <w:bCs/>
        </w:rPr>
        <w:t xml:space="preserve"> </w:t>
      </w:r>
    </w:p>
    <w:p w14:paraId="066D65C4" w14:textId="77777777" w:rsidR="000C3F77" w:rsidRDefault="000C3F77" w:rsidP="000C3F77">
      <w:pPr>
        <w:spacing w:line="360" w:lineRule="auto"/>
        <w:rPr>
          <w:b/>
          <w:bCs/>
        </w:rPr>
      </w:pPr>
      <w:r w:rsidRPr="000C3F77">
        <w:rPr>
          <w:b/>
          <w:bCs/>
        </w:rPr>
        <w:t>Stadtgärtnerei beginnt am Dienstag mit Bekämpfungsmaßnahmen</w:t>
      </w:r>
    </w:p>
    <w:p w14:paraId="6B085B81" w14:textId="77777777" w:rsidR="000C3F77" w:rsidRPr="000C3F77" w:rsidRDefault="000C3F77" w:rsidP="000C3F77">
      <w:pPr>
        <w:spacing w:line="360" w:lineRule="auto"/>
        <w:rPr>
          <w:b/>
          <w:bCs/>
        </w:rPr>
      </w:pPr>
    </w:p>
    <w:p w14:paraId="5E10BEC0" w14:textId="61A09BDB" w:rsidR="00364ECD" w:rsidRPr="00364ECD" w:rsidRDefault="00364ECD" w:rsidP="00364ECD">
      <w:pPr>
        <w:spacing w:line="360" w:lineRule="auto"/>
      </w:pPr>
      <w:r w:rsidRPr="00364ECD">
        <w:t xml:space="preserve">Auf der Liegewiese am </w:t>
      </w:r>
      <w:proofErr w:type="spellStart"/>
      <w:r w:rsidRPr="00364ECD">
        <w:t>Thumsee</w:t>
      </w:r>
      <w:proofErr w:type="spellEnd"/>
      <w:r w:rsidRPr="00364ECD">
        <w:t xml:space="preserve"> wurde erneut ein deutlicher Befall mit Engerlingen festgestellt. Die Stadtgärtnerei beginnt deshalb am morgigen Dienstag, </w:t>
      </w:r>
      <w:r w:rsidR="00AF0874">
        <w:t xml:space="preserve">den </w:t>
      </w:r>
      <w:r w:rsidRPr="00364ECD">
        <w:t>13. Oktober</w:t>
      </w:r>
      <w:r w:rsidR="00AF0874">
        <w:t xml:space="preserve"> 2026</w:t>
      </w:r>
      <w:r w:rsidRPr="00364ECD">
        <w:t xml:space="preserve">, mit Maßnahmen zur Bekämpfung der Schädlinge. Ziel ist es, die </w:t>
      </w:r>
      <w:r w:rsidR="006659FD">
        <w:t>geschädigte</w:t>
      </w:r>
      <w:r w:rsidRPr="00364ECD">
        <w:t xml:space="preserve"> Rasenfläche </w:t>
      </w:r>
      <w:r w:rsidR="006659FD">
        <w:t>wiederherzustellen</w:t>
      </w:r>
      <w:r w:rsidRPr="00364ECD">
        <w:t xml:space="preserve"> und eine weitere Ausbreitung des Befalls zu verhindern.</w:t>
      </w:r>
    </w:p>
    <w:p w14:paraId="4372C6EF" w14:textId="77777777" w:rsidR="00364ECD" w:rsidRPr="00364ECD" w:rsidRDefault="00364ECD" w:rsidP="00364ECD">
      <w:pPr>
        <w:spacing w:line="360" w:lineRule="auto"/>
      </w:pPr>
      <w:r w:rsidRPr="00364ECD">
        <w:t>Bei der aktuellen Untersuchung wurde auf der insgesamt rund 7.600 Quadratmeter großen Liegewiese eine sichtbar geschädigte Fläche von etwa 1.900 Quadratmetern festgestellt. Das entspricht rund einem Viertel der Gesamtfläche. Stichprobenartige Untersuchungen bestätigen das Ausmaß des Befalls: Bei einem Probestich wurden 23 Engerlinge auf einer Fläche von einem halben Quadratmeter gezählt.</w:t>
      </w:r>
    </w:p>
    <w:p w14:paraId="254689FB" w14:textId="77777777" w:rsidR="00364ECD" w:rsidRPr="00364ECD" w:rsidRDefault="00364ECD" w:rsidP="00364ECD">
      <w:pPr>
        <w:spacing w:line="360" w:lineRule="auto"/>
      </w:pPr>
      <w:r w:rsidRPr="00364ECD">
        <w:t>„Die aktuell sichtbare Schadfläche umfasst rund 25 Prozent der gesamten Liegewiese. Wir müssen allerdings davon ausgehen, dass der tatsächliche Befall deutlich größer ist, als es die derzeit sichtbaren Schäden vermuten lassen“, erklärt Stadtgartenmeister Martin Haberlander. „Ein Befall mit Engerlingen wird häufig erst dann an der Oberfläche erkennbar, wenn die Grasnarbe bereits erheblich geschädigt ist.“</w:t>
      </w:r>
    </w:p>
    <w:p w14:paraId="1E281CC8" w14:textId="77777777" w:rsidR="00364ECD" w:rsidRPr="00364ECD" w:rsidRDefault="00364ECD" w:rsidP="00364ECD">
      <w:pPr>
        <w:spacing w:line="360" w:lineRule="auto"/>
      </w:pPr>
      <w:r w:rsidRPr="00364ECD">
        <w:t xml:space="preserve">Bereits beim letzten </w:t>
      </w:r>
      <w:proofErr w:type="spellStart"/>
      <w:r w:rsidRPr="00364ECD">
        <w:t>Engerlingbefall</w:t>
      </w:r>
      <w:proofErr w:type="spellEnd"/>
      <w:r w:rsidRPr="00364ECD">
        <w:t xml:space="preserve"> am </w:t>
      </w:r>
      <w:proofErr w:type="spellStart"/>
      <w:r w:rsidRPr="00364ECD">
        <w:t>Thumsee</w:t>
      </w:r>
      <w:proofErr w:type="spellEnd"/>
      <w:r w:rsidRPr="00364ECD">
        <w:t xml:space="preserve"> im Jahr 2018 hatte die Stadtgärtnerei entsprechende Bekämpfungsmaßnahmen durchgeführt. Die damals angewandte Vorgehensweise hat sich bewährt und führte dazu, dass sich die betroffenen Flächen erfolgreich regenerieren konnten. Auf diese Erfahrungen bauen die Stadtgärtner nun erneut.</w:t>
      </w:r>
    </w:p>
    <w:p w14:paraId="03E4D9C9" w14:textId="77777777" w:rsidR="00364ECD" w:rsidRPr="00364ECD" w:rsidRDefault="00364ECD" w:rsidP="00364ECD">
      <w:pPr>
        <w:spacing w:line="360" w:lineRule="auto"/>
      </w:pPr>
      <w:r w:rsidRPr="00364ECD">
        <w:t>„Wir wollen auch diesmal rechtzeitig handeln, um die Schäden möglichst einzudämmen und die Regeneration der Liegewiese zu ermöglichen“, so Haberlander. „Ein Verzicht auf die Bekämpfung birgt das Risiko, dass sich die Schäden weiter ausbreiten und die Nutzung der beliebten Liegewiese künftig deutlich eingeschränkt werden muss.“</w:t>
      </w:r>
    </w:p>
    <w:p w14:paraId="276C57B0" w14:textId="77777777" w:rsidR="00252521" w:rsidRDefault="00252521" w:rsidP="00364ECD">
      <w:pPr>
        <w:spacing w:line="360" w:lineRule="auto"/>
      </w:pPr>
    </w:p>
    <w:p w14:paraId="3D7E732A" w14:textId="76C47146" w:rsidR="00364ECD" w:rsidRDefault="00364ECD" w:rsidP="00364ECD">
      <w:pPr>
        <w:spacing w:line="360" w:lineRule="auto"/>
      </w:pPr>
      <w:r w:rsidRPr="00364ECD">
        <w:lastRenderedPageBreak/>
        <w:t>Entscheidend für den Erfolg der Maßnahme sind die Bodentemperaturen. Bei ausreichend warmem Boden halten sich die Engerlinge in den oberen Bodenschichten auf und können besser bekämpft werden. Mit sinkenden Temperaturen ziehen sie sich zunehmend in tiefere Bodenschichten zurück, wodurch die Wirksamkeit der Maßnahmen deutlich erschwert wird. Daher soll die Bekämpfung möglichst zeitnah erfolgen.</w:t>
      </w:r>
      <w:r w:rsidR="007D7A17">
        <w:t xml:space="preserve"> </w:t>
      </w:r>
      <w:r w:rsidRPr="00364ECD">
        <w:t>„Wir müssen die derzeit noch günstigen Bedingungen nutzen. Je weiter die Temperaturen sinken, desto tiefer ziehen sich die Engerlinge in den Boden zurück und desto schwieriger wird ihre Bekämpfung“, betont der Stadtgartenmeister.</w:t>
      </w:r>
    </w:p>
    <w:p w14:paraId="05B73CAC" w14:textId="77777777" w:rsidR="007D7A17" w:rsidRPr="00364ECD" w:rsidRDefault="007D7A17" w:rsidP="00364ECD">
      <w:pPr>
        <w:spacing w:line="360" w:lineRule="auto"/>
      </w:pPr>
    </w:p>
    <w:p w14:paraId="3833D272" w14:textId="35A7E769" w:rsidR="00364ECD" w:rsidRPr="00364ECD" w:rsidRDefault="00364ECD" w:rsidP="00364ECD">
      <w:pPr>
        <w:spacing w:line="360" w:lineRule="auto"/>
      </w:pPr>
      <w:r w:rsidRPr="00364ECD">
        <w:t>Die Stadtgärtnerei wird die erforderlichen Arbeiten fachgerecht durchführen und die Entwicklung der betroffenen Flächen anschließend beobachten. Wie schnell sich die Grasnarbe erholt, hängt unter anderem von den Witterungsbedingungen und dem weiteren Verlauf des Befalls ab.</w:t>
      </w:r>
      <w:r w:rsidR="007D7A17">
        <w:t xml:space="preserve"> </w:t>
      </w:r>
      <w:r w:rsidRPr="00364ECD">
        <w:t xml:space="preserve">„Unser Ziel ist es, mit der rechtzeitigen Bekämpfung die Ausbreitung des Befalls zu begrenzen und die Liegewiese langfristig als attraktive Erholungsfläche für die Bürgerinnen und Bürger sowie für unsere Gäste zu erhalten. Wir hoffen, dass die Liegewiese am </w:t>
      </w:r>
      <w:proofErr w:type="spellStart"/>
      <w:r w:rsidRPr="00364ECD">
        <w:t>Thumsee</w:t>
      </w:r>
      <w:proofErr w:type="spellEnd"/>
      <w:r w:rsidRPr="00364ECD">
        <w:t xml:space="preserve"> möglichst bald wieder uneingeschränkt genutzt werden kann, und werden die Entwicklung der Fläche aufmerksam verfolgen“, erklärt Haberlander abschließend.</w:t>
      </w:r>
    </w:p>
    <w:p w14:paraId="2A947EF4" w14:textId="77777777" w:rsidR="00B07E2E" w:rsidRDefault="00B07E2E" w:rsidP="00865B83">
      <w:pPr>
        <w:spacing w:line="360" w:lineRule="auto"/>
      </w:pPr>
    </w:p>
    <w:p w14:paraId="74783831" w14:textId="77777777" w:rsidR="00B27A39" w:rsidRPr="00865B83" w:rsidRDefault="00B27A39" w:rsidP="00AF0874">
      <w:pPr>
        <w:spacing w:line="360" w:lineRule="auto"/>
      </w:pPr>
    </w:p>
    <w:p w14:paraId="1DD7228C" w14:textId="77777777" w:rsidR="00B07E2E" w:rsidRPr="00B07E2E" w:rsidRDefault="00B07E2E" w:rsidP="00AF0874">
      <w:pPr>
        <w:spacing w:line="360" w:lineRule="auto"/>
        <w:rPr>
          <w:b/>
          <w:bCs/>
        </w:rPr>
      </w:pPr>
      <w:r w:rsidRPr="00B07E2E">
        <w:rPr>
          <w:b/>
          <w:bCs/>
        </w:rPr>
        <w:t>Bildunterschrift:</w:t>
      </w:r>
    </w:p>
    <w:p w14:paraId="02108349" w14:textId="293C01D8" w:rsidR="00364ECD" w:rsidRPr="00364ECD" w:rsidRDefault="00364ECD" w:rsidP="00AF0874">
      <w:pPr>
        <w:spacing w:line="360" w:lineRule="auto"/>
      </w:pPr>
      <w:r w:rsidRPr="00364ECD">
        <w:rPr>
          <w:b/>
          <w:bCs/>
        </w:rPr>
        <w:t>Bild 1:</w:t>
      </w:r>
      <w:r w:rsidRPr="00364ECD">
        <w:t xml:space="preserve"> Auf der Rasenfläche sind bereits deutliche braune Stellen und eine lockere Grasnarbe zu erkennen.</w:t>
      </w:r>
    </w:p>
    <w:p w14:paraId="4E8928DD" w14:textId="77777777" w:rsidR="00364ECD" w:rsidRPr="00364ECD" w:rsidRDefault="00364ECD" w:rsidP="00AF0874">
      <w:pPr>
        <w:spacing w:line="360" w:lineRule="auto"/>
      </w:pPr>
      <w:r w:rsidRPr="00364ECD">
        <w:rPr>
          <w:b/>
          <w:bCs/>
        </w:rPr>
        <w:t>Bild 2:</w:t>
      </w:r>
      <w:r w:rsidRPr="00364ECD">
        <w:t xml:space="preserve"> Rund ein Viertel der Gesamtfläche weist bereits sichtbare Schäden auf.</w:t>
      </w:r>
    </w:p>
    <w:p w14:paraId="7EF1799B" w14:textId="77777777" w:rsidR="00364ECD" w:rsidRPr="00364ECD" w:rsidRDefault="00364ECD" w:rsidP="00AF0874">
      <w:pPr>
        <w:spacing w:line="360" w:lineRule="auto"/>
      </w:pPr>
      <w:r w:rsidRPr="00364ECD">
        <w:rPr>
          <w:b/>
          <w:bCs/>
        </w:rPr>
        <w:t>Bild 3:</w:t>
      </w:r>
      <w:r w:rsidRPr="00364ECD">
        <w:t xml:space="preserve"> Die Larven des Junikäfers durchziehen erneut die Bodenschichten der Liegewiese.</w:t>
      </w:r>
    </w:p>
    <w:p w14:paraId="10D31F8E" w14:textId="77777777" w:rsidR="00364ECD" w:rsidRPr="00364ECD" w:rsidRDefault="00364ECD" w:rsidP="00AF0874">
      <w:pPr>
        <w:spacing w:line="360" w:lineRule="auto"/>
      </w:pPr>
      <w:r w:rsidRPr="00364ECD">
        <w:rPr>
          <w:b/>
          <w:bCs/>
        </w:rPr>
        <w:t>Bild 4:</w:t>
      </w:r>
      <w:r w:rsidRPr="00364ECD">
        <w:t xml:space="preserve"> Bei einem Probestich wurden 23 Engerlinge auf einem halben Quadratmeter gezählt.</w:t>
      </w:r>
    </w:p>
    <w:p w14:paraId="7C161E2D" w14:textId="77777777" w:rsidR="00364ECD" w:rsidRDefault="00364ECD" w:rsidP="00364ECD">
      <w:pPr>
        <w:spacing w:line="360" w:lineRule="auto"/>
      </w:pPr>
    </w:p>
    <w:p w14:paraId="5D300049" w14:textId="1F07BC3E" w:rsidR="00B07E2E" w:rsidRPr="00B07E2E" w:rsidRDefault="00B07E2E" w:rsidP="00364ECD">
      <w:pPr>
        <w:spacing w:line="360" w:lineRule="auto"/>
      </w:pPr>
    </w:p>
    <w:p w14:paraId="1587E57C" w14:textId="78880DD0" w:rsidR="00B07E2E" w:rsidRPr="00B07E2E" w:rsidRDefault="00B07E2E" w:rsidP="00B07E2E">
      <w:r w:rsidRPr="00B07E2E">
        <w:rPr>
          <w:b/>
          <w:bCs/>
        </w:rPr>
        <w:t>Foto:</w:t>
      </w:r>
      <w:r w:rsidRPr="00B07E2E">
        <w:t xml:space="preserve"> </w:t>
      </w:r>
      <w:r w:rsidR="000C3F77">
        <w:t>Stadt Bad Reichenhall</w:t>
      </w:r>
    </w:p>
    <w:p w14:paraId="5911B8B8" w14:textId="04D40115" w:rsidR="00A77E42" w:rsidRPr="00D50148" w:rsidRDefault="00A77E42" w:rsidP="0004344C">
      <w:pPr>
        <w:rPr>
          <w:rFonts w:ascii="Utopia-OV-ABVSDY" w:hAnsi="Utopia-OV-ABVSDY" w:cs="Utopia-OV-ABVSDY"/>
          <w:sz w:val="19"/>
          <w:szCs w:val="19"/>
        </w:rPr>
      </w:pPr>
    </w:p>
    <w:sectPr w:rsidR="00A77E42" w:rsidRPr="00D50148" w:rsidSect="009C7963">
      <w:headerReference w:type="default" r:id="rId9"/>
      <w:footerReference w:type="default" r:id="rId10"/>
      <w:headerReference w:type="first" r:id="rId11"/>
      <w:footerReference w:type="first" r:id="rId12"/>
      <w:pgSz w:w="11906" w:h="16838" w:code="9"/>
      <w:pgMar w:top="1560" w:right="1274" w:bottom="1985" w:left="1418" w:header="567" w:footer="567"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45A277B" w14:textId="77777777" w:rsidR="00DA59E3" w:rsidRDefault="00DA59E3">
      <w:pPr>
        <w:spacing w:line="240" w:lineRule="auto"/>
      </w:pPr>
      <w:r>
        <w:separator/>
      </w:r>
    </w:p>
  </w:endnote>
  <w:endnote w:type="continuationSeparator" w:id="0">
    <w:p w14:paraId="6DB0429D" w14:textId="77777777" w:rsidR="00DA59E3" w:rsidRDefault="00DA59E3">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 Black">
    <w:panose1 w:val="020B0A04020102020204"/>
    <w:charset w:val="00"/>
    <w:family w:val="swiss"/>
    <w:pitch w:val="variable"/>
    <w:sig w:usb0="A00002AF" w:usb1="400078FB" w:usb2="00000000" w:usb3="00000000" w:csb0="0000009F" w:csb1="00000000"/>
  </w:font>
  <w:font w:name="Arial Condensed Bold">
    <w:charset w:val="00"/>
    <w:family w:val="swiss"/>
    <w:pitch w:val="variable"/>
    <w:sig w:usb0="02AE0007" w:usb1="07AE0006" w:usb2="00010000" w:usb3="00000000" w:csb0="00000013" w:csb1="00000000"/>
  </w:font>
  <w:font w:name="Utopia-OV-ABVSDY">
    <w:altName w:val="Calibri"/>
    <w:panose1 w:val="00000000000000000000"/>
    <w:charset w:val="00"/>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963D6B" w14:textId="77777777" w:rsidR="00BA31C1" w:rsidRDefault="00000000">
    <w:pPr>
      <w:pStyle w:val="Fuzeile"/>
    </w:pPr>
    <w:r>
      <w:pict w14:anchorId="4B9F37E4">
        <v:rect id="_x0000_s1036" style="position:absolute;margin-left:541.2pt;margin-top:784.7pt;width:44.55pt;height:15.1pt;rotation:180;flip:x;z-index:2;visibility:visible;mso-position-horizontal-relative:page;mso-position-vertical-relative:page;mso-height-relative:bottom-margin-area"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" filled="f" fillcolor="#c0504d" stroked="f" strokecolor="#5c83b4" strokeweight="2.25pt">
          <v:textbox style="mso-next-textbox:#_x0000_s1036" inset=",0,,0">
            <w:txbxContent>
              <w:p w14:paraId="7AF17690" w14:textId="77777777" w:rsidR="00BA31C1" w:rsidRPr="00C54E91" w:rsidRDefault="00BA31C1" w:rsidP="004E2FA9">
                <w:pPr>
                  <w:pBdr>
                    <w:top w:val="single" w:sz="4" w:space="1" w:color="7F7F7F"/>
                  </w:pBdr>
                  <w:jc w:val="center"/>
                  <w:rPr>
                    <w:color w:val="003C74"/>
                  </w:rPr>
                </w:pPr>
                <w:r w:rsidRPr="00C54E91">
                  <w:rPr>
                    <w:color w:val="003C74"/>
                  </w:rPr>
                  <w:fldChar w:fldCharType="begin"/>
                </w:r>
                <w:r w:rsidRPr="00C54E91">
                  <w:rPr>
                    <w:color w:val="003C74"/>
                  </w:rPr>
                  <w:instrText>PAGE   \* MERGEFORMAT</w:instrText>
                </w:r>
                <w:r w:rsidRPr="00C54E91">
                  <w:rPr>
                    <w:color w:val="003C74"/>
                  </w:rPr>
                  <w:fldChar w:fldCharType="separate"/>
                </w:r>
                <w:r w:rsidR="00B47422">
                  <w:rPr>
                    <w:noProof/>
                    <w:color w:val="003C74"/>
                  </w:rPr>
                  <w:t>2</w:t>
                </w:r>
                <w:r w:rsidRPr="00C54E91">
                  <w:rPr>
                    <w:color w:val="003C74"/>
                  </w:rPr>
                  <w:fldChar w:fldCharType="end"/>
                </w:r>
              </w:p>
            </w:txbxContent>
          </v:textbox>
          <w10:wrap anchorx="margin" anchory="margin"/>
        </v:rect>
      </w:pi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EC666B" w14:textId="77777777" w:rsidR="00BA31C1" w:rsidRDefault="00000000">
    <w:pPr>
      <w:pStyle w:val="Fuzeile"/>
    </w:pPr>
    <w:r>
      <w:pict w14:anchorId="683CAE24">
        <v:rect id="_x0000_s1039" style="position:absolute;margin-left:541.2pt;margin-top:784.7pt;width:44.55pt;height:15.1pt;rotation:180;flip:x;z-index:3;visibility:visible;mso-wrap-style:square;mso-width-percent:0;mso-height-percent:0;mso-left-percent:-10001;mso-top-percent:-10001;mso-wrap-distance-left:9pt;mso-wrap-distance-top:0;mso-wrap-distance-right:9pt;mso-wrap-distance-bottom:0;mso-position-horizontal:absolute;mso-position-horizontal-relative:page;mso-position-vertical:absolute;mso-position-vertical-relative:page;mso-width-percent:0;mso-height-percent:0;mso-left-percent:-10001;mso-top-percent:-10001;mso-width-relative:page;mso-height-relative:bottom-margin-area;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" filled="f" fillcolor="#c0504d" stroked="f" strokecolor="#5c83b4" strokeweight="2.25pt">
          <v:textbox style="mso-next-textbox:#_x0000_s1039" inset=",0,,0">
            <w:txbxContent>
              <w:p w14:paraId="6D1CF1FA" w14:textId="77777777" w:rsidR="00BA31C1" w:rsidRPr="00F959B2" w:rsidRDefault="00BA31C1" w:rsidP="009C7963">
                <w:pPr>
                  <w:pBdr>
                    <w:top w:val="single" w:sz="4" w:space="1" w:color="7F7F7F"/>
                  </w:pBdr>
                  <w:jc w:val="center"/>
                  <w:rPr>
                    <w:color w:val="003C74"/>
                  </w:rPr>
                </w:pPr>
                <w:r w:rsidRPr="00F959B2">
                  <w:rPr>
                    <w:color w:val="003C74"/>
                  </w:rPr>
                  <w:fldChar w:fldCharType="begin"/>
                </w:r>
                <w:r w:rsidRPr="00F959B2">
                  <w:rPr>
                    <w:color w:val="003C74"/>
                  </w:rPr>
                  <w:instrText>PAGE   \* MERGEFORMAT</w:instrText>
                </w:r>
                <w:r w:rsidRPr="00F959B2">
                  <w:rPr>
                    <w:color w:val="003C74"/>
                  </w:rPr>
                  <w:fldChar w:fldCharType="separate"/>
                </w:r>
                <w:r w:rsidR="00363A9E">
                  <w:rPr>
                    <w:noProof/>
                    <w:color w:val="003C74"/>
                  </w:rPr>
                  <w:t>1</w:t>
                </w:r>
                <w:r w:rsidRPr="00F959B2">
                  <w:rPr>
                    <w:color w:val="003C74"/>
                  </w:rPr>
                  <w:fldChar w:fldCharType="end"/>
                </w:r>
              </w:p>
            </w:txbxContent>
          </v:textbox>
          <w10:wrap anchorx="margin" anchory="margin"/>
        </v:rect>
      </w:pic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79582C8" w14:textId="77777777" w:rsidR="00DA59E3" w:rsidRDefault="00DA59E3">
      <w:pPr>
        <w:spacing w:line="240" w:lineRule="auto"/>
      </w:pPr>
      <w:r>
        <w:separator/>
      </w:r>
    </w:p>
  </w:footnote>
  <w:footnote w:type="continuationSeparator" w:id="0">
    <w:p w14:paraId="44F87B2F" w14:textId="77777777" w:rsidR="00DA59E3" w:rsidRDefault="00DA59E3">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DD11C6" w14:textId="77777777" w:rsidR="00BA31C1" w:rsidRDefault="00BA31C1" w:rsidP="00564646">
    <w:pPr>
      <w:pStyle w:val="Kopfzeile"/>
      <w:tabs>
        <w:tab w:val="left" w:pos="6379"/>
      </w:tabs>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C7699C" w14:textId="77777777" w:rsidR="00BA31C1" w:rsidRDefault="00000000" w:rsidP="002024D3">
    <w:pPr>
      <w:tabs>
        <w:tab w:val="left" w:pos="735"/>
      </w:tabs>
    </w:pPr>
    <w:r>
      <w:rPr>
        <w:noProof/>
      </w:rPr>
      <w:pict w14:anchorId="362FF0F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margin-left:311.35pt;margin-top:-35.2pt;width:190.15pt;height:83.85pt;z-index:1;mso-position-horizontal-relative:margin;mso-position-vertical-relative:margin">
          <v:imagedata r:id="rId1" o:title="Logo_BadReichenhall_GroßeKreisstadt_RGB"/>
          <w10:wrap type="square"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287964"/>
    <w:multiLevelType w:val="hybridMultilevel"/>
    <w:tmpl w:val="7632D912"/>
    <w:lvl w:ilvl="0" w:tplc="04070011">
      <w:start w:val="1"/>
      <w:numFmt w:val="decimal"/>
      <w:lvlText w:val="%1)"/>
      <w:lvlJc w:val="left"/>
      <w:pPr>
        <w:tabs>
          <w:tab w:val="num" w:pos="720"/>
        </w:tabs>
        <w:ind w:left="720" w:hanging="360"/>
      </w:pPr>
      <w:rPr>
        <w:rFonts w:hint="default"/>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1" w15:restartNumberingAfterBreak="0">
    <w:nsid w:val="032008B2"/>
    <w:multiLevelType w:val="multilevel"/>
    <w:tmpl w:val="A8E62CB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EF0493C"/>
    <w:multiLevelType w:val="hybridMultilevel"/>
    <w:tmpl w:val="95D8ED5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16D63420"/>
    <w:multiLevelType w:val="multilevel"/>
    <w:tmpl w:val="E71246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8DF6055"/>
    <w:multiLevelType w:val="hybridMultilevel"/>
    <w:tmpl w:val="2E7CD174"/>
    <w:lvl w:ilvl="0" w:tplc="04070011">
      <w:start w:val="1"/>
      <w:numFmt w:val="decimal"/>
      <w:lvlText w:val="%1)"/>
      <w:lvlJc w:val="left"/>
      <w:pPr>
        <w:tabs>
          <w:tab w:val="num" w:pos="720"/>
        </w:tabs>
        <w:ind w:left="720" w:hanging="360"/>
      </w:pPr>
      <w:rPr>
        <w:rFonts w:hint="default"/>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5" w15:restartNumberingAfterBreak="0">
    <w:nsid w:val="1A03137B"/>
    <w:multiLevelType w:val="hybridMultilevel"/>
    <w:tmpl w:val="97227EAC"/>
    <w:lvl w:ilvl="0" w:tplc="04070011">
      <w:start w:val="1"/>
      <w:numFmt w:val="decimal"/>
      <w:lvlText w:val="%1)"/>
      <w:lvlJc w:val="left"/>
      <w:pPr>
        <w:tabs>
          <w:tab w:val="num" w:pos="720"/>
        </w:tabs>
        <w:ind w:left="720" w:hanging="360"/>
      </w:pPr>
      <w:rPr>
        <w:rFonts w:hint="default"/>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6" w15:restartNumberingAfterBreak="0">
    <w:nsid w:val="233E3FCB"/>
    <w:multiLevelType w:val="multilevel"/>
    <w:tmpl w:val="141003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CCD74F3"/>
    <w:multiLevelType w:val="hybridMultilevel"/>
    <w:tmpl w:val="AEE0391A"/>
    <w:lvl w:ilvl="0" w:tplc="04070001">
      <w:start w:val="1"/>
      <w:numFmt w:val="bullet"/>
      <w:lvlText w:val=""/>
      <w:lvlJc w:val="left"/>
      <w:pPr>
        <w:ind w:left="1776" w:hanging="360"/>
      </w:pPr>
      <w:rPr>
        <w:rFonts w:ascii="Symbol" w:hAnsi="Symbol" w:hint="default"/>
      </w:rPr>
    </w:lvl>
    <w:lvl w:ilvl="1" w:tplc="04070003">
      <w:start w:val="1"/>
      <w:numFmt w:val="bullet"/>
      <w:lvlText w:val="o"/>
      <w:lvlJc w:val="left"/>
      <w:pPr>
        <w:ind w:left="2496" w:hanging="360"/>
      </w:pPr>
      <w:rPr>
        <w:rFonts w:ascii="Courier New" w:hAnsi="Courier New" w:cs="Courier New" w:hint="default"/>
      </w:rPr>
    </w:lvl>
    <w:lvl w:ilvl="2" w:tplc="04070005">
      <w:start w:val="1"/>
      <w:numFmt w:val="bullet"/>
      <w:lvlText w:val=""/>
      <w:lvlJc w:val="left"/>
      <w:pPr>
        <w:ind w:left="3216" w:hanging="360"/>
      </w:pPr>
      <w:rPr>
        <w:rFonts w:ascii="Wingdings" w:hAnsi="Wingdings" w:hint="default"/>
      </w:rPr>
    </w:lvl>
    <w:lvl w:ilvl="3" w:tplc="04070001">
      <w:start w:val="1"/>
      <w:numFmt w:val="bullet"/>
      <w:lvlText w:val=""/>
      <w:lvlJc w:val="left"/>
      <w:pPr>
        <w:ind w:left="3936" w:hanging="360"/>
      </w:pPr>
      <w:rPr>
        <w:rFonts w:ascii="Symbol" w:hAnsi="Symbol" w:hint="default"/>
      </w:rPr>
    </w:lvl>
    <w:lvl w:ilvl="4" w:tplc="04070003">
      <w:start w:val="1"/>
      <w:numFmt w:val="bullet"/>
      <w:lvlText w:val="o"/>
      <w:lvlJc w:val="left"/>
      <w:pPr>
        <w:ind w:left="4656" w:hanging="360"/>
      </w:pPr>
      <w:rPr>
        <w:rFonts w:ascii="Courier New" w:hAnsi="Courier New" w:cs="Courier New" w:hint="default"/>
      </w:rPr>
    </w:lvl>
    <w:lvl w:ilvl="5" w:tplc="04070005">
      <w:start w:val="1"/>
      <w:numFmt w:val="bullet"/>
      <w:lvlText w:val=""/>
      <w:lvlJc w:val="left"/>
      <w:pPr>
        <w:ind w:left="5376" w:hanging="360"/>
      </w:pPr>
      <w:rPr>
        <w:rFonts w:ascii="Wingdings" w:hAnsi="Wingdings" w:hint="default"/>
      </w:rPr>
    </w:lvl>
    <w:lvl w:ilvl="6" w:tplc="04070001">
      <w:start w:val="1"/>
      <w:numFmt w:val="bullet"/>
      <w:lvlText w:val=""/>
      <w:lvlJc w:val="left"/>
      <w:pPr>
        <w:ind w:left="6096" w:hanging="360"/>
      </w:pPr>
      <w:rPr>
        <w:rFonts w:ascii="Symbol" w:hAnsi="Symbol" w:hint="default"/>
      </w:rPr>
    </w:lvl>
    <w:lvl w:ilvl="7" w:tplc="04070003">
      <w:start w:val="1"/>
      <w:numFmt w:val="bullet"/>
      <w:lvlText w:val="o"/>
      <w:lvlJc w:val="left"/>
      <w:pPr>
        <w:ind w:left="6816" w:hanging="360"/>
      </w:pPr>
      <w:rPr>
        <w:rFonts w:ascii="Courier New" w:hAnsi="Courier New" w:cs="Courier New" w:hint="default"/>
      </w:rPr>
    </w:lvl>
    <w:lvl w:ilvl="8" w:tplc="04070005">
      <w:start w:val="1"/>
      <w:numFmt w:val="bullet"/>
      <w:lvlText w:val=""/>
      <w:lvlJc w:val="left"/>
      <w:pPr>
        <w:ind w:left="7536" w:hanging="360"/>
      </w:pPr>
      <w:rPr>
        <w:rFonts w:ascii="Wingdings" w:hAnsi="Wingdings" w:hint="default"/>
      </w:rPr>
    </w:lvl>
  </w:abstractNum>
  <w:abstractNum w:abstractNumId="8" w15:restartNumberingAfterBreak="0">
    <w:nsid w:val="3509735B"/>
    <w:multiLevelType w:val="hybridMultilevel"/>
    <w:tmpl w:val="CE036863"/>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9" w15:restartNumberingAfterBreak="0">
    <w:nsid w:val="37A27F59"/>
    <w:multiLevelType w:val="multilevel"/>
    <w:tmpl w:val="9C7482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8571E88"/>
    <w:multiLevelType w:val="hybridMultilevel"/>
    <w:tmpl w:val="36969954"/>
    <w:lvl w:ilvl="0" w:tplc="B3F8D2FA">
      <w:numFmt w:val="bullet"/>
      <w:lvlText w:val="-"/>
      <w:lvlJc w:val="left"/>
      <w:pPr>
        <w:ind w:left="720" w:hanging="360"/>
      </w:pPr>
      <w:rPr>
        <w:rFonts w:ascii="Calibri" w:eastAsia="Calibri" w:hAnsi="Calibri" w:cs="Calibri"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11" w15:restartNumberingAfterBreak="0">
    <w:nsid w:val="3F2114F5"/>
    <w:multiLevelType w:val="hybridMultilevel"/>
    <w:tmpl w:val="7CE61DD0"/>
    <w:lvl w:ilvl="0" w:tplc="314481A4">
      <w:start w:val="1"/>
      <w:numFmt w:val="decimal"/>
      <w:lvlText w:val="%1)"/>
      <w:lvlJc w:val="left"/>
      <w:pPr>
        <w:tabs>
          <w:tab w:val="num" w:pos="720"/>
        </w:tabs>
        <w:ind w:left="720" w:hanging="360"/>
      </w:pPr>
      <w:rPr>
        <w:rFonts w:hint="default"/>
      </w:rPr>
    </w:lvl>
    <w:lvl w:ilvl="1" w:tplc="04070019">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12" w15:restartNumberingAfterBreak="0">
    <w:nsid w:val="5BD8362B"/>
    <w:multiLevelType w:val="hybridMultilevel"/>
    <w:tmpl w:val="8BD632AE"/>
    <w:lvl w:ilvl="0" w:tplc="04070001">
      <w:start w:val="1"/>
      <w:numFmt w:val="bullet"/>
      <w:lvlText w:val=""/>
      <w:lvlJc w:val="left"/>
      <w:pPr>
        <w:ind w:left="1776" w:hanging="360"/>
      </w:pPr>
      <w:rPr>
        <w:rFonts w:ascii="Symbol" w:hAnsi="Symbol" w:hint="default"/>
      </w:rPr>
    </w:lvl>
    <w:lvl w:ilvl="1" w:tplc="04070003">
      <w:start w:val="1"/>
      <w:numFmt w:val="bullet"/>
      <w:lvlText w:val="o"/>
      <w:lvlJc w:val="left"/>
      <w:pPr>
        <w:ind w:left="2496" w:hanging="360"/>
      </w:pPr>
      <w:rPr>
        <w:rFonts w:ascii="Courier New" w:hAnsi="Courier New" w:cs="Courier New" w:hint="default"/>
      </w:rPr>
    </w:lvl>
    <w:lvl w:ilvl="2" w:tplc="04070005">
      <w:start w:val="1"/>
      <w:numFmt w:val="bullet"/>
      <w:lvlText w:val=""/>
      <w:lvlJc w:val="left"/>
      <w:pPr>
        <w:ind w:left="3216" w:hanging="360"/>
      </w:pPr>
      <w:rPr>
        <w:rFonts w:ascii="Wingdings" w:hAnsi="Wingdings" w:hint="default"/>
      </w:rPr>
    </w:lvl>
    <w:lvl w:ilvl="3" w:tplc="04070001">
      <w:start w:val="1"/>
      <w:numFmt w:val="bullet"/>
      <w:lvlText w:val=""/>
      <w:lvlJc w:val="left"/>
      <w:pPr>
        <w:ind w:left="3936" w:hanging="360"/>
      </w:pPr>
      <w:rPr>
        <w:rFonts w:ascii="Symbol" w:hAnsi="Symbol" w:hint="default"/>
      </w:rPr>
    </w:lvl>
    <w:lvl w:ilvl="4" w:tplc="04070003">
      <w:start w:val="1"/>
      <w:numFmt w:val="bullet"/>
      <w:lvlText w:val="o"/>
      <w:lvlJc w:val="left"/>
      <w:pPr>
        <w:ind w:left="4656" w:hanging="360"/>
      </w:pPr>
      <w:rPr>
        <w:rFonts w:ascii="Courier New" w:hAnsi="Courier New" w:cs="Courier New" w:hint="default"/>
      </w:rPr>
    </w:lvl>
    <w:lvl w:ilvl="5" w:tplc="04070005">
      <w:start w:val="1"/>
      <w:numFmt w:val="bullet"/>
      <w:lvlText w:val=""/>
      <w:lvlJc w:val="left"/>
      <w:pPr>
        <w:ind w:left="5376" w:hanging="360"/>
      </w:pPr>
      <w:rPr>
        <w:rFonts w:ascii="Wingdings" w:hAnsi="Wingdings" w:hint="default"/>
      </w:rPr>
    </w:lvl>
    <w:lvl w:ilvl="6" w:tplc="04070001">
      <w:start w:val="1"/>
      <w:numFmt w:val="bullet"/>
      <w:lvlText w:val=""/>
      <w:lvlJc w:val="left"/>
      <w:pPr>
        <w:ind w:left="6096" w:hanging="360"/>
      </w:pPr>
      <w:rPr>
        <w:rFonts w:ascii="Symbol" w:hAnsi="Symbol" w:hint="default"/>
      </w:rPr>
    </w:lvl>
    <w:lvl w:ilvl="7" w:tplc="04070003">
      <w:start w:val="1"/>
      <w:numFmt w:val="bullet"/>
      <w:lvlText w:val="o"/>
      <w:lvlJc w:val="left"/>
      <w:pPr>
        <w:ind w:left="6816" w:hanging="360"/>
      </w:pPr>
      <w:rPr>
        <w:rFonts w:ascii="Courier New" w:hAnsi="Courier New" w:cs="Courier New" w:hint="default"/>
      </w:rPr>
    </w:lvl>
    <w:lvl w:ilvl="8" w:tplc="04070005">
      <w:start w:val="1"/>
      <w:numFmt w:val="bullet"/>
      <w:lvlText w:val=""/>
      <w:lvlJc w:val="left"/>
      <w:pPr>
        <w:ind w:left="7536" w:hanging="360"/>
      </w:pPr>
      <w:rPr>
        <w:rFonts w:ascii="Wingdings" w:hAnsi="Wingdings" w:hint="default"/>
      </w:rPr>
    </w:lvl>
  </w:abstractNum>
  <w:abstractNum w:abstractNumId="13" w15:restartNumberingAfterBreak="0">
    <w:nsid w:val="627563E4"/>
    <w:multiLevelType w:val="hybridMultilevel"/>
    <w:tmpl w:val="18CE1394"/>
    <w:lvl w:ilvl="0" w:tplc="059ED2D0">
      <w:numFmt w:val="bullet"/>
      <w:lvlText w:val="-"/>
      <w:lvlJc w:val="left"/>
      <w:pPr>
        <w:ind w:left="720" w:hanging="360"/>
      </w:pPr>
      <w:rPr>
        <w:rFonts w:ascii="Calibri" w:eastAsia="Calibri" w:hAnsi="Calibri" w:cs="Calibri"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14" w15:restartNumberingAfterBreak="0">
    <w:nsid w:val="65507EFB"/>
    <w:multiLevelType w:val="hybridMultilevel"/>
    <w:tmpl w:val="A06CD586"/>
    <w:lvl w:ilvl="0" w:tplc="0407000F">
      <w:start w:val="1"/>
      <w:numFmt w:val="decimal"/>
      <w:lvlText w:val="%1."/>
      <w:lvlJc w:val="left"/>
      <w:pPr>
        <w:ind w:left="720" w:hanging="360"/>
      </w:pPr>
    </w:lvl>
    <w:lvl w:ilvl="1" w:tplc="04070019">
      <w:start w:val="1"/>
      <w:numFmt w:val="lowerLetter"/>
      <w:lvlText w:val="%2."/>
      <w:lvlJc w:val="left"/>
      <w:pPr>
        <w:ind w:left="1440" w:hanging="360"/>
      </w:pPr>
    </w:lvl>
    <w:lvl w:ilvl="2" w:tplc="0407001B">
      <w:start w:val="1"/>
      <w:numFmt w:val="lowerRoman"/>
      <w:lvlText w:val="%3."/>
      <w:lvlJc w:val="right"/>
      <w:pPr>
        <w:ind w:left="2160" w:hanging="180"/>
      </w:pPr>
    </w:lvl>
    <w:lvl w:ilvl="3" w:tplc="0407000F">
      <w:start w:val="1"/>
      <w:numFmt w:val="decimal"/>
      <w:lvlText w:val="%4."/>
      <w:lvlJc w:val="left"/>
      <w:pPr>
        <w:ind w:left="2880" w:hanging="360"/>
      </w:pPr>
    </w:lvl>
    <w:lvl w:ilvl="4" w:tplc="04070019">
      <w:start w:val="1"/>
      <w:numFmt w:val="lowerLetter"/>
      <w:lvlText w:val="%5."/>
      <w:lvlJc w:val="left"/>
      <w:pPr>
        <w:ind w:left="3600" w:hanging="360"/>
      </w:pPr>
    </w:lvl>
    <w:lvl w:ilvl="5" w:tplc="0407001B">
      <w:start w:val="1"/>
      <w:numFmt w:val="lowerRoman"/>
      <w:lvlText w:val="%6."/>
      <w:lvlJc w:val="right"/>
      <w:pPr>
        <w:ind w:left="4320" w:hanging="180"/>
      </w:pPr>
    </w:lvl>
    <w:lvl w:ilvl="6" w:tplc="0407000F">
      <w:start w:val="1"/>
      <w:numFmt w:val="decimal"/>
      <w:lvlText w:val="%7."/>
      <w:lvlJc w:val="left"/>
      <w:pPr>
        <w:ind w:left="5040" w:hanging="360"/>
      </w:pPr>
    </w:lvl>
    <w:lvl w:ilvl="7" w:tplc="04070019">
      <w:start w:val="1"/>
      <w:numFmt w:val="lowerLetter"/>
      <w:lvlText w:val="%8."/>
      <w:lvlJc w:val="left"/>
      <w:pPr>
        <w:ind w:left="5760" w:hanging="360"/>
      </w:pPr>
    </w:lvl>
    <w:lvl w:ilvl="8" w:tplc="0407001B">
      <w:start w:val="1"/>
      <w:numFmt w:val="lowerRoman"/>
      <w:lvlText w:val="%9."/>
      <w:lvlJc w:val="right"/>
      <w:pPr>
        <w:ind w:left="6480" w:hanging="180"/>
      </w:pPr>
    </w:lvl>
  </w:abstractNum>
  <w:abstractNum w:abstractNumId="15" w15:restartNumberingAfterBreak="0">
    <w:nsid w:val="6D8A1416"/>
    <w:multiLevelType w:val="hybridMultilevel"/>
    <w:tmpl w:val="41608AC4"/>
    <w:lvl w:ilvl="0" w:tplc="04070011">
      <w:start w:val="1"/>
      <w:numFmt w:val="decimal"/>
      <w:lvlText w:val="%1)"/>
      <w:lvlJc w:val="left"/>
      <w:pPr>
        <w:tabs>
          <w:tab w:val="num" w:pos="720"/>
        </w:tabs>
        <w:ind w:left="720" w:hanging="360"/>
      </w:pPr>
      <w:rPr>
        <w:rFonts w:hint="default"/>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16" w15:restartNumberingAfterBreak="0">
    <w:nsid w:val="7B001508"/>
    <w:multiLevelType w:val="hybridMultilevel"/>
    <w:tmpl w:val="2D80D268"/>
    <w:lvl w:ilvl="0" w:tplc="04070001">
      <w:start w:val="1"/>
      <w:numFmt w:val="bullet"/>
      <w:lvlText w:val=""/>
      <w:lvlJc w:val="left"/>
      <w:pPr>
        <w:ind w:left="2844" w:hanging="360"/>
      </w:pPr>
      <w:rPr>
        <w:rFonts w:ascii="Symbol" w:hAnsi="Symbol" w:hint="default"/>
      </w:rPr>
    </w:lvl>
    <w:lvl w:ilvl="1" w:tplc="04070003">
      <w:start w:val="1"/>
      <w:numFmt w:val="bullet"/>
      <w:lvlText w:val="o"/>
      <w:lvlJc w:val="left"/>
      <w:pPr>
        <w:ind w:left="3564" w:hanging="360"/>
      </w:pPr>
      <w:rPr>
        <w:rFonts w:ascii="Courier New" w:hAnsi="Courier New" w:cs="Courier New" w:hint="default"/>
      </w:rPr>
    </w:lvl>
    <w:lvl w:ilvl="2" w:tplc="04070005">
      <w:start w:val="1"/>
      <w:numFmt w:val="bullet"/>
      <w:lvlText w:val=""/>
      <w:lvlJc w:val="left"/>
      <w:pPr>
        <w:ind w:left="4284" w:hanging="360"/>
      </w:pPr>
      <w:rPr>
        <w:rFonts w:ascii="Wingdings" w:hAnsi="Wingdings" w:hint="default"/>
      </w:rPr>
    </w:lvl>
    <w:lvl w:ilvl="3" w:tplc="04070001">
      <w:start w:val="1"/>
      <w:numFmt w:val="bullet"/>
      <w:lvlText w:val=""/>
      <w:lvlJc w:val="left"/>
      <w:pPr>
        <w:ind w:left="5004" w:hanging="360"/>
      </w:pPr>
      <w:rPr>
        <w:rFonts w:ascii="Symbol" w:hAnsi="Symbol" w:hint="default"/>
      </w:rPr>
    </w:lvl>
    <w:lvl w:ilvl="4" w:tplc="04070003">
      <w:start w:val="1"/>
      <w:numFmt w:val="bullet"/>
      <w:lvlText w:val="o"/>
      <w:lvlJc w:val="left"/>
      <w:pPr>
        <w:ind w:left="5724" w:hanging="360"/>
      </w:pPr>
      <w:rPr>
        <w:rFonts w:ascii="Courier New" w:hAnsi="Courier New" w:cs="Courier New" w:hint="default"/>
      </w:rPr>
    </w:lvl>
    <w:lvl w:ilvl="5" w:tplc="04070005">
      <w:start w:val="1"/>
      <w:numFmt w:val="bullet"/>
      <w:lvlText w:val=""/>
      <w:lvlJc w:val="left"/>
      <w:pPr>
        <w:ind w:left="6444" w:hanging="360"/>
      </w:pPr>
      <w:rPr>
        <w:rFonts w:ascii="Wingdings" w:hAnsi="Wingdings" w:hint="default"/>
      </w:rPr>
    </w:lvl>
    <w:lvl w:ilvl="6" w:tplc="04070001">
      <w:start w:val="1"/>
      <w:numFmt w:val="bullet"/>
      <w:lvlText w:val=""/>
      <w:lvlJc w:val="left"/>
      <w:pPr>
        <w:ind w:left="7164" w:hanging="360"/>
      </w:pPr>
      <w:rPr>
        <w:rFonts w:ascii="Symbol" w:hAnsi="Symbol" w:hint="default"/>
      </w:rPr>
    </w:lvl>
    <w:lvl w:ilvl="7" w:tplc="04070003">
      <w:start w:val="1"/>
      <w:numFmt w:val="bullet"/>
      <w:lvlText w:val="o"/>
      <w:lvlJc w:val="left"/>
      <w:pPr>
        <w:ind w:left="7884" w:hanging="360"/>
      </w:pPr>
      <w:rPr>
        <w:rFonts w:ascii="Courier New" w:hAnsi="Courier New" w:cs="Courier New" w:hint="default"/>
      </w:rPr>
    </w:lvl>
    <w:lvl w:ilvl="8" w:tplc="04070005">
      <w:start w:val="1"/>
      <w:numFmt w:val="bullet"/>
      <w:lvlText w:val=""/>
      <w:lvlJc w:val="left"/>
      <w:pPr>
        <w:ind w:left="8604" w:hanging="360"/>
      </w:pPr>
      <w:rPr>
        <w:rFonts w:ascii="Wingdings" w:hAnsi="Wingdings" w:hint="default"/>
      </w:rPr>
    </w:lvl>
  </w:abstractNum>
  <w:num w:numId="1" w16cid:durableId="666052955">
    <w:abstractNumId w:val="4"/>
  </w:num>
  <w:num w:numId="2" w16cid:durableId="2116902778">
    <w:abstractNumId w:val="15"/>
  </w:num>
  <w:num w:numId="3" w16cid:durableId="1649893732">
    <w:abstractNumId w:val="0"/>
  </w:num>
  <w:num w:numId="4" w16cid:durableId="1605721333">
    <w:abstractNumId w:val="5"/>
  </w:num>
  <w:num w:numId="5" w16cid:durableId="74782952">
    <w:abstractNumId w:val="11"/>
  </w:num>
  <w:num w:numId="6" w16cid:durableId="185095048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1343013">
    <w:abstractNumId w:val="10"/>
  </w:num>
  <w:num w:numId="8" w16cid:durableId="2054694376">
    <w:abstractNumId w:val="13"/>
  </w:num>
  <w:num w:numId="9" w16cid:durableId="1965453871">
    <w:abstractNumId w:val="1"/>
  </w:num>
  <w:num w:numId="10" w16cid:durableId="2034529415">
    <w:abstractNumId w:val="6"/>
  </w:num>
  <w:num w:numId="11" w16cid:durableId="576475247">
    <w:abstractNumId w:val="3"/>
  </w:num>
  <w:num w:numId="12" w16cid:durableId="818304523">
    <w:abstractNumId w:val="9"/>
  </w:num>
  <w:num w:numId="13" w16cid:durableId="125203583">
    <w:abstractNumId w:val="8"/>
  </w:num>
  <w:num w:numId="14" w16cid:durableId="1612126852">
    <w:abstractNumId w:val="2"/>
  </w:num>
  <w:num w:numId="15" w16cid:durableId="387413458">
    <w:abstractNumId w:val="16"/>
  </w:num>
  <w:num w:numId="16" w16cid:durableId="1518498506">
    <w:abstractNumId w:val="7"/>
  </w:num>
  <w:num w:numId="17" w16cid:durableId="150603495">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displayBackgroundShape/>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0"/>
  <w:autoHyphenation/>
  <w:hyphenationZone w:val="284"/>
  <w:drawingGridHorizontalSpacing w:val="181"/>
  <w:drawingGridVerticalSpacing w:val="181"/>
  <w:noPunctuationKerning/>
  <w:characterSpacingControl w:val="doNotCompress"/>
  <w:savePreviewPicture/>
  <w:hdrShapeDefaults>
    <o:shapedefaults v:ext="edit" spidmax="2050"/>
    <o:shapelayout v:ext="edit">
      <o:idmap v:ext="edit" data="1"/>
    </o:shapelayout>
  </w:hdrShapeDefaults>
  <w:footnotePr>
    <w:footnote w:id="-1"/>
    <w:footnote w:id="0"/>
  </w:footnotePr>
  <w:endnotePr>
    <w:endnote w:id="-1"/>
    <w:endnote w:id="0"/>
  </w:endnotePr>
  <w:compat>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5F4DF2"/>
    <w:rsid w:val="0000009E"/>
    <w:rsid w:val="00000D36"/>
    <w:rsid w:val="000031C7"/>
    <w:rsid w:val="00003591"/>
    <w:rsid w:val="00003C06"/>
    <w:rsid w:val="00006547"/>
    <w:rsid w:val="00011531"/>
    <w:rsid w:val="0002793F"/>
    <w:rsid w:val="00040C2F"/>
    <w:rsid w:val="0004344C"/>
    <w:rsid w:val="00044F2C"/>
    <w:rsid w:val="00050BA7"/>
    <w:rsid w:val="00054291"/>
    <w:rsid w:val="00067CF8"/>
    <w:rsid w:val="00076E1B"/>
    <w:rsid w:val="000772F7"/>
    <w:rsid w:val="00077460"/>
    <w:rsid w:val="00077E0F"/>
    <w:rsid w:val="00086E5E"/>
    <w:rsid w:val="00092301"/>
    <w:rsid w:val="000A10C6"/>
    <w:rsid w:val="000A3C3E"/>
    <w:rsid w:val="000A6B12"/>
    <w:rsid w:val="000C3F77"/>
    <w:rsid w:val="000D60D2"/>
    <w:rsid w:val="000D7054"/>
    <w:rsid w:val="000E1D9F"/>
    <w:rsid w:val="000E4250"/>
    <w:rsid w:val="000F06E9"/>
    <w:rsid w:val="000F2175"/>
    <w:rsid w:val="000F3FF5"/>
    <w:rsid w:val="001051F8"/>
    <w:rsid w:val="0011446F"/>
    <w:rsid w:val="001228CA"/>
    <w:rsid w:val="00124316"/>
    <w:rsid w:val="001268F8"/>
    <w:rsid w:val="00137B32"/>
    <w:rsid w:val="00142990"/>
    <w:rsid w:val="00142FB4"/>
    <w:rsid w:val="00144AE0"/>
    <w:rsid w:val="0014700F"/>
    <w:rsid w:val="0014789B"/>
    <w:rsid w:val="00150A1D"/>
    <w:rsid w:val="00152DDC"/>
    <w:rsid w:val="001532F7"/>
    <w:rsid w:val="00161103"/>
    <w:rsid w:val="001648B9"/>
    <w:rsid w:val="001651A5"/>
    <w:rsid w:val="0016715C"/>
    <w:rsid w:val="001675FB"/>
    <w:rsid w:val="00170031"/>
    <w:rsid w:val="00170135"/>
    <w:rsid w:val="00170461"/>
    <w:rsid w:val="00172ED5"/>
    <w:rsid w:val="001926D6"/>
    <w:rsid w:val="00193D95"/>
    <w:rsid w:val="00196DC8"/>
    <w:rsid w:val="001A0C9C"/>
    <w:rsid w:val="001A7E85"/>
    <w:rsid w:val="001B7C3C"/>
    <w:rsid w:val="001D2784"/>
    <w:rsid w:val="001D2F6A"/>
    <w:rsid w:val="001D2FC8"/>
    <w:rsid w:val="001D4F8A"/>
    <w:rsid w:val="001D5855"/>
    <w:rsid w:val="001D6C75"/>
    <w:rsid w:val="001D6F67"/>
    <w:rsid w:val="001E3D05"/>
    <w:rsid w:val="001E4B56"/>
    <w:rsid w:val="001E5EFA"/>
    <w:rsid w:val="001F1740"/>
    <w:rsid w:val="001F3446"/>
    <w:rsid w:val="001F594F"/>
    <w:rsid w:val="002024D3"/>
    <w:rsid w:val="00205FFD"/>
    <w:rsid w:val="00207543"/>
    <w:rsid w:val="00210417"/>
    <w:rsid w:val="0021322F"/>
    <w:rsid w:val="002138AE"/>
    <w:rsid w:val="00221C59"/>
    <w:rsid w:val="00226787"/>
    <w:rsid w:val="002326AC"/>
    <w:rsid w:val="002351EF"/>
    <w:rsid w:val="00240707"/>
    <w:rsid w:val="00244AC9"/>
    <w:rsid w:val="00250F27"/>
    <w:rsid w:val="00252521"/>
    <w:rsid w:val="00256286"/>
    <w:rsid w:val="00256843"/>
    <w:rsid w:val="00276C67"/>
    <w:rsid w:val="00285AE5"/>
    <w:rsid w:val="00291F9A"/>
    <w:rsid w:val="00295C40"/>
    <w:rsid w:val="002973B7"/>
    <w:rsid w:val="002A2CD8"/>
    <w:rsid w:val="002A67D8"/>
    <w:rsid w:val="002B2B8B"/>
    <w:rsid w:val="002B3804"/>
    <w:rsid w:val="002B4C4A"/>
    <w:rsid w:val="002C118C"/>
    <w:rsid w:val="002D1833"/>
    <w:rsid w:val="002D4306"/>
    <w:rsid w:val="002D7E22"/>
    <w:rsid w:val="002E2461"/>
    <w:rsid w:val="002E2D2E"/>
    <w:rsid w:val="00300536"/>
    <w:rsid w:val="00301177"/>
    <w:rsid w:val="00304640"/>
    <w:rsid w:val="00310C4C"/>
    <w:rsid w:val="00315BFC"/>
    <w:rsid w:val="0032256A"/>
    <w:rsid w:val="00323980"/>
    <w:rsid w:val="0032422D"/>
    <w:rsid w:val="0032456C"/>
    <w:rsid w:val="003254FF"/>
    <w:rsid w:val="0033059C"/>
    <w:rsid w:val="00332F8A"/>
    <w:rsid w:val="0034035B"/>
    <w:rsid w:val="00340683"/>
    <w:rsid w:val="00345D41"/>
    <w:rsid w:val="003563F5"/>
    <w:rsid w:val="00357EA7"/>
    <w:rsid w:val="00362E6A"/>
    <w:rsid w:val="00363A9E"/>
    <w:rsid w:val="00364ECD"/>
    <w:rsid w:val="00367E27"/>
    <w:rsid w:val="00370687"/>
    <w:rsid w:val="0037296A"/>
    <w:rsid w:val="00374C56"/>
    <w:rsid w:val="00384506"/>
    <w:rsid w:val="00387204"/>
    <w:rsid w:val="00390257"/>
    <w:rsid w:val="003A07C3"/>
    <w:rsid w:val="003A4651"/>
    <w:rsid w:val="003A54E4"/>
    <w:rsid w:val="003B5CFA"/>
    <w:rsid w:val="003B64E5"/>
    <w:rsid w:val="003C4AE7"/>
    <w:rsid w:val="003D2083"/>
    <w:rsid w:val="003D31EC"/>
    <w:rsid w:val="003D31F1"/>
    <w:rsid w:val="003E069F"/>
    <w:rsid w:val="003E6FA8"/>
    <w:rsid w:val="003E7D6B"/>
    <w:rsid w:val="0040612C"/>
    <w:rsid w:val="00406CE3"/>
    <w:rsid w:val="00407CC6"/>
    <w:rsid w:val="00411968"/>
    <w:rsid w:val="00412536"/>
    <w:rsid w:val="004249F7"/>
    <w:rsid w:val="00425A3C"/>
    <w:rsid w:val="00426B05"/>
    <w:rsid w:val="00431FB1"/>
    <w:rsid w:val="00436DAE"/>
    <w:rsid w:val="004434D4"/>
    <w:rsid w:val="00445329"/>
    <w:rsid w:val="00451A53"/>
    <w:rsid w:val="00452E52"/>
    <w:rsid w:val="0045309C"/>
    <w:rsid w:val="004574D8"/>
    <w:rsid w:val="00461B9B"/>
    <w:rsid w:val="00463356"/>
    <w:rsid w:val="00463880"/>
    <w:rsid w:val="00466D7A"/>
    <w:rsid w:val="00472D29"/>
    <w:rsid w:val="0048311A"/>
    <w:rsid w:val="00487182"/>
    <w:rsid w:val="0049195B"/>
    <w:rsid w:val="00492105"/>
    <w:rsid w:val="004A3D14"/>
    <w:rsid w:val="004B6547"/>
    <w:rsid w:val="004C1B20"/>
    <w:rsid w:val="004C53FD"/>
    <w:rsid w:val="004D599A"/>
    <w:rsid w:val="004D5C6C"/>
    <w:rsid w:val="004D7EEE"/>
    <w:rsid w:val="004E2FA9"/>
    <w:rsid w:val="004E54AD"/>
    <w:rsid w:val="005017A0"/>
    <w:rsid w:val="00501B65"/>
    <w:rsid w:val="0050782B"/>
    <w:rsid w:val="00517669"/>
    <w:rsid w:val="005176AC"/>
    <w:rsid w:val="005303BB"/>
    <w:rsid w:val="00531447"/>
    <w:rsid w:val="00533E58"/>
    <w:rsid w:val="00536586"/>
    <w:rsid w:val="0054534C"/>
    <w:rsid w:val="00545852"/>
    <w:rsid w:val="00550A96"/>
    <w:rsid w:val="005527AC"/>
    <w:rsid w:val="005575CF"/>
    <w:rsid w:val="00560EC8"/>
    <w:rsid w:val="005639B3"/>
    <w:rsid w:val="00564646"/>
    <w:rsid w:val="005659FD"/>
    <w:rsid w:val="005675D8"/>
    <w:rsid w:val="00567D32"/>
    <w:rsid w:val="00570D47"/>
    <w:rsid w:val="005715CB"/>
    <w:rsid w:val="005803B4"/>
    <w:rsid w:val="005849C9"/>
    <w:rsid w:val="0058641A"/>
    <w:rsid w:val="00591773"/>
    <w:rsid w:val="00594878"/>
    <w:rsid w:val="005A2A00"/>
    <w:rsid w:val="005A56CF"/>
    <w:rsid w:val="005B0F58"/>
    <w:rsid w:val="005B192B"/>
    <w:rsid w:val="005B3D87"/>
    <w:rsid w:val="005B660D"/>
    <w:rsid w:val="005B7C07"/>
    <w:rsid w:val="005C100B"/>
    <w:rsid w:val="005C17C5"/>
    <w:rsid w:val="005D0AFB"/>
    <w:rsid w:val="005D3DA2"/>
    <w:rsid w:val="005D682C"/>
    <w:rsid w:val="005E03AB"/>
    <w:rsid w:val="005E05F7"/>
    <w:rsid w:val="005E1710"/>
    <w:rsid w:val="005E289C"/>
    <w:rsid w:val="005E2E79"/>
    <w:rsid w:val="005F0B2A"/>
    <w:rsid w:val="005F1FA0"/>
    <w:rsid w:val="005F4DF2"/>
    <w:rsid w:val="005F6700"/>
    <w:rsid w:val="005F6CD0"/>
    <w:rsid w:val="005F71E2"/>
    <w:rsid w:val="00603DB7"/>
    <w:rsid w:val="00605B6B"/>
    <w:rsid w:val="006074C3"/>
    <w:rsid w:val="00611F10"/>
    <w:rsid w:val="00616EBD"/>
    <w:rsid w:val="006242F2"/>
    <w:rsid w:val="00632E60"/>
    <w:rsid w:val="00637F32"/>
    <w:rsid w:val="0064181B"/>
    <w:rsid w:val="00651762"/>
    <w:rsid w:val="00654168"/>
    <w:rsid w:val="006567A8"/>
    <w:rsid w:val="00656F29"/>
    <w:rsid w:val="006659FD"/>
    <w:rsid w:val="006664F8"/>
    <w:rsid w:val="00676BD8"/>
    <w:rsid w:val="00680133"/>
    <w:rsid w:val="00680EE0"/>
    <w:rsid w:val="006842B5"/>
    <w:rsid w:val="00686901"/>
    <w:rsid w:val="006909A9"/>
    <w:rsid w:val="006931B5"/>
    <w:rsid w:val="00694734"/>
    <w:rsid w:val="00694773"/>
    <w:rsid w:val="00696850"/>
    <w:rsid w:val="006A4DFF"/>
    <w:rsid w:val="006A7DDE"/>
    <w:rsid w:val="006A7F85"/>
    <w:rsid w:val="006B4477"/>
    <w:rsid w:val="006C67C8"/>
    <w:rsid w:val="006D3364"/>
    <w:rsid w:val="006D5533"/>
    <w:rsid w:val="006D735D"/>
    <w:rsid w:val="006E2BA6"/>
    <w:rsid w:val="006E2DB3"/>
    <w:rsid w:val="006E416C"/>
    <w:rsid w:val="006E6B4D"/>
    <w:rsid w:val="006F4B87"/>
    <w:rsid w:val="0070531B"/>
    <w:rsid w:val="007064FE"/>
    <w:rsid w:val="00706D8E"/>
    <w:rsid w:val="00712F71"/>
    <w:rsid w:val="007152AF"/>
    <w:rsid w:val="0071546D"/>
    <w:rsid w:val="00720F41"/>
    <w:rsid w:val="0072309E"/>
    <w:rsid w:val="007265C0"/>
    <w:rsid w:val="00726913"/>
    <w:rsid w:val="00727D17"/>
    <w:rsid w:val="007308E7"/>
    <w:rsid w:val="0073538A"/>
    <w:rsid w:val="007402BB"/>
    <w:rsid w:val="00740819"/>
    <w:rsid w:val="00741403"/>
    <w:rsid w:val="00746D41"/>
    <w:rsid w:val="00747866"/>
    <w:rsid w:val="007504ED"/>
    <w:rsid w:val="00750BCC"/>
    <w:rsid w:val="00750D3A"/>
    <w:rsid w:val="0075158C"/>
    <w:rsid w:val="007604B7"/>
    <w:rsid w:val="00760ECE"/>
    <w:rsid w:val="00767A76"/>
    <w:rsid w:val="00772859"/>
    <w:rsid w:val="00775C67"/>
    <w:rsid w:val="0077694F"/>
    <w:rsid w:val="0078003E"/>
    <w:rsid w:val="00790FCB"/>
    <w:rsid w:val="00791E9C"/>
    <w:rsid w:val="00796302"/>
    <w:rsid w:val="007A0868"/>
    <w:rsid w:val="007A0BE4"/>
    <w:rsid w:val="007A2100"/>
    <w:rsid w:val="007A22AF"/>
    <w:rsid w:val="007A4333"/>
    <w:rsid w:val="007B4DA3"/>
    <w:rsid w:val="007B55B6"/>
    <w:rsid w:val="007B66C7"/>
    <w:rsid w:val="007B733E"/>
    <w:rsid w:val="007C065E"/>
    <w:rsid w:val="007C463D"/>
    <w:rsid w:val="007C506C"/>
    <w:rsid w:val="007D1CC5"/>
    <w:rsid w:val="007D2149"/>
    <w:rsid w:val="007D2379"/>
    <w:rsid w:val="007D373F"/>
    <w:rsid w:val="007D3F8D"/>
    <w:rsid w:val="007D7A17"/>
    <w:rsid w:val="007F33D9"/>
    <w:rsid w:val="007F348C"/>
    <w:rsid w:val="007F56AB"/>
    <w:rsid w:val="00811BAB"/>
    <w:rsid w:val="00814575"/>
    <w:rsid w:val="00822036"/>
    <w:rsid w:val="00822D8E"/>
    <w:rsid w:val="0083237E"/>
    <w:rsid w:val="008365C7"/>
    <w:rsid w:val="00840658"/>
    <w:rsid w:val="0084066D"/>
    <w:rsid w:val="008428E2"/>
    <w:rsid w:val="00852C25"/>
    <w:rsid w:val="00854D4D"/>
    <w:rsid w:val="008558BE"/>
    <w:rsid w:val="00862972"/>
    <w:rsid w:val="00862FF7"/>
    <w:rsid w:val="00865B83"/>
    <w:rsid w:val="00870137"/>
    <w:rsid w:val="008758CC"/>
    <w:rsid w:val="00875D26"/>
    <w:rsid w:val="00876264"/>
    <w:rsid w:val="00877E11"/>
    <w:rsid w:val="008857CF"/>
    <w:rsid w:val="00894D02"/>
    <w:rsid w:val="008966F4"/>
    <w:rsid w:val="008A183D"/>
    <w:rsid w:val="008A30ED"/>
    <w:rsid w:val="008B289D"/>
    <w:rsid w:val="008C3EC5"/>
    <w:rsid w:val="008C5640"/>
    <w:rsid w:val="008C75E2"/>
    <w:rsid w:val="008D062F"/>
    <w:rsid w:val="008D07CF"/>
    <w:rsid w:val="008D150E"/>
    <w:rsid w:val="008D3359"/>
    <w:rsid w:val="008D4259"/>
    <w:rsid w:val="008D635D"/>
    <w:rsid w:val="008F1B31"/>
    <w:rsid w:val="008F2933"/>
    <w:rsid w:val="0091214C"/>
    <w:rsid w:val="0091327D"/>
    <w:rsid w:val="00916488"/>
    <w:rsid w:val="00917C5D"/>
    <w:rsid w:val="00921C9E"/>
    <w:rsid w:val="00930EA5"/>
    <w:rsid w:val="009356EF"/>
    <w:rsid w:val="009379A5"/>
    <w:rsid w:val="00947353"/>
    <w:rsid w:val="00950AAE"/>
    <w:rsid w:val="009519BA"/>
    <w:rsid w:val="0096176E"/>
    <w:rsid w:val="00971ADA"/>
    <w:rsid w:val="00983000"/>
    <w:rsid w:val="00984B79"/>
    <w:rsid w:val="00985A37"/>
    <w:rsid w:val="00985AF6"/>
    <w:rsid w:val="00986239"/>
    <w:rsid w:val="00990141"/>
    <w:rsid w:val="0099325D"/>
    <w:rsid w:val="009962EA"/>
    <w:rsid w:val="00996A70"/>
    <w:rsid w:val="009979BA"/>
    <w:rsid w:val="009B1521"/>
    <w:rsid w:val="009B4834"/>
    <w:rsid w:val="009B510F"/>
    <w:rsid w:val="009B73BB"/>
    <w:rsid w:val="009C1610"/>
    <w:rsid w:val="009C19F5"/>
    <w:rsid w:val="009C3B52"/>
    <w:rsid w:val="009C7963"/>
    <w:rsid w:val="009D25B7"/>
    <w:rsid w:val="009D31DB"/>
    <w:rsid w:val="009D323A"/>
    <w:rsid w:val="009D4612"/>
    <w:rsid w:val="009E4A86"/>
    <w:rsid w:val="009E6AD0"/>
    <w:rsid w:val="009E6CCC"/>
    <w:rsid w:val="009E736A"/>
    <w:rsid w:val="009F1DB0"/>
    <w:rsid w:val="009F2432"/>
    <w:rsid w:val="009F3AB2"/>
    <w:rsid w:val="009F4B90"/>
    <w:rsid w:val="009F5C70"/>
    <w:rsid w:val="009F60CF"/>
    <w:rsid w:val="00A03EE3"/>
    <w:rsid w:val="00A041C8"/>
    <w:rsid w:val="00A24719"/>
    <w:rsid w:val="00A25695"/>
    <w:rsid w:val="00A315DA"/>
    <w:rsid w:val="00A31884"/>
    <w:rsid w:val="00A3361D"/>
    <w:rsid w:val="00A34508"/>
    <w:rsid w:val="00A34997"/>
    <w:rsid w:val="00A43E5F"/>
    <w:rsid w:val="00A555E6"/>
    <w:rsid w:val="00A57C77"/>
    <w:rsid w:val="00A610F8"/>
    <w:rsid w:val="00A61B25"/>
    <w:rsid w:val="00A61CDC"/>
    <w:rsid w:val="00A667C9"/>
    <w:rsid w:val="00A71157"/>
    <w:rsid w:val="00A77E42"/>
    <w:rsid w:val="00A806D9"/>
    <w:rsid w:val="00A84BB4"/>
    <w:rsid w:val="00A96CC3"/>
    <w:rsid w:val="00AA53F9"/>
    <w:rsid w:val="00AA605F"/>
    <w:rsid w:val="00AA6D13"/>
    <w:rsid w:val="00AA7F1B"/>
    <w:rsid w:val="00AB757F"/>
    <w:rsid w:val="00AC0CDB"/>
    <w:rsid w:val="00AC57E4"/>
    <w:rsid w:val="00AC5A38"/>
    <w:rsid w:val="00AC660F"/>
    <w:rsid w:val="00AD1031"/>
    <w:rsid w:val="00AD2BC1"/>
    <w:rsid w:val="00AE3BB0"/>
    <w:rsid w:val="00AF0874"/>
    <w:rsid w:val="00AF4068"/>
    <w:rsid w:val="00AF7C07"/>
    <w:rsid w:val="00B00BA5"/>
    <w:rsid w:val="00B07E2E"/>
    <w:rsid w:val="00B2053A"/>
    <w:rsid w:val="00B26242"/>
    <w:rsid w:val="00B27A39"/>
    <w:rsid w:val="00B325C1"/>
    <w:rsid w:val="00B3395A"/>
    <w:rsid w:val="00B45E36"/>
    <w:rsid w:val="00B47422"/>
    <w:rsid w:val="00B51411"/>
    <w:rsid w:val="00B576A1"/>
    <w:rsid w:val="00B64E49"/>
    <w:rsid w:val="00B72FDF"/>
    <w:rsid w:val="00B74E22"/>
    <w:rsid w:val="00B7529C"/>
    <w:rsid w:val="00B8225B"/>
    <w:rsid w:val="00B848F9"/>
    <w:rsid w:val="00B84C90"/>
    <w:rsid w:val="00B854D8"/>
    <w:rsid w:val="00B87D37"/>
    <w:rsid w:val="00B93670"/>
    <w:rsid w:val="00B93D8A"/>
    <w:rsid w:val="00B961B0"/>
    <w:rsid w:val="00B97298"/>
    <w:rsid w:val="00BA2291"/>
    <w:rsid w:val="00BA31C1"/>
    <w:rsid w:val="00BC1874"/>
    <w:rsid w:val="00BC5530"/>
    <w:rsid w:val="00BC6481"/>
    <w:rsid w:val="00BC6B49"/>
    <w:rsid w:val="00BE2F8A"/>
    <w:rsid w:val="00BE5141"/>
    <w:rsid w:val="00BE5CA7"/>
    <w:rsid w:val="00BF3913"/>
    <w:rsid w:val="00C020D7"/>
    <w:rsid w:val="00C02EBB"/>
    <w:rsid w:val="00C04B0B"/>
    <w:rsid w:val="00C05AA4"/>
    <w:rsid w:val="00C07F1E"/>
    <w:rsid w:val="00C10467"/>
    <w:rsid w:val="00C135A1"/>
    <w:rsid w:val="00C14F59"/>
    <w:rsid w:val="00C26124"/>
    <w:rsid w:val="00C26304"/>
    <w:rsid w:val="00C27046"/>
    <w:rsid w:val="00C3059E"/>
    <w:rsid w:val="00C3408A"/>
    <w:rsid w:val="00C36930"/>
    <w:rsid w:val="00C43E38"/>
    <w:rsid w:val="00C44898"/>
    <w:rsid w:val="00C4603C"/>
    <w:rsid w:val="00C4632B"/>
    <w:rsid w:val="00C4634B"/>
    <w:rsid w:val="00C54E91"/>
    <w:rsid w:val="00C6294A"/>
    <w:rsid w:val="00C63D84"/>
    <w:rsid w:val="00C66497"/>
    <w:rsid w:val="00C75C37"/>
    <w:rsid w:val="00C77CF4"/>
    <w:rsid w:val="00C87AC0"/>
    <w:rsid w:val="00C91979"/>
    <w:rsid w:val="00C944F0"/>
    <w:rsid w:val="00C9595D"/>
    <w:rsid w:val="00C95A2B"/>
    <w:rsid w:val="00CA60DA"/>
    <w:rsid w:val="00CA6165"/>
    <w:rsid w:val="00CB691B"/>
    <w:rsid w:val="00CB6D9D"/>
    <w:rsid w:val="00CC0986"/>
    <w:rsid w:val="00CC2D52"/>
    <w:rsid w:val="00CC2D55"/>
    <w:rsid w:val="00CC2E39"/>
    <w:rsid w:val="00CC3DFD"/>
    <w:rsid w:val="00CC4F7F"/>
    <w:rsid w:val="00CD7A55"/>
    <w:rsid w:val="00CE306C"/>
    <w:rsid w:val="00CF575F"/>
    <w:rsid w:val="00D039E3"/>
    <w:rsid w:val="00D11867"/>
    <w:rsid w:val="00D14006"/>
    <w:rsid w:val="00D1474B"/>
    <w:rsid w:val="00D2012B"/>
    <w:rsid w:val="00D21134"/>
    <w:rsid w:val="00D2389E"/>
    <w:rsid w:val="00D23D75"/>
    <w:rsid w:val="00D241F0"/>
    <w:rsid w:val="00D25F66"/>
    <w:rsid w:val="00D26727"/>
    <w:rsid w:val="00D346A8"/>
    <w:rsid w:val="00D3473A"/>
    <w:rsid w:val="00D36398"/>
    <w:rsid w:val="00D50148"/>
    <w:rsid w:val="00D51527"/>
    <w:rsid w:val="00D52873"/>
    <w:rsid w:val="00D54D0E"/>
    <w:rsid w:val="00D5606D"/>
    <w:rsid w:val="00D615E4"/>
    <w:rsid w:val="00D61F22"/>
    <w:rsid w:val="00D81D50"/>
    <w:rsid w:val="00D824B2"/>
    <w:rsid w:val="00D82BCB"/>
    <w:rsid w:val="00D91605"/>
    <w:rsid w:val="00D92B4D"/>
    <w:rsid w:val="00D92C1F"/>
    <w:rsid w:val="00DA2340"/>
    <w:rsid w:val="00DA2B19"/>
    <w:rsid w:val="00DA59E3"/>
    <w:rsid w:val="00DA6B0B"/>
    <w:rsid w:val="00DA77DC"/>
    <w:rsid w:val="00DB3723"/>
    <w:rsid w:val="00DB4190"/>
    <w:rsid w:val="00DB6561"/>
    <w:rsid w:val="00DC03CB"/>
    <w:rsid w:val="00DC2836"/>
    <w:rsid w:val="00DD4514"/>
    <w:rsid w:val="00DD5BCF"/>
    <w:rsid w:val="00DE2673"/>
    <w:rsid w:val="00DE3086"/>
    <w:rsid w:val="00DE5B95"/>
    <w:rsid w:val="00DE7EE1"/>
    <w:rsid w:val="00DF1FC7"/>
    <w:rsid w:val="00DF4ADC"/>
    <w:rsid w:val="00DF5B65"/>
    <w:rsid w:val="00E0128B"/>
    <w:rsid w:val="00E066F0"/>
    <w:rsid w:val="00E07BBE"/>
    <w:rsid w:val="00E10F7B"/>
    <w:rsid w:val="00E1391D"/>
    <w:rsid w:val="00E178D5"/>
    <w:rsid w:val="00E23EE8"/>
    <w:rsid w:val="00E25B9F"/>
    <w:rsid w:val="00E271D2"/>
    <w:rsid w:val="00E27BB8"/>
    <w:rsid w:val="00E35D0C"/>
    <w:rsid w:val="00E37276"/>
    <w:rsid w:val="00E4142D"/>
    <w:rsid w:val="00E4331E"/>
    <w:rsid w:val="00E454E5"/>
    <w:rsid w:val="00E47634"/>
    <w:rsid w:val="00E56C69"/>
    <w:rsid w:val="00E57619"/>
    <w:rsid w:val="00E630F1"/>
    <w:rsid w:val="00E65193"/>
    <w:rsid w:val="00E914B5"/>
    <w:rsid w:val="00E942F5"/>
    <w:rsid w:val="00EA0A7D"/>
    <w:rsid w:val="00EA1968"/>
    <w:rsid w:val="00EA3C99"/>
    <w:rsid w:val="00EA51E1"/>
    <w:rsid w:val="00EB6241"/>
    <w:rsid w:val="00EB6B95"/>
    <w:rsid w:val="00EC0B16"/>
    <w:rsid w:val="00EC22A6"/>
    <w:rsid w:val="00EC41B3"/>
    <w:rsid w:val="00ED38CA"/>
    <w:rsid w:val="00ED414A"/>
    <w:rsid w:val="00EE295F"/>
    <w:rsid w:val="00EE3A0D"/>
    <w:rsid w:val="00EE4842"/>
    <w:rsid w:val="00EE4D83"/>
    <w:rsid w:val="00EE7523"/>
    <w:rsid w:val="00EF123D"/>
    <w:rsid w:val="00F03683"/>
    <w:rsid w:val="00F11B85"/>
    <w:rsid w:val="00F21796"/>
    <w:rsid w:val="00F2242A"/>
    <w:rsid w:val="00F2255F"/>
    <w:rsid w:val="00F2298A"/>
    <w:rsid w:val="00F37F92"/>
    <w:rsid w:val="00F4283B"/>
    <w:rsid w:val="00F4623C"/>
    <w:rsid w:val="00F5488D"/>
    <w:rsid w:val="00F560A4"/>
    <w:rsid w:val="00F57671"/>
    <w:rsid w:val="00F60348"/>
    <w:rsid w:val="00F6065E"/>
    <w:rsid w:val="00F61360"/>
    <w:rsid w:val="00F63D8C"/>
    <w:rsid w:val="00F64F31"/>
    <w:rsid w:val="00F6719E"/>
    <w:rsid w:val="00F71F9D"/>
    <w:rsid w:val="00F73A0F"/>
    <w:rsid w:val="00F74FD4"/>
    <w:rsid w:val="00F80B1F"/>
    <w:rsid w:val="00F827D4"/>
    <w:rsid w:val="00F855E3"/>
    <w:rsid w:val="00F91F32"/>
    <w:rsid w:val="00F9408B"/>
    <w:rsid w:val="00F959B2"/>
    <w:rsid w:val="00FA41CF"/>
    <w:rsid w:val="00FB44DA"/>
    <w:rsid w:val="00FD52DB"/>
    <w:rsid w:val="00FF01E6"/>
    <w:rsid w:val="00FF4689"/>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544C667"/>
  <w15:chartTrackingRefBased/>
  <w15:docId w15:val="{C467F13B-9DB0-40F6-BA91-668ECC12B7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imes New Roman" w:hAnsi="Arial" w:cs="Arial"/>
        <w:lang w:val="de-DE" w:eastAsia="de-DE"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811BAB"/>
    <w:pPr>
      <w:spacing w:line="276" w:lineRule="auto"/>
    </w:pPr>
    <w:rPr>
      <w:sz w:val="18"/>
      <w:szCs w:val="18"/>
    </w:rPr>
  </w:style>
  <w:style w:type="paragraph" w:styleId="berschrift1">
    <w:name w:val="heading 1"/>
    <w:basedOn w:val="Standard"/>
    <w:next w:val="Standard"/>
    <w:link w:val="berschrift1Zchn"/>
    <w:qFormat/>
    <w:rsid w:val="008428E2"/>
    <w:pPr>
      <w:keepNext/>
      <w:spacing w:line="240" w:lineRule="auto"/>
      <w:outlineLvl w:val="0"/>
    </w:pPr>
    <w:rPr>
      <w:sz w:val="24"/>
      <w:szCs w:val="20"/>
    </w:rPr>
  </w:style>
  <w:style w:type="paragraph" w:styleId="berschrift2">
    <w:name w:val="heading 2"/>
    <w:basedOn w:val="Standard"/>
    <w:next w:val="Standard"/>
    <w:link w:val="berschrift2Zchn"/>
    <w:uiPriority w:val="9"/>
    <w:semiHidden/>
    <w:unhideWhenUsed/>
    <w:qFormat/>
    <w:rsid w:val="00C07F1E"/>
    <w:pPr>
      <w:keepNext/>
      <w:spacing w:before="240" w:after="60"/>
      <w:outlineLvl w:val="1"/>
    </w:pPr>
    <w:rPr>
      <w:rFonts w:ascii="Calibri Light" w:hAnsi="Calibri Light" w:cs="Times New Roman"/>
      <w:b/>
      <w:bCs/>
      <w:i/>
      <w:iCs/>
      <w:sz w:val="28"/>
      <w:szCs w:val="28"/>
    </w:rPr>
  </w:style>
  <w:style w:type="paragraph" w:styleId="berschrift3">
    <w:name w:val="heading 3"/>
    <w:basedOn w:val="Standard"/>
    <w:next w:val="Standard"/>
    <w:link w:val="berschrift3Zchn"/>
    <w:uiPriority w:val="9"/>
    <w:semiHidden/>
    <w:unhideWhenUsed/>
    <w:qFormat/>
    <w:rsid w:val="005B192B"/>
    <w:pPr>
      <w:keepNext/>
      <w:spacing w:before="240" w:after="60"/>
      <w:outlineLvl w:val="2"/>
    </w:pPr>
    <w:rPr>
      <w:rFonts w:ascii="Calibri Light" w:hAnsi="Calibri Light" w:cs="Times New Roman"/>
      <w:b/>
      <w:bCs/>
      <w:sz w:val="26"/>
      <w:szCs w:val="26"/>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pPr>
      <w:tabs>
        <w:tab w:val="center" w:pos="4536"/>
        <w:tab w:val="right" w:pos="9072"/>
      </w:tabs>
    </w:pPr>
    <w:rPr>
      <w:rFonts w:ascii="Arial Narrow" w:hAnsi="Arial Narrow"/>
      <w:sz w:val="20"/>
    </w:rPr>
  </w:style>
  <w:style w:type="paragraph" w:customStyle="1" w:styleId="Text1">
    <w:name w:val="Text 1"/>
    <w:basedOn w:val="Standard"/>
    <w:rsid w:val="000772F7"/>
    <w:pPr>
      <w:spacing w:after="180"/>
    </w:pPr>
  </w:style>
  <w:style w:type="paragraph" w:customStyle="1" w:styleId="Text2">
    <w:name w:val="Text 2"/>
    <w:basedOn w:val="Text1"/>
    <w:rsid w:val="00D54D0E"/>
    <w:pPr>
      <w:ind w:left="240"/>
    </w:pPr>
  </w:style>
  <w:style w:type="paragraph" w:styleId="Fuzeile">
    <w:name w:val="footer"/>
    <w:basedOn w:val="Standard"/>
    <w:link w:val="FuzeileZchn"/>
    <w:uiPriority w:val="99"/>
    <w:pPr>
      <w:tabs>
        <w:tab w:val="center" w:pos="4536"/>
        <w:tab w:val="right" w:pos="9072"/>
      </w:tabs>
    </w:pPr>
  </w:style>
  <w:style w:type="character" w:styleId="Seitenzahl">
    <w:name w:val="page number"/>
    <w:basedOn w:val="Absatz-Standardschriftart"/>
  </w:style>
  <w:style w:type="table" w:styleId="Tabellenraster">
    <w:name w:val="Table Grid"/>
    <w:aliases w:val="Tabellengitternetz"/>
    <w:basedOn w:val="NormaleTabelle"/>
    <w:rsid w:val="001D585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unhideWhenUsed/>
    <w:rsid w:val="001E3D05"/>
    <w:rPr>
      <w:color w:val="0000FF"/>
      <w:u w:val="single"/>
    </w:rPr>
  </w:style>
  <w:style w:type="character" w:customStyle="1" w:styleId="berschrift1Zchn">
    <w:name w:val="Überschrift 1 Zchn"/>
    <w:link w:val="berschrift1"/>
    <w:rsid w:val="008428E2"/>
    <w:rPr>
      <w:rFonts w:ascii="Arial" w:hAnsi="Arial"/>
      <w:sz w:val="24"/>
    </w:rPr>
  </w:style>
  <w:style w:type="character" w:customStyle="1" w:styleId="KopfzeileZchn">
    <w:name w:val="Kopfzeile Zchn"/>
    <w:link w:val="Kopfzeile"/>
    <w:rsid w:val="008428E2"/>
    <w:rPr>
      <w:rFonts w:ascii="Arial Narrow" w:hAnsi="Arial Narrow"/>
      <w:szCs w:val="24"/>
    </w:rPr>
  </w:style>
  <w:style w:type="paragraph" w:styleId="Sprechblasentext">
    <w:name w:val="Balloon Text"/>
    <w:basedOn w:val="Standard"/>
    <w:link w:val="SprechblasentextZchn"/>
    <w:uiPriority w:val="99"/>
    <w:semiHidden/>
    <w:unhideWhenUsed/>
    <w:rsid w:val="008428E2"/>
    <w:pPr>
      <w:spacing w:line="240" w:lineRule="auto"/>
    </w:pPr>
    <w:rPr>
      <w:rFonts w:ascii="Tahoma" w:hAnsi="Tahoma" w:cs="Tahoma"/>
      <w:sz w:val="16"/>
      <w:szCs w:val="16"/>
    </w:rPr>
  </w:style>
  <w:style w:type="character" w:customStyle="1" w:styleId="SprechblasentextZchn">
    <w:name w:val="Sprechblasentext Zchn"/>
    <w:link w:val="Sprechblasentext"/>
    <w:uiPriority w:val="99"/>
    <w:semiHidden/>
    <w:rsid w:val="008428E2"/>
    <w:rPr>
      <w:rFonts w:ascii="Tahoma" w:hAnsi="Tahoma" w:cs="Tahoma"/>
      <w:sz w:val="16"/>
      <w:szCs w:val="16"/>
    </w:rPr>
  </w:style>
  <w:style w:type="character" w:customStyle="1" w:styleId="FuzeileZchn">
    <w:name w:val="Fußzeile Zchn"/>
    <w:link w:val="Fuzeile"/>
    <w:uiPriority w:val="99"/>
    <w:rsid w:val="004E2FA9"/>
    <w:rPr>
      <w:rFonts w:ascii="Calibri" w:hAnsi="Calibri"/>
      <w:sz w:val="22"/>
      <w:szCs w:val="24"/>
    </w:rPr>
  </w:style>
  <w:style w:type="paragraph" w:styleId="KeinLeerraum">
    <w:name w:val="No Spacing"/>
    <w:link w:val="KeinLeerraumZchn"/>
    <w:uiPriority w:val="1"/>
    <w:qFormat/>
    <w:rsid w:val="004E2FA9"/>
    <w:rPr>
      <w:rFonts w:ascii="Calibri" w:hAnsi="Calibri"/>
      <w:sz w:val="22"/>
      <w:szCs w:val="22"/>
    </w:rPr>
  </w:style>
  <w:style w:type="character" w:customStyle="1" w:styleId="KeinLeerraumZchn">
    <w:name w:val="Kein Leerraum Zchn"/>
    <w:link w:val="KeinLeerraum"/>
    <w:uiPriority w:val="1"/>
    <w:rsid w:val="004E2FA9"/>
    <w:rPr>
      <w:rFonts w:ascii="Calibri" w:hAnsi="Calibri"/>
      <w:sz w:val="22"/>
      <w:szCs w:val="22"/>
    </w:rPr>
  </w:style>
  <w:style w:type="paragraph" w:styleId="StandardWeb">
    <w:name w:val="Normal (Web)"/>
    <w:basedOn w:val="Standard"/>
    <w:uiPriority w:val="99"/>
    <w:unhideWhenUsed/>
    <w:rsid w:val="00B2053A"/>
    <w:pPr>
      <w:spacing w:before="100" w:beforeAutospacing="1" w:after="100" w:afterAutospacing="1" w:line="240" w:lineRule="auto"/>
    </w:pPr>
    <w:rPr>
      <w:rFonts w:ascii="Times New Roman" w:hAnsi="Times New Roman"/>
      <w:sz w:val="24"/>
    </w:rPr>
  </w:style>
  <w:style w:type="character" w:customStyle="1" w:styleId="highlight">
    <w:name w:val="highlight"/>
    <w:rsid w:val="00B2053A"/>
  </w:style>
  <w:style w:type="character" w:styleId="Fett">
    <w:name w:val="Strong"/>
    <w:uiPriority w:val="22"/>
    <w:qFormat/>
    <w:rsid w:val="001926D6"/>
    <w:rPr>
      <w:b/>
      <w:bCs/>
    </w:rPr>
  </w:style>
  <w:style w:type="character" w:styleId="HTMLDefinition">
    <w:name w:val="HTML Definition"/>
    <w:uiPriority w:val="99"/>
    <w:semiHidden/>
    <w:unhideWhenUsed/>
    <w:rsid w:val="001926D6"/>
    <w:rPr>
      <w:i/>
      <w:iCs/>
    </w:rPr>
  </w:style>
  <w:style w:type="paragraph" w:customStyle="1" w:styleId="css-hyc36v">
    <w:name w:val="css-hyc36v"/>
    <w:basedOn w:val="Standard"/>
    <w:rsid w:val="001926D6"/>
    <w:pPr>
      <w:spacing w:before="100" w:beforeAutospacing="1" w:after="100" w:afterAutospacing="1" w:line="240" w:lineRule="auto"/>
    </w:pPr>
    <w:rPr>
      <w:rFonts w:ascii="Times New Roman" w:hAnsi="Times New Roman" w:cs="Times New Roman"/>
      <w:sz w:val="24"/>
      <w:szCs w:val="24"/>
    </w:rPr>
  </w:style>
  <w:style w:type="character" w:customStyle="1" w:styleId="berschrift2Zchn">
    <w:name w:val="Überschrift 2 Zchn"/>
    <w:link w:val="berschrift2"/>
    <w:uiPriority w:val="9"/>
    <w:semiHidden/>
    <w:rsid w:val="00C07F1E"/>
    <w:rPr>
      <w:rFonts w:ascii="Calibri Light" w:eastAsia="Times New Roman" w:hAnsi="Calibri Light" w:cs="Times New Roman"/>
      <w:b/>
      <w:bCs/>
      <w:i/>
      <w:iCs/>
      <w:sz w:val="28"/>
      <w:szCs w:val="28"/>
    </w:rPr>
  </w:style>
  <w:style w:type="paragraph" w:customStyle="1" w:styleId="emtext">
    <w:name w:val="em_text"/>
    <w:basedOn w:val="Standard"/>
    <w:rsid w:val="00A61CDC"/>
    <w:pPr>
      <w:spacing w:before="100" w:beforeAutospacing="1" w:after="100" w:afterAutospacing="1" w:line="240" w:lineRule="auto"/>
    </w:pPr>
    <w:rPr>
      <w:rFonts w:ascii="Times New Roman" w:hAnsi="Times New Roman" w:cs="Times New Roman"/>
      <w:sz w:val="24"/>
      <w:szCs w:val="24"/>
    </w:rPr>
  </w:style>
  <w:style w:type="paragraph" w:styleId="Textkrper">
    <w:name w:val="Body Text"/>
    <w:basedOn w:val="Standard"/>
    <w:link w:val="TextkrperZchn"/>
    <w:uiPriority w:val="99"/>
    <w:semiHidden/>
    <w:unhideWhenUsed/>
    <w:qFormat/>
    <w:rsid w:val="00840658"/>
    <w:pPr>
      <w:spacing w:line="360" w:lineRule="auto"/>
    </w:pPr>
    <w:rPr>
      <w:rFonts w:cs="Times New Roman"/>
      <w:sz w:val="22"/>
      <w:szCs w:val="24"/>
    </w:rPr>
  </w:style>
  <w:style w:type="character" w:customStyle="1" w:styleId="TextkrperZchn">
    <w:name w:val="Textkörper Zchn"/>
    <w:link w:val="Textkrper"/>
    <w:uiPriority w:val="99"/>
    <w:semiHidden/>
    <w:rsid w:val="00840658"/>
    <w:rPr>
      <w:rFonts w:cs="Times New Roman"/>
      <w:sz w:val="22"/>
      <w:szCs w:val="24"/>
    </w:rPr>
  </w:style>
  <w:style w:type="paragraph" w:customStyle="1" w:styleId="Betreff">
    <w:name w:val="Betreff"/>
    <w:basedOn w:val="Standard"/>
    <w:next w:val="Textkrper"/>
    <w:qFormat/>
    <w:rsid w:val="00840658"/>
    <w:pPr>
      <w:spacing w:before="360" w:after="240" w:line="240" w:lineRule="auto"/>
    </w:pPr>
    <w:rPr>
      <w:b/>
      <w:sz w:val="22"/>
      <w:szCs w:val="24"/>
    </w:rPr>
  </w:style>
  <w:style w:type="paragraph" w:customStyle="1" w:styleId="Default">
    <w:name w:val="Default"/>
    <w:rsid w:val="008C75E2"/>
    <w:pPr>
      <w:autoSpaceDE w:val="0"/>
      <w:autoSpaceDN w:val="0"/>
      <w:adjustRightInd w:val="0"/>
    </w:pPr>
    <w:rPr>
      <w:color w:val="000000"/>
      <w:sz w:val="24"/>
      <w:szCs w:val="24"/>
    </w:rPr>
  </w:style>
  <w:style w:type="character" w:customStyle="1" w:styleId="berschrift3Zchn">
    <w:name w:val="Überschrift 3 Zchn"/>
    <w:link w:val="berschrift3"/>
    <w:uiPriority w:val="9"/>
    <w:semiHidden/>
    <w:rsid w:val="005B192B"/>
    <w:rPr>
      <w:rFonts w:ascii="Calibri Light" w:eastAsia="Times New Roman" w:hAnsi="Calibri Light" w:cs="Times New Roman"/>
      <w:b/>
      <w:bCs/>
      <w:sz w:val="26"/>
      <w:szCs w:val="26"/>
    </w:rPr>
  </w:style>
  <w:style w:type="paragraph" w:customStyle="1" w:styleId="imgcaption">
    <w:name w:val="img_caption"/>
    <w:basedOn w:val="Standard"/>
    <w:rsid w:val="005B192B"/>
    <w:pPr>
      <w:spacing w:before="100" w:beforeAutospacing="1" w:after="100" w:afterAutospacing="1" w:line="240" w:lineRule="auto"/>
    </w:pPr>
    <w:rPr>
      <w:rFonts w:ascii="Times New Roman" w:hAnsi="Times New Roman" w:cs="Times New Roman"/>
      <w:sz w:val="24"/>
      <w:szCs w:val="24"/>
    </w:rPr>
  </w:style>
  <w:style w:type="character" w:customStyle="1" w:styleId="sp-collapsibletriggertext">
    <w:name w:val="sp-collapsible__trigger__text"/>
    <w:rsid w:val="00686901"/>
  </w:style>
  <w:style w:type="character" w:customStyle="1" w:styleId="media-link">
    <w:name w:val="media-link"/>
    <w:rsid w:val="009D4612"/>
  </w:style>
  <w:style w:type="paragraph" w:styleId="Listenabsatz">
    <w:name w:val="List Paragraph"/>
    <w:basedOn w:val="Standard"/>
    <w:uiPriority w:val="34"/>
    <w:qFormat/>
    <w:rsid w:val="00492105"/>
    <w:pPr>
      <w:ind w:left="720"/>
      <w:contextualSpacing/>
    </w:pPr>
  </w:style>
  <w:style w:type="character" w:customStyle="1" w:styleId="news-list-date">
    <w:name w:val="news-list-date"/>
    <w:rsid w:val="00DE7EE1"/>
  </w:style>
  <w:style w:type="character" w:customStyle="1" w:styleId="mw-page-title-main">
    <w:name w:val="mw-page-title-main"/>
    <w:rsid w:val="00EB6B95"/>
  </w:style>
  <w:style w:type="character" w:styleId="NichtaufgelsteErwhnung">
    <w:name w:val="Unresolved Mention"/>
    <w:uiPriority w:val="99"/>
    <w:semiHidden/>
    <w:unhideWhenUsed/>
    <w:rsid w:val="008758CC"/>
    <w:rPr>
      <w:color w:val="605E5C"/>
      <w:shd w:val="clear" w:color="auto" w:fill="E1DFDD"/>
    </w:rPr>
  </w:style>
  <w:style w:type="character" w:styleId="BesuchterLink">
    <w:name w:val="FollowedHyperlink"/>
    <w:uiPriority w:val="99"/>
    <w:semiHidden/>
    <w:unhideWhenUsed/>
    <w:rsid w:val="006909A9"/>
    <w:rPr>
      <w:color w:val="954F72"/>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3157100">
      <w:bodyDiv w:val="1"/>
      <w:marLeft w:val="0"/>
      <w:marRight w:val="0"/>
      <w:marTop w:val="0"/>
      <w:marBottom w:val="0"/>
      <w:divBdr>
        <w:top w:val="none" w:sz="0" w:space="0" w:color="auto"/>
        <w:left w:val="none" w:sz="0" w:space="0" w:color="auto"/>
        <w:bottom w:val="none" w:sz="0" w:space="0" w:color="auto"/>
        <w:right w:val="none" w:sz="0" w:space="0" w:color="auto"/>
      </w:divBdr>
    </w:div>
    <w:div w:id="117797433">
      <w:bodyDiv w:val="1"/>
      <w:marLeft w:val="0"/>
      <w:marRight w:val="0"/>
      <w:marTop w:val="0"/>
      <w:marBottom w:val="0"/>
      <w:divBdr>
        <w:top w:val="none" w:sz="0" w:space="0" w:color="auto"/>
        <w:left w:val="none" w:sz="0" w:space="0" w:color="auto"/>
        <w:bottom w:val="none" w:sz="0" w:space="0" w:color="auto"/>
        <w:right w:val="none" w:sz="0" w:space="0" w:color="auto"/>
      </w:divBdr>
    </w:div>
    <w:div w:id="132677507">
      <w:bodyDiv w:val="1"/>
      <w:marLeft w:val="0"/>
      <w:marRight w:val="0"/>
      <w:marTop w:val="0"/>
      <w:marBottom w:val="0"/>
      <w:divBdr>
        <w:top w:val="none" w:sz="0" w:space="0" w:color="auto"/>
        <w:left w:val="none" w:sz="0" w:space="0" w:color="auto"/>
        <w:bottom w:val="none" w:sz="0" w:space="0" w:color="auto"/>
        <w:right w:val="none" w:sz="0" w:space="0" w:color="auto"/>
      </w:divBdr>
      <w:divsChild>
        <w:div w:id="487554574">
          <w:marLeft w:val="0"/>
          <w:marRight w:val="0"/>
          <w:marTop w:val="0"/>
          <w:marBottom w:val="0"/>
          <w:divBdr>
            <w:top w:val="none" w:sz="0" w:space="0" w:color="auto"/>
            <w:left w:val="none" w:sz="0" w:space="0" w:color="auto"/>
            <w:bottom w:val="none" w:sz="0" w:space="0" w:color="auto"/>
            <w:right w:val="none" w:sz="0" w:space="0" w:color="auto"/>
          </w:divBdr>
          <w:divsChild>
            <w:div w:id="1929576648">
              <w:marLeft w:val="0"/>
              <w:marRight w:val="0"/>
              <w:marTop w:val="0"/>
              <w:marBottom w:val="0"/>
              <w:divBdr>
                <w:top w:val="none" w:sz="0" w:space="0" w:color="auto"/>
                <w:left w:val="none" w:sz="0" w:space="0" w:color="auto"/>
                <w:bottom w:val="none" w:sz="0" w:space="0" w:color="auto"/>
                <w:right w:val="none" w:sz="0" w:space="0" w:color="auto"/>
              </w:divBdr>
              <w:divsChild>
                <w:div w:id="619343839">
                  <w:marLeft w:val="0"/>
                  <w:marRight w:val="0"/>
                  <w:marTop w:val="0"/>
                  <w:marBottom w:val="0"/>
                  <w:divBdr>
                    <w:top w:val="none" w:sz="0" w:space="0" w:color="auto"/>
                    <w:left w:val="none" w:sz="0" w:space="0" w:color="auto"/>
                    <w:bottom w:val="none" w:sz="0" w:space="0" w:color="auto"/>
                    <w:right w:val="none" w:sz="0" w:space="0" w:color="auto"/>
                  </w:divBdr>
                </w:div>
              </w:divsChild>
            </w:div>
            <w:div w:id="2423753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9559776">
      <w:bodyDiv w:val="1"/>
      <w:marLeft w:val="0"/>
      <w:marRight w:val="0"/>
      <w:marTop w:val="0"/>
      <w:marBottom w:val="0"/>
      <w:divBdr>
        <w:top w:val="none" w:sz="0" w:space="0" w:color="auto"/>
        <w:left w:val="none" w:sz="0" w:space="0" w:color="auto"/>
        <w:bottom w:val="none" w:sz="0" w:space="0" w:color="auto"/>
        <w:right w:val="none" w:sz="0" w:space="0" w:color="auto"/>
      </w:divBdr>
    </w:div>
    <w:div w:id="219634148">
      <w:bodyDiv w:val="1"/>
      <w:marLeft w:val="0"/>
      <w:marRight w:val="0"/>
      <w:marTop w:val="0"/>
      <w:marBottom w:val="0"/>
      <w:divBdr>
        <w:top w:val="none" w:sz="0" w:space="0" w:color="auto"/>
        <w:left w:val="none" w:sz="0" w:space="0" w:color="auto"/>
        <w:bottom w:val="none" w:sz="0" w:space="0" w:color="auto"/>
        <w:right w:val="none" w:sz="0" w:space="0" w:color="auto"/>
      </w:divBdr>
    </w:div>
    <w:div w:id="226189447">
      <w:bodyDiv w:val="1"/>
      <w:marLeft w:val="0"/>
      <w:marRight w:val="0"/>
      <w:marTop w:val="0"/>
      <w:marBottom w:val="0"/>
      <w:divBdr>
        <w:top w:val="none" w:sz="0" w:space="0" w:color="auto"/>
        <w:left w:val="none" w:sz="0" w:space="0" w:color="auto"/>
        <w:bottom w:val="none" w:sz="0" w:space="0" w:color="auto"/>
        <w:right w:val="none" w:sz="0" w:space="0" w:color="auto"/>
      </w:divBdr>
    </w:div>
    <w:div w:id="266813727">
      <w:bodyDiv w:val="1"/>
      <w:marLeft w:val="0"/>
      <w:marRight w:val="0"/>
      <w:marTop w:val="0"/>
      <w:marBottom w:val="0"/>
      <w:divBdr>
        <w:top w:val="none" w:sz="0" w:space="0" w:color="auto"/>
        <w:left w:val="none" w:sz="0" w:space="0" w:color="auto"/>
        <w:bottom w:val="none" w:sz="0" w:space="0" w:color="auto"/>
        <w:right w:val="none" w:sz="0" w:space="0" w:color="auto"/>
      </w:divBdr>
    </w:div>
    <w:div w:id="337121304">
      <w:bodyDiv w:val="1"/>
      <w:marLeft w:val="0"/>
      <w:marRight w:val="0"/>
      <w:marTop w:val="0"/>
      <w:marBottom w:val="0"/>
      <w:divBdr>
        <w:top w:val="none" w:sz="0" w:space="0" w:color="auto"/>
        <w:left w:val="none" w:sz="0" w:space="0" w:color="auto"/>
        <w:bottom w:val="none" w:sz="0" w:space="0" w:color="auto"/>
        <w:right w:val="none" w:sz="0" w:space="0" w:color="auto"/>
      </w:divBdr>
    </w:div>
    <w:div w:id="348799379">
      <w:bodyDiv w:val="1"/>
      <w:marLeft w:val="0"/>
      <w:marRight w:val="0"/>
      <w:marTop w:val="0"/>
      <w:marBottom w:val="0"/>
      <w:divBdr>
        <w:top w:val="none" w:sz="0" w:space="0" w:color="auto"/>
        <w:left w:val="none" w:sz="0" w:space="0" w:color="auto"/>
        <w:bottom w:val="none" w:sz="0" w:space="0" w:color="auto"/>
        <w:right w:val="none" w:sz="0" w:space="0" w:color="auto"/>
      </w:divBdr>
    </w:div>
    <w:div w:id="350690881">
      <w:bodyDiv w:val="1"/>
      <w:marLeft w:val="0"/>
      <w:marRight w:val="0"/>
      <w:marTop w:val="0"/>
      <w:marBottom w:val="0"/>
      <w:divBdr>
        <w:top w:val="none" w:sz="0" w:space="0" w:color="auto"/>
        <w:left w:val="none" w:sz="0" w:space="0" w:color="auto"/>
        <w:bottom w:val="none" w:sz="0" w:space="0" w:color="auto"/>
        <w:right w:val="none" w:sz="0" w:space="0" w:color="auto"/>
      </w:divBdr>
    </w:div>
    <w:div w:id="434834446">
      <w:bodyDiv w:val="1"/>
      <w:marLeft w:val="0"/>
      <w:marRight w:val="0"/>
      <w:marTop w:val="0"/>
      <w:marBottom w:val="0"/>
      <w:divBdr>
        <w:top w:val="none" w:sz="0" w:space="0" w:color="auto"/>
        <w:left w:val="none" w:sz="0" w:space="0" w:color="auto"/>
        <w:bottom w:val="none" w:sz="0" w:space="0" w:color="auto"/>
        <w:right w:val="none" w:sz="0" w:space="0" w:color="auto"/>
      </w:divBdr>
    </w:div>
    <w:div w:id="444278556">
      <w:bodyDiv w:val="1"/>
      <w:marLeft w:val="0"/>
      <w:marRight w:val="0"/>
      <w:marTop w:val="0"/>
      <w:marBottom w:val="0"/>
      <w:divBdr>
        <w:top w:val="none" w:sz="0" w:space="0" w:color="auto"/>
        <w:left w:val="none" w:sz="0" w:space="0" w:color="auto"/>
        <w:bottom w:val="none" w:sz="0" w:space="0" w:color="auto"/>
        <w:right w:val="none" w:sz="0" w:space="0" w:color="auto"/>
      </w:divBdr>
    </w:div>
    <w:div w:id="461465139">
      <w:bodyDiv w:val="1"/>
      <w:marLeft w:val="0"/>
      <w:marRight w:val="0"/>
      <w:marTop w:val="0"/>
      <w:marBottom w:val="0"/>
      <w:divBdr>
        <w:top w:val="none" w:sz="0" w:space="0" w:color="auto"/>
        <w:left w:val="none" w:sz="0" w:space="0" w:color="auto"/>
        <w:bottom w:val="none" w:sz="0" w:space="0" w:color="auto"/>
        <w:right w:val="none" w:sz="0" w:space="0" w:color="auto"/>
      </w:divBdr>
    </w:div>
    <w:div w:id="467819981">
      <w:bodyDiv w:val="1"/>
      <w:marLeft w:val="0"/>
      <w:marRight w:val="0"/>
      <w:marTop w:val="0"/>
      <w:marBottom w:val="0"/>
      <w:divBdr>
        <w:top w:val="none" w:sz="0" w:space="0" w:color="auto"/>
        <w:left w:val="none" w:sz="0" w:space="0" w:color="auto"/>
        <w:bottom w:val="none" w:sz="0" w:space="0" w:color="auto"/>
        <w:right w:val="none" w:sz="0" w:space="0" w:color="auto"/>
      </w:divBdr>
    </w:div>
    <w:div w:id="544681748">
      <w:bodyDiv w:val="1"/>
      <w:marLeft w:val="0"/>
      <w:marRight w:val="0"/>
      <w:marTop w:val="0"/>
      <w:marBottom w:val="0"/>
      <w:divBdr>
        <w:top w:val="none" w:sz="0" w:space="0" w:color="auto"/>
        <w:left w:val="none" w:sz="0" w:space="0" w:color="auto"/>
        <w:bottom w:val="none" w:sz="0" w:space="0" w:color="auto"/>
        <w:right w:val="none" w:sz="0" w:space="0" w:color="auto"/>
      </w:divBdr>
    </w:div>
    <w:div w:id="550308350">
      <w:bodyDiv w:val="1"/>
      <w:marLeft w:val="0"/>
      <w:marRight w:val="0"/>
      <w:marTop w:val="0"/>
      <w:marBottom w:val="0"/>
      <w:divBdr>
        <w:top w:val="none" w:sz="0" w:space="0" w:color="auto"/>
        <w:left w:val="none" w:sz="0" w:space="0" w:color="auto"/>
        <w:bottom w:val="none" w:sz="0" w:space="0" w:color="auto"/>
        <w:right w:val="none" w:sz="0" w:space="0" w:color="auto"/>
      </w:divBdr>
    </w:div>
    <w:div w:id="638649820">
      <w:bodyDiv w:val="1"/>
      <w:marLeft w:val="0"/>
      <w:marRight w:val="0"/>
      <w:marTop w:val="0"/>
      <w:marBottom w:val="0"/>
      <w:divBdr>
        <w:top w:val="none" w:sz="0" w:space="0" w:color="auto"/>
        <w:left w:val="none" w:sz="0" w:space="0" w:color="auto"/>
        <w:bottom w:val="none" w:sz="0" w:space="0" w:color="auto"/>
        <w:right w:val="none" w:sz="0" w:space="0" w:color="auto"/>
      </w:divBdr>
    </w:div>
    <w:div w:id="662659676">
      <w:bodyDiv w:val="1"/>
      <w:marLeft w:val="0"/>
      <w:marRight w:val="0"/>
      <w:marTop w:val="0"/>
      <w:marBottom w:val="0"/>
      <w:divBdr>
        <w:top w:val="none" w:sz="0" w:space="0" w:color="auto"/>
        <w:left w:val="none" w:sz="0" w:space="0" w:color="auto"/>
        <w:bottom w:val="none" w:sz="0" w:space="0" w:color="auto"/>
        <w:right w:val="none" w:sz="0" w:space="0" w:color="auto"/>
      </w:divBdr>
    </w:div>
    <w:div w:id="728966627">
      <w:bodyDiv w:val="1"/>
      <w:marLeft w:val="0"/>
      <w:marRight w:val="0"/>
      <w:marTop w:val="0"/>
      <w:marBottom w:val="0"/>
      <w:divBdr>
        <w:top w:val="none" w:sz="0" w:space="0" w:color="auto"/>
        <w:left w:val="none" w:sz="0" w:space="0" w:color="auto"/>
        <w:bottom w:val="none" w:sz="0" w:space="0" w:color="auto"/>
        <w:right w:val="none" w:sz="0" w:space="0" w:color="auto"/>
      </w:divBdr>
    </w:div>
    <w:div w:id="741872126">
      <w:bodyDiv w:val="1"/>
      <w:marLeft w:val="0"/>
      <w:marRight w:val="0"/>
      <w:marTop w:val="0"/>
      <w:marBottom w:val="0"/>
      <w:divBdr>
        <w:top w:val="none" w:sz="0" w:space="0" w:color="auto"/>
        <w:left w:val="none" w:sz="0" w:space="0" w:color="auto"/>
        <w:bottom w:val="none" w:sz="0" w:space="0" w:color="auto"/>
        <w:right w:val="none" w:sz="0" w:space="0" w:color="auto"/>
      </w:divBdr>
    </w:div>
    <w:div w:id="764692466">
      <w:bodyDiv w:val="1"/>
      <w:marLeft w:val="0"/>
      <w:marRight w:val="0"/>
      <w:marTop w:val="0"/>
      <w:marBottom w:val="0"/>
      <w:divBdr>
        <w:top w:val="none" w:sz="0" w:space="0" w:color="auto"/>
        <w:left w:val="none" w:sz="0" w:space="0" w:color="auto"/>
        <w:bottom w:val="none" w:sz="0" w:space="0" w:color="auto"/>
        <w:right w:val="none" w:sz="0" w:space="0" w:color="auto"/>
      </w:divBdr>
    </w:div>
    <w:div w:id="810830479">
      <w:bodyDiv w:val="1"/>
      <w:marLeft w:val="0"/>
      <w:marRight w:val="0"/>
      <w:marTop w:val="0"/>
      <w:marBottom w:val="0"/>
      <w:divBdr>
        <w:top w:val="none" w:sz="0" w:space="0" w:color="auto"/>
        <w:left w:val="none" w:sz="0" w:space="0" w:color="auto"/>
        <w:bottom w:val="none" w:sz="0" w:space="0" w:color="auto"/>
        <w:right w:val="none" w:sz="0" w:space="0" w:color="auto"/>
      </w:divBdr>
      <w:divsChild>
        <w:div w:id="1062023606">
          <w:marLeft w:val="0"/>
          <w:marRight w:val="0"/>
          <w:marTop w:val="0"/>
          <w:marBottom w:val="0"/>
          <w:divBdr>
            <w:top w:val="none" w:sz="0" w:space="0" w:color="auto"/>
            <w:left w:val="none" w:sz="0" w:space="0" w:color="auto"/>
            <w:bottom w:val="none" w:sz="0" w:space="0" w:color="auto"/>
            <w:right w:val="none" w:sz="0" w:space="0" w:color="auto"/>
          </w:divBdr>
          <w:divsChild>
            <w:div w:id="1581407210">
              <w:marLeft w:val="0"/>
              <w:marRight w:val="0"/>
              <w:marTop w:val="0"/>
              <w:marBottom w:val="0"/>
              <w:divBdr>
                <w:top w:val="none" w:sz="0" w:space="0" w:color="auto"/>
                <w:left w:val="none" w:sz="0" w:space="0" w:color="auto"/>
                <w:bottom w:val="none" w:sz="0" w:space="0" w:color="auto"/>
                <w:right w:val="none" w:sz="0" w:space="0" w:color="auto"/>
              </w:divBdr>
              <w:divsChild>
                <w:div w:id="1894001359">
                  <w:marLeft w:val="0"/>
                  <w:marRight w:val="0"/>
                  <w:marTop w:val="0"/>
                  <w:marBottom w:val="0"/>
                  <w:divBdr>
                    <w:top w:val="none" w:sz="0" w:space="0" w:color="auto"/>
                    <w:left w:val="none" w:sz="0" w:space="0" w:color="auto"/>
                    <w:bottom w:val="none" w:sz="0" w:space="0" w:color="auto"/>
                    <w:right w:val="none" w:sz="0" w:space="0" w:color="auto"/>
                  </w:divBdr>
                  <w:divsChild>
                    <w:div w:id="445540532">
                      <w:marLeft w:val="0"/>
                      <w:marRight w:val="0"/>
                      <w:marTop w:val="0"/>
                      <w:marBottom w:val="0"/>
                      <w:divBdr>
                        <w:top w:val="none" w:sz="0" w:space="0" w:color="auto"/>
                        <w:left w:val="none" w:sz="0" w:space="0" w:color="auto"/>
                        <w:bottom w:val="none" w:sz="0" w:space="0" w:color="auto"/>
                        <w:right w:val="none" w:sz="0" w:space="0" w:color="auto"/>
                      </w:divBdr>
                      <w:divsChild>
                        <w:div w:id="9495090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53298771">
      <w:bodyDiv w:val="1"/>
      <w:marLeft w:val="0"/>
      <w:marRight w:val="0"/>
      <w:marTop w:val="0"/>
      <w:marBottom w:val="0"/>
      <w:divBdr>
        <w:top w:val="none" w:sz="0" w:space="0" w:color="auto"/>
        <w:left w:val="none" w:sz="0" w:space="0" w:color="auto"/>
        <w:bottom w:val="none" w:sz="0" w:space="0" w:color="auto"/>
        <w:right w:val="none" w:sz="0" w:space="0" w:color="auto"/>
      </w:divBdr>
    </w:div>
    <w:div w:id="861668641">
      <w:bodyDiv w:val="1"/>
      <w:marLeft w:val="0"/>
      <w:marRight w:val="0"/>
      <w:marTop w:val="0"/>
      <w:marBottom w:val="0"/>
      <w:divBdr>
        <w:top w:val="none" w:sz="0" w:space="0" w:color="auto"/>
        <w:left w:val="none" w:sz="0" w:space="0" w:color="auto"/>
        <w:bottom w:val="none" w:sz="0" w:space="0" w:color="auto"/>
        <w:right w:val="none" w:sz="0" w:space="0" w:color="auto"/>
      </w:divBdr>
    </w:div>
    <w:div w:id="881401217">
      <w:bodyDiv w:val="1"/>
      <w:marLeft w:val="0"/>
      <w:marRight w:val="0"/>
      <w:marTop w:val="0"/>
      <w:marBottom w:val="0"/>
      <w:divBdr>
        <w:top w:val="none" w:sz="0" w:space="0" w:color="auto"/>
        <w:left w:val="none" w:sz="0" w:space="0" w:color="auto"/>
        <w:bottom w:val="none" w:sz="0" w:space="0" w:color="auto"/>
        <w:right w:val="none" w:sz="0" w:space="0" w:color="auto"/>
      </w:divBdr>
    </w:div>
    <w:div w:id="914628139">
      <w:bodyDiv w:val="1"/>
      <w:marLeft w:val="0"/>
      <w:marRight w:val="0"/>
      <w:marTop w:val="0"/>
      <w:marBottom w:val="0"/>
      <w:divBdr>
        <w:top w:val="none" w:sz="0" w:space="0" w:color="auto"/>
        <w:left w:val="none" w:sz="0" w:space="0" w:color="auto"/>
        <w:bottom w:val="none" w:sz="0" w:space="0" w:color="auto"/>
        <w:right w:val="none" w:sz="0" w:space="0" w:color="auto"/>
      </w:divBdr>
    </w:div>
    <w:div w:id="918948648">
      <w:bodyDiv w:val="1"/>
      <w:marLeft w:val="0"/>
      <w:marRight w:val="0"/>
      <w:marTop w:val="0"/>
      <w:marBottom w:val="0"/>
      <w:divBdr>
        <w:top w:val="none" w:sz="0" w:space="0" w:color="auto"/>
        <w:left w:val="none" w:sz="0" w:space="0" w:color="auto"/>
        <w:bottom w:val="none" w:sz="0" w:space="0" w:color="auto"/>
        <w:right w:val="none" w:sz="0" w:space="0" w:color="auto"/>
      </w:divBdr>
    </w:div>
    <w:div w:id="967782065">
      <w:bodyDiv w:val="1"/>
      <w:marLeft w:val="0"/>
      <w:marRight w:val="0"/>
      <w:marTop w:val="0"/>
      <w:marBottom w:val="0"/>
      <w:divBdr>
        <w:top w:val="none" w:sz="0" w:space="0" w:color="auto"/>
        <w:left w:val="none" w:sz="0" w:space="0" w:color="auto"/>
        <w:bottom w:val="none" w:sz="0" w:space="0" w:color="auto"/>
        <w:right w:val="none" w:sz="0" w:space="0" w:color="auto"/>
      </w:divBdr>
    </w:div>
    <w:div w:id="971859830">
      <w:bodyDiv w:val="1"/>
      <w:marLeft w:val="0"/>
      <w:marRight w:val="0"/>
      <w:marTop w:val="0"/>
      <w:marBottom w:val="0"/>
      <w:divBdr>
        <w:top w:val="none" w:sz="0" w:space="0" w:color="auto"/>
        <w:left w:val="none" w:sz="0" w:space="0" w:color="auto"/>
        <w:bottom w:val="none" w:sz="0" w:space="0" w:color="auto"/>
        <w:right w:val="none" w:sz="0" w:space="0" w:color="auto"/>
      </w:divBdr>
    </w:div>
    <w:div w:id="1007831497">
      <w:bodyDiv w:val="1"/>
      <w:marLeft w:val="0"/>
      <w:marRight w:val="0"/>
      <w:marTop w:val="0"/>
      <w:marBottom w:val="0"/>
      <w:divBdr>
        <w:top w:val="none" w:sz="0" w:space="0" w:color="auto"/>
        <w:left w:val="none" w:sz="0" w:space="0" w:color="auto"/>
        <w:bottom w:val="none" w:sz="0" w:space="0" w:color="auto"/>
        <w:right w:val="none" w:sz="0" w:space="0" w:color="auto"/>
      </w:divBdr>
      <w:divsChild>
        <w:div w:id="1776367064">
          <w:marLeft w:val="0"/>
          <w:marRight w:val="0"/>
          <w:marTop w:val="225"/>
          <w:marBottom w:val="225"/>
          <w:divBdr>
            <w:top w:val="none" w:sz="0" w:space="0" w:color="auto"/>
            <w:left w:val="none" w:sz="0" w:space="0" w:color="auto"/>
            <w:bottom w:val="none" w:sz="0" w:space="0" w:color="auto"/>
            <w:right w:val="none" w:sz="0" w:space="0" w:color="auto"/>
          </w:divBdr>
          <w:divsChild>
            <w:div w:id="14946380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7489102">
      <w:bodyDiv w:val="1"/>
      <w:marLeft w:val="0"/>
      <w:marRight w:val="0"/>
      <w:marTop w:val="0"/>
      <w:marBottom w:val="0"/>
      <w:divBdr>
        <w:top w:val="none" w:sz="0" w:space="0" w:color="auto"/>
        <w:left w:val="none" w:sz="0" w:space="0" w:color="auto"/>
        <w:bottom w:val="none" w:sz="0" w:space="0" w:color="auto"/>
        <w:right w:val="none" w:sz="0" w:space="0" w:color="auto"/>
      </w:divBdr>
    </w:div>
    <w:div w:id="1033731754">
      <w:bodyDiv w:val="1"/>
      <w:marLeft w:val="0"/>
      <w:marRight w:val="0"/>
      <w:marTop w:val="0"/>
      <w:marBottom w:val="0"/>
      <w:divBdr>
        <w:top w:val="none" w:sz="0" w:space="0" w:color="auto"/>
        <w:left w:val="none" w:sz="0" w:space="0" w:color="auto"/>
        <w:bottom w:val="none" w:sz="0" w:space="0" w:color="auto"/>
        <w:right w:val="none" w:sz="0" w:space="0" w:color="auto"/>
      </w:divBdr>
    </w:div>
    <w:div w:id="1045955860">
      <w:bodyDiv w:val="1"/>
      <w:marLeft w:val="0"/>
      <w:marRight w:val="0"/>
      <w:marTop w:val="0"/>
      <w:marBottom w:val="0"/>
      <w:divBdr>
        <w:top w:val="none" w:sz="0" w:space="0" w:color="auto"/>
        <w:left w:val="none" w:sz="0" w:space="0" w:color="auto"/>
        <w:bottom w:val="none" w:sz="0" w:space="0" w:color="auto"/>
        <w:right w:val="none" w:sz="0" w:space="0" w:color="auto"/>
      </w:divBdr>
      <w:divsChild>
        <w:div w:id="1403025268">
          <w:marLeft w:val="0"/>
          <w:marRight w:val="0"/>
          <w:marTop w:val="0"/>
          <w:marBottom w:val="0"/>
          <w:divBdr>
            <w:top w:val="none" w:sz="0" w:space="0" w:color="auto"/>
            <w:left w:val="none" w:sz="0" w:space="0" w:color="auto"/>
            <w:bottom w:val="none" w:sz="0" w:space="0" w:color="auto"/>
            <w:right w:val="none" w:sz="0" w:space="0" w:color="auto"/>
          </w:divBdr>
          <w:divsChild>
            <w:div w:id="435097153">
              <w:marLeft w:val="0"/>
              <w:marRight w:val="0"/>
              <w:marTop w:val="0"/>
              <w:marBottom w:val="0"/>
              <w:divBdr>
                <w:top w:val="none" w:sz="0" w:space="0" w:color="auto"/>
                <w:left w:val="none" w:sz="0" w:space="0" w:color="auto"/>
                <w:bottom w:val="none" w:sz="0" w:space="0" w:color="auto"/>
                <w:right w:val="none" w:sz="0" w:space="0" w:color="auto"/>
              </w:divBdr>
              <w:divsChild>
                <w:div w:id="1343437785">
                  <w:marLeft w:val="0"/>
                  <w:marRight w:val="0"/>
                  <w:marTop w:val="0"/>
                  <w:marBottom w:val="0"/>
                  <w:divBdr>
                    <w:top w:val="none" w:sz="0" w:space="0" w:color="auto"/>
                    <w:left w:val="none" w:sz="0" w:space="0" w:color="auto"/>
                    <w:bottom w:val="none" w:sz="0" w:space="0" w:color="auto"/>
                    <w:right w:val="none" w:sz="0" w:space="0" w:color="auto"/>
                  </w:divBdr>
                  <w:divsChild>
                    <w:div w:id="1971355545">
                      <w:marLeft w:val="0"/>
                      <w:marRight w:val="0"/>
                      <w:marTop w:val="0"/>
                      <w:marBottom w:val="0"/>
                      <w:divBdr>
                        <w:top w:val="none" w:sz="0" w:space="0" w:color="auto"/>
                        <w:left w:val="none" w:sz="0" w:space="0" w:color="auto"/>
                        <w:bottom w:val="none" w:sz="0" w:space="0" w:color="auto"/>
                        <w:right w:val="none" w:sz="0" w:space="0" w:color="auto"/>
                      </w:divBdr>
                      <w:divsChild>
                        <w:div w:id="1976641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57376452">
      <w:bodyDiv w:val="1"/>
      <w:marLeft w:val="0"/>
      <w:marRight w:val="0"/>
      <w:marTop w:val="0"/>
      <w:marBottom w:val="0"/>
      <w:divBdr>
        <w:top w:val="none" w:sz="0" w:space="0" w:color="auto"/>
        <w:left w:val="none" w:sz="0" w:space="0" w:color="auto"/>
        <w:bottom w:val="none" w:sz="0" w:space="0" w:color="auto"/>
        <w:right w:val="none" w:sz="0" w:space="0" w:color="auto"/>
      </w:divBdr>
    </w:div>
    <w:div w:id="1226454518">
      <w:bodyDiv w:val="1"/>
      <w:marLeft w:val="0"/>
      <w:marRight w:val="0"/>
      <w:marTop w:val="0"/>
      <w:marBottom w:val="0"/>
      <w:divBdr>
        <w:top w:val="none" w:sz="0" w:space="0" w:color="auto"/>
        <w:left w:val="none" w:sz="0" w:space="0" w:color="auto"/>
        <w:bottom w:val="none" w:sz="0" w:space="0" w:color="auto"/>
        <w:right w:val="none" w:sz="0" w:space="0" w:color="auto"/>
      </w:divBdr>
    </w:div>
    <w:div w:id="1284192715">
      <w:bodyDiv w:val="1"/>
      <w:marLeft w:val="0"/>
      <w:marRight w:val="0"/>
      <w:marTop w:val="0"/>
      <w:marBottom w:val="0"/>
      <w:divBdr>
        <w:top w:val="none" w:sz="0" w:space="0" w:color="auto"/>
        <w:left w:val="none" w:sz="0" w:space="0" w:color="auto"/>
        <w:bottom w:val="none" w:sz="0" w:space="0" w:color="auto"/>
        <w:right w:val="none" w:sz="0" w:space="0" w:color="auto"/>
      </w:divBdr>
    </w:div>
    <w:div w:id="1291667934">
      <w:bodyDiv w:val="1"/>
      <w:marLeft w:val="0"/>
      <w:marRight w:val="0"/>
      <w:marTop w:val="0"/>
      <w:marBottom w:val="0"/>
      <w:divBdr>
        <w:top w:val="none" w:sz="0" w:space="0" w:color="auto"/>
        <w:left w:val="none" w:sz="0" w:space="0" w:color="auto"/>
        <w:bottom w:val="none" w:sz="0" w:space="0" w:color="auto"/>
        <w:right w:val="none" w:sz="0" w:space="0" w:color="auto"/>
      </w:divBdr>
    </w:div>
    <w:div w:id="1302006460">
      <w:bodyDiv w:val="1"/>
      <w:marLeft w:val="0"/>
      <w:marRight w:val="0"/>
      <w:marTop w:val="0"/>
      <w:marBottom w:val="0"/>
      <w:divBdr>
        <w:top w:val="none" w:sz="0" w:space="0" w:color="auto"/>
        <w:left w:val="none" w:sz="0" w:space="0" w:color="auto"/>
        <w:bottom w:val="none" w:sz="0" w:space="0" w:color="auto"/>
        <w:right w:val="none" w:sz="0" w:space="0" w:color="auto"/>
      </w:divBdr>
    </w:div>
    <w:div w:id="1339187487">
      <w:bodyDiv w:val="1"/>
      <w:marLeft w:val="0"/>
      <w:marRight w:val="0"/>
      <w:marTop w:val="0"/>
      <w:marBottom w:val="0"/>
      <w:divBdr>
        <w:top w:val="none" w:sz="0" w:space="0" w:color="auto"/>
        <w:left w:val="none" w:sz="0" w:space="0" w:color="auto"/>
        <w:bottom w:val="none" w:sz="0" w:space="0" w:color="auto"/>
        <w:right w:val="none" w:sz="0" w:space="0" w:color="auto"/>
      </w:divBdr>
      <w:divsChild>
        <w:div w:id="1189491665">
          <w:marLeft w:val="0"/>
          <w:marRight w:val="0"/>
          <w:marTop w:val="0"/>
          <w:marBottom w:val="0"/>
          <w:divBdr>
            <w:top w:val="none" w:sz="0" w:space="0" w:color="auto"/>
            <w:left w:val="none" w:sz="0" w:space="0" w:color="auto"/>
            <w:bottom w:val="none" w:sz="0" w:space="0" w:color="auto"/>
            <w:right w:val="none" w:sz="0" w:space="0" w:color="auto"/>
          </w:divBdr>
        </w:div>
        <w:div w:id="1789737263">
          <w:marLeft w:val="0"/>
          <w:marRight w:val="0"/>
          <w:marTop w:val="0"/>
          <w:marBottom w:val="0"/>
          <w:divBdr>
            <w:top w:val="none" w:sz="0" w:space="0" w:color="auto"/>
            <w:left w:val="none" w:sz="0" w:space="0" w:color="auto"/>
            <w:bottom w:val="none" w:sz="0" w:space="0" w:color="auto"/>
            <w:right w:val="none" w:sz="0" w:space="0" w:color="auto"/>
          </w:divBdr>
        </w:div>
      </w:divsChild>
    </w:div>
    <w:div w:id="1382941717">
      <w:bodyDiv w:val="1"/>
      <w:marLeft w:val="0"/>
      <w:marRight w:val="0"/>
      <w:marTop w:val="0"/>
      <w:marBottom w:val="0"/>
      <w:divBdr>
        <w:top w:val="none" w:sz="0" w:space="0" w:color="auto"/>
        <w:left w:val="none" w:sz="0" w:space="0" w:color="auto"/>
        <w:bottom w:val="none" w:sz="0" w:space="0" w:color="auto"/>
        <w:right w:val="none" w:sz="0" w:space="0" w:color="auto"/>
      </w:divBdr>
    </w:div>
    <w:div w:id="1385517859">
      <w:bodyDiv w:val="1"/>
      <w:marLeft w:val="0"/>
      <w:marRight w:val="0"/>
      <w:marTop w:val="0"/>
      <w:marBottom w:val="0"/>
      <w:divBdr>
        <w:top w:val="none" w:sz="0" w:space="0" w:color="auto"/>
        <w:left w:val="none" w:sz="0" w:space="0" w:color="auto"/>
        <w:bottom w:val="none" w:sz="0" w:space="0" w:color="auto"/>
        <w:right w:val="none" w:sz="0" w:space="0" w:color="auto"/>
      </w:divBdr>
    </w:div>
    <w:div w:id="1391687188">
      <w:bodyDiv w:val="1"/>
      <w:marLeft w:val="0"/>
      <w:marRight w:val="0"/>
      <w:marTop w:val="0"/>
      <w:marBottom w:val="0"/>
      <w:divBdr>
        <w:top w:val="none" w:sz="0" w:space="0" w:color="auto"/>
        <w:left w:val="none" w:sz="0" w:space="0" w:color="auto"/>
        <w:bottom w:val="none" w:sz="0" w:space="0" w:color="auto"/>
        <w:right w:val="none" w:sz="0" w:space="0" w:color="auto"/>
      </w:divBdr>
    </w:div>
    <w:div w:id="1479150240">
      <w:bodyDiv w:val="1"/>
      <w:marLeft w:val="0"/>
      <w:marRight w:val="0"/>
      <w:marTop w:val="0"/>
      <w:marBottom w:val="0"/>
      <w:divBdr>
        <w:top w:val="none" w:sz="0" w:space="0" w:color="auto"/>
        <w:left w:val="none" w:sz="0" w:space="0" w:color="auto"/>
        <w:bottom w:val="none" w:sz="0" w:space="0" w:color="auto"/>
        <w:right w:val="none" w:sz="0" w:space="0" w:color="auto"/>
      </w:divBdr>
    </w:div>
    <w:div w:id="1484083371">
      <w:bodyDiv w:val="1"/>
      <w:marLeft w:val="0"/>
      <w:marRight w:val="0"/>
      <w:marTop w:val="0"/>
      <w:marBottom w:val="0"/>
      <w:divBdr>
        <w:top w:val="none" w:sz="0" w:space="0" w:color="auto"/>
        <w:left w:val="none" w:sz="0" w:space="0" w:color="auto"/>
        <w:bottom w:val="none" w:sz="0" w:space="0" w:color="auto"/>
        <w:right w:val="none" w:sz="0" w:space="0" w:color="auto"/>
      </w:divBdr>
    </w:div>
    <w:div w:id="1484926236">
      <w:bodyDiv w:val="1"/>
      <w:marLeft w:val="0"/>
      <w:marRight w:val="0"/>
      <w:marTop w:val="0"/>
      <w:marBottom w:val="0"/>
      <w:divBdr>
        <w:top w:val="none" w:sz="0" w:space="0" w:color="auto"/>
        <w:left w:val="none" w:sz="0" w:space="0" w:color="auto"/>
        <w:bottom w:val="none" w:sz="0" w:space="0" w:color="auto"/>
        <w:right w:val="none" w:sz="0" w:space="0" w:color="auto"/>
      </w:divBdr>
    </w:div>
    <w:div w:id="1507743377">
      <w:bodyDiv w:val="1"/>
      <w:marLeft w:val="0"/>
      <w:marRight w:val="0"/>
      <w:marTop w:val="0"/>
      <w:marBottom w:val="0"/>
      <w:divBdr>
        <w:top w:val="none" w:sz="0" w:space="0" w:color="auto"/>
        <w:left w:val="none" w:sz="0" w:space="0" w:color="auto"/>
        <w:bottom w:val="none" w:sz="0" w:space="0" w:color="auto"/>
        <w:right w:val="none" w:sz="0" w:space="0" w:color="auto"/>
      </w:divBdr>
    </w:div>
    <w:div w:id="1515454696">
      <w:bodyDiv w:val="1"/>
      <w:marLeft w:val="0"/>
      <w:marRight w:val="0"/>
      <w:marTop w:val="0"/>
      <w:marBottom w:val="0"/>
      <w:divBdr>
        <w:top w:val="none" w:sz="0" w:space="0" w:color="auto"/>
        <w:left w:val="none" w:sz="0" w:space="0" w:color="auto"/>
        <w:bottom w:val="none" w:sz="0" w:space="0" w:color="auto"/>
        <w:right w:val="none" w:sz="0" w:space="0" w:color="auto"/>
      </w:divBdr>
    </w:div>
    <w:div w:id="1518889406">
      <w:bodyDiv w:val="1"/>
      <w:marLeft w:val="0"/>
      <w:marRight w:val="0"/>
      <w:marTop w:val="0"/>
      <w:marBottom w:val="0"/>
      <w:divBdr>
        <w:top w:val="none" w:sz="0" w:space="0" w:color="auto"/>
        <w:left w:val="none" w:sz="0" w:space="0" w:color="auto"/>
        <w:bottom w:val="none" w:sz="0" w:space="0" w:color="auto"/>
        <w:right w:val="none" w:sz="0" w:space="0" w:color="auto"/>
      </w:divBdr>
    </w:div>
    <w:div w:id="1546601669">
      <w:bodyDiv w:val="1"/>
      <w:marLeft w:val="0"/>
      <w:marRight w:val="0"/>
      <w:marTop w:val="0"/>
      <w:marBottom w:val="0"/>
      <w:divBdr>
        <w:top w:val="none" w:sz="0" w:space="0" w:color="auto"/>
        <w:left w:val="none" w:sz="0" w:space="0" w:color="auto"/>
        <w:bottom w:val="none" w:sz="0" w:space="0" w:color="auto"/>
        <w:right w:val="none" w:sz="0" w:space="0" w:color="auto"/>
      </w:divBdr>
    </w:div>
    <w:div w:id="1550412270">
      <w:bodyDiv w:val="1"/>
      <w:marLeft w:val="0"/>
      <w:marRight w:val="0"/>
      <w:marTop w:val="0"/>
      <w:marBottom w:val="0"/>
      <w:divBdr>
        <w:top w:val="none" w:sz="0" w:space="0" w:color="auto"/>
        <w:left w:val="none" w:sz="0" w:space="0" w:color="auto"/>
        <w:bottom w:val="none" w:sz="0" w:space="0" w:color="auto"/>
        <w:right w:val="none" w:sz="0" w:space="0" w:color="auto"/>
      </w:divBdr>
    </w:div>
    <w:div w:id="1579510149">
      <w:bodyDiv w:val="1"/>
      <w:marLeft w:val="0"/>
      <w:marRight w:val="0"/>
      <w:marTop w:val="0"/>
      <w:marBottom w:val="0"/>
      <w:divBdr>
        <w:top w:val="none" w:sz="0" w:space="0" w:color="auto"/>
        <w:left w:val="none" w:sz="0" w:space="0" w:color="auto"/>
        <w:bottom w:val="none" w:sz="0" w:space="0" w:color="auto"/>
        <w:right w:val="none" w:sz="0" w:space="0" w:color="auto"/>
      </w:divBdr>
    </w:div>
    <w:div w:id="1604923574">
      <w:bodyDiv w:val="1"/>
      <w:marLeft w:val="0"/>
      <w:marRight w:val="0"/>
      <w:marTop w:val="0"/>
      <w:marBottom w:val="0"/>
      <w:divBdr>
        <w:top w:val="none" w:sz="0" w:space="0" w:color="auto"/>
        <w:left w:val="none" w:sz="0" w:space="0" w:color="auto"/>
        <w:bottom w:val="none" w:sz="0" w:space="0" w:color="auto"/>
        <w:right w:val="none" w:sz="0" w:space="0" w:color="auto"/>
      </w:divBdr>
    </w:div>
    <w:div w:id="1673408717">
      <w:bodyDiv w:val="1"/>
      <w:marLeft w:val="0"/>
      <w:marRight w:val="0"/>
      <w:marTop w:val="0"/>
      <w:marBottom w:val="0"/>
      <w:divBdr>
        <w:top w:val="none" w:sz="0" w:space="0" w:color="auto"/>
        <w:left w:val="none" w:sz="0" w:space="0" w:color="auto"/>
        <w:bottom w:val="none" w:sz="0" w:space="0" w:color="auto"/>
        <w:right w:val="none" w:sz="0" w:space="0" w:color="auto"/>
      </w:divBdr>
    </w:div>
    <w:div w:id="1682970425">
      <w:bodyDiv w:val="1"/>
      <w:marLeft w:val="0"/>
      <w:marRight w:val="0"/>
      <w:marTop w:val="0"/>
      <w:marBottom w:val="0"/>
      <w:divBdr>
        <w:top w:val="none" w:sz="0" w:space="0" w:color="auto"/>
        <w:left w:val="none" w:sz="0" w:space="0" w:color="auto"/>
        <w:bottom w:val="none" w:sz="0" w:space="0" w:color="auto"/>
        <w:right w:val="none" w:sz="0" w:space="0" w:color="auto"/>
      </w:divBdr>
    </w:div>
    <w:div w:id="1719358709">
      <w:bodyDiv w:val="1"/>
      <w:marLeft w:val="0"/>
      <w:marRight w:val="0"/>
      <w:marTop w:val="0"/>
      <w:marBottom w:val="0"/>
      <w:divBdr>
        <w:top w:val="none" w:sz="0" w:space="0" w:color="auto"/>
        <w:left w:val="none" w:sz="0" w:space="0" w:color="auto"/>
        <w:bottom w:val="none" w:sz="0" w:space="0" w:color="auto"/>
        <w:right w:val="none" w:sz="0" w:space="0" w:color="auto"/>
      </w:divBdr>
    </w:div>
    <w:div w:id="1721513905">
      <w:bodyDiv w:val="1"/>
      <w:marLeft w:val="0"/>
      <w:marRight w:val="0"/>
      <w:marTop w:val="0"/>
      <w:marBottom w:val="0"/>
      <w:divBdr>
        <w:top w:val="none" w:sz="0" w:space="0" w:color="auto"/>
        <w:left w:val="none" w:sz="0" w:space="0" w:color="auto"/>
        <w:bottom w:val="none" w:sz="0" w:space="0" w:color="auto"/>
        <w:right w:val="none" w:sz="0" w:space="0" w:color="auto"/>
      </w:divBdr>
    </w:div>
    <w:div w:id="1741096103">
      <w:bodyDiv w:val="1"/>
      <w:marLeft w:val="0"/>
      <w:marRight w:val="0"/>
      <w:marTop w:val="0"/>
      <w:marBottom w:val="0"/>
      <w:divBdr>
        <w:top w:val="none" w:sz="0" w:space="0" w:color="auto"/>
        <w:left w:val="none" w:sz="0" w:space="0" w:color="auto"/>
        <w:bottom w:val="none" w:sz="0" w:space="0" w:color="auto"/>
        <w:right w:val="none" w:sz="0" w:space="0" w:color="auto"/>
      </w:divBdr>
      <w:divsChild>
        <w:div w:id="600459050">
          <w:marLeft w:val="0"/>
          <w:marRight w:val="0"/>
          <w:marTop w:val="0"/>
          <w:marBottom w:val="0"/>
          <w:divBdr>
            <w:top w:val="none" w:sz="0" w:space="0" w:color="auto"/>
            <w:left w:val="none" w:sz="0" w:space="0" w:color="auto"/>
            <w:bottom w:val="none" w:sz="0" w:space="0" w:color="auto"/>
            <w:right w:val="none" w:sz="0" w:space="0" w:color="auto"/>
          </w:divBdr>
        </w:div>
        <w:div w:id="1028603070">
          <w:marLeft w:val="0"/>
          <w:marRight w:val="0"/>
          <w:marTop w:val="0"/>
          <w:marBottom w:val="0"/>
          <w:divBdr>
            <w:top w:val="none" w:sz="0" w:space="0" w:color="auto"/>
            <w:left w:val="none" w:sz="0" w:space="0" w:color="auto"/>
            <w:bottom w:val="none" w:sz="0" w:space="0" w:color="auto"/>
            <w:right w:val="none" w:sz="0" w:space="0" w:color="auto"/>
          </w:divBdr>
        </w:div>
      </w:divsChild>
    </w:div>
    <w:div w:id="1756439383">
      <w:bodyDiv w:val="1"/>
      <w:marLeft w:val="0"/>
      <w:marRight w:val="0"/>
      <w:marTop w:val="0"/>
      <w:marBottom w:val="0"/>
      <w:divBdr>
        <w:top w:val="none" w:sz="0" w:space="0" w:color="auto"/>
        <w:left w:val="none" w:sz="0" w:space="0" w:color="auto"/>
        <w:bottom w:val="none" w:sz="0" w:space="0" w:color="auto"/>
        <w:right w:val="none" w:sz="0" w:space="0" w:color="auto"/>
      </w:divBdr>
    </w:div>
    <w:div w:id="1766145599">
      <w:bodyDiv w:val="1"/>
      <w:marLeft w:val="0"/>
      <w:marRight w:val="0"/>
      <w:marTop w:val="0"/>
      <w:marBottom w:val="0"/>
      <w:divBdr>
        <w:top w:val="none" w:sz="0" w:space="0" w:color="auto"/>
        <w:left w:val="none" w:sz="0" w:space="0" w:color="auto"/>
        <w:bottom w:val="none" w:sz="0" w:space="0" w:color="auto"/>
        <w:right w:val="none" w:sz="0" w:space="0" w:color="auto"/>
      </w:divBdr>
      <w:divsChild>
        <w:div w:id="191118574">
          <w:marLeft w:val="0"/>
          <w:marRight w:val="300"/>
          <w:marTop w:val="150"/>
          <w:marBottom w:val="300"/>
          <w:divBdr>
            <w:top w:val="none" w:sz="0" w:space="0" w:color="auto"/>
            <w:left w:val="none" w:sz="0" w:space="0" w:color="auto"/>
            <w:bottom w:val="none" w:sz="0" w:space="0" w:color="auto"/>
            <w:right w:val="none" w:sz="0" w:space="0" w:color="auto"/>
          </w:divBdr>
        </w:div>
      </w:divsChild>
    </w:div>
    <w:div w:id="1766879247">
      <w:bodyDiv w:val="1"/>
      <w:marLeft w:val="0"/>
      <w:marRight w:val="0"/>
      <w:marTop w:val="0"/>
      <w:marBottom w:val="0"/>
      <w:divBdr>
        <w:top w:val="none" w:sz="0" w:space="0" w:color="auto"/>
        <w:left w:val="none" w:sz="0" w:space="0" w:color="auto"/>
        <w:bottom w:val="none" w:sz="0" w:space="0" w:color="auto"/>
        <w:right w:val="none" w:sz="0" w:space="0" w:color="auto"/>
      </w:divBdr>
    </w:div>
    <w:div w:id="1816680534">
      <w:bodyDiv w:val="1"/>
      <w:marLeft w:val="0"/>
      <w:marRight w:val="0"/>
      <w:marTop w:val="0"/>
      <w:marBottom w:val="0"/>
      <w:divBdr>
        <w:top w:val="none" w:sz="0" w:space="0" w:color="auto"/>
        <w:left w:val="none" w:sz="0" w:space="0" w:color="auto"/>
        <w:bottom w:val="none" w:sz="0" w:space="0" w:color="auto"/>
        <w:right w:val="none" w:sz="0" w:space="0" w:color="auto"/>
      </w:divBdr>
    </w:div>
    <w:div w:id="1858537563">
      <w:bodyDiv w:val="1"/>
      <w:marLeft w:val="0"/>
      <w:marRight w:val="0"/>
      <w:marTop w:val="0"/>
      <w:marBottom w:val="0"/>
      <w:divBdr>
        <w:top w:val="none" w:sz="0" w:space="0" w:color="auto"/>
        <w:left w:val="none" w:sz="0" w:space="0" w:color="auto"/>
        <w:bottom w:val="none" w:sz="0" w:space="0" w:color="auto"/>
        <w:right w:val="none" w:sz="0" w:space="0" w:color="auto"/>
      </w:divBdr>
      <w:divsChild>
        <w:div w:id="956252919">
          <w:marLeft w:val="0"/>
          <w:marRight w:val="0"/>
          <w:marTop w:val="0"/>
          <w:marBottom w:val="900"/>
          <w:divBdr>
            <w:top w:val="none" w:sz="0" w:space="0" w:color="auto"/>
            <w:left w:val="none" w:sz="0" w:space="0" w:color="auto"/>
            <w:bottom w:val="none" w:sz="0" w:space="0" w:color="auto"/>
            <w:right w:val="none" w:sz="0" w:space="0" w:color="auto"/>
          </w:divBdr>
          <w:divsChild>
            <w:div w:id="564335128">
              <w:marLeft w:val="0"/>
              <w:marRight w:val="0"/>
              <w:marTop w:val="0"/>
              <w:marBottom w:val="0"/>
              <w:divBdr>
                <w:top w:val="none" w:sz="0" w:space="0" w:color="auto"/>
                <w:left w:val="none" w:sz="0" w:space="0" w:color="auto"/>
                <w:bottom w:val="none" w:sz="0" w:space="0" w:color="auto"/>
                <w:right w:val="none" w:sz="0" w:space="0" w:color="auto"/>
              </w:divBdr>
              <w:divsChild>
                <w:div w:id="1294601501">
                  <w:marLeft w:val="0"/>
                  <w:marRight w:val="0"/>
                  <w:marTop w:val="0"/>
                  <w:marBottom w:val="0"/>
                  <w:divBdr>
                    <w:top w:val="none" w:sz="0" w:space="0" w:color="auto"/>
                    <w:left w:val="none" w:sz="0" w:space="0" w:color="auto"/>
                    <w:bottom w:val="none" w:sz="0" w:space="0" w:color="auto"/>
                    <w:right w:val="none" w:sz="0" w:space="0" w:color="auto"/>
                  </w:divBdr>
                  <w:divsChild>
                    <w:div w:id="1643342590">
                      <w:marLeft w:val="0"/>
                      <w:marRight w:val="0"/>
                      <w:marTop w:val="0"/>
                      <w:marBottom w:val="0"/>
                      <w:divBdr>
                        <w:top w:val="none" w:sz="0" w:space="0" w:color="auto"/>
                        <w:left w:val="none" w:sz="0" w:space="0" w:color="auto"/>
                        <w:bottom w:val="none" w:sz="0" w:space="0" w:color="auto"/>
                        <w:right w:val="none" w:sz="0" w:space="0" w:color="auto"/>
                      </w:divBdr>
                      <w:divsChild>
                        <w:div w:id="325670707">
                          <w:marLeft w:val="0"/>
                          <w:marRight w:val="0"/>
                          <w:marTop w:val="0"/>
                          <w:marBottom w:val="0"/>
                          <w:divBdr>
                            <w:top w:val="none" w:sz="0" w:space="0" w:color="auto"/>
                            <w:left w:val="none" w:sz="0" w:space="0" w:color="auto"/>
                            <w:bottom w:val="none" w:sz="0" w:space="0" w:color="auto"/>
                            <w:right w:val="none" w:sz="0" w:space="0" w:color="auto"/>
                          </w:divBdr>
                          <w:divsChild>
                            <w:div w:id="246156205">
                              <w:marLeft w:val="0"/>
                              <w:marRight w:val="0"/>
                              <w:marTop w:val="0"/>
                              <w:marBottom w:val="0"/>
                              <w:divBdr>
                                <w:top w:val="none" w:sz="0" w:space="0" w:color="auto"/>
                                <w:left w:val="none" w:sz="0" w:space="0" w:color="auto"/>
                                <w:bottom w:val="none" w:sz="0" w:space="0" w:color="auto"/>
                                <w:right w:val="none" w:sz="0" w:space="0" w:color="auto"/>
                              </w:divBdr>
                            </w:div>
                            <w:div w:id="20857549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72834691">
      <w:bodyDiv w:val="1"/>
      <w:marLeft w:val="0"/>
      <w:marRight w:val="0"/>
      <w:marTop w:val="0"/>
      <w:marBottom w:val="0"/>
      <w:divBdr>
        <w:top w:val="none" w:sz="0" w:space="0" w:color="auto"/>
        <w:left w:val="none" w:sz="0" w:space="0" w:color="auto"/>
        <w:bottom w:val="none" w:sz="0" w:space="0" w:color="auto"/>
        <w:right w:val="none" w:sz="0" w:space="0" w:color="auto"/>
      </w:divBdr>
    </w:div>
    <w:div w:id="2008819962">
      <w:bodyDiv w:val="1"/>
      <w:marLeft w:val="0"/>
      <w:marRight w:val="0"/>
      <w:marTop w:val="0"/>
      <w:marBottom w:val="0"/>
      <w:divBdr>
        <w:top w:val="none" w:sz="0" w:space="0" w:color="auto"/>
        <w:left w:val="none" w:sz="0" w:space="0" w:color="auto"/>
        <w:bottom w:val="none" w:sz="0" w:space="0" w:color="auto"/>
        <w:right w:val="none" w:sz="0" w:space="0" w:color="auto"/>
      </w:divBdr>
    </w:div>
    <w:div w:id="2059864691">
      <w:bodyDiv w:val="1"/>
      <w:marLeft w:val="0"/>
      <w:marRight w:val="0"/>
      <w:marTop w:val="0"/>
      <w:marBottom w:val="0"/>
      <w:divBdr>
        <w:top w:val="none" w:sz="0" w:space="0" w:color="auto"/>
        <w:left w:val="none" w:sz="0" w:space="0" w:color="auto"/>
        <w:bottom w:val="none" w:sz="0" w:space="0" w:color="auto"/>
        <w:right w:val="none" w:sz="0" w:space="0" w:color="auto"/>
      </w:divBdr>
    </w:div>
    <w:div w:id="2079478469">
      <w:bodyDiv w:val="1"/>
      <w:marLeft w:val="0"/>
      <w:marRight w:val="0"/>
      <w:marTop w:val="0"/>
      <w:marBottom w:val="0"/>
      <w:divBdr>
        <w:top w:val="none" w:sz="0" w:space="0" w:color="auto"/>
        <w:left w:val="none" w:sz="0" w:space="0" w:color="auto"/>
        <w:bottom w:val="none" w:sz="0" w:space="0" w:color="auto"/>
        <w:right w:val="none" w:sz="0" w:space="0" w:color="auto"/>
      </w:divBdr>
    </w:div>
    <w:div w:id="2085375183">
      <w:bodyDiv w:val="1"/>
      <w:marLeft w:val="0"/>
      <w:marRight w:val="0"/>
      <w:marTop w:val="0"/>
      <w:marBottom w:val="0"/>
      <w:divBdr>
        <w:top w:val="none" w:sz="0" w:space="0" w:color="auto"/>
        <w:left w:val="none" w:sz="0" w:space="0" w:color="auto"/>
        <w:bottom w:val="none" w:sz="0" w:space="0" w:color="auto"/>
        <w:right w:val="none" w:sz="0" w:space="0" w:color="auto"/>
      </w:divBdr>
    </w:div>
    <w:div w:id="20935802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stadt-bad-reichenhall.de"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Dokumente%20und%20Einstellungen\Kern\Desktop\Briefbogen_2013.dot"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C2E8735-B4CE-4505-82BE-4AD275E2270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Briefbogen_2013</Template>
  <TotalTime>0</TotalTime>
  <Pages>2</Pages>
  <Words>558</Words>
  <Characters>3519</Characters>
  <Application>Microsoft Office Word</Application>
  <DocSecurity>0</DocSecurity>
  <Lines>29</Lines>
  <Paragraphs>8</Paragraphs>
  <ScaleCrop>false</ScaleCrop>
  <HeadingPairs>
    <vt:vector size="2" baseType="variant">
      <vt:variant>
        <vt:lpstr>Titel</vt:lpstr>
      </vt:variant>
      <vt:variant>
        <vt:i4>1</vt:i4>
      </vt:variant>
    </vt:vector>
  </HeadingPairs>
  <TitlesOfParts>
    <vt:vector size="1" baseType="lpstr">
      <vt:lpstr>Stadt Bad Reichenhall ▪ Postfach 11 64 ▪ 83421 Bad Reichenhall</vt:lpstr>
    </vt:vector>
  </TitlesOfParts>
  <Company>Hewlett-Packard Company</Company>
  <LinksUpToDate>false</LinksUpToDate>
  <CharactersWithSpaces>4069</CharactersWithSpaces>
  <SharedDoc>false</SharedDoc>
  <HLinks>
    <vt:vector size="6" baseType="variant">
      <vt:variant>
        <vt:i4>1048589</vt:i4>
      </vt:variant>
      <vt:variant>
        <vt:i4>0</vt:i4>
      </vt:variant>
      <vt:variant>
        <vt:i4>0</vt:i4>
      </vt:variant>
      <vt:variant>
        <vt:i4>5</vt:i4>
      </vt:variant>
      <vt:variant>
        <vt:lpwstr>http://www.stadt-bad-reichenhall.de/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Stadt Bad Reichenhall ▪ Postfach 11 64 ▪ 83421 Bad Reichenhall</dc:title>
  <dc:subject/>
  <dc:creator>Katrin Dennerl</dc:creator>
  <cp:keywords/>
  <dc:description/>
  <cp:lastModifiedBy>Katrin Dennerl</cp:lastModifiedBy>
  <cp:revision>4</cp:revision>
  <cp:lastPrinted>2026-10-12T10:08:00Z</cp:lastPrinted>
  <dcterms:created xsi:type="dcterms:W3CDTF">2026-10-12T09:45:00Z</dcterms:created>
  <dcterms:modified xsi:type="dcterms:W3CDTF">2026-10-12T10:12:00Z</dcterms:modified>
</cp:coreProperties>
</file>