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344" w:type="dxa"/>
        <w:tblBorders>
          <w:bottom w:val="single" w:sz="2" w:space="0" w:color="000000"/>
        </w:tblBorders>
        <w:tblCellMar>
          <w:left w:w="0" w:type="dxa"/>
          <w:bottom w:w="28" w:type="dxa"/>
          <w:right w:w="0" w:type="dxa"/>
        </w:tblCellMar>
        <w:tblLook w:val="00A0" w:firstRow="1" w:lastRow="0" w:firstColumn="1" w:lastColumn="0" w:noHBand="0" w:noVBand="0"/>
      </w:tblPr>
      <w:tblGrid>
        <w:gridCol w:w="6344"/>
      </w:tblGrid>
      <w:tr w:rsidR="00F23042" w:rsidRPr="00B35D8B" w14:paraId="494C43D6" w14:textId="77777777" w:rsidTr="00A5533F">
        <w:trPr>
          <w:trHeight w:val="341"/>
        </w:trPr>
        <w:tc>
          <w:tcPr>
            <w:tcW w:w="6344" w:type="dxa"/>
          </w:tcPr>
          <w:p w14:paraId="66AE56FE" w14:textId="3AE5D65E" w:rsidR="00806C7C" w:rsidRPr="00B35D8B" w:rsidRDefault="0088482D" w:rsidP="00A5533F">
            <w:pPr>
              <w:spacing w:line="276" w:lineRule="auto"/>
              <w:ind w:right="57"/>
              <w:contextualSpacing/>
              <w:jc w:val="both"/>
              <w:rPr>
                <w:rFonts w:ascii="Arial" w:hAnsi="Arial" w:cs="Arial"/>
                <w:b/>
              </w:rPr>
            </w:pPr>
            <w:proofErr w:type="spellStart"/>
            <w:proofErr w:type="gramStart"/>
            <w:r w:rsidRPr="00B77A57">
              <w:rPr>
                <w:rFonts w:ascii="Arial" w:hAnsi="Arial" w:cs="Arial"/>
                <w:b/>
                <w:bCs/>
              </w:rPr>
              <w:t>BeB!T</w:t>
            </w:r>
            <w:proofErr w:type="spellEnd"/>
            <w:proofErr w:type="gramEnd"/>
            <w:r w:rsidR="00593E0B" w:rsidRPr="00B35D8B">
              <w:rPr>
                <w:rFonts w:ascii="Arial" w:hAnsi="Arial" w:cs="Arial"/>
                <w:b/>
              </w:rPr>
              <w:t xml:space="preserve"> 2026</w:t>
            </w:r>
          </w:p>
        </w:tc>
      </w:tr>
    </w:tbl>
    <w:p w14:paraId="20A697E6" w14:textId="77777777" w:rsidR="00593E0B" w:rsidRPr="00B35D8B" w:rsidRDefault="00593E0B" w:rsidP="00593E0B">
      <w:pPr>
        <w:rPr>
          <w:rFonts w:ascii="Arial" w:hAnsi="Arial" w:cs="Arial"/>
        </w:rPr>
      </w:pPr>
    </w:p>
    <w:p w14:paraId="6EFB84F3" w14:textId="7DA22C26" w:rsidR="00593E0B" w:rsidRPr="00B35D8B" w:rsidRDefault="00593E0B" w:rsidP="00593E0B">
      <w:pPr>
        <w:rPr>
          <w:rFonts w:ascii="Arial" w:hAnsi="Arial" w:cs="Arial"/>
        </w:rPr>
      </w:pPr>
      <w:r w:rsidRPr="00B35D8B">
        <w:rPr>
          <w:rFonts w:ascii="Arial" w:hAnsi="Arial" w:cs="Arial"/>
        </w:rPr>
        <w:t xml:space="preserve">Die diesjährige Rheinfelder Ausbildungs- und Berufsorientierungsmesse </w:t>
      </w:r>
      <w:proofErr w:type="gramStart"/>
      <w:r w:rsidRPr="00B35D8B">
        <w:rPr>
          <w:rFonts w:ascii="Arial" w:hAnsi="Arial" w:cs="Arial"/>
        </w:rPr>
        <w:t>BeB!T</w:t>
      </w:r>
      <w:proofErr w:type="gramEnd"/>
      <w:r w:rsidRPr="00B35D8B">
        <w:rPr>
          <w:rFonts w:ascii="Arial" w:hAnsi="Arial" w:cs="Arial"/>
        </w:rPr>
        <w:t xml:space="preserve"> findet am Samstag, 25. April, von 10 bis 13.30 Uhr im Campus </w:t>
      </w:r>
      <w:r w:rsidR="00A52E31" w:rsidRPr="00B35D8B">
        <w:rPr>
          <w:rFonts w:ascii="Arial" w:hAnsi="Arial" w:cs="Arial"/>
        </w:rPr>
        <w:t xml:space="preserve">(Jahnstraße 1a) </w:t>
      </w:r>
      <w:r w:rsidRPr="00B35D8B">
        <w:rPr>
          <w:rFonts w:ascii="Arial" w:hAnsi="Arial" w:cs="Arial"/>
        </w:rPr>
        <w:t>statt. 3</w:t>
      </w:r>
      <w:r w:rsidR="0088482D" w:rsidRPr="00B35D8B">
        <w:rPr>
          <w:rFonts w:ascii="Arial" w:hAnsi="Arial" w:cs="Arial"/>
        </w:rPr>
        <w:t>2</w:t>
      </w:r>
      <w:r w:rsidRPr="00B35D8B">
        <w:rPr>
          <w:rFonts w:ascii="Arial" w:hAnsi="Arial" w:cs="Arial"/>
        </w:rPr>
        <w:t xml:space="preserve"> Unternehmen und Einrichtungen</w:t>
      </w:r>
      <w:r w:rsidR="00A52E31" w:rsidRPr="00B35D8B">
        <w:rPr>
          <w:rFonts w:ascii="Arial" w:hAnsi="Arial" w:cs="Arial"/>
        </w:rPr>
        <w:t xml:space="preserve"> </w:t>
      </w:r>
      <w:r w:rsidR="00516101">
        <w:rPr>
          <w:rFonts w:ascii="Arial" w:hAnsi="Arial" w:cs="Arial"/>
        </w:rPr>
        <w:t>präsentieren sich vor Ort</w:t>
      </w:r>
      <w:r w:rsidR="00A52E31" w:rsidRPr="00B35D8B">
        <w:rPr>
          <w:rFonts w:ascii="Arial" w:hAnsi="Arial" w:cs="Arial"/>
        </w:rPr>
        <w:t xml:space="preserve">, um für Nachwuchskräfte zu werben. Das umfangreiche regionale Angebot umfasst Ausbildungsbetriebe aus den Bereichen Dienstleistungen, Einzelhandel, Handwerk, Industrie sowie Pflege. </w:t>
      </w:r>
      <w:r w:rsidRPr="00B35D8B">
        <w:rPr>
          <w:rFonts w:ascii="Arial" w:hAnsi="Arial" w:cs="Arial"/>
        </w:rPr>
        <w:t>Zusätzlich finden zwei Vorträge (</w:t>
      </w:r>
      <w:r w:rsidR="0088482D" w:rsidRPr="00B35D8B">
        <w:rPr>
          <w:rFonts w:ascii="Arial" w:hAnsi="Arial" w:cs="Arial"/>
        </w:rPr>
        <w:t xml:space="preserve">11 Uhr </w:t>
      </w:r>
      <w:r w:rsidRPr="00B35D8B">
        <w:rPr>
          <w:rFonts w:ascii="Arial" w:hAnsi="Arial" w:cs="Arial"/>
        </w:rPr>
        <w:t>und 11.30 Uhr) statt, die den Jugendlichen Mut machen sollen und gleichzeitig wertvolle Tipps für das Bewerbungsverfahren geben.</w:t>
      </w:r>
      <w:r w:rsidR="0088482D" w:rsidRPr="00B35D8B">
        <w:rPr>
          <w:rFonts w:ascii="Arial" w:hAnsi="Arial" w:cs="Arial"/>
        </w:rPr>
        <w:t xml:space="preserve"> Um 11 Uhr </w:t>
      </w:r>
      <w:r w:rsidR="00B35D8B" w:rsidRPr="00B35D8B">
        <w:rPr>
          <w:rFonts w:ascii="Arial" w:hAnsi="Arial" w:cs="Arial"/>
        </w:rPr>
        <w:t xml:space="preserve">berichtet Hanna Tauber von der Berufsberatung Lörrach über „Karriere mit Lehre“ und um 11.30 Uhr stellt Lilian Fischer </w:t>
      </w:r>
      <w:proofErr w:type="gramStart"/>
      <w:r w:rsidR="00B35D8B" w:rsidRPr="00B35D8B">
        <w:rPr>
          <w:rFonts w:ascii="Arial" w:hAnsi="Arial" w:cs="Arial"/>
        </w:rPr>
        <w:t>von der Kliniken</w:t>
      </w:r>
      <w:proofErr w:type="gramEnd"/>
      <w:r w:rsidR="00B35D8B" w:rsidRPr="00B35D8B">
        <w:rPr>
          <w:rFonts w:ascii="Arial" w:hAnsi="Arial" w:cs="Arial"/>
        </w:rPr>
        <w:t xml:space="preserve"> des Landkreises Lörrach GmbH Ausbildungsberufe in der Pflege vor. </w:t>
      </w:r>
    </w:p>
    <w:p w14:paraId="74339730" w14:textId="77777777" w:rsidR="00B14507" w:rsidRPr="004234FE" w:rsidRDefault="00B14507" w:rsidP="00A5533F">
      <w:pPr>
        <w:spacing w:line="276" w:lineRule="auto"/>
        <w:ind w:right="57"/>
        <w:jc w:val="both"/>
        <w:rPr>
          <w:rFonts w:ascii="Arial" w:eastAsia="Calibri" w:hAnsi="Arial" w:cs="Arial"/>
        </w:rPr>
      </w:pPr>
    </w:p>
    <w:p w14:paraId="7A3C000C" w14:textId="77777777" w:rsidR="00B14507" w:rsidRPr="004234FE" w:rsidRDefault="00B14507" w:rsidP="00A5533F">
      <w:pPr>
        <w:spacing w:line="276" w:lineRule="auto"/>
        <w:ind w:right="57"/>
        <w:jc w:val="both"/>
        <w:rPr>
          <w:rFonts w:ascii="Arial" w:eastAsia="Calibri" w:hAnsi="Arial" w:cs="Arial"/>
        </w:rPr>
      </w:pPr>
    </w:p>
    <w:p w14:paraId="6ADAD70D" w14:textId="77777777" w:rsidR="00B14507" w:rsidRPr="004234FE" w:rsidRDefault="00B14507" w:rsidP="006C273F">
      <w:pPr>
        <w:spacing w:line="276" w:lineRule="auto"/>
        <w:ind w:left="284" w:right="57"/>
        <w:jc w:val="both"/>
        <w:rPr>
          <w:rFonts w:ascii="Arial" w:eastAsia="Calibri" w:hAnsi="Arial" w:cs="Arial"/>
        </w:rPr>
      </w:pPr>
    </w:p>
    <w:sectPr w:rsidR="00B14507" w:rsidRPr="004234FE" w:rsidSect="00B8275A">
      <w:headerReference w:type="default" r:id="rId7"/>
      <w:footerReference w:type="default" r:id="rId8"/>
      <w:pgSz w:w="11900" w:h="16840"/>
      <w:pgMar w:top="3289" w:right="4387" w:bottom="1985" w:left="1134" w:header="993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8AA82" w14:textId="77777777" w:rsidR="00593E0B" w:rsidRDefault="00593E0B">
      <w:r>
        <w:separator/>
      </w:r>
    </w:p>
  </w:endnote>
  <w:endnote w:type="continuationSeparator" w:id="0">
    <w:p w14:paraId="59C53202" w14:textId="77777777" w:rsidR="00593E0B" w:rsidRDefault="00593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006D7" w14:textId="77777777" w:rsidR="00EC371E" w:rsidRPr="004D4244" w:rsidRDefault="009A6C13" w:rsidP="006C273F">
    <w:pPr>
      <w:pStyle w:val="Fuzeile"/>
      <w:tabs>
        <w:tab w:val="left" w:pos="5670"/>
      </w:tabs>
      <w:ind w:left="284" w:right="-4004"/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EFB8694" wp14:editId="1266D7C6">
              <wp:simplePos x="0" y="0"/>
              <wp:positionH relativeFrom="column">
                <wp:posOffset>3944620</wp:posOffset>
              </wp:positionH>
              <wp:positionV relativeFrom="paragraph">
                <wp:posOffset>-35560</wp:posOffset>
              </wp:positionV>
              <wp:extent cx="2343150" cy="766445"/>
              <wp:effectExtent l="1270" t="2540" r="0" b="254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3150" cy="766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E8AD35" w14:textId="502AA34E" w:rsidR="00EC371E" w:rsidRDefault="00EC371E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z w:val="18"/>
                              <w:szCs w:val="18"/>
                            </w:rPr>
                            <w:t>Weitere Auskünfte:</w:t>
                          </w:r>
                          <w:r w:rsidR="0096150A">
                            <w:rPr>
                              <w:sz w:val="18"/>
                              <w:szCs w:val="18"/>
                            </w:rPr>
                            <w:br/>
                          </w:r>
                          <w:r w:rsidRPr="003A50B6">
                            <w:rPr>
                              <w:sz w:val="18"/>
                              <w:szCs w:val="18"/>
                            </w:rPr>
                            <w:t xml:space="preserve">Chantal Hommes-Olaf </w:t>
                          </w:r>
                          <w:r w:rsidR="0096150A">
                            <w:rPr>
                              <w:sz w:val="18"/>
                              <w:szCs w:val="18"/>
                            </w:rPr>
                            <w:br/>
                          </w:r>
                          <w:r w:rsidRPr="003A50B6">
                            <w:rPr>
                              <w:sz w:val="18"/>
                              <w:szCs w:val="18"/>
                            </w:rPr>
                            <w:t>Tel. 07623 95 329</w:t>
                          </w:r>
                          <w:r w:rsidR="00694DFD">
                            <w:rPr>
                              <w:sz w:val="18"/>
                              <w:szCs w:val="18"/>
                            </w:rPr>
                            <w:br/>
                            <w:t>c.hommes-olaf@rheinfelden-baden.de</w:t>
                          </w:r>
                        </w:p>
                        <w:p w14:paraId="4249C3A3" w14:textId="77777777" w:rsidR="00EC371E" w:rsidRPr="003A50B6" w:rsidRDefault="00EC371E" w:rsidP="00A5533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FB869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10.6pt;margin-top:-2.8pt;width:184.5pt;height:60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" filled="f" stroked="f">
              <v:textbox>
                <w:txbxContent>
                  <w:p w14:paraId="5DE8AD35" w14:textId="502AA34E" w:rsidR="00EC371E" w:rsidRDefault="00EC371E">
                    <w:pPr>
                      <w:rPr>
                        <w:sz w:val="18"/>
                        <w:szCs w:val="18"/>
                      </w:rPr>
                    </w:pPr>
                    <w:r w:rsidRPr="003A50B6">
                      <w:rPr>
                        <w:sz w:val="18"/>
                        <w:szCs w:val="18"/>
                      </w:rPr>
                      <w:t>Weitere Auskünfte:</w:t>
                    </w:r>
                    <w:r w:rsidR="0096150A">
                      <w:rPr>
                        <w:sz w:val="18"/>
                        <w:szCs w:val="18"/>
                      </w:rPr>
                      <w:br/>
                    </w:r>
                    <w:r w:rsidRPr="003A50B6">
                      <w:rPr>
                        <w:sz w:val="18"/>
                        <w:szCs w:val="18"/>
                      </w:rPr>
                      <w:t xml:space="preserve">Chantal Hommes-Olaf </w:t>
                    </w:r>
                    <w:r w:rsidR="0096150A">
                      <w:rPr>
                        <w:sz w:val="18"/>
                        <w:szCs w:val="18"/>
                      </w:rPr>
                      <w:br/>
                    </w:r>
                    <w:r w:rsidRPr="003A50B6">
                      <w:rPr>
                        <w:sz w:val="18"/>
                        <w:szCs w:val="18"/>
                      </w:rPr>
                      <w:t>Tel. 07623 95 329</w:t>
                    </w:r>
                    <w:r w:rsidR="00694DFD">
                      <w:rPr>
                        <w:sz w:val="18"/>
                        <w:szCs w:val="18"/>
                      </w:rPr>
                      <w:br/>
                      <w:t>c.hommes-olaf@rheinfelden-baden.de</w:t>
                    </w:r>
                  </w:p>
                  <w:p w14:paraId="4249C3A3" w14:textId="77777777" w:rsidR="00EC371E" w:rsidRPr="003A50B6" w:rsidRDefault="00EC371E" w:rsidP="00A5533F"/>
                </w:txbxContent>
              </v:textbox>
            </v:shape>
          </w:pict>
        </mc:Fallback>
      </mc:AlternateContent>
    </w: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E709216" wp14:editId="0FA11097">
              <wp:simplePos x="0" y="0"/>
              <wp:positionH relativeFrom="column">
                <wp:posOffset>-79375</wp:posOffset>
              </wp:positionH>
              <wp:positionV relativeFrom="paragraph">
                <wp:posOffset>-83185</wp:posOffset>
              </wp:positionV>
              <wp:extent cx="2934970" cy="826135"/>
              <wp:effectExtent l="0" t="2540" r="1905" b="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4970" cy="826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803FAF" w14:textId="77777777" w:rsidR="00EC371E" w:rsidRPr="006C273F" w:rsidRDefault="00EC371E">
                          <w:r w:rsidRPr="006C273F">
                            <w:t>Stadt Rheinfelden (Baden)</w:t>
                          </w:r>
                        </w:p>
                        <w:p w14:paraId="7618156E" w14:textId="77777777" w:rsidR="00EC371E" w:rsidRPr="00694DFD" w:rsidRDefault="00694DF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694DFD">
                            <w:rPr>
                              <w:sz w:val="16"/>
                              <w:szCs w:val="16"/>
                            </w:rPr>
                            <w:t xml:space="preserve">Stabsstelle </w:t>
                          </w:r>
                          <w:r w:rsidR="009A6C13">
                            <w:rPr>
                              <w:sz w:val="16"/>
                              <w:szCs w:val="16"/>
                            </w:rPr>
                            <w:t>Medien &amp; Grafik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709216" id="Text Box 10" o:spid="_x0000_s1027" type="#_x0000_t202" style="position:absolute;left:0;text-align:left;margin-left:-6.25pt;margin-top:-6.55pt;width:231.1pt;height:65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" filled="f" stroked="f">
              <v:textbox>
                <w:txbxContent>
                  <w:p w14:paraId="7F803FAF" w14:textId="77777777" w:rsidR="00EC371E" w:rsidRPr="006C273F" w:rsidRDefault="00EC371E">
                    <w:r w:rsidRPr="006C273F">
                      <w:t>Stadt Rheinfelden (Baden)</w:t>
                    </w:r>
                  </w:p>
                  <w:p w14:paraId="7618156E" w14:textId="77777777" w:rsidR="00EC371E" w:rsidRPr="00694DFD" w:rsidRDefault="00694DFD">
                    <w:pPr>
                      <w:rPr>
                        <w:sz w:val="16"/>
                        <w:szCs w:val="16"/>
                      </w:rPr>
                    </w:pPr>
                    <w:r w:rsidRPr="00694DFD">
                      <w:rPr>
                        <w:sz w:val="16"/>
                        <w:szCs w:val="16"/>
                      </w:rPr>
                      <w:t xml:space="preserve">Stabsstelle </w:t>
                    </w:r>
                    <w:r w:rsidR="009A6C13">
                      <w:rPr>
                        <w:sz w:val="16"/>
                        <w:szCs w:val="16"/>
                      </w:rPr>
                      <w:t>Medien &amp; Grafik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4655" behindDoc="0" locked="0" layoutInCell="1" allowOverlap="1" wp14:anchorId="310625FB" wp14:editId="53EBDFB4">
              <wp:simplePos x="0" y="0"/>
              <wp:positionH relativeFrom="column">
                <wp:posOffset>-539115</wp:posOffset>
              </wp:positionH>
              <wp:positionV relativeFrom="paragraph">
                <wp:posOffset>-309245</wp:posOffset>
              </wp:positionV>
              <wp:extent cx="7560310" cy="1080135"/>
              <wp:effectExtent l="3810" t="0" r="0" b="635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0801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59C11B5B" id="Rectangle 7" o:spid="_x0000_s1026" style="position:absolute;margin-left:-42.45pt;margin-top:-24.35pt;width:595.3pt;height:85.05pt;z-index:2516546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" fillcolor="#d8d8d8 [2732]" stroked="f"/>
          </w:pict>
        </mc:Fallback>
      </mc:AlternateContent>
    </w:r>
  </w:p>
  <w:p w14:paraId="2ED3286B" w14:textId="77777777" w:rsidR="00EC371E" w:rsidRPr="003A50B6" w:rsidRDefault="00EC371E" w:rsidP="006C273F">
    <w:pPr>
      <w:pStyle w:val="Fuzeile"/>
      <w:tabs>
        <w:tab w:val="clear" w:pos="4536"/>
        <w:tab w:val="clear" w:pos="9072"/>
        <w:tab w:val="right" w:pos="6436"/>
      </w:tabs>
      <w:ind w:left="284"/>
      <w:rPr>
        <w:spacing w:val="0"/>
      </w:rPr>
    </w:pPr>
    <w:r w:rsidRPr="003A50B6">
      <w:rPr>
        <w:spacing w:val="0"/>
      </w:rPr>
      <w:t>Stadt Rheinfelden (Baden)</w:t>
    </w:r>
    <w:r w:rsidRPr="003A50B6">
      <w:rPr>
        <w:noProof/>
        <w:spacing w:val="0"/>
        <w:lang w:eastAsia="de-DE"/>
      </w:rPr>
      <w:t xml:space="preserve"> </w:t>
    </w:r>
  </w:p>
  <w:p w14:paraId="75C26131" w14:textId="77777777" w:rsidR="00EC371E" w:rsidRPr="003A50B6" w:rsidRDefault="00EC371E" w:rsidP="006C273F">
    <w:pPr>
      <w:pStyle w:val="Fuzeile"/>
      <w:ind w:left="284"/>
      <w:rPr>
        <w:spacing w:val="0"/>
      </w:rPr>
    </w:pPr>
    <w:r w:rsidRPr="003A50B6">
      <w:rPr>
        <w:spacing w:val="0"/>
      </w:rPr>
      <w:t>Öffentlichkeitsarbeit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A4294" w14:textId="77777777" w:rsidR="00593E0B" w:rsidRDefault="00593E0B">
      <w:r>
        <w:separator/>
      </w:r>
    </w:p>
  </w:footnote>
  <w:footnote w:type="continuationSeparator" w:id="0">
    <w:p w14:paraId="50CBC204" w14:textId="77777777" w:rsidR="00593E0B" w:rsidRDefault="00593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D7D4F" w14:textId="384B59C5" w:rsidR="00EC371E" w:rsidRPr="003A50B6" w:rsidRDefault="00B8275A" w:rsidP="00A5533F">
    <w:r w:rsidRPr="00B8275A">
      <w:rPr>
        <w:noProof/>
        <w:sz w:val="24"/>
        <w:lang w:eastAsia="de-DE"/>
      </w:rPr>
      <w:drawing>
        <wp:anchor distT="0" distB="0" distL="114300" distR="114300" simplePos="0" relativeHeight="251663872" behindDoc="1" locked="0" layoutInCell="1" allowOverlap="1" wp14:anchorId="5F809746" wp14:editId="6338394F">
          <wp:simplePos x="0" y="0"/>
          <wp:positionH relativeFrom="column">
            <wp:posOffset>3882249</wp:posOffset>
          </wp:positionH>
          <wp:positionV relativeFrom="paragraph">
            <wp:posOffset>-291888</wp:posOffset>
          </wp:positionV>
          <wp:extent cx="2611261" cy="914400"/>
          <wp:effectExtent l="19050" t="0" r="0" b="0"/>
          <wp:wrapTight wrapText="bothSides">
            <wp:wrapPolygon edited="0">
              <wp:start x="-158" y="0"/>
              <wp:lineTo x="-158" y="21150"/>
              <wp:lineTo x="21600" y="21150"/>
              <wp:lineTo x="21600" y="0"/>
              <wp:lineTo x="-158" y="0"/>
            </wp:wrapPolygon>
          </wp:wrapTight>
          <wp:docPr id="5" name="Bild 17" descr="RHF_LOGO_farbig_ohne_Anschni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RHF_LOGO_farbig_ohne_Anschnitt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C371E" w:rsidRPr="003A50B6">
      <w:rPr>
        <w:sz w:val="24"/>
      </w:rPr>
      <w:t xml:space="preserve">Pressemitteilung – </w:t>
    </w:r>
    <w:r w:rsidR="006E3DAA" w:rsidRPr="003A50B6">
      <w:rPr>
        <w:sz w:val="24"/>
      </w:rPr>
      <w:fldChar w:fldCharType="begin"/>
    </w:r>
    <w:r w:rsidR="00EC371E" w:rsidRPr="003A50B6">
      <w:rPr>
        <w:sz w:val="24"/>
      </w:rPr>
      <w:instrText xml:space="preserve"> DATE \@ "dd.MM.yyyy" \* MERGEFORMAT </w:instrText>
    </w:r>
    <w:r w:rsidR="006E3DAA" w:rsidRPr="003A50B6">
      <w:rPr>
        <w:sz w:val="24"/>
      </w:rPr>
      <w:fldChar w:fldCharType="separate"/>
    </w:r>
    <w:r w:rsidR="00516101">
      <w:rPr>
        <w:noProof/>
        <w:sz w:val="24"/>
      </w:rPr>
      <w:t>15.04.2026</w:t>
    </w:r>
    <w:r w:rsidR="006E3DAA" w:rsidRPr="003A50B6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0A67"/>
    <w:multiLevelType w:val="hybridMultilevel"/>
    <w:tmpl w:val="CC0098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834EE"/>
    <w:multiLevelType w:val="hybridMultilevel"/>
    <w:tmpl w:val="CC009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0B"/>
    <w:rsid w:val="000036DD"/>
    <w:rsid w:val="00024560"/>
    <w:rsid w:val="00026358"/>
    <w:rsid w:val="00026CB9"/>
    <w:rsid w:val="00036451"/>
    <w:rsid w:val="00040168"/>
    <w:rsid w:val="00061932"/>
    <w:rsid w:val="000645AA"/>
    <w:rsid w:val="00087B4F"/>
    <w:rsid w:val="000B3B16"/>
    <w:rsid w:val="000B6E35"/>
    <w:rsid w:val="000E443B"/>
    <w:rsid w:val="000F2B7F"/>
    <w:rsid w:val="000F3076"/>
    <w:rsid w:val="000F5CC0"/>
    <w:rsid w:val="0013088C"/>
    <w:rsid w:val="00141DC9"/>
    <w:rsid w:val="001475B3"/>
    <w:rsid w:val="00160391"/>
    <w:rsid w:val="0016177C"/>
    <w:rsid w:val="00163B6A"/>
    <w:rsid w:val="00164C6A"/>
    <w:rsid w:val="001732FA"/>
    <w:rsid w:val="00192E7C"/>
    <w:rsid w:val="001A55D6"/>
    <w:rsid w:val="001D0CA7"/>
    <w:rsid w:val="001F118B"/>
    <w:rsid w:val="00204339"/>
    <w:rsid w:val="0020532E"/>
    <w:rsid w:val="00221D9C"/>
    <w:rsid w:val="0026664B"/>
    <w:rsid w:val="00267D5A"/>
    <w:rsid w:val="00273EDE"/>
    <w:rsid w:val="00273FA4"/>
    <w:rsid w:val="002763E3"/>
    <w:rsid w:val="002767B6"/>
    <w:rsid w:val="002877DD"/>
    <w:rsid w:val="00297AC8"/>
    <w:rsid w:val="002A6488"/>
    <w:rsid w:val="002B5609"/>
    <w:rsid w:val="002C4657"/>
    <w:rsid w:val="00314243"/>
    <w:rsid w:val="003342EE"/>
    <w:rsid w:val="00340612"/>
    <w:rsid w:val="00347C1B"/>
    <w:rsid w:val="00356A20"/>
    <w:rsid w:val="00365D98"/>
    <w:rsid w:val="003712FA"/>
    <w:rsid w:val="003714F8"/>
    <w:rsid w:val="00371609"/>
    <w:rsid w:val="00383992"/>
    <w:rsid w:val="00385C38"/>
    <w:rsid w:val="003A50B6"/>
    <w:rsid w:val="003A54E3"/>
    <w:rsid w:val="003E5D8D"/>
    <w:rsid w:val="004057F9"/>
    <w:rsid w:val="00420322"/>
    <w:rsid w:val="004234FE"/>
    <w:rsid w:val="0048086B"/>
    <w:rsid w:val="004A27F6"/>
    <w:rsid w:val="004A31A1"/>
    <w:rsid w:val="004B5D68"/>
    <w:rsid w:val="004D4244"/>
    <w:rsid w:val="004E38D3"/>
    <w:rsid w:val="004F69A0"/>
    <w:rsid w:val="00502B44"/>
    <w:rsid w:val="00516101"/>
    <w:rsid w:val="00531D79"/>
    <w:rsid w:val="0053538A"/>
    <w:rsid w:val="00535B20"/>
    <w:rsid w:val="00561A5A"/>
    <w:rsid w:val="00572A54"/>
    <w:rsid w:val="005761E2"/>
    <w:rsid w:val="00584944"/>
    <w:rsid w:val="00593E0B"/>
    <w:rsid w:val="005B0E72"/>
    <w:rsid w:val="005B7716"/>
    <w:rsid w:val="005C0112"/>
    <w:rsid w:val="005D1FE0"/>
    <w:rsid w:val="00620DA6"/>
    <w:rsid w:val="006310FD"/>
    <w:rsid w:val="006411D9"/>
    <w:rsid w:val="00642B19"/>
    <w:rsid w:val="006469D9"/>
    <w:rsid w:val="00651D05"/>
    <w:rsid w:val="00660054"/>
    <w:rsid w:val="00694DFD"/>
    <w:rsid w:val="00697017"/>
    <w:rsid w:val="006B51E9"/>
    <w:rsid w:val="006C273F"/>
    <w:rsid w:val="006D537A"/>
    <w:rsid w:val="006D5D6F"/>
    <w:rsid w:val="006E3AFF"/>
    <w:rsid w:val="006E3DAA"/>
    <w:rsid w:val="006E7356"/>
    <w:rsid w:val="006F4411"/>
    <w:rsid w:val="006F6A15"/>
    <w:rsid w:val="00711ED4"/>
    <w:rsid w:val="0074314F"/>
    <w:rsid w:val="007639E3"/>
    <w:rsid w:val="00773581"/>
    <w:rsid w:val="00776925"/>
    <w:rsid w:val="00780645"/>
    <w:rsid w:val="007A0CEC"/>
    <w:rsid w:val="007C397B"/>
    <w:rsid w:val="007C78B6"/>
    <w:rsid w:val="007F7CCB"/>
    <w:rsid w:val="007F7F33"/>
    <w:rsid w:val="00806C7C"/>
    <w:rsid w:val="00813070"/>
    <w:rsid w:val="008234F3"/>
    <w:rsid w:val="0084004E"/>
    <w:rsid w:val="00861A60"/>
    <w:rsid w:val="00865BDE"/>
    <w:rsid w:val="00865F28"/>
    <w:rsid w:val="0087518D"/>
    <w:rsid w:val="008809F7"/>
    <w:rsid w:val="00883D40"/>
    <w:rsid w:val="0088482D"/>
    <w:rsid w:val="00884F48"/>
    <w:rsid w:val="008922A4"/>
    <w:rsid w:val="008A29EF"/>
    <w:rsid w:val="008A3BB1"/>
    <w:rsid w:val="008B79A9"/>
    <w:rsid w:val="008C371E"/>
    <w:rsid w:val="008D792D"/>
    <w:rsid w:val="008E7012"/>
    <w:rsid w:val="009001C2"/>
    <w:rsid w:val="009158FC"/>
    <w:rsid w:val="009208AE"/>
    <w:rsid w:val="009352FC"/>
    <w:rsid w:val="00940B1B"/>
    <w:rsid w:val="0096150A"/>
    <w:rsid w:val="0097213C"/>
    <w:rsid w:val="009740FE"/>
    <w:rsid w:val="00974F7C"/>
    <w:rsid w:val="009766B7"/>
    <w:rsid w:val="00980B82"/>
    <w:rsid w:val="009827E3"/>
    <w:rsid w:val="009A6C13"/>
    <w:rsid w:val="009A6C41"/>
    <w:rsid w:val="009A7A42"/>
    <w:rsid w:val="009C15EA"/>
    <w:rsid w:val="009C50C7"/>
    <w:rsid w:val="009D7DC1"/>
    <w:rsid w:val="009E686B"/>
    <w:rsid w:val="009F4DE2"/>
    <w:rsid w:val="00A41DA7"/>
    <w:rsid w:val="00A440AF"/>
    <w:rsid w:val="00A52E31"/>
    <w:rsid w:val="00A5533F"/>
    <w:rsid w:val="00A65FFD"/>
    <w:rsid w:val="00A74909"/>
    <w:rsid w:val="00A8177F"/>
    <w:rsid w:val="00A912B6"/>
    <w:rsid w:val="00A915EF"/>
    <w:rsid w:val="00A950D1"/>
    <w:rsid w:val="00A973C4"/>
    <w:rsid w:val="00A977C6"/>
    <w:rsid w:val="00AA1720"/>
    <w:rsid w:val="00AB1BCC"/>
    <w:rsid w:val="00AC6CE6"/>
    <w:rsid w:val="00AD0808"/>
    <w:rsid w:val="00AF5B82"/>
    <w:rsid w:val="00B006F4"/>
    <w:rsid w:val="00B14507"/>
    <w:rsid w:val="00B2651C"/>
    <w:rsid w:val="00B35D8B"/>
    <w:rsid w:val="00B36955"/>
    <w:rsid w:val="00B37DFE"/>
    <w:rsid w:val="00B427BE"/>
    <w:rsid w:val="00B51B2D"/>
    <w:rsid w:val="00B64CD2"/>
    <w:rsid w:val="00B72F6B"/>
    <w:rsid w:val="00B77A57"/>
    <w:rsid w:val="00B80805"/>
    <w:rsid w:val="00B8275A"/>
    <w:rsid w:val="00B97CF6"/>
    <w:rsid w:val="00BB097B"/>
    <w:rsid w:val="00BB5F43"/>
    <w:rsid w:val="00BB789C"/>
    <w:rsid w:val="00BC0054"/>
    <w:rsid w:val="00BC1E9E"/>
    <w:rsid w:val="00BC4EDC"/>
    <w:rsid w:val="00BD0366"/>
    <w:rsid w:val="00BE19EC"/>
    <w:rsid w:val="00BF2673"/>
    <w:rsid w:val="00C13C00"/>
    <w:rsid w:val="00C13EE8"/>
    <w:rsid w:val="00C16799"/>
    <w:rsid w:val="00C4390E"/>
    <w:rsid w:val="00C63E31"/>
    <w:rsid w:val="00C64FE1"/>
    <w:rsid w:val="00C84EE6"/>
    <w:rsid w:val="00C93761"/>
    <w:rsid w:val="00CA4C83"/>
    <w:rsid w:val="00CB11F9"/>
    <w:rsid w:val="00CD1E7A"/>
    <w:rsid w:val="00CD74D5"/>
    <w:rsid w:val="00CE1F10"/>
    <w:rsid w:val="00D34B82"/>
    <w:rsid w:val="00D60E3E"/>
    <w:rsid w:val="00D61442"/>
    <w:rsid w:val="00D620C4"/>
    <w:rsid w:val="00D77804"/>
    <w:rsid w:val="00D82304"/>
    <w:rsid w:val="00DA0517"/>
    <w:rsid w:val="00DA7E6D"/>
    <w:rsid w:val="00DC4971"/>
    <w:rsid w:val="00DD1602"/>
    <w:rsid w:val="00DD2E7F"/>
    <w:rsid w:val="00DD33A2"/>
    <w:rsid w:val="00DD64C0"/>
    <w:rsid w:val="00DF5B43"/>
    <w:rsid w:val="00DF7AE2"/>
    <w:rsid w:val="00DF7FC8"/>
    <w:rsid w:val="00E01410"/>
    <w:rsid w:val="00E13D83"/>
    <w:rsid w:val="00E15D28"/>
    <w:rsid w:val="00E41835"/>
    <w:rsid w:val="00E636FD"/>
    <w:rsid w:val="00E71148"/>
    <w:rsid w:val="00E837E9"/>
    <w:rsid w:val="00E86911"/>
    <w:rsid w:val="00E90029"/>
    <w:rsid w:val="00E97BED"/>
    <w:rsid w:val="00EC032F"/>
    <w:rsid w:val="00EC09BF"/>
    <w:rsid w:val="00EC371E"/>
    <w:rsid w:val="00EC3CDB"/>
    <w:rsid w:val="00ED15B8"/>
    <w:rsid w:val="00EE1639"/>
    <w:rsid w:val="00EE4010"/>
    <w:rsid w:val="00EE7C37"/>
    <w:rsid w:val="00F002F0"/>
    <w:rsid w:val="00F04FD1"/>
    <w:rsid w:val="00F06CB8"/>
    <w:rsid w:val="00F22262"/>
    <w:rsid w:val="00F23042"/>
    <w:rsid w:val="00F31CED"/>
    <w:rsid w:val="00F3706E"/>
    <w:rsid w:val="00F46E28"/>
    <w:rsid w:val="00F559B4"/>
    <w:rsid w:val="00FA0BB5"/>
    <w:rsid w:val="00FA1473"/>
    <w:rsid w:val="00FB64A7"/>
    <w:rsid w:val="00FC45F4"/>
    <w:rsid w:val="00FC4F64"/>
    <w:rsid w:val="00FD365B"/>
    <w:rsid w:val="00FD4160"/>
    <w:rsid w:val="00FE1825"/>
    <w:rsid w:val="00FE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4:docId w14:val="49F82618"/>
  <w15:docId w15:val="{201A2EE8-5F4E-4883-8339-FA39D395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93E0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359D6"/>
    <w:pPr>
      <w:tabs>
        <w:tab w:val="center" w:pos="4536"/>
        <w:tab w:val="right" w:pos="9072"/>
      </w:tabs>
      <w:spacing w:after="0" w:line="240" w:lineRule="auto"/>
    </w:pPr>
    <w:rPr>
      <w:rFonts w:ascii="Arial" w:eastAsia="Cambria" w:hAnsi="Arial" w:cs="Times New Roman"/>
      <w:spacing w:val="-6"/>
      <w:sz w:val="28"/>
      <w:szCs w:val="24"/>
    </w:rPr>
  </w:style>
  <w:style w:type="character" w:customStyle="1" w:styleId="KopfzeileZchn">
    <w:name w:val="Kopfzeile Zchn"/>
    <w:basedOn w:val="Absatz-Standardschriftart"/>
    <w:link w:val="Kopfzeile"/>
    <w:rsid w:val="001359D6"/>
    <w:rPr>
      <w:rFonts w:ascii="Arial" w:hAnsi="Arial"/>
      <w:spacing w:val="-6"/>
      <w:sz w:val="28"/>
    </w:rPr>
  </w:style>
  <w:style w:type="paragraph" w:styleId="Fuzeile">
    <w:name w:val="footer"/>
    <w:basedOn w:val="Standard"/>
    <w:link w:val="FuzeileZchn"/>
    <w:rsid w:val="001359D6"/>
    <w:pPr>
      <w:tabs>
        <w:tab w:val="center" w:pos="4536"/>
        <w:tab w:val="right" w:pos="9072"/>
      </w:tabs>
      <w:spacing w:after="0" w:line="240" w:lineRule="auto"/>
    </w:pPr>
    <w:rPr>
      <w:rFonts w:ascii="Arial" w:eastAsia="Cambria" w:hAnsi="Arial" w:cs="Times New Roman"/>
      <w:spacing w:val="-6"/>
      <w:sz w:val="28"/>
      <w:szCs w:val="24"/>
    </w:rPr>
  </w:style>
  <w:style w:type="character" w:customStyle="1" w:styleId="FuzeileZchn">
    <w:name w:val="Fußzeile Zchn"/>
    <w:basedOn w:val="Absatz-Standardschriftart"/>
    <w:link w:val="Fuzeile"/>
    <w:rsid w:val="001359D6"/>
    <w:rPr>
      <w:rFonts w:ascii="Arial" w:hAnsi="Arial"/>
      <w:spacing w:val="-6"/>
      <w:sz w:val="28"/>
    </w:rPr>
  </w:style>
  <w:style w:type="table" w:styleId="Tabellenraster">
    <w:name w:val="Table Grid"/>
    <w:basedOn w:val="NormaleTabelle"/>
    <w:rsid w:val="001359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semiHidden/>
    <w:rsid w:val="00024560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semiHidden/>
    <w:unhideWhenUsed/>
    <w:rsid w:val="004234FE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4234F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4234FE"/>
    <w:rPr>
      <w:rFonts w:asciiTheme="minorHAnsi" w:eastAsiaTheme="minorHAnsi" w:hAnsiTheme="minorHAnsi" w:cstheme="minorBid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234F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234FE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A00\A00105\Vorlagen\Vorlage_PM_neu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Vorlage_PM_neu.dotx</Template>
  <TotalTime>0</TotalTime>
  <Pages>1</Pages>
  <Words>109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Hommes-Olaf Chantal</dc:creator>
  <cp:lastModifiedBy>Hommes-Olaf Chantal</cp:lastModifiedBy>
  <cp:revision>4</cp:revision>
  <cp:lastPrinted>2013-12-17T08:49:00Z</cp:lastPrinted>
  <dcterms:created xsi:type="dcterms:W3CDTF">2026-03-26T11:17:00Z</dcterms:created>
  <dcterms:modified xsi:type="dcterms:W3CDTF">2026-04-15T16:33:00Z</dcterms:modified>
</cp:coreProperties>
</file>