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344" w:type="dxa"/>
        <w:tblBorders>
          <w:bottom w:val="single" w:sz="2" w:space="0" w:color="000000"/>
        </w:tblBorders>
        <w:tblCellMar>
          <w:left w:w="0" w:type="dxa"/>
          <w:bottom w:w="28" w:type="dxa"/>
          <w:right w:w="0" w:type="dxa"/>
        </w:tblCellMar>
        <w:tblLook w:val="00A0" w:firstRow="1" w:lastRow="0" w:firstColumn="1" w:lastColumn="0" w:noHBand="0" w:noVBand="0"/>
      </w:tblPr>
      <w:tblGrid>
        <w:gridCol w:w="6344"/>
      </w:tblGrid>
      <w:tr w:rsidR="00F23042" w:rsidRPr="00825ACF" w14:paraId="7F2A833C" w14:textId="77777777" w:rsidTr="00A5533F">
        <w:trPr>
          <w:trHeight w:val="341"/>
        </w:trPr>
        <w:tc>
          <w:tcPr>
            <w:tcW w:w="6344" w:type="dxa"/>
          </w:tcPr>
          <w:p w14:paraId="2C060CEC" w14:textId="71006EB8" w:rsidR="00806C7C" w:rsidRPr="00825ACF" w:rsidRDefault="00825ACF" w:rsidP="00B01098">
            <w:pPr>
              <w:spacing w:line="276" w:lineRule="auto"/>
              <w:ind w:right="57"/>
              <w:contextualSpacing/>
              <w:rPr>
                <w:b/>
                <w:bCs/>
                <w:spacing w:val="0"/>
                <w:szCs w:val="28"/>
              </w:rPr>
            </w:pPr>
            <w:r w:rsidRPr="00825ACF">
              <w:rPr>
                <w:b/>
                <w:bCs/>
                <w:spacing w:val="0"/>
                <w:szCs w:val="28"/>
              </w:rPr>
              <w:t xml:space="preserve">Asphaltarbeiten in </w:t>
            </w:r>
            <w:r w:rsidR="009E183D" w:rsidRPr="00825ACF">
              <w:rPr>
                <w:b/>
                <w:bCs/>
                <w:spacing w:val="0"/>
                <w:szCs w:val="28"/>
              </w:rPr>
              <w:t>Adelhausen</w:t>
            </w:r>
          </w:p>
        </w:tc>
      </w:tr>
    </w:tbl>
    <w:p w14:paraId="1CF99C45" w14:textId="77777777" w:rsidR="00F06CB8" w:rsidRPr="003A50B6" w:rsidRDefault="00F06CB8" w:rsidP="00B01098">
      <w:pPr>
        <w:spacing w:line="276" w:lineRule="auto"/>
        <w:ind w:right="57"/>
        <w:rPr>
          <w:rFonts w:eastAsia="Calibri"/>
          <w:spacing w:val="0"/>
          <w:sz w:val="24"/>
        </w:rPr>
      </w:pPr>
    </w:p>
    <w:p w14:paraId="7306C978" w14:textId="77777777" w:rsidR="00CC45CF" w:rsidRDefault="009E183D" w:rsidP="00B01098">
      <w:pPr>
        <w:spacing w:line="276" w:lineRule="auto"/>
        <w:ind w:right="57"/>
        <w:rPr>
          <w:rFonts w:eastAsia="Calibri"/>
          <w:spacing w:val="0"/>
          <w:sz w:val="24"/>
        </w:rPr>
      </w:pPr>
      <w:r>
        <w:rPr>
          <w:rFonts w:eastAsia="Calibri"/>
          <w:spacing w:val="0"/>
          <w:sz w:val="24"/>
        </w:rPr>
        <w:t xml:space="preserve">Im Rahmen der Sanierung des Abwasserkanals und der Wasserleitungen </w:t>
      </w:r>
      <w:r w:rsidR="004B60E1">
        <w:rPr>
          <w:rFonts w:eastAsia="Calibri"/>
          <w:spacing w:val="0"/>
          <w:sz w:val="24"/>
        </w:rPr>
        <w:t xml:space="preserve">in Adelhausen </w:t>
      </w:r>
      <w:r>
        <w:rPr>
          <w:rFonts w:eastAsia="Calibri"/>
          <w:spacing w:val="0"/>
          <w:sz w:val="24"/>
        </w:rPr>
        <w:t xml:space="preserve">wird voraussichtlich in der Zeit von Montag, 4. Mai, bis Sonntag, 10. Mai, die </w:t>
      </w:r>
      <w:proofErr w:type="spellStart"/>
      <w:r>
        <w:rPr>
          <w:rFonts w:eastAsia="Calibri"/>
          <w:spacing w:val="0"/>
          <w:sz w:val="24"/>
        </w:rPr>
        <w:t>Ottwanger</w:t>
      </w:r>
      <w:proofErr w:type="spellEnd"/>
      <w:r>
        <w:rPr>
          <w:rFonts w:eastAsia="Calibri"/>
          <w:spacing w:val="0"/>
          <w:sz w:val="24"/>
        </w:rPr>
        <w:t xml:space="preserve"> Straße </w:t>
      </w:r>
      <w:r w:rsidR="00E114F3">
        <w:rPr>
          <w:rFonts w:eastAsia="Calibri"/>
          <w:spacing w:val="0"/>
          <w:sz w:val="24"/>
        </w:rPr>
        <w:t>ab</w:t>
      </w:r>
      <w:r w:rsidR="004B60E1">
        <w:rPr>
          <w:rFonts w:eastAsia="Calibri"/>
          <w:spacing w:val="0"/>
          <w:sz w:val="24"/>
        </w:rPr>
        <w:t xml:space="preserve"> der </w:t>
      </w:r>
      <w:r w:rsidR="004125D5">
        <w:rPr>
          <w:rFonts w:eastAsia="Calibri"/>
          <w:spacing w:val="0"/>
          <w:sz w:val="24"/>
        </w:rPr>
        <w:t xml:space="preserve">oberen </w:t>
      </w:r>
      <w:r w:rsidR="004B60E1">
        <w:rPr>
          <w:rFonts w:eastAsia="Calibri"/>
          <w:spacing w:val="0"/>
          <w:sz w:val="24"/>
        </w:rPr>
        <w:t>Abzweigung</w:t>
      </w:r>
      <w:r w:rsidR="00E114F3">
        <w:rPr>
          <w:rFonts w:eastAsia="Calibri"/>
          <w:spacing w:val="0"/>
          <w:sz w:val="24"/>
        </w:rPr>
        <w:t xml:space="preserve"> </w:t>
      </w:r>
      <w:proofErr w:type="spellStart"/>
      <w:r w:rsidR="004B60E1">
        <w:rPr>
          <w:rFonts w:eastAsia="Calibri"/>
          <w:spacing w:val="0"/>
          <w:sz w:val="24"/>
        </w:rPr>
        <w:t>Rapperswyher</w:t>
      </w:r>
      <w:proofErr w:type="spellEnd"/>
      <w:r w:rsidR="004B60E1">
        <w:rPr>
          <w:rFonts w:eastAsia="Calibri"/>
          <w:spacing w:val="0"/>
          <w:sz w:val="24"/>
        </w:rPr>
        <w:t xml:space="preserve"> Straße</w:t>
      </w:r>
      <w:r w:rsidR="00E114F3">
        <w:rPr>
          <w:rFonts w:eastAsia="Calibri"/>
          <w:spacing w:val="0"/>
          <w:sz w:val="24"/>
        </w:rPr>
        <w:t xml:space="preserve"> </w:t>
      </w:r>
      <w:r w:rsidR="004125D5">
        <w:rPr>
          <w:rFonts w:eastAsia="Calibri"/>
          <w:spacing w:val="0"/>
          <w:sz w:val="24"/>
        </w:rPr>
        <w:t xml:space="preserve">sowie die </w:t>
      </w:r>
      <w:r w:rsidR="00E114F3">
        <w:rPr>
          <w:rFonts w:eastAsia="Calibri"/>
          <w:spacing w:val="0"/>
          <w:sz w:val="24"/>
        </w:rPr>
        <w:t>Rheintalstraße</w:t>
      </w:r>
      <w:r w:rsidR="004125D5">
        <w:rPr>
          <w:rFonts w:eastAsia="Calibri"/>
          <w:spacing w:val="0"/>
          <w:sz w:val="24"/>
        </w:rPr>
        <w:t xml:space="preserve"> zwischen der Hausnummer </w:t>
      </w:r>
      <w:r w:rsidR="00825ACF">
        <w:rPr>
          <w:rFonts w:eastAsia="Calibri"/>
          <w:spacing w:val="0"/>
          <w:sz w:val="24"/>
        </w:rPr>
        <w:t xml:space="preserve">22a und der </w:t>
      </w:r>
      <w:r w:rsidR="00E114F3">
        <w:rPr>
          <w:rFonts w:eastAsia="Calibri"/>
          <w:spacing w:val="0"/>
          <w:sz w:val="24"/>
        </w:rPr>
        <w:t xml:space="preserve">Abzweigung </w:t>
      </w:r>
      <w:proofErr w:type="spellStart"/>
      <w:r w:rsidR="00E114F3">
        <w:rPr>
          <w:rFonts w:eastAsia="Calibri"/>
          <w:spacing w:val="0"/>
          <w:sz w:val="24"/>
        </w:rPr>
        <w:t>Stüdleweg</w:t>
      </w:r>
      <w:proofErr w:type="spellEnd"/>
      <w:r w:rsidR="00E114F3">
        <w:rPr>
          <w:rFonts w:eastAsia="Calibri"/>
          <w:spacing w:val="0"/>
          <w:sz w:val="24"/>
        </w:rPr>
        <w:t xml:space="preserve">, </w:t>
      </w:r>
      <w:r w:rsidR="00825ACF">
        <w:rPr>
          <w:rFonts w:eastAsia="Calibri"/>
          <w:spacing w:val="0"/>
          <w:sz w:val="24"/>
        </w:rPr>
        <w:t xml:space="preserve">final </w:t>
      </w:r>
      <w:r w:rsidR="00E114F3">
        <w:rPr>
          <w:rFonts w:eastAsia="Calibri"/>
          <w:spacing w:val="0"/>
          <w:sz w:val="24"/>
        </w:rPr>
        <w:t xml:space="preserve">asphaltiert. </w:t>
      </w:r>
    </w:p>
    <w:p w14:paraId="5733D19E" w14:textId="77777777" w:rsidR="00CC45CF" w:rsidRDefault="00CC45CF" w:rsidP="00B01098">
      <w:pPr>
        <w:spacing w:line="276" w:lineRule="auto"/>
        <w:ind w:right="57"/>
        <w:rPr>
          <w:rFonts w:eastAsia="Calibri"/>
          <w:spacing w:val="0"/>
          <w:sz w:val="24"/>
        </w:rPr>
      </w:pPr>
    </w:p>
    <w:p w14:paraId="7B08A652" w14:textId="79FD86BE" w:rsidR="00825ACF" w:rsidRDefault="00E114F3" w:rsidP="00B01098">
      <w:pPr>
        <w:spacing w:line="276" w:lineRule="auto"/>
        <w:ind w:right="57"/>
        <w:rPr>
          <w:rFonts w:eastAsia="Calibri"/>
          <w:spacing w:val="0"/>
          <w:sz w:val="24"/>
        </w:rPr>
      </w:pPr>
      <w:r>
        <w:rPr>
          <w:rFonts w:eastAsia="Calibri"/>
          <w:spacing w:val="0"/>
          <w:sz w:val="24"/>
        </w:rPr>
        <w:t>In der Folge muss dieser Bereich während der Arbeiten für den Verkehr gesperrt werden</w:t>
      </w:r>
      <w:r w:rsidR="000B5299">
        <w:rPr>
          <w:rFonts w:eastAsia="Calibri"/>
          <w:spacing w:val="0"/>
          <w:sz w:val="24"/>
        </w:rPr>
        <w:t xml:space="preserve">. Ebenso wird </w:t>
      </w:r>
      <w:r>
        <w:rPr>
          <w:rFonts w:eastAsia="Calibri"/>
          <w:spacing w:val="0"/>
          <w:sz w:val="24"/>
        </w:rPr>
        <w:t xml:space="preserve">die Buslinie 7307 </w:t>
      </w:r>
      <w:r w:rsidR="000B5299">
        <w:rPr>
          <w:rFonts w:eastAsia="Calibri"/>
          <w:spacing w:val="0"/>
          <w:sz w:val="24"/>
        </w:rPr>
        <w:t xml:space="preserve">Adelhausen in diesem Zeitraum nicht anfahren, da innerorts keine Umfahrung der Baustelle möglich ist. </w:t>
      </w:r>
    </w:p>
    <w:p w14:paraId="0E2719E4" w14:textId="77777777" w:rsidR="00CC45CF" w:rsidRDefault="00CC45CF" w:rsidP="00B01098">
      <w:pPr>
        <w:spacing w:line="276" w:lineRule="auto"/>
        <w:ind w:right="57"/>
        <w:rPr>
          <w:rFonts w:eastAsia="Calibri"/>
          <w:spacing w:val="0"/>
          <w:sz w:val="24"/>
        </w:rPr>
      </w:pPr>
    </w:p>
    <w:p w14:paraId="2EECC621" w14:textId="7C611A02" w:rsidR="00EC371E" w:rsidRPr="00923D45" w:rsidRDefault="00825ACF" w:rsidP="00B01098">
      <w:pPr>
        <w:spacing w:line="276" w:lineRule="auto"/>
        <w:ind w:right="57"/>
        <w:rPr>
          <w:rFonts w:eastAsia="Calibri"/>
          <w:spacing w:val="0"/>
          <w:sz w:val="24"/>
        </w:rPr>
      </w:pPr>
      <w:r>
        <w:rPr>
          <w:rFonts w:eastAsia="Calibri"/>
          <w:spacing w:val="0"/>
          <w:sz w:val="24"/>
        </w:rPr>
        <w:t xml:space="preserve">Die Stadtverwaltung bittet um Beachtung und Verständnis. </w:t>
      </w:r>
      <w:r w:rsidR="000B5299">
        <w:rPr>
          <w:rFonts w:eastAsia="Calibri"/>
          <w:spacing w:val="0"/>
          <w:sz w:val="24"/>
        </w:rPr>
        <w:t xml:space="preserve">   </w:t>
      </w:r>
    </w:p>
    <w:p w14:paraId="4C79A945" w14:textId="77777777" w:rsidR="00B14507" w:rsidRPr="00923D45" w:rsidRDefault="00B14507" w:rsidP="00B01098">
      <w:pPr>
        <w:spacing w:line="276" w:lineRule="auto"/>
        <w:ind w:right="57"/>
        <w:rPr>
          <w:rFonts w:eastAsia="Calibri"/>
          <w:spacing w:val="0"/>
          <w:sz w:val="24"/>
        </w:rPr>
      </w:pPr>
    </w:p>
    <w:p w14:paraId="725F8844" w14:textId="77777777" w:rsidR="00B14507" w:rsidRPr="00923D45" w:rsidRDefault="00B14507" w:rsidP="00B01098">
      <w:pPr>
        <w:spacing w:line="276" w:lineRule="auto"/>
        <w:ind w:right="57"/>
        <w:rPr>
          <w:rFonts w:eastAsia="Calibri"/>
          <w:spacing w:val="0"/>
          <w:sz w:val="24"/>
        </w:rPr>
      </w:pPr>
    </w:p>
    <w:p w14:paraId="55FB8E7D" w14:textId="77777777" w:rsidR="00B14507" w:rsidRPr="00923D45" w:rsidRDefault="00B14507" w:rsidP="00B01098">
      <w:pPr>
        <w:spacing w:line="276" w:lineRule="auto"/>
        <w:ind w:left="284" w:right="57"/>
        <w:rPr>
          <w:rFonts w:eastAsia="Calibri"/>
          <w:spacing w:val="0"/>
          <w:sz w:val="24"/>
        </w:rPr>
      </w:pPr>
    </w:p>
    <w:sectPr w:rsidR="00B14507" w:rsidRPr="00923D45" w:rsidSect="00815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722" w:right="4389" w:bottom="1985" w:left="1134" w:header="992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5216E" w14:textId="77777777" w:rsidR="009E183D" w:rsidRDefault="009E183D">
      <w:r>
        <w:separator/>
      </w:r>
    </w:p>
  </w:endnote>
  <w:endnote w:type="continuationSeparator" w:id="0">
    <w:p w14:paraId="5080E882" w14:textId="77777777" w:rsidR="009E183D" w:rsidRDefault="009E1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utiger Linotype">
    <w:altName w:val="Tahoma"/>
    <w:charset w:val="00"/>
    <w:family w:val="swiss"/>
    <w:pitch w:val="variable"/>
    <w:sig w:usb0="000000F7" w:usb1="00000000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79B96" w14:textId="77777777" w:rsidR="00815BC4" w:rsidRDefault="00815BC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69C3E" w14:textId="77777777" w:rsidR="00EC371E" w:rsidRPr="004D4244" w:rsidRDefault="00781D55" w:rsidP="006C273F">
    <w:pPr>
      <w:pStyle w:val="Fuzeile"/>
      <w:tabs>
        <w:tab w:val="left" w:pos="5670"/>
      </w:tabs>
      <w:ind w:left="284" w:right="-4004"/>
      <w:rPr>
        <w:sz w:val="18"/>
        <w:szCs w:val="18"/>
      </w:rPr>
    </w:pPr>
    <w:r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54655" behindDoc="0" locked="0" layoutInCell="1" allowOverlap="1" wp14:anchorId="43BC1ADF" wp14:editId="225FBFC5">
              <wp:simplePos x="0" y="0"/>
              <wp:positionH relativeFrom="page">
                <wp:align>left</wp:align>
              </wp:positionH>
              <wp:positionV relativeFrom="paragraph">
                <wp:posOffset>-304800</wp:posOffset>
              </wp:positionV>
              <wp:extent cx="7731760" cy="1080135"/>
              <wp:effectExtent l="0" t="0" r="2540" b="5715"/>
              <wp:wrapNone/>
              <wp:docPr id="1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31760" cy="10801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07C89A" id="Rectangle 7" o:spid="_x0000_s1026" style="position:absolute;margin-left:0;margin-top:-24pt;width:608.8pt;height:85.05pt;z-index:251654655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" fillcolor="#d8d8d8 [2732]" stroked="f">
              <w10:wrap anchorx="page"/>
            </v:rect>
          </w:pict>
        </mc:Fallback>
      </mc:AlternateContent>
    </w:r>
    <w:r w:rsidR="00B71238"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E4CAB7A" wp14:editId="6E5B4906">
              <wp:simplePos x="0" y="0"/>
              <wp:positionH relativeFrom="column">
                <wp:posOffset>3944620</wp:posOffset>
              </wp:positionH>
              <wp:positionV relativeFrom="paragraph">
                <wp:posOffset>-83185</wp:posOffset>
              </wp:positionV>
              <wp:extent cx="2343150" cy="766445"/>
              <wp:effectExtent l="1270" t="2540" r="0" b="254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3150" cy="766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84E90" w14:textId="77777777" w:rsidR="00EC371E" w:rsidRPr="00F27CCB" w:rsidRDefault="00EC371E">
                          <w:pPr>
                            <w:rPr>
                              <w:spacing w:val="0"/>
                              <w:sz w:val="16"/>
                              <w:szCs w:val="16"/>
                            </w:rPr>
                          </w:pPr>
                          <w:r w:rsidRPr="00F27CCB">
                            <w:rPr>
                              <w:spacing w:val="0"/>
                              <w:sz w:val="16"/>
                              <w:szCs w:val="16"/>
                            </w:rPr>
                            <w:t>Weitere Auskünfte:</w:t>
                          </w:r>
                        </w:p>
                        <w:p w14:paraId="27EABFCF" w14:textId="77777777" w:rsidR="00EC371E" w:rsidRPr="00F27CCB" w:rsidRDefault="00555D57">
                          <w:pPr>
                            <w:rPr>
                              <w:spacing w:val="0"/>
                              <w:sz w:val="16"/>
                              <w:szCs w:val="16"/>
                            </w:rPr>
                          </w:pPr>
                          <w:r>
                            <w:rPr>
                              <w:spacing w:val="0"/>
                              <w:sz w:val="16"/>
                              <w:szCs w:val="16"/>
                            </w:rPr>
                            <w:t xml:space="preserve">Silvia </w:t>
                          </w:r>
                          <w:proofErr w:type="spellStart"/>
                          <w:r>
                            <w:rPr>
                              <w:spacing w:val="0"/>
                              <w:sz w:val="16"/>
                              <w:szCs w:val="16"/>
                            </w:rPr>
                            <w:t>Waßmer</w:t>
                          </w:r>
                          <w:proofErr w:type="spellEnd"/>
                        </w:p>
                        <w:p w14:paraId="73CD32FA" w14:textId="77777777" w:rsidR="00EC371E" w:rsidRPr="00296637" w:rsidRDefault="00555D57">
                          <w:pPr>
                            <w:rPr>
                              <w:spacing w:val="0"/>
                              <w:sz w:val="24"/>
                            </w:rPr>
                          </w:pPr>
                          <w:r>
                            <w:rPr>
                              <w:spacing w:val="0"/>
                              <w:sz w:val="16"/>
                              <w:szCs w:val="16"/>
                            </w:rPr>
                            <w:t>Tel. 07623 95 340</w:t>
                          </w:r>
                          <w:r>
                            <w:rPr>
                              <w:spacing w:val="0"/>
                              <w:sz w:val="16"/>
                              <w:szCs w:val="16"/>
                            </w:rPr>
                            <w:br/>
                            <w:t>s.wassmer</w:t>
                          </w:r>
                          <w:r w:rsidR="00296637" w:rsidRPr="00F27CCB">
                            <w:rPr>
                              <w:spacing w:val="0"/>
                              <w:sz w:val="16"/>
                              <w:szCs w:val="16"/>
                            </w:rPr>
                            <w:t>@rheinfelden-baden.de</w:t>
                          </w:r>
                        </w:p>
                        <w:p w14:paraId="2229854D" w14:textId="77777777" w:rsidR="00EC371E" w:rsidRPr="003A50B6" w:rsidRDefault="00EC371E" w:rsidP="00A5533F">
                          <w:pPr>
                            <w:rPr>
                              <w:spacing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CAB7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10.6pt;margin-top:-6.55pt;width:184.5pt;height:60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" filled="f" stroked="f">
              <v:textbox>
                <w:txbxContent>
                  <w:p w14:paraId="43F84E90" w14:textId="77777777" w:rsidR="00EC371E" w:rsidRPr="00F27CCB" w:rsidRDefault="00EC371E">
                    <w:pPr>
                      <w:rPr>
                        <w:spacing w:val="0"/>
                        <w:sz w:val="16"/>
                        <w:szCs w:val="16"/>
                      </w:rPr>
                    </w:pPr>
                    <w:r w:rsidRPr="00F27CCB">
                      <w:rPr>
                        <w:spacing w:val="0"/>
                        <w:sz w:val="16"/>
                        <w:szCs w:val="16"/>
                      </w:rPr>
                      <w:t>Weitere Auskünfte:</w:t>
                    </w:r>
                  </w:p>
                  <w:p w14:paraId="27EABFCF" w14:textId="77777777" w:rsidR="00EC371E" w:rsidRPr="00F27CCB" w:rsidRDefault="00555D57">
                    <w:pPr>
                      <w:rPr>
                        <w:spacing w:val="0"/>
                        <w:sz w:val="16"/>
                        <w:szCs w:val="16"/>
                      </w:rPr>
                    </w:pPr>
                    <w:r>
                      <w:rPr>
                        <w:spacing w:val="0"/>
                        <w:sz w:val="16"/>
                        <w:szCs w:val="16"/>
                      </w:rPr>
                      <w:t xml:space="preserve">Silvia </w:t>
                    </w:r>
                    <w:proofErr w:type="spellStart"/>
                    <w:r>
                      <w:rPr>
                        <w:spacing w:val="0"/>
                        <w:sz w:val="16"/>
                        <w:szCs w:val="16"/>
                      </w:rPr>
                      <w:t>Waßmer</w:t>
                    </w:r>
                    <w:proofErr w:type="spellEnd"/>
                  </w:p>
                  <w:p w14:paraId="73CD32FA" w14:textId="77777777" w:rsidR="00EC371E" w:rsidRPr="00296637" w:rsidRDefault="00555D57">
                    <w:pPr>
                      <w:rPr>
                        <w:spacing w:val="0"/>
                        <w:sz w:val="24"/>
                      </w:rPr>
                    </w:pPr>
                    <w:r>
                      <w:rPr>
                        <w:spacing w:val="0"/>
                        <w:sz w:val="16"/>
                        <w:szCs w:val="16"/>
                      </w:rPr>
                      <w:t>Tel. 07623 95 340</w:t>
                    </w:r>
                    <w:r>
                      <w:rPr>
                        <w:spacing w:val="0"/>
                        <w:sz w:val="16"/>
                        <w:szCs w:val="16"/>
                      </w:rPr>
                      <w:br/>
                      <w:t>s.wassmer</w:t>
                    </w:r>
                    <w:r w:rsidR="00296637" w:rsidRPr="00F27CCB">
                      <w:rPr>
                        <w:spacing w:val="0"/>
                        <w:sz w:val="16"/>
                        <w:szCs w:val="16"/>
                      </w:rPr>
                      <w:t>@rheinfelden-baden.de</w:t>
                    </w:r>
                  </w:p>
                  <w:p w14:paraId="2229854D" w14:textId="77777777" w:rsidR="00EC371E" w:rsidRPr="003A50B6" w:rsidRDefault="00EC371E" w:rsidP="00A5533F">
                    <w:pPr>
                      <w:rPr>
                        <w:spacing w:val="0"/>
                      </w:rPr>
                    </w:pPr>
                  </w:p>
                </w:txbxContent>
              </v:textbox>
            </v:shape>
          </w:pict>
        </mc:Fallback>
      </mc:AlternateContent>
    </w:r>
    <w:r w:rsidR="00B71238">
      <w:rPr>
        <w:noProof/>
        <w:sz w:val="18"/>
        <w:szCs w:val="18"/>
        <w:lang w:eastAsia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F0D65FD" wp14:editId="000E69AA">
              <wp:simplePos x="0" y="0"/>
              <wp:positionH relativeFrom="column">
                <wp:posOffset>-79375</wp:posOffset>
              </wp:positionH>
              <wp:positionV relativeFrom="paragraph">
                <wp:posOffset>-83185</wp:posOffset>
              </wp:positionV>
              <wp:extent cx="2934970" cy="826135"/>
              <wp:effectExtent l="0" t="2540" r="1905" b="0"/>
              <wp:wrapNone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4970" cy="826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1D3CE9" w14:textId="77777777" w:rsidR="00EC371E" w:rsidRPr="006C273F" w:rsidRDefault="00EC371E">
                          <w:pPr>
                            <w:rPr>
                              <w:spacing w:val="0"/>
                            </w:rPr>
                          </w:pPr>
                          <w:r w:rsidRPr="006C273F">
                            <w:rPr>
                              <w:spacing w:val="0"/>
                            </w:rPr>
                            <w:t>Stadt Rheinfelden (Baden)</w:t>
                          </w:r>
                        </w:p>
                        <w:p w14:paraId="30B68F96" w14:textId="77777777" w:rsidR="00EC371E" w:rsidRPr="00F27CCB" w:rsidRDefault="00296637">
                          <w:pPr>
                            <w:rPr>
                              <w:spacing w:val="0"/>
                              <w:sz w:val="16"/>
                              <w:szCs w:val="16"/>
                            </w:rPr>
                          </w:pPr>
                          <w:r w:rsidRPr="00F27CCB">
                            <w:rPr>
                              <w:spacing w:val="0"/>
                              <w:sz w:val="16"/>
                              <w:szCs w:val="16"/>
                            </w:rPr>
                            <w:t xml:space="preserve">Stabsstelle </w:t>
                          </w:r>
                          <w:r w:rsidR="0015154B">
                            <w:rPr>
                              <w:spacing w:val="0"/>
                              <w:sz w:val="16"/>
                              <w:szCs w:val="16"/>
                            </w:rPr>
                            <w:t>Medien und Grafik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0D65FD" id="Text Box 10" o:spid="_x0000_s1027" type="#_x0000_t202" style="position:absolute;left:0;text-align:left;margin-left:-6.25pt;margin-top:-6.55pt;width:231.1pt;height:65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" filled="f" stroked="f">
              <v:textbox>
                <w:txbxContent>
                  <w:p w14:paraId="441D3CE9" w14:textId="77777777" w:rsidR="00EC371E" w:rsidRPr="006C273F" w:rsidRDefault="00EC371E">
                    <w:pPr>
                      <w:rPr>
                        <w:spacing w:val="0"/>
                      </w:rPr>
                    </w:pPr>
                    <w:r w:rsidRPr="006C273F">
                      <w:rPr>
                        <w:spacing w:val="0"/>
                      </w:rPr>
                      <w:t>Stadt Rheinfelden (Baden)</w:t>
                    </w:r>
                  </w:p>
                  <w:p w14:paraId="30B68F96" w14:textId="77777777" w:rsidR="00EC371E" w:rsidRPr="00F27CCB" w:rsidRDefault="00296637">
                    <w:pPr>
                      <w:rPr>
                        <w:spacing w:val="0"/>
                        <w:sz w:val="16"/>
                        <w:szCs w:val="16"/>
                      </w:rPr>
                    </w:pPr>
                    <w:r w:rsidRPr="00F27CCB">
                      <w:rPr>
                        <w:spacing w:val="0"/>
                        <w:sz w:val="16"/>
                        <w:szCs w:val="16"/>
                      </w:rPr>
                      <w:t xml:space="preserve">Stabsstelle </w:t>
                    </w:r>
                    <w:r w:rsidR="0015154B">
                      <w:rPr>
                        <w:spacing w:val="0"/>
                        <w:sz w:val="16"/>
                        <w:szCs w:val="16"/>
                      </w:rPr>
                      <w:t>Medien und Grafik</w:t>
                    </w:r>
                  </w:p>
                </w:txbxContent>
              </v:textbox>
            </v:shape>
          </w:pict>
        </mc:Fallback>
      </mc:AlternateContent>
    </w:r>
  </w:p>
  <w:p w14:paraId="7114C87E" w14:textId="77777777" w:rsidR="00EC371E" w:rsidRPr="003A50B6" w:rsidRDefault="00EC371E" w:rsidP="006C273F">
    <w:pPr>
      <w:pStyle w:val="Fuzeile"/>
      <w:tabs>
        <w:tab w:val="clear" w:pos="4536"/>
        <w:tab w:val="clear" w:pos="9072"/>
        <w:tab w:val="right" w:pos="6436"/>
      </w:tabs>
      <w:ind w:left="284"/>
      <w:rPr>
        <w:spacing w:val="0"/>
      </w:rPr>
    </w:pPr>
    <w:r w:rsidRPr="003A50B6">
      <w:rPr>
        <w:spacing w:val="0"/>
      </w:rPr>
      <w:t>Stadt Rheinfelden (Baden)</w:t>
    </w:r>
    <w:r w:rsidRPr="003A50B6">
      <w:rPr>
        <w:noProof/>
        <w:spacing w:val="0"/>
        <w:lang w:eastAsia="de-DE"/>
      </w:rPr>
      <w:t xml:space="preserve"> </w:t>
    </w:r>
  </w:p>
  <w:p w14:paraId="455C7F09" w14:textId="77777777" w:rsidR="00EC371E" w:rsidRPr="003A50B6" w:rsidRDefault="00EC371E" w:rsidP="006C273F">
    <w:pPr>
      <w:pStyle w:val="Fuzeile"/>
      <w:ind w:left="284"/>
      <w:rPr>
        <w:spacing w:val="0"/>
      </w:rPr>
    </w:pPr>
    <w:r w:rsidRPr="003A50B6">
      <w:rPr>
        <w:spacing w:val="0"/>
      </w:rPr>
      <w:t>Öffentlichkeitsarbeit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60620" w14:textId="77777777" w:rsidR="00815BC4" w:rsidRDefault="00815BC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F643A" w14:textId="77777777" w:rsidR="009E183D" w:rsidRDefault="009E183D">
      <w:r>
        <w:separator/>
      </w:r>
    </w:p>
  </w:footnote>
  <w:footnote w:type="continuationSeparator" w:id="0">
    <w:p w14:paraId="44EC8BD0" w14:textId="77777777" w:rsidR="009E183D" w:rsidRDefault="009E1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5008" w14:textId="77777777" w:rsidR="00815BC4" w:rsidRDefault="00815BC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53668" w14:textId="77777777" w:rsidR="00EC371E" w:rsidRPr="00923D45" w:rsidRDefault="00B8275A" w:rsidP="00A5533F">
    <w:pPr>
      <w:rPr>
        <w:spacing w:val="0"/>
        <w:sz w:val="18"/>
        <w:szCs w:val="18"/>
      </w:rPr>
    </w:pPr>
    <w:r w:rsidRPr="00B8275A">
      <w:rPr>
        <w:noProof/>
        <w:spacing w:val="0"/>
        <w:sz w:val="24"/>
        <w:lang w:eastAsia="de-DE"/>
      </w:rPr>
      <w:drawing>
        <wp:anchor distT="0" distB="0" distL="114300" distR="114300" simplePos="0" relativeHeight="251663872" behindDoc="1" locked="0" layoutInCell="1" allowOverlap="1" wp14:anchorId="28CC9A14" wp14:editId="4C3FB97F">
          <wp:simplePos x="0" y="0"/>
          <wp:positionH relativeFrom="column">
            <wp:posOffset>3882249</wp:posOffset>
          </wp:positionH>
          <wp:positionV relativeFrom="paragraph">
            <wp:posOffset>-291888</wp:posOffset>
          </wp:positionV>
          <wp:extent cx="2611261" cy="914400"/>
          <wp:effectExtent l="19050" t="0" r="0" b="0"/>
          <wp:wrapTight wrapText="bothSides">
            <wp:wrapPolygon edited="0">
              <wp:start x="-158" y="0"/>
              <wp:lineTo x="-158" y="21150"/>
              <wp:lineTo x="21600" y="21150"/>
              <wp:lineTo x="21600" y="0"/>
              <wp:lineTo x="-158" y="0"/>
            </wp:wrapPolygon>
          </wp:wrapTight>
          <wp:docPr id="5" name="Bild 17" descr="RHF_LOGO_farbig_ohne_Anschnit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RHF_LOGO_farbig_ohne_Anschnitt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15BC4">
      <w:rPr>
        <w:spacing w:val="0"/>
        <w:sz w:val="24"/>
      </w:rPr>
      <w:t>Pr</w:t>
    </w:r>
    <w:r w:rsidR="00EC371E" w:rsidRPr="003A50B6">
      <w:rPr>
        <w:spacing w:val="0"/>
        <w:sz w:val="24"/>
      </w:rPr>
      <w:t xml:space="preserve">essemitteilung – </w:t>
    </w:r>
    <w:r w:rsidR="00C96B11">
      <w:rPr>
        <w:spacing w:val="0"/>
        <w:sz w:val="24"/>
      </w:rPr>
      <w:fldChar w:fldCharType="begin"/>
    </w:r>
    <w:r w:rsidR="00C96B11">
      <w:rPr>
        <w:spacing w:val="0"/>
        <w:sz w:val="24"/>
      </w:rPr>
      <w:instrText xml:space="preserve"> TIME \@ "dd.MM.yyyy" </w:instrText>
    </w:r>
    <w:r w:rsidR="00C96B11">
      <w:rPr>
        <w:spacing w:val="0"/>
        <w:sz w:val="24"/>
      </w:rPr>
      <w:fldChar w:fldCharType="separate"/>
    </w:r>
    <w:r w:rsidR="009E183D">
      <w:rPr>
        <w:noProof/>
        <w:spacing w:val="0"/>
        <w:sz w:val="24"/>
      </w:rPr>
      <w:t>16.04.2026</w:t>
    </w:r>
    <w:r w:rsidR="00C96B11">
      <w:rPr>
        <w:spacing w:val="0"/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AF000" w14:textId="77777777" w:rsidR="00815BC4" w:rsidRDefault="00815BC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3D"/>
    <w:rsid w:val="000036DD"/>
    <w:rsid w:val="00024560"/>
    <w:rsid w:val="00026358"/>
    <w:rsid w:val="00026CB9"/>
    <w:rsid w:val="00036451"/>
    <w:rsid w:val="00040168"/>
    <w:rsid w:val="00061932"/>
    <w:rsid w:val="000645AA"/>
    <w:rsid w:val="00087B4F"/>
    <w:rsid w:val="000B3B16"/>
    <w:rsid w:val="000B5299"/>
    <w:rsid w:val="000B6E35"/>
    <w:rsid w:val="000E443B"/>
    <w:rsid w:val="000F2B7F"/>
    <w:rsid w:val="000F3076"/>
    <w:rsid w:val="000F5CC0"/>
    <w:rsid w:val="0013088C"/>
    <w:rsid w:val="00141DC9"/>
    <w:rsid w:val="001475B3"/>
    <w:rsid w:val="0015154B"/>
    <w:rsid w:val="00160391"/>
    <w:rsid w:val="0016177C"/>
    <w:rsid w:val="00163B6A"/>
    <w:rsid w:val="00164C6A"/>
    <w:rsid w:val="001732FA"/>
    <w:rsid w:val="00192E7C"/>
    <w:rsid w:val="001A55D6"/>
    <w:rsid w:val="001A5812"/>
    <w:rsid w:val="001D0CA7"/>
    <w:rsid w:val="001F118B"/>
    <w:rsid w:val="00204339"/>
    <w:rsid w:val="0020532E"/>
    <w:rsid w:val="00221D9C"/>
    <w:rsid w:val="0026664B"/>
    <w:rsid w:val="00267D5A"/>
    <w:rsid w:val="00273EDE"/>
    <w:rsid w:val="00273FA4"/>
    <w:rsid w:val="002763E3"/>
    <w:rsid w:val="002877DD"/>
    <w:rsid w:val="00296637"/>
    <w:rsid w:val="00297AC8"/>
    <w:rsid w:val="002A6488"/>
    <w:rsid w:val="002B5609"/>
    <w:rsid w:val="002C4657"/>
    <w:rsid w:val="00314243"/>
    <w:rsid w:val="003342EE"/>
    <w:rsid w:val="00340612"/>
    <w:rsid w:val="00347C1B"/>
    <w:rsid w:val="00356A20"/>
    <w:rsid w:val="00365D98"/>
    <w:rsid w:val="003712FA"/>
    <w:rsid w:val="003714F8"/>
    <w:rsid w:val="00371609"/>
    <w:rsid w:val="00383992"/>
    <w:rsid w:val="00385C38"/>
    <w:rsid w:val="003A50B6"/>
    <w:rsid w:val="003A54E3"/>
    <w:rsid w:val="003E5D8D"/>
    <w:rsid w:val="004057F9"/>
    <w:rsid w:val="004125D5"/>
    <w:rsid w:val="00420322"/>
    <w:rsid w:val="0048086B"/>
    <w:rsid w:val="004A27F6"/>
    <w:rsid w:val="004A31A1"/>
    <w:rsid w:val="004B5D68"/>
    <w:rsid w:val="004B60E1"/>
    <w:rsid w:val="004D4244"/>
    <w:rsid w:val="004E38D3"/>
    <w:rsid w:val="004F69A0"/>
    <w:rsid w:val="00502B44"/>
    <w:rsid w:val="00531D79"/>
    <w:rsid w:val="0053538A"/>
    <w:rsid w:val="00535B20"/>
    <w:rsid w:val="00555D57"/>
    <w:rsid w:val="00561A5A"/>
    <w:rsid w:val="00572A54"/>
    <w:rsid w:val="005761E2"/>
    <w:rsid w:val="00584944"/>
    <w:rsid w:val="005B0E72"/>
    <w:rsid w:val="005B7716"/>
    <w:rsid w:val="005C0112"/>
    <w:rsid w:val="00620DA6"/>
    <w:rsid w:val="006310FD"/>
    <w:rsid w:val="006411D9"/>
    <w:rsid w:val="00642B19"/>
    <w:rsid w:val="00651D05"/>
    <w:rsid w:val="00660054"/>
    <w:rsid w:val="00697017"/>
    <w:rsid w:val="006B51E9"/>
    <w:rsid w:val="006C273F"/>
    <w:rsid w:val="006D537A"/>
    <w:rsid w:val="006D5D6F"/>
    <w:rsid w:val="006D78F1"/>
    <w:rsid w:val="006E3AFF"/>
    <w:rsid w:val="006E7356"/>
    <w:rsid w:val="006F4411"/>
    <w:rsid w:val="006F6A15"/>
    <w:rsid w:val="00711ED4"/>
    <w:rsid w:val="0074314F"/>
    <w:rsid w:val="007639E3"/>
    <w:rsid w:val="007704DE"/>
    <w:rsid w:val="00773581"/>
    <w:rsid w:val="00776925"/>
    <w:rsid w:val="00780645"/>
    <w:rsid w:val="00781D55"/>
    <w:rsid w:val="007C397B"/>
    <w:rsid w:val="007C78B6"/>
    <w:rsid w:val="007F7CCB"/>
    <w:rsid w:val="007F7F33"/>
    <w:rsid w:val="00806C7C"/>
    <w:rsid w:val="00813070"/>
    <w:rsid w:val="00815BC4"/>
    <w:rsid w:val="008234F3"/>
    <w:rsid w:val="00825ACF"/>
    <w:rsid w:val="0084004E"/>
    <w:rsid w:val="00861A60"/>
    <w:rsid w:val="00865BDE"/>
    <w:rsid w:val="00865F28"/>
    <w:rsid w:val="008809F7"/>
    <w:rsid w:val="00883D40"/>
    <w:rsid w:val="00884F48"/>
    <w:rsid w:val="008922A4"/>
    <w:rsid w:val="008A29EF"/>
    <w:rsid w:val="008A3BB1"/>
    <w:rsid w:val="008B79A9"/>
    <w:rsid w:val="008C371E"/>
    <w:rsid w:val="008E7012"/>
    <w:rsid w:val="009001C2"/>
    <w:rsid w:val="009158FC"/>
    <w:rsid w:val="009208AE"/>
    <w:rsid w:val="00923D45"/>
    <w:rsid w:val="009352FC"/>
    <w:rsid w:val="00940B1B"/>
    <w:rsid w:val="0097213C"/>
    <w:rsid w:val="009740FE"/>
    <w:rsid w:val="00974F7C"/>
    <w:rsid w:val="009766B7"/>
    <w:rsid w:val="00980B82"/>
    <w:rsid w:val="009827E3"/>
    <w:rsid w:val="009A6C41"/>
    <w:rsid w:val="009A7A42"/>
    <w:rsid w:val="009C15EA"/>
    <w:rsid w:val="009C50C7"/>
    <w:rsid w:val="009E183D"/>
    <w:rsid w:val="009E686B"/>
    <w:rsid w:val="009F4DE2"/>
    <w:rsid w:val="00A41DA7"/>
    <w:rsid w:val="00A440AF"/>
    <w:rsid w:val="00A5533F"/>
    <w:rsid w:val="00A65FFD"/>
    <w:rsid w:val="00A74909"/>
    <w:rsid w:val="00A8177F"/>
    <w:rsid w:val="00A912B6"/>
    <w:rsid w:val="00A915EF"/>
    <w:rsid w:val="00A950D1"/>
    <w:rsid w:val="00A977C6"/>
    <w:rsid w:val="00AA1720"/>
    <w:rsid w:val="00AB1BCC"/>
    <w:rsid w:val="00AC6CE6"/>
    <w:rsid w:val="00AF5B82"/>
    <w:rsid w:val="00B01098"/>
    <w:rsid w:val="00B14507"/>
    <w:rsid w:val="00B2651C"/>
    <w:rsid w:val="00B36955"/>
    <w:rsid w:val="00B37DFE"/>
    <w:rsid w:val="00B427BE"/>
    <w:rsid w:val="00B64CD2"/>
    <w:rsid w:val="00B71238"/>
    <w:rsid w:val="00B72F6B"/>
    <w:rsid w:val="00B80805"/>
    <w:rsid w:val="00B8275A"/>
    <w:rsid w:val="00B97CF6"/>
    <w:rsid w:val="00BB097B"/>
    <w:rsid w:val="00BB5F43"/>
    <w:rsid w:val="00BB789C"/>
    <w:rsid w:val="00BC0054"/>
    <w:rsid w:val="00BC1E9E"/>
    <w:rsid w:val="00BC4EDC"/>
    <w:rsid w:val="00BD0366"/>
    <w:rsid w:val="00BF2673"/>
    <w:rsid w:val="00C13C00"/>
    <w:rsid w:val="00C13EE8"/>
    <w:rsid w:val="00C16799"/>
    <w:rsid w:val="00C4390E"/>
    <w:rsid w:val="00C63E31"/>
    <w:rsid w:val="00C64FE1"/>
    <w:rsid w:val="00C84EE6"/>
    <w:rsid w:val="00C93761"/>
    <w:rsid w:val="00C96B11"/>
    <w:rsid w:val="00CA4C83"/>
    <w:rsid w:val="00CB11F9"/>
    <w:rsid w:val="00CC45CF"/>
    <w:rsid w:val="00CD1E7A"/>
    <w:rsid w:val="00CD74D5"/>
    <w:rsid w:val="00CE1F10"/>
    <w:rsid w:val="00D34B82"/>
    <w:rsid w:val="00D60E3E"/>
    <w:rsid w:val="00D61442"/>
    <w:rsid w:val="00D620C4"/>
    <w:rsid w:val="00D77804"/>
    <w:rsid w:val="00D82304"/>
    <w:rsid w:val="00DA0517"/>
    <w:rsid w:val="00DA7E6D"/>
    <w:rsid w:val="00DC4971"/>
    <w:rsid w:val="00DC736C"/>
    <w:rsid w:val="00DD1602"/>
    <w:rsid w:val="00DD2E7F"/>
    <w:rsid w:val="00DD33A2"/>
    <w:rsid w:val="00DD64C0"/>
    <w:rsid w:val="00DF5B43"/>
    <w:rsid w:val="00DF7AE2"/>
    <w:rsid w:val="00DF7FC8"/>
    <w:rsid w:val="00E01410"/>
    <w:rsid w:val="00E114F3"/>
    <w:rsid w:val="00E13D83"/>
    <w:rsid w:val="00E15D28"/>
    <w:rsid w:val="00E41835"/>
    <w:rsid w:val="00E43C4E"/>
    <w:rsid w:val="00E4646D"/>
    <w:rsid w:val="00E636FD"/>
    <w:rsid w:val="00E71148"/>
    <w:rsid w:val="00E837E9"/>
    <w:rsid w:val="00E86911"/>
    <w:rsid w:val="00E90029"/>
    <w:rsid w:val="00E97BED"/>
    <w:rsid w:val="00EC032F"/>
    <w:rsid w:val="00EC09BF"/>
    <w:rsid w:val="00EC371E"/>
    <w:rsid w:val="00EC3CDB"/>
    <w:rsid w:val="00ED15B8"/>
    <w:rsid w:val="00EE1639"/>
    <w:rsid w:val="00EE4010"/>
    <w:rsid w:val="00EE7C37"/>
    <w:rsid w:val="00F002F0"/>
    <w:rsid w:val="00F04FD1"/>
    <w:rsid w:val="00F06CB8"/>
    <w:rsid w:val="00F22262"/>
    <w:rsid w:val="00F23042"/>
    <w:rsid w:val="00F27CCB"/>
    <w:rsid w:val="00F31CED"/>
    <w:rsid w:val="00F3706E"/>
    <w:rsid w:val="00F46E28"/>
    <w:rsid w:val="00F559B4"/>
    <w:rsid w:val="00F56302"/>
    <w:rsid w:val="00FA0BB5"/>
    <w:rsid w:val="00FA79A9"/>
    <w:rsid w:val="00FB64A7"/>
    <w:rsid w:val="00FC45F4"/>
    <w:rsid w:val="00FC4F64"/>
    <w:rsid w:val="00FD365B"/>
    <w:rsid w:val="00FD4160"/>
    <w:rsid w:val="00FE1825"/>
    <w:rsid w:val="00FE5B1E"/>
    <w:rsid w:val="00FF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7780F80"/>
  <w15:docId w15:val="{C28ABC46-75EC-4978-96D5-C2C2E32B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Linotype" w:eastAsia="Cambria" w:hAnsi="Frutiger Linotype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C7356"/>
    <w:rPr>
      <w:rFonts w:ascii="Arial" w:hAnsi="Arial"/>
      <w:spacing w:val="-6"/>
      <w:sz w:val="2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359D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359D6"/>
    <w:rPr>
      <w:rFonts w:ascii="Arial" w:hAnsi="Arial"/>
      <w:spacing w:val="-6"/>
      <w:sz w:val="28"/>
    </w:rPr>
  </w:style>
  <w:style w:type="paragraph" w:styleId="Fuzeile">
    <w:name w:val="footer"/>
    <w:basedOn w:val="Standard"/>
    <w:link w:val="FuzeileZchn"/>
    <w:rsid w:val="001359D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1359D6"/>
    <w:rPr>
      <w:rFonts w:ascii="Arial" w:hAnsi="Arial"/>
      <w:spacing w:val="-6"/>
      <w:sz w:val="28"/>
    </w:rPr>
  </w:style>
  <w:style w:type="table" w:styleId="Tabellenraster">
    <w:name w:val="Table Grid"/>
    <w:basedOn w:val="NormaleTabelle"/>
    <w:rsid w:val="001359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semiHidden/>
    <w:rsid w:val="00024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A00\A00107\vorlagen\PM%202026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EE7B2-6DA5-4827-B78E-DC024033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 2026.dotx</Template>
  <TotalTime>0</TotalTime>
  <Pages>1</Pages>
  <Words>89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Rheinfelden (Baden)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Wassmer Silvia</dc:creator>
  <cp:lastModifiedBy>Wassmer Silvia</cp:lastModifiedBy>
  <cp:revision>1</cp:revision>
  <cp:lastPrinted>2013-12-17T08:49:00Z</cp:lastPrinted>
  <dcterms:created xsi:type="dcterms:W3CDTF">2026-04-16T07:28:00Z</dcterms:created>
  <dcterms:modified xsi:type="dcterms:W3CDTF">2026-04-16T07:48:00Z</dcterms:modified>
</cp:coreProperties>
</file>