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1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16"/>
        <w:gridCol w:w="3402"/>
      </w:tblGrid>
      <w:tr w:rsidR="001279C0" w14:paraId="48146B61" w14:textId="77777777" w:rsidTr="00FD082F">
        <w:trPr>
          <w:trHeight w:val="2282"/>
        </w:trPr>
        <w:tc>
          <w:tcPr>
            <w:tcW w:w="7016" w:type="dxa"/>
          </w:tcPr>
          <w:p w14:paraId="4A9D935E" w14:textId="5DC4BE43" w:rsidR="001279C0" w:rsidRDefault="001279C0" w:rsidP="009A64AC">
            <w:pPr>
              <w:pStyle w:val="Kopfzeile"/>
              <w:tabs>
                <w:tab w:val="clear" w:pos="4536"/>
                <w:tab w:val="clear" w:pos="9072"/>
                <w:tab w:val="left" w:pos="7938"/>
              </w:tabs>
              <w:ind w:right="71"/>
              <w:jc w:val="right"/>
            </w:pP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7CCE4072" wp14:editId="0F8B4B34">
                  <wp:extent cx="2438400" cy="581025"/>
                  <wp:effectExtent l="19050" t="0" r="0" b="0"/>
                  <wp:docPr id="2" name="Bild 1" descr="Logodreieichneu_s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dreieichneu_s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1A2B6BAC" w14:textId="77777777" w:rsidR="001279C0" w:rsidRDefault="001279C0" w:rsidP="009A64AC">
            <w:pPr>
              <w:tabs>
                <w:tab w:val="left" w:pos="1134"/>
                <w:tab w:val="left" w:pos="7230"/>
              </w:tabs>
              <w:rPr>
                <w:rFonts w:ascii="Frutiger LT 55 Roman" w:hAnsi="Frutiger LT 55 Roman"/>
                <w:b/>
                <w:sz w:val="18"/>
              </w:rPr>
            </w:pPr>
          </w:p>
          <w:p w14:paraId="0ECE55E4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8"/>
              </w:rPr>
            </w:pPr>
          </w:p>
          <w:p w14:paraId="1CC1CC58" w14:textId="77777777" w:rsidR="001279C0" w:rsidRDefault="001279C0" w:rsidP="009A64AC">
            <w:pPr>
              <w:tabs>
                <w:tab w:val="left" w:pos="2770"/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45 Light" w:hAnsi="Frutiger LT 45 Light"/>
                <w:b/>
                <w:sz w:val="14"/>
              </w:rPr>
              <w:t xml:space="preserve">Stadt Dreieich </w:t>
            </w:r>
            <w:r w:rsidRPr="00EC6A48">
              <w:rPr>
                <w:rFonts w:ascii="Frutiger LT 45 Light" w:hAnsi="Frutiger LT 45 Light"/>
                <w:b/>
                <w:sz w:val="14"/>
              </w:rPr>
              <w:sym w:font="Symbol" w:char="F0D7"/>
            </w:r>
            <w:r w:rsidRPr="00EC6A48">
              <w:rPr>
                <w:rFonts w:ascii="Frutiger LT 45 Light" w:hAnsi="Frutiger LT 45 Light"/>
                <w:b/>
                <w:sz w:val="14"/>
              </w:rPr>
              <w:t xml:space="preserve"> Der</w:t>
            </w:r>
            <w:r>
              <w:rPr>
                <w:rFonts w:ascii="Frutiger LT 45 Light" w:hAnsi="Frutiger LT 45 Light"/>
                <w:b/>
                <w:sz w:val="14"/>
              </w:rPr>
              <w:t xml:space="preserve"> Magistrat</w:t>
            </w:r>
            <w:r>
              <w:rPr>
                <w:rFonts w:ascii="Frutiger LT 55 Roman" w:hAnsi="Frutiger LT 55 Roman"/>
                <w:sz w:val="16"/>
              </w:rPr>
              <w:tab/>
            </w:r>
          </w:p>
          <w:p w14:paraId="51C90E81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Kommunikation &amp; Bürgerbeteiligung</w:t>
            </w:r>
            <w:r>
              <w:rPr>
                <w:rFonts w:ascii="Frutiger LT 55 Roman" w:hAnsi="Frutiger LT 55 Roman"/>
                <w:sz w:val="14"/>
              </w:rPr>
              <w:br/>
              <w:t>Ihre Ansprechpartnerin ist</w:t>
            </w:r>
            <w:r w:rsidRPr="00EC6A48">
              <w:rPr>
                <w:rFonts w:ascii="Frutiger LT 55 Roman" w:hAnsi="Frutiger LT 55 Roman"/>
                <w:sz w:val="14"/>
              </w:rPr>
              <w:t xml:space="preserve">:  </w:t>
            </w:r>
          </w:p>
          <w:p w14:paraId="293E5018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 xml:space="preserve">Claudia </w:t>
            </w:r>
            <w:r w:rsidRPr="00EC6A48">
              <w:rPr>
                <w:rFonts w:ascii="Frutiger LT 55 Roman" w:hAnsi="Frutiger LT 55 Roman"/>
                <w:sz w:val="14"/>
              </w:rPr>
              <w:t>Scheibel</w:t>
            </w:r>
          </w:p>
          <w:p w14:paraId="56936B67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</w:p>
          <w:p w14:paraId="708C4195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 xml:space="preserve">Hauptstraße 45  </w:t>
            </w:r>
            <w:r w:rsidRPr="00EC6A48">
              <w:rPr>
                <w:rFonts w:ascii="Frutiger LT 55 Roman" w:hAnsi="Frutiger LT 55 Roman"/>
                <w:sz w:val="14"/>
              </w:rPr>
              <w:sym w:font="Symbol" w:char="F0D7"/>
            </w:r>
            <w:r w:rsidRPr="00EC6A48">
              <w:rPr>
                <w:rFonts w:ascii="Frutiger LT 55 Roman" w:hAnsi="Frutiger LT 55 Roman"/>
                <w:sz w:val="14"/>
              </w:rPr>
              <w:t xml:space="preserve">  63303</w:t>
            </w:r>
            <w:r>
              <w:rPr>
                <w:rFonts w:ascii="Frutiger LT 55 Roman" w:hAnsi="Frutiger LT 55 Roman"/>
                <w:sz w:val="14"/>
              </w:rPr>
              <w:t xml:space="preserve"> Dreieich</w:t>
            </w:r>
          </w:p>
          <w:p w14:paraId="4FBCD1F0" w14:textId="77777777" w:rsidR="001279C0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Telefon: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Frutiger LT 55 Roman" w:hAnsi="Frutiger LT 55 Roman"/>
                <w:sz w:val="14"/>
              </w:rPr>
              <w:t>+49 (0) 6103 - 601-190, -191</w:t>
            </w:r>
          </w:p>
          <w:p w14:paraId="19CEB1BE" w14:textId="77777777" w:rsidR="001279C0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Zentrale: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Frutiger LT 55 Roman" w:hAnsi="Frutiger LT 55 Roman"/>
                <w:sz w:val="14"/>
              </w:rPr>
              <w:t xml:space="preserve">+49 (0) 6103 - 601-0 </w:t>
            </w:r>
          </w:p>
          <w:p w14:paraId="2985796D" w14:textId="77777777" w:rsidR="001279C0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Telefax: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Frutiger LT 55 Roman" w:hAnsi="Frutiger LT 55 Roman"/>
                <w:sz w:val="14"/>
              </w:rPr>
              <w:t>+49 (0) 6103 - 601-192</w:t>
            </w:r>
          </w:p>
          <w:p w14:paraId="0090154E" w14:textId="77777777" w:rsidR="001279C0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E-Mail: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Frutiger LT 55 Roman" w:hAnsi="Frutiger LT 55 Roman"/>
                <w:sz w:val="14"/>
              </w:rPr>
              <w:t>presse@dreieich.de</w:t>
            </w:r>
          </w:p>
          <w:p w14:paraId="328E087C" w14:textId="77777777" w:rsidR="001279C0" w:rsidRDefault="001279C0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Internet:</w:t>
            </w:r>
            <w:bookmarkStart w:id="0" w:name="_Hlt32215614"/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hyperlink r:id="rId8" w:history="1">
              <w:r w:rsidR="00A838BA" w:rsidRPr="006441CE">
                <w:rPr>
                  <w:rStyle w:val="Hyperlink"/>
                  <w:rFonts w:ascii="Frutiger LT 55 Roman" w:hAnsi="Frutiger LT 55 Roman"/>
                  <w:sz w:val="14"/>
                </w:rPr>
                <w:t>www.dreieich.de</w:t>
              </w:r>
            </w:hyperlink>
            <w:bookmarkEnd w:id="0"/>
          </w:p>
          <w:p w14:paraId="0DE84AE7" w14:textId="77777777" w:rsidR="00A838BA" w:rsidRDefault="003D58B3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6DD0D20B" wp14:editId="7F16ED1F">
                  <wp:extent cx="96210" cy="96210"/>
                  <wp:effectExtent l="0" t="0" r="0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051309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62" cy="121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>
              <w:rPr>
                <w:rFonts w:ascii="Frutiger LT 55 Roman" w:hAnsi="Frutiger LT 55 Roman"/>
                <w:sz w:val="14"/>
              </w:rPr>
              <w:t xml:space="preserve"> </w:t>
            </w: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2D93CBA7" wp14:editId="19F89638">
                  <wp:extent cx="100361" cy="100361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111491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28" cy="111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>
              <w:rPr>
                <w:rFonts w:ascii="Frutiger LT 55 Roman" w:hAnsi="Frutiger LT 55 Roman"/>
                <w:sz w:val="14"/>
              </w:rPr>
              <w:t xml:space="preserve"> </w:t>
            </w: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70A79FEF" wp14:editId="69AF7980">
                  <wp:extent cx="100361" cy="100361"/>
                  <wp:effectExtent l="0" t="0" r="0" b="0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linkedin (1)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525" cy="12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>
              <w:rPr>
                <w:rFonts w:ascii="Frutiger LT 55 Roman" w:hAnsi="Frutiger LT 55 Roman"/>
                <w:sz w:val="14"/>
              </w:rPr>
              <w:tab/>
            </w:r>
            <w:r w:rsidR="00EE385F" w:rsidRPr="005B1AE6">
              <w:rPr>
                <w:rFonts w:ascii="Frutiger LT 55 Roman" w:hAnsi="Frutiger LT 55 Roman"/>
                <w:sz w:val="14"/>
                <w:lang w:val="it-IT"/>
              </w:rPr>
              <w:t>@mein3eich</w:t>
            </w:r>
          </w:p>
          <w:p w14:paraId="238E3455" w14:textId="77777777" w:rsidR="00A838BA" w:rsidRDefault="00A838BA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</w:p>
          <w:p w14:paraId="217A69C0" w14:textId="0A2E4494" w:rsidR="001279C0" w:rsidRDefault="00ED1C7B" w:rsidP="009A64AC">
            <w:pPr>
              <w:pStyle w:val="Kopfzeile"/>
              <w:tabs>
                <w:tab w:val="clear" w:pos="4536"/>
                <w:tab w:val="clear" w:pos="9072"/>
                <w:tab w:val="left" w:pos="1565"/>
                <w:tab w:val="left" w:pos="7173"/>
                <w:tab w:val="left" w:pos="7230"/>
                <w:tab w:val="right" w:pos="9781"/>
              </w:tabs>
              <w:rPr>
                <w:rFonts w:ascii="Frutiger LT 45 Light" w:hAnsi="Frutiger LT 45 Light"/>
                <w:b/>
                <w:sz w:val="18"/>
              </w:rPr>
            </w:pPr>
            <w:r>
              <w:rPr>
                <w:rFonts w:ascii="Frutiger LT 45 Light" w:hAnsi="Frutiger LT 45 Light"/>
                <w:b/>
                <w:sz w:val="18"/>
              </w:rPr>
              <w:t xml:space="preserve">Medieninfo: </w:t>
            </w:r>
            <w:r w:rsidR="001279C0">
              <w:rPr>
                <w:rFonts w:ascii="Frutiger LT 45 Light" w:hAnsi="Frutiger LT 45 Light"/>
                <w:b/>
                <w:sz w:val="18"/>
              </w:rPr>
              <w:t>2</w:t>
            </w:r>
            <w:r w:rsidR="00720CE9">
              <w:rPr>
                <w:rFonts w:ascii="Frutiger LT 45 Light" w:hAnsi="Frutiger LT 45 Light"/>
                <w:b/>
                <w:sz w:val="18"/>
              </w:rPr>
              <w:t>6</w:t>
            </w:r>
            <w:r w:rsidR="001279C0">
              <w:rPr>
                <w:rFonts w:ascii="Frutiger LT 45 Light" w:hAnsi="Frutiger LT 45 Light"/>
                <w:b/>
                <w:sz w:val="18"/>
              </w:rPr>
              <w:t>-</w:t>
            </w:r>
            <w:r w:rsidR="00701B50">
              <w:rPr>
                <w:rFonts w:ascii="Frutiger LT 45 Light" w:hAnsi="Frutiger LT 45 Light"/>
                <w:b/>
                <w:sz w:val="18"/>
              </w:rPr>
              <w:t>047</w:t>
            </w:r>
            <w:r w:rsidR="00932638">
              <w:rPr>
                <w:rFonts w:ascii="Frutiger LT 45 Light" w:hAnsi="Frutiger LT 45 Light"/>
                <w:b/>
                <w:vanish/>
                <w:sz w:val="18"/>
              </w:rPr>
              <w:fldChar w:fldCharType="begin"/>
            </w:r>
            <w:r w:rsidR="001279C0">
              <w:rPr>
                <w:rFonts w:ascii="Frutiger LT 45 Light" w:hAnsi="Frutiger LT 45 Light"/>
                <w:b/>
                <w:vanish/>
                <w:sz w:val="18"/>
              </w:rPr>
              <w:instrText xml:space="preserve">  </w:instrText>
            </w:r>
            <w:r w:rsidR="00932638">
              <w:rPr>
                <w:rFonts w:ascii="Frutiger LT 45 Light" w:hAnsi="Frutiger LT 45 Light"/>
                <w:b/>
                <w:vanish/>
                <w:sz w:val="18"/>
              </w:rPr>
              <w:fldChar w:fldCharType="end"/>
            </w:r>
          </w:p>
          <w:p w14:paraId="7037A3CE" w14:textId="2B9E0CAE" w:rsidR="001279C0" w:rsidRPr="0036409A" w:rsidRDefault="005A398D" w:rsidP="00EE4AFD">
            <w:pPr>
              <w:pStyle w:val="Kopfzeile"/>
              <w:tabs>
                <w:tab w:val="clear" w:pos="4536"/>
                <w:tab w:val="clear" w:pos="9072"/>
                <w:tab w:val="left" w:pos="0"/>
                <w:tab w:val="left" w:pos="781"/>
                <w:tab w:val="left" w:pos="7938"/>
              </w:tabs>
              <w:rPr>
                <w:rFonts w:ascii="Frutiger LT 45 Light" w:hAnsi="Frutiger LT 45 Light"/>
                <w:b/>
                <w:sz w:val="18"/>
              </w:rPr>
            </w:pPr>
            <w:r>
              <w:rPr>
                <w:rFonts w:ascii="Frutiger LT 45 Light" w:hAnsi="Frutiger LT 45 Light"/>
                <w:b/>
                <w:sz w:val="18"/>
              </w:rPr>
              <w:t>Datum</w:t>
            </w:r>
            <w:r w:rsidRPr="007968B7">
              <w:rPr>
                <w:rFonts w:ascii="Frutiger LT 45 Light" w:hAnsi="Frutiger LT 45 Light"/>
                <w:b/>
                <w:sz w:val="18"/>
              </w:rPr>
              <w:t xml:space="preserve">: </w:t>
            </w:r>
            <w:r w:rsidR="00A209F6">
              <w:rPr>
                <w:rFonts w:ascii="Frutiger LT 45 Light" w:hAnsi="Frutiger LT 45 Light"/>
                <w:b/>
                <w:sz w:val="18"/>
              </w:rPr>
              <w:t>17</w:t>
            </w:r>
            <w:r w:rsidR="001279C0">
              <w:rPr>
                <w:rFonts w:ascii="Frutiger LT 45 Light" w:hAnsi="Frutiger LT 45 Light"/>
                <w:b/>
                <w:sz w:val="18"/>
              </w:rPr>
              <w:t>.</w:t>
            </w:r>
            <w:r w:rsidR="007F6013">
              <w:rPr>
                <w:rFonts w:ascii="Frutiger LT 45 Light" w:hAnsi="Frutiger LT 45 Light"/>
                <w:b/>
                <w:sz w:val="18"/>
              </w:rPr>
              <w:t xml:space="preserve"> </w:t>
            </w:r>
            <w:r w:rsidR="000241CE">
              <w:rPr>
                <w:rFonts w:ascii="Frutiger LT 45 Light" w:hAnsi="Frutiger LT 45 Light"/>
                <w:b/>
                <w:sz w:val="18"/>
              </w:rPr>
              <w:t>April</w:t>
            </w:r>
            <w:r w:rsidR="00C63567">
              <w:rPr>
                <w:rFonts w:ascii="Frutiger LT 45 Light" w:hAnsi="Frutiger LT 45 Light"/>
                <w:b/>
                <w:sz w:val="18"/>
              </w:rPr>
              <w:t xml:space="preserve"> 202</w:t>
            </w:r>
            <w:r w:rsidR="00720CE9">
              <w:rPr>
                <w:rFonts w:ascii="Frutiger LT 45 Light" w:hAnsi="Frutiger LT 45 Light"/>
                <w:b/>
                <w:sz w:val="18"/>
              </w:rPr>
              <w:t>6</w:t>
            </w:r>
          </w:p>
          <w:p w14:paraId="21940F1C" w14:textId="77777777" w:rsidR="001279C0" w:rsidRDefault="001279C0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</w:pPr>
          </w:p>
        </w:tc>
      </w:tr>
    </w:tbl>
    <w:p w14:paraId="526849A5" w14:textId="77777777" w:rsidR="00EB2105" w:rsidRDefault="00EB2105" w:rsidP="008425E7">
      <w:pPr>
        <w:tabs>
          <w:tab w:val="left" w:pos="5954"/>
          <w:tab w:val="left" w:pos="7230"/>
        </w:tabs>
        <w:ind w:right="1134"/>
        <w:rPr>
          <w:rFonts w:ascii="Arial" w:hAnsi="Arial"/>
          <w:sz w:val="22"/>
        </w:rPr>
      </w:pPr>
    </w:p>
    <w:p w14:paraId="05DE1DE1" w14:textId="77777777" w:rsidR="005064DC" w:rsidRDefault="005064DC" w:rsidP="00556DA1">
      <w:pPr>
        <w:autoSpaceDE w:val="0"/>
        <w:autoSpaceDN w:val="0"/>
        <w:adjustRightInd w:val="0"/>
        <w:ind w:right="1134"/>
        <w:rPr>
          <w:rFonts w:ascii="Arial" w:hAnsi="Arial" w:cs="Arial"/>
          <w:b/>
          <w:sz w:val="22"/>
          <w:szCs w:val="22"/>
        </w:rPr>
      </w:pPr>
    </w:p>
    <w:p w14:paraId="0BDABE41" w14:textId="2D0163A9" w:rsidR="000241CE" w:rsidRPr="000241CE" w:rsidRDefault="000241CE" w:rsidP="000241CE">
      <w:pPr>
        <w:spacing w:line="360" w:lineRule="auto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  <w:r w:rsidRPr="000241CE">
        <w:rPr>
          <w:rFonts w:ascii="Arial" w:hAnsi="Arial" w:cs="Arial"/>
          <w:b/>
          <w:sz w:val="22"/>
          <w:szCs w:val="22"/>
        </w:rPr>
        <w:t>Verkehrsinfo</w:t>
      </w:r>
      <w:r w:rsidR="00D17E2D">
        <w:rPr>
          <w:rFonts w:ascii="Arial" w:hAnsi="Arial" w:cs="Arial"/>
          <w:b/>
          <w:sz w:val="22"/>
          <w:szCs w:val="22"/>
        </w:rPr>
        <w:t xml:space="preserve"> Dreieichenhain</w:t>
      </w:r>
      <w:r w:rsidRPr="000241CE">
        <w:rPr>
          <w:rFonts w:ascii="Arial" w:hAnsi="Arial" w:cs="Arial"/>
          <w:b/>
          <w:sz w:val="22"/>
          <w:szCs w:val="22"/>
        </w:rPr>
        <w:t xml:space="preserve">: </w:t>
      </w:r>
      <w:r w:rsidR="00D17E2D"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Straßensperrung für die</w:t>
      </w:r>
      <w:r w:rsidRPr="000241CE"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 xml:space="preserve"> „</w:t>
      </w:r>
      <w:r w:rsidRPr="00EC6A48">
        <w:rPr>
          <w:rFonts w:ascii="Arial" w:hAnsi="Arial" w:cs="Arial"/>
          <w:b/>
          <w:color w:val="000000"/>
          <w:sz w:val="21"/>
          <w:szCs w:val="21"/>
        </w:rPr>
        <w:t>Fahrgass</w:t>
      </w:r>
      <w:r w:rsidR="00A209F6"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 xml:space="preserve">' </w:t>
      </w:r>
      <w:r w:rsidRPr="00EC6A48">
        <w:rPr>
          <w:rFonts w:ascii="Arial" w:hAnsi="Arial" w:cs="Arial"/>
          <w:b/>
          <w:color w:val="000000"/>
          <w:sz w:val="21"/>
          <w:szCs w:val="21"/>
        </w:rPr>
        <w:t>Classic</w:t>
      </w:r>
      <w:r w:rsidR="00A209F6" w:rsidRPr="00EC6A48">
        <w:rPr>
          <w:rFonts w:ascii="Arial" w:hAnsi="Arial" w:cs="Arial"/>
          <w:b/>
          <w:color w:val="000000"/>
          <w:sz w:val="21"/>
          <w:szCs w:val="21"/>
        </w:rPr>
        <w:t>s</w:t>
      </w:r>
      <w:r w:rsidRPr="000241CE"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“ am 3. Mai</w:t>
      </w:r>
    </w:p>
    <w:p w14:paraId="196DCA79" w14:textId="77777777" w:rsidR="00D53BC6" w:rsidRDefault="00D53BC6" w:rsidP="00D53BC6">
      <w:pPr>
        <w:ind w:right="1587"/>
        <w:rPr>
          <w:rFonts w:ascii="Arial" w:hAnsi="Arial"/>
          <w:b/>
          <w:sz w:val="22"/>
        </w:rPr>
      </w:pPr>
    </w:p>
    <w:p w14:paraId="23FD454C" w14:textId="77777777" w:rsidR="00D53BC6" w:rsidRDefault="00D53BC6" w:rsidP="00D53BC6">
      <w:pPr>
        <w:tabs>
          <w:tab w:val="left" w:pos="5954"/>
        </w:tabs>
        <w:ind w:right="1587"/>
        <w:rPr>
          <w:rFonts w:ascii="Arial" w:hAnsi="Arial"/>
          <w:sz w:val="22"/>
        </w:rPr>
      </w:pPr>
    </w:p>
    <w:p w14:paraId="14A68AFD" w14:textId="4280D158" w:rsidR="000241CE" w:rsidRDefault="006A027B" w:rsidP="000241CE">
      <w:pPr>
        <w:spacing w:line="360" w:lineRule="auto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E51012">
        <w:rPr>
          <w:rFonts w:ascii="Arial" w:hAnsi="Arial" w:cs="Arial"/>
          <w:b/>
          <w:sz w:val="22"/>
          <w:szCs w:val="22"/>
        </w:rPr>
        <w:t>Dreieich</w:t>
      </w:r>
      <w:r w:rsidRPr="00EC6A48">
        <w:rPr>
          <w:rFonts w:ascii="Arial" w:hAnsi="Arial" w:cs="Arial"/>
          <w:b/>
          <w:sz w:val="22"/>
          <w:szCs w:val="22"/>
        </w:rPr>
        <w:t>.</w:t>
      </w:r>
      <w:r w:rsidRPr="00EC6A48">
        <w:rPr>
          <w:rFonts w:ascii="Arial" w:hAnsi="Arial" w:cs="Arial"/>
          <w:sz w:val="22"/>
          <w:szCs w:val="22"/>
        </w:rPr>
        <w:t xml:space="preserve">   </w:t>
      </w:r>
      <w:r w:rsidR="000241CE" w:rsidRPr="000241CE">
        <w:rPr>
          <w:rFonts w:ascii="Arial" w:hAnsi="Arial" w:cs="Arial"/>
          <w:color w:val="000000"/>
          <w:sz w:val="21"/>
          <w:szCs w:val="21"/>
          <w:shd w:val="clear" w:color="auto" w:fill="FFFFFF"/>
        </w:rPr>
        <w:t>Am 3.</w:t>
      </w:r>
      <w:r w:rsidR="000241CE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Mai </w:t>
      </w:r>
      <w:r w:rsidR="000241CE" w:rsidRPr="000241CE">
        <w:rPr>
          <w:rFonts w:ascii="Arial" w:hAnsi="Arial" w:cs="Arial"/>
          <w:color w:val="000000"/>
          <w:sz w:val="21"/>
          <w:szCs w:val="21"/>
          <w:shd w:val="clear" w:color="auto" w:fill="FFFFFF"/>
        </w:rPr>
        <w:t>2026 von 7 Uhr bis 20 Uhr wird die Fahrgasse in Dreieichenhain für den Gesamtverkehr gesperrt. Für Bewohner</w:t>
      </w:r>
      <w:r w:rsidR="000241CE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innen und </w:t>
      </w:r>
      <w:r w:rsidR="000241CE" w:rsidRPr="00EC6A48">
        <w:rPr>
          <w:rFonts w:ascii="Arial" w:hAnsi="Arial" w:cs="Arial"/>
          <w:color w:val="000000"/>
          <w:sz w:val="21"/>
          <w:szCs w:val="21"/>
        </w:rPr>
        <w:t>Bewohner der Fahrgasse besteht</w:t>
      </w:r>
      <w:r w:rsidR="000241CE" w:rsidRPr="000241CE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die Möglichkeit</w:t>
      </w:r>
      <w:r w:rsidR="000241CE">
        <w:rPr>
          <w:rFonts w:ascii="Arial" w:hAnsi="Arial" w:cs="Arial"/>
          <w:color w:val="000000"/>
          <w:sz w:val="21"/>
          <w:szCs w:val="21"/>
          <w:shd w:val="clear" w:color="auto" w:fill="FFFFFF"/>
        </w:rPr>
        <w:t>,</w:t>
      </w:r>
      <w:r w:rsidR="000241CE" w:rsidRPr="000241CE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die ausgeschilderten Parkplätze in der Burgstraße sowie am </w:t>
      </w:r>
      <w:r w:rsidR="000241CE" w:rsidRPr="00EC6A48">
        <w:rPr>
          <w:rFonts w:ascii="Arial" w:hAnsi="Arial" w:cs="Arial"/>
          <w:color w:val="000000"/>
          <w:sz w:val="21"/>
          <w:szCs w:val="21"/>
        </w:rPr>
        <w:t>Geißberg</w:t>
      </w:r>
      <w:r w:rsidR="000241CE" w:rsidRPr="000241CE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beim Kreisel zu benutzen.</w:t>
      </w:r>
    </w:p>
    <w:p w14:paraId="56782657" w14:textId="77777777" w:rsidR="000241CE" w:rsidRPr="000241CE" w:rsidRDefault="000241CE" w:rsidP="000241CE">
      <w:pPr>
        <w:spacing w:line="360" w:lineRule="auto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14:paraId="30738B36" w14:textId="11D4A05F" w:rsidR="000241CE" w:rsidRPr="00436AC0" w:rsidRDefault="000241CE" w:rsidP="000241CE">
      <w:pPr>
        <w:spacing w:line="360" w:lineRule="auto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0241CE">
        <w:rPr>
          <w:rFonts w:ascii="Arial" w:hAnsi="Arial" w:cs="Arial"/>
          <w:color w:val="000000"/>
          <w:sz w:val="21"/>
          <w:szCs w:val="21"/>
          <w:shd w:val="clear" w:color="auto" w:fill="FFFFFF"/>
        </w:rPr>
        <w:t>Während der Veranstaltung haben ausschließlich Anwohner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innen und Anwohner</w:t>
      </w:r>
      <w:r w:rsidRPr="000241CE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der Altstadt die Möglichkeit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,</w:t>
      </w:r>
      <w:r w:rsidRPr="000241CE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den </w:t>
      </w:r>
      <w:r w:rsidRPr="00EC6A48">
        <w:rPr>
          <w:rFonts w:ascii="Arial" w:hAnsi="Arial" w:cs="Arial"/>
          <w:color w:val="000000"/>
          <w:sz w:val="21"/>
          <w:szCs w:val="21"/>
          <w:shd w:val="clear" w:color="auto" w:fill="FFFFFF"/>
        </w:rPr>
        <w:t>Vieux</w:t>
      </w:r>
      <w:r w:rsidR="00B02D28" w:rsidRPr="00EC6A48">
        <w:rPr>
          <w:rFonts w:ascii="Arial" w:hAnsi="Arial" w:cs="Arial"/>
          <w:color w:val="000000"/>
          <w:sz w:val="21"/>
          <w:szCs w:val="21"/>
          <w:shd w:val="clear" w:color="auto" w:fill="FFFFFF"/>
        </w:rPr>
        <w:t>t</w:t>
      </w:r>
      <w:r w:rsidRPr="00EC6A48">
        <w:rPr>
          <w:rFonts w:ascii="Arial" w:hAnsi="Arial" w:cs="Arial"/>
          <w:color w:val="000000"/>
          <w:sz w:val="21"/>
          <w:szCs w:val="21"/>
          <w:shd w:val="clear" w:color="auto" w:fill="FFFFFF"/>
        </w:rPr>
        <w:t>emps-Parkplatz</w:t>
      </w:r>
      <w:r w:rsidRPr="000241CE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in der Spitalgasse anzufahren. Das dortige Durchfahrtsverbot wird während der Veranstaltung freigegeben.</w:t>
      </w:r>
    </w:p>
    <w:sectPr w:rsidR="000241CE" w:rsidRPr="00436AC0" w:rsidSect="00EC410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pgSz w:w="11907" w:h="16840"/>
      <w:pgMar w:top="567" w:right="1701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C193F" w14:textId="77777777" w:rsidR="00B23057" w:rsidRDefault="00B23057">
      <w:r>
        <w:separator/>
      </w:r>
    </w:p>
  </w:endnote>
  <w:endnote w:type="continuationSeparator" w:id="0">
    <w:p w14:paraId="23E84F55" w14:textId="77777777" w:rsidR="00B23057" w:rsidRDefault="00B23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 LT 55 Roman">
    <w:panose1 w:val="020B0603030504020204"/>
    <w:charset w:val="00"/>
    <w:family w:val="swiss"/>
    <w:pitch w:val="variable"/>
    <w:sig w:usb0="80000027" w:usb1="00000000" w:usb2="00000000" w:usb3="00000000" w:csb0="00000001" w:csb1="00000000"/>
  </w:font>
  <w:font w:name="Frutiger LT 45 Light">
    <w:panose1 w:val="020B0803030504020204"/>
    <w:charset w:val="00"/>
    <w:family w:val="swiss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F0691" w14:textId="77777777" w:rsidR="00EB3F07" w:rsidRPr="00E550C4" w:rsidRDefault="00EB3F07" w:rsidP="00E550C4">
    <w:pPr>
      <w:pStyle w:val="Fuzeile"/>
      <w:jc w:val="right"/>
    </w:pPr>
    <w:r w:rsidRPr="00C4066F">
      <w:rPr>
        <w:rFonts w:ascii="Arial" w:hAnsi="Arial"/>
        <w:sz w:val="16"/>
        <w:szCs w:val="16"/>
      </w:rPr>
      <w:t xml:space="preserve">Seite </w:t>
    </w:r>
    <w:r w:rsidR="00932638" w:rsidRPr="00C4066F">
      <w:rPr>
        <w:rFonts w:ascii="Arial" w:hAnsi="Arial"/>
        <w:sz w:val="16"/>
        <w:szCs w:val="16"/>
      </w:rPr>
      <w:fldChar w:fldCharType="begin"/>
    </w:r>
    <w:r w:rsidRPr="00C4066F">
      <w:rPr>
        <w:rFonts w:ascii="Arial" w:hAnsi="Arial"/>
        <w:sz w:val="16"/>
        <w:szCs w:val="16"/>
      </w:rPr>
      <w:instrText xml:space="preserve"> PAGE  \* MERGEFORMAT </w:instrText>
    </w:r>
    <w:r w:rsidR="00932638" w:rsidRPr="00C4066F">
      <w:rPr>
        <w:rFonts w:ascii="Arial" w:hAnsi="Arial"/>
        <w:sz w:val="16"/>
        <w:szCs w:val="16"/>
      </w:rPr>
      <w:fldChar w:fldCharType="separate"/>
    </w:r>
    <w:r w:rsidR="009415CD">
      <w:rPr>
        <w:rFonts w:ascii="Arial" w:hAnsi="Arial"/>
        <w:noProof/>
        <w:sz w:val="16"/>
        <w:szCs w:val="16"/>
      </w:rPr>
      <w:t>2</w:t>
    </w:r>
    <w:r w:rsidR="00932638" w:rsidRPr="00C4066F">
      <w:rPr>
        <w:rFonts w:ascii="Arial" w:hAnsi="Arial"/>
        <w:sz w:val="16"/>
        <w:szCs w:val="16"/>
      </w:rPr>
      <w:fldChar w:fldCharType="end"/>
    </w:r>
    <w:r w:rsidRPr="00C4066F">
      <w:rPr>
        <w:rFonts w:ascii="Arial" w:hAnsi="Arial"/>
        <w:sz w:val="16"/>
        <w:szCs w:val="16"/>
      </w:rPr>
      <w:t xml:space="preserve"> von </w:t>
    </w:r>
    <w:fldSimple w:instr=" NUMPAGES  \* MERGEFORMAT ">
      <w:r w:rsidR="009415CD" w:rsidRPr="009415CD">
        <w:rPr>
          <w:rFonts w:ascii="Arial" w:hAnsi="Arial"/>
          <w:noProof/>
          <w:sz w:val="16"/>
          <w:szCs w:val="16"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2CC11" w14:textId="77777777" w:rsidR="00EB3F07" w:rsidRPr="00C4066F" w:rsidRDefault="00EB3F07">
    <w:pPr>
      <w:pStyle w:val="Fuzeile"/>
      <w:jc w:val="right"/>
      <w:rPr>
        <w:rFonts w:ascii="Arial" w:hAnsi="Arial"/>
        <w:sz w:val="16"/>
        <w:szCs w:val="16"/>
      </w:rPr>
    </w:pPr>
    <w:r w:rsidRPr="00C4066F">
      <w:rPr>
        <w:rFonts w:ascii="Arial" w:hAnsi="Arial"/>
        <w:sz w:val="16"/>
        <w:szCs w:val="16"/>
      </w:rPr>
      <w:t xml:space="preserve">Seite </w:t>
    </w:r>
    <w:r w:rsidR="00932638" w:rsidRPr="00C4066F">
      <w:rPr>
        <w:rFonts w:ascii="Arial" w:hAnsi="Arial"/>
        <w:sz w:val="16"/>
        <w:szCs w:val="16"/>
      </w:rPr>
      <w:fldChar w:fldCharType="begin"/>
    </w:r>
    <w:r w:rsidRPr="00C4066F">
      <w:rPr>
        <w:rFonts w:ascii="Arial" w:hAnsi="Arial"/>
        <w:sz w:val="16"/>
        <w:szCs w:val="16"/>
      </w:rPr>
      <w:instrText xml:space="preserve"> PAGE  \* MERGEFORMAT </w:instrText>
    </w:r>
    <w:r w:rsidR="00932638" w:rsidRPr="00C4066F">
      <w:rPr>
        <w:rFonts w:ascii="Arial" w:hAnsi="Arial"/>
        <w:sz w:val="16"/>
        <w:szCs w:val="16"/>
      </w:rPr>
      <w:fldChar w:fldCharType="separate"/>
    </w:r>
    <w:r w:rsidR="009415CD">
      <w:rPr>
        <w:rFonts w:ascii="Arial" w:hAnsi="Arial"/>
        <w:noProof/>
        <w:sz w:val="16"/>
        <w:szCs w:val="16"/>
      </w:rPr>
      <w:t>1</w:t>
    </w:r>
    <w:r w:rsidR="00932638" w:rsidRPr="00C4066F">
      <w:rPr>
        <w:rFonts w:ascii="Arial" w:hAnsi="Arial"/>
        <w:sz w:val="16"/>
        <w:szCs w:val="16"/>
      </w:rPr>
      <w:fldChar w:fldCharType="end"/>
    </w:r>
    <w:r w:rsidRPr="00C4066F">
      <w:rPr>
        <w:rFonts w:ascii="Arial" w:hAnsi="Arial"/>
        <w:sz w:val="16"/>
        <w:szCs w:val="16"/>
      </w:rPr>
      <w:t xml:space="preserve"> von </w:t>
    </w:r>
    <w:fldSimple w:instr=" NUMPAGES  \* MERGEFORMAT ">
      <w:r w:rsidR="009415CD" w:rsidRPr="009415CD">
        <w:rPr>
          <w:rFonts w:ascii="Arial" w:hAnsi="Arial"/>
          <w:noProof/>
          <w:sz w:val="16"/>
          <w:szCs w:val="16"/>
        </w:rPr>
        <w:t>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CE419" w14:textId="77777777" w:rsidR="006569D7" w:rsidRDefault="006569D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31086" w14:textId="77777777" w:rsidR="00B23057" w:rsidRDefault="00B23057">
      <w:r>
        <w:separator/>
      </w:r>
    </w:p>
  </w:footnote>
  <w:footnote w:type="continuationSeparator" w:id="0">
    <w:p w14:paraId="204D9D96" w14:textId="77777777" w:rsidR="00B23057" w:rsidRDefault="00B230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62718" w14:textId="77777777" w:rsidR="006569D7" w:rsidRDefault="006569D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00516" w14:textId="77777777" w:rsidR="006569D7" w:rsidRDefault="006569D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6D1BB" w14:textId="77777777" w:rsidR="006569D7" w:rsidRDefault="006569D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232AA"/>
    <w:multiLevelType w:val="hybridMultilevel"/>
    <w:tmpl w:val="BF9099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359BC"/>
    <w:multiLevelType w:val="hybridMultilevel"/>
    <w:tmpl w:val="84F2BE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9E0C13"/>
    <w:multiLevelType w:val="hybridMultilevel"/>
    <w:tmpl w:val="BFBC35C4"/>
    <w:lvl w:ilvl="0" w:tplc="8D1CFBC0">
      <w:numFmt w:val="bullet"/>
      <w:lvlText w:val=""/>
      <w:lvlJc w:val="left"/>
      <w:pPr>
        <w:ind w:left="1068" w:hanging="708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E10A5A"/>
    <w:multiLevelType w:val="hybridMultilevel"/>
    <w:tmpl w:val="B3FC6B94"/>
    <w:lvl w:ilvl="0" w:tplc="8D1CFBC0">
      <w:numFmt w:val="bullet"/>
      <w:lvlText w:val=""/>
      <w:lvlJc w:val="left"/>
      <w:pPr>
        <w:ind w:left="1068" w:hanging="708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484C4B"/>
    <w:multiLevelType w:val="hybridMultilevel"/>
    <w:tmpl w:val="172663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6C69AF"/>
    <w:multiLevelType w:val="hybridMultilevel"/>
    <w:tmpl w:val="790AF57A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4F0697"/>
    <w:multiLevelType w:val="hybridMultilevel"/>
    <w:tmpl w:val="0CBE1010"/>
    <w:lvl w:ilvl="0" w:tplc="8D1CFBC0">
      <w:numFmt w:val="bullet"/>
      <w:lvlText w:val=""/>
      <w:lvlJc w:val="left"/>
      <w:pPr>
        <w:ind w:left="1068" w:hanging="708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35F22"/>
    <w:multiLevelType w:val="hybridMultilevel"/>
    <w:tmpl w:val="B126B5C6"/>
    <w:lvl w:ilvl="0" w:tplc="8D1CFBC0">
      <w:numFmt w:val="bullet"/>
      <w:lvlText w:val=""/>
      <w:lvlJc w:val="left"/>
      <w:pPr>
        <w:ind w:left="1068" w:hanging="708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FD746B"/>
    <w:multiLevelType w:val="hybridMultilevel"/>
    <w:tmpl w:val="997EE630"/>
    <w:lvl w:ilvl="0" w:tplc="8D1CFBC0">
      <w:numFmt w:val="bullet"/>
      <w:lvlText w:val=""/>
      <w:lvlJc w:val="left"/>
      <w:pPr>
        <w:ind w:left="1068" w:hanging="708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475B95"/>
    <w:multiLevelType w:val="hybridMultilevel"/>
    <w:tmpl w:val="E2B256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213315">
    <w:abstractNumId w:val="5"/>
  </w:num>
  <w:num w:numId="2" w16cid:durableId="2058236945">
    <w:abstractNumId w:val="1"/>
  </w:num>
  <w:num w:numId="3" w16cid:durableId="1832675724">
    <w:abstractNumId w:val="9"/>
  </w:num>
  <w:num w:numId="4" w16cid:durableId="453987344">
    <w:abstractNumId w:val="4"/>
  </w:num>
  <w:num w:numId="5" w16cid:durableId="1439638540">
    <w:abstractNumId w:val="0"/>
  </w:num>
  <w:num w:numId="6" w16cid:durableId="1564100347">
    <w:abstractNumId w:val="8"/>
  </w:num>
  <w:num w:numId="7" w16cid:durableId="1170021234">
    <w:abstractNumId w:val="2"/>
  </w:num>
  <w:num w:numId="8" w16cid:durableId="8678363">
    <w:abstractNumId w:val="7"/>
  </w:num>
  <w:num w:numId="9" w16cid:durableId="544373332">
    <w:abstractNumId w:val="3"/>
  </w:num>
  <w:num w:numId="10" w16cid:durableId="3313032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efaultTabStop w:val="709"/>
  <w:hyphenationZone w:val="425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1CE"/>
    <w:rsid w:val="000108B2"/>
    <w:rsid w:val="00012C85"/>
    <w:rsid w:val="000159BD"/>
    <w:rsid w:val="00016509"/>
    <w:rsid w:val="000241CE"/>
    <w:rsid w:val="00025A8E"/>
    <w:rsid w:val="00035D96"/>
    <w:rsid w:val="00042E70"/>
    <w:rsid w:val="00064EBB"/>
    <w:rsid w:val="00081B83"/>
    <w:rsid w:val="00083C33"/>
    <w:rsid w:val="0009166B"/>
    <w:rsid w:val="000927FD"/>
    <w:rsid w:val="000A3A73"/>
    <w:rsid w:val="000A5165"/>
    <w:rsid w:val="000A5DCB"/>
    <w:rsid w:val="000B6B1B"/>
    <w:rsid w:val="000D1473"/>
    <w:rsid w:val="000D2D9B"/>
    <w:rsid w:val="000D5769"/>
    <w:rsid w:val="000E2FBD"/>
    <w:rsid w:val="000E3F11"/>
    <w:rsid w:val="000E604A"/>
    <w:rsid w:val="000F23C3"/>
    <w:rsid w:val="000F5854"/>
    <w:rsid w:val="001169CD"/>
    <w:rsid w:val="00117380"/>
    <w:rsid w:val="001279C0"/>
    <w:rsid w:val="001349BA"/>
    <w:rsid w:val="0014565C"/>
    <w:rsid w:val="00147DB1"/>
    <w:rsid w:val="00151269"/>
    <w:rsid w:val="00161953"/>
    <w:rsid w:val="0016669B"/>
    <w:rsid w:val="00166F58"/>
    <w:rsid w:val="001670FB"/>
    <w:rsid w:val="0017410E"/>
    <w:rsid w:val="00174D2B"/>
    <w:rsid w:val="00176DFC"/>
    <w:rsid w:val="0018317B"/>
    <w:rsid w:val="00185D93"/>
    <w:rsid w:val="00186B5B"/>
    <w:rsid w:val="001905AB"/>
    <w:rsid w:val="001915C6"/>
    <w:rsid w:val="00196416"/>
    <w:rsid w:val="001A06B4"/>
    <w:rsid w:val="001A77D4"/>
    <w:rsid w:val="001A7E45"/>
    <w:rsid w:val="001B0154"/>
    <w:rsid w:val="001B09E3"/>
    <w:rsid w:val="001B18BE"/>
    <w:rsid w:val="001C0CAF"/>
    <w:rsid w:val="001C0FBE"/>
    <w:rsid w:val="001C678A"/>
    <w:rsid w:val="001C77C3"/>
    <w:rsid w:val="001D62EB"/>
    <w:rsid w:val="001E7F43"/>
    <w:rsid w:val="001F2DD1"/>
    <w:rsid w:val="001F2F73"/>
    <w:rsid w:val="002000F7"/>
    <w:rsid w:val="0020167C"/>
    <w:rsid w:val="00203A0D"/>
    <w:rsid w:val="00206A0F"/>
    <w:rsid w:val="002115C1"/>
    <w:rsid w:val="00212F64"/>
    <w:rsid w:val="00214AAC"/>
    <w:rsid w:val="00216169"/>
    <w:rsid w:val="0021676F"/>
    <w:rsid w:val="002219DA"/>
    <w:rsid w:val="0022217E"/>
    <w:rsid w:val="002237E0"/>
    <w:rsid w:val="00224F3C"/>
    <w:rsid w:val="00227566"/>
    <w:rsid w:val="00231F83"/>
    <w:rsid w:val="00243F32"/>
    <w:rsid w:val="00266DA8"/>
    <w:rsid w:val="00271CFC"/>
    <w:rsid w:val="00275D16"/>
    <w:rsid w:val="00282252"/>
    <w:rsid w:val="00284230"/>
    <w:rsid w:val="00285B6A"/>
    <w:rsid w:val="00294682"/>
    <w:rsid w:val="00297687"/>
    <w:rsid w:val="00297B92"/>
    <w:rsid w:val="002A2669"/>
    <w:rsid w:val="002A3A85"/>
    <w:rsid w:val="002B6061"/>
    <w:rsid w:val="002C63E1"/>
    <w:rsid w:val="002C693A"/>
    <w:rsid w:val="002D07F4"/>
    <w:rsid w:val="002D0E64"/>
    <w:rsid w:val="002D34F7"/>
    <w:rsid w:val="002D6D75"/>
    <w:rsid w:val="002E4D89"/>
    <w:rsid w:val="002F6EE6"/>
    <w:rsid w:val="002F7234"/>
    <w:rsid w:val="002F7CC1"/>
    <w:rsid w:val="00301D11"/>
    <w:rsid w:val="00303DE1"/>
    <w:rsid w:val="003058BF"/>
    <w:rsid w:val="00307F6B"/>
    <w:rsid w:val="003154D0"/>
    <w:rsid w:val="003257C5"/>
    <w:rsid w:val="00344660"/>
    <w:rsid w:val="00344A88"/>
    <w:rsid w:val="003456B0"/>
    <w:rsid w:val="003519A2"/>
    <w:rsid w:val="0036409A"/>
    <w:rsid w:val="003670C7"/>
    <w:rsid w:val="00375EF4"/>
    <w:rsid w:val="00387204"/>
    <w:rsid w:val="003966AD"/>
    <w:rsid w:val="003A2220"/>
    <w:rsid w:val="003B21E4"/>
    <w:rsid w:val="003B3262"/>
    <w:rsid w:val="003C590C"/>
    <w:rsid w:val="003D58B3"/>
    <w:rsid w:val="003E17B5"/>
    <w:rsid w:val="003E226A"/>
    <w:rsid w:val="003E472E"/>
    <w:rsid w:val="003F0DA1"/>
    <w:rsid w:val="003F1E43"/>
    <w:rsid w:val="003F3DDD"/>
    <w:rsid w:val="003F6898"/>
    <w:rsid w:val="004009E2"/>
    <w:rsid w:val="00404287"/>
    <w:rsid w:val="00406E1D"/>
    <w:rsid w:val="004115F4"/>
    <w:rsid w:val="004127F8"/>
    <w:rsid w:val="00412BDA"/>
    <w:rsid w:val="004163DF"/>
    <w:rsid w:val="004260E9"/>
    <w:rsid w:val="00436AC0"/>
    <w:rsid w:val="00440C5E"/>
    <w:rsid w:val="0044297E"/>
    <w:rsid w:val="00446DD4"/>
    <w:rsid w:val="00452922"/>
    <w:rsid w:val="00454743"/>
    <w:rsid w:val="004561DF"/>
    <w:rsid w:val="0045747A"/>
    <w:rsid w:val="00466BEA"/>
    <w:rsid w:val="00470B73"/>
    <w:rsid w:val="004724AB"/>
    <w:rsid w:val="00476A82"/>
    <w:rsid w:val="00480270"/>
    <w:rsid w:val="00482AB5"/>
    <w:rsid w:val="00494C84"/>
    <w:rsid w:val="004A0F69"/>
    <w:rsid w:val="004A67E8"/>
    <w:rsid w:val="004B1588"/>
    <w:rsid w:val="004B6039"/>
    <w:rsid w:val="004B6E24"/>
    <w:rsid w:val="004D0028"/>
    <w:rsid w:val="004D306C"/>
    <w:rsid w:val="004D3578"/>
    <w:rsid w:val="004D41D8"/>
    <w:rsid w:val="004D4746"/>
    <w:rsid w:val="004E5930"/>
    <w:rsid w:val="004F2C18"/>
    <w:rsid w:val="004F3E7A"/>
    <w:rsid w:val="004F4A16"/>
    <w:rsid w:val="00503089"/>
    <w:rsid w:val="00505A08"/>
    <w:rsid w:val="005064DC"/>
    <w:rsid w:val="005153F5"/>
    <w:rsid w:val="00515926"/>
    <w:rsid w:val="00515F77"/>
    <w:rsid w:val="00517125"/>
    <w:rsid w:val="00525B89"/>
    <w:rsid w:val="0052765E"/>
    <w:rsid w:val="00527BA0"/>
    <w:rsid w:val="005302E6"/>
    <w:rsid w:val="00535962"/>
    <w:rsid w:val="0054441E"/>
    <w:rsid w:val="00550DBC"/>
    <w:rsid w:val="00553850"/>
    <w:rsid w:val="00553A87"/>
    <w:rsid w:val="00555A52"/>
    <w:rsid w:val="00556DA1"/>
    <w:rsid w:val="00560368"/>
    <w:rsid w:val="005672D0"/>
    <w:rsid w:val="005675C3"/>
    <w:rsid w:val="00572AEA"/>
    <w:rsid w:val="00574CE4"/>
    <w:rsid w:val="005801F6"/>
    <w:rsid w:val="00581E14"/>
    <w:rsid w:val="00583322"/>
    <w:rsid w:val="0058459E"/>
    <w:rsid w:val="00584876"/>
    <w:rsid w:val="005907B4"/>
    <w:rsid w:val="00592532"/>
    <w:rsid w:val="00593325"/>
    <w:rsid w:val="0059618E"/>
    <w:rsid w:val="005A2513"/>
    <w:rsid w:val="005A398D"/>
    <w:rsid w:val="005A4D65"/>
    <w:rsid w:val="005B3D75"/>
    <w:rsid w:val="005B4B6A"/>
    <w:rsid w:val="005B4FCD"/>
    <w:rsid w:val="005C1D44"/>
    <w:rsid w:val="005C3EAB"/>
    <w:rsid w:val="005C467B"/>
    <w:rsid w:val="005D359B"/>
    <w:rsid w:val="005D44FD"/>
    <w:rsid w:val="005D7995"/>
    <w:rsid w:val="005D7A9F"/>
    <w:rsid w:val="005E2619"/>
    <w:rsid w:val="005F3CF8"/>
    <w:rsid w:val="005F6EB4"/>
    <w:rsid w:val="0060100D"/>
    <w:rsid w:val="00601172"/>
    <w:rsid w:val="0060201D"/>
    <w:rsid w:val="00603795"/>
    <w:rsid w:val="006048AD"/>
    <w:rsid w:val="0060529F"/>
    <w:rsid w:val="00606574"/>
    <w:rsid w:val="00613A6C"/>
    <w:rsid w:val="00615C8F"/>
    <w:rsid w:val="00616AA2"/>
    <w:rsid w:val="00620C03"/>
    <w:rsid w:val="006237D8"/>
    <w:rsid w:val="0062732E"/>
    <w:rsid w:val="00633517"/>
    <w:rsid w:val="00634C55"/>
    <w:rsid w:val="00640108"/>
    <w:rsid w:val="006421FA"/>
    <w:rsid w:val="00643418"/>
    <w:rsid w:val="006569D7"/>
    <w:rsid w:val="00657910"/>
    <w:rsid w:val="0066286C"/>
    <w:rsid w:val="0066476E"/>
    <w:rsid w:val="006716C1"/>
    <w:rsid w:val="006804B0"/>
    <w:rsid w:val="00682C89"/>
    <w:rsid w:val="006860D4"/>
    <w:rsid w:val="00692A79"/>
    <w:rsid w:val="006959CC"/>
    <w:rsid w:val="00695B54"/>
    <w:rsid w:val="00696D9E"/>
    <w:rsid w:val="006A027B"/>
    <w:rsid w:val="006A39D1"/>
    <w:rsid w:val="006B5015"/>
    <w:rsid w:val="006C01FB"/>
    <w:rsid w:val="006C2A88"/>
    <w:rsid w:val="006D237A"/>
    <w:rsid w:val="006D33D7"/>
    <w:rsid w:val="006D5936"/>
    <w:rsid w:val="006E5491"/>
    <w:rsid w:val="006F2526"/>
    <w:rsid w:val="006F5EEC"/>
    <w:rsid w:val="006F6730"/>
    <w:rsid w:val="00701B50"/>
    <w:rsid w:val="00703651"/>
    <w:rsid w:val="00704CE7"/>
    <w:rsid w:val="00715F3A"/>
    <w:rsid w:val="00717FDF"/>
    <w:rsid w:val="00720CE9"/>
    <w:rsid w:val="00721B69"/>
    <w:rsid w:val="0072696E"/>
    <w:rsid w:val="00741E32"/>
    <w:rsid w:val="0074693B"/>
    <w:rsid w:val="007501DB"/>
    <w:rsid w:val="00750FB7"/>
    <w:rsid w:val="00753396"/>
    <w:rsid w:val="00754967"/>
    <w:rsid w:val="007701F0"/>
    <w:rsid w:val="007711C1"/>
    <w:rsid w:val="00776B2A"/>
    <w:rsid w:val="007770E7"/>
    <w:rsid w:val="00786E4B"/>
    <w:rsid w:val="00787221"/>
    <w:rsid w:val="007937F3"/>
    <w:rsid w:val="00795EB3"/>
    <w:rsid w:val="007968B7"/>
    <w:rsid w:val="00797EDA"/>
    <w:rsid w:val="007A06B9"/>
    <w:rsid w:val="007A0784"/>
    <w:rsid w:val="007A5206"/>
    <w:rsid w:val="007A670C"/>
    <w:rsid w:val="007C05AB"/>
    <w:rsid w:val="007C4E96"/>
    <w:rsid w:val="007D1B25"/>
    <w:rsid w:val="007D4847"/>
    <w:rsid w:val="007D4F97"/>
    <w:rsid w:val="007D5F3A"/>
    <w:rsid w:val="007D6C17"/>
    <w:rsid w:val="007E55B3"/>
    <w:rsid w:val="007E5BF0"/>
    <w:rsid w:val="007E74C2"/>
    <w:rsid w:val="007F6013"/>
    <w:rsid w:val="00800B81"/>
    <w:rsid w:val="008017BE"/>
    <w:rsid w:val="00801CD8"/>
    <w:rsid w:val="00811721"/>
    <w:rsid w:val="0082064D"/>
    <w:rsid w:val="008209B5"/>
    <w:rsid w:val="00821022"/>
    <w:rsid w:val="0082172D"/>
    <w:rsid w:val="00825CAA"/>
    <w:rsid w:val="00831089"/>
    <w:rsid w:val="00834656"/>
    <w:rsid w:val="0084213B"/>
    <w:rsid w:val="008425E7"/>
    <w:rsid w:val="00842CCD"/>
    <w:rsid w:val="00843AF8"/>
    <w:rsid w:val="008764E1"/>
    <w:rsid w:val="008817CD"/>
    <w:rsid w:val="00883039"/>
    <w:rsid w:val="008842E5"/>
    <w:rsid w:val="00890EF9"/>
    <w:rsid w:val="008932AE"/>
    <w:rsid w:val="008961E8"/>
    <w:rsid w:val="008A096D"/>
    <w:rsid w:val="008A49B3"/>
    <w:rsid w:val="008A54C6"/>
    <w:rsid w:val="008A569A"/>
    <w:rsid w:val="008A7B4E"/>
    <w:rsid w:val="008B0B51"/>
    <w:rsid w:val="008B1399"/>
    <w:rsid w:val="008B298F"/>
    <w:rsid w:val="008B4489"/>
    <w:rsid w:val="008D4920"/>
    <w:rsid w:val="008E04FB"/>
    <w:rsid w:val="008E145C"/>
    <w:rsid w:val="008E2E32"/>
    <w:rsid w:val="008E461D"/>
    <w:rsid w:val="008F155C"/>
    <w:rsid w:val="008F391A"/>
    <w:rsid w:val="008F7A6E"/>
    <w:rsid w:val="00900E0E"/>
    <w:rsid w:val="00904759"/>
    <w:rsid w:val="009110D4"/>
    <w:rsid w:val="00912D80"/>
    <w:rsid w:val="00914642"/>
    <w:rsid w:val="00914C95"/>
    <w:rsid w:val="00915A45"/>
    <w:rsid w:val="00930666"/>
    <w:rsid w:val="00930C06"/>
    <w:rsid w:val="00930FB6"/>
    <w:rsid w:val="00932638"/>
    <w:rsid w:val="009415CD"/>
    <w:rsid w:val="00950435"/>
    <w:rsid w:val="00960045"/>
    <w:rsid w:val="009632C6"/>
    <w:rsid w:val="00971D51"/>
    <w:rsid w:val="00990B19"/>
    <w:rsid w:val="00991E24"/>
    <w:rsid w:val="009A2356"/>
    <w:rsid w:val="009A6432"/>
    <w:rsid w:val="009A7180"/>
    <w:rsid w:val="009B3377"/>
    <w:rsid w:val="009B3F58"/>
    <w:rsid w:val="009C2DD9"/>
    <w:rsid w:val="009C6A12"/>
    <w:rsid w:val="009E015C"/>
    <w:rsid w:val="009E1435"/>
    <w:rsid w:val="009F1B98"/>
    <w:rsid w:val="009F3B4D"/>
    <w:rsid w:val="009F3D14"/>
    <w:rsid w:val="00A0519F"/>
    <w:rsid w:val="00A1272B"/>
    <w:rsid w:val="00A16CEE"/>
    <w:rsid w:val="00A17CDC"/>
    <w:rsid w:val="00A17F09"/>
    <w:rsid w:val="00A209F6"/>
    <w:rsid w:val="00A23B4B"/>
    <w:rsid w:val="00A2445B"/>
    <w:rsid w:val="00A3003C"/>
    <w:rsid w:val="00A4160B"/>
    <w:rsid w:val="00A7001B"/>
    <w:rsid w:val="00A740EE"/>
    <w:rsid w:val="00A82D84"/>
    <w:rsid w:val="00A82E8F"/>
    <w:rsid w:val="00A83694"/>
    <w:rsid w:val="00A838BA"/>
    <w:rsid w:val="00A908B9"/>
    <w:rsid w:val="00A930D0"/>
    <w:rsid w:val="00A94791"/>
    <w:rsid w:val="00A94ABE"/>
    <w:rsid w:val="00AB0A8E"/>
    <w:rsid w:val="00AB7E4B"/>
    <w:rsid w:val="00AC5F34"/>
    <w:rsid w:val="00AD2044"/>
    <w:rsid w:val="00AE61B3"/>
    <w:rsid w:val="00AE676D"/>
    <w:rsid w:val="00AF5036"/>
    <w:rsid w:val="00AF5CB0"/>
    <w:rsid w:val="00AF7821"/>
    <w:rsid w:val="00B01C3A"/>
    <w:rsid w:val="00B02D28"/>
    <w:rsid w:val="00B05FDD"/>
    <w:rsid w:val="00B14781"/>
    <w:rsid w:val="00B20E44"/>
    <w:rsid w:val="00B22687"/>
    <w:rsid w:val="00B23057"/>
    <w:rsid w:val="00B24060"/>
    <w:rsid w:val="00B3315E"/>
    <w:rsid w:val="00B37ABC"/>
    <w:rsid w:val="00B413CE"/>
    <w:rsid w:val="00B43863"/>
    <w:rsid w:val="00B53B48"/>
    <w:rsid w:val="00B53DBC"/>
    <w:rsid w:val="00B63011"/>
    <w:rsid w:val="00B75C3D"/>
    <w:rsid w:val="00B75CE0"/>
    <w:rsid w:val="00B76E85"/>
    <w:rsid w:val="00B81184"/>
    <w:rsid w:val="00B8286C"/>
    <w:rsid w:val="00B9074B"/>
    <w:rsid w:val="00B93012"/>
    <w:rsid w:val="00BB481A"/>
    <w:rsid w:val="00BB5269"/>
    <w:rsid w:val="00BC1C5A"/>
    <w:rsid w:val="00BC27AB"/>
    <w:rsid w:val="00BD0810"/>
    <w:rsid w:val="00BD0B1F"/>
    <w:rsid w:val="00BD1D94"/>
    <w:rsid w:val="00BD2A86"/>
    <w:rsid w:val="00BE4E80"/>
    <w:rsid w:val="00C02861"/>
    <w:rsid w:val="00C05720"/>
    <w:rsid w:val="00C07B9E"/>
    <w:rsid w:val="00C12DC3"/>
    <w:rsid w:val="00C21143"/>
    <w:rsid w:val="00C23D87"/>
    <w:rsid w:val="00C27E6A"/>
    <w:rsid w:val="00C340EA"/>
    <w:rsid w:val="00C3458D"/>
    <w:rsid w:val="00C4066F"/>
    <w:rsid w:val="00C41F2B"/>
    <w:rsid w:val="00C435D1"/>
    <w:rsid w:val="00C47F93"/>
    <w:rsid w:val="00C51900"/>
    <w:rsid w:val="00C5285C"/>
    <w:rsid w:val="00C52DA2"/>
    <w:rsid w:val="00C5557B"/>
    <w:rsid w:val="00C56D5B"/>
    <w:rsid w:val="00C60560"/>
    <w:rsid w:val="00C6069E"/>
    <w:rsid w:val="00C63567"/>
    <w:rsid w:val="00C67233"/>
    <w:rsid w:val="00C67325"/>
    <w:rsid w:val="00C733C7"/>
    <w:rsid w:val="00C738A7"/>
    <w:rsid w:val="00C84668"/>
    <w:rsid w:val="00C84C80"/>
    <w:rsid w:val="00CA022E"/>
    <w:rsid w:val="00CA67DB"/>
    <w:rsid w:val="00CA737A"/>
    <w:rsid w:val="00CC6D10"/>
    <w:rsid w:val="00CC6FB8"/>
    <w:rsid w:val="00CD318C"/>
    <w:rsid w:val="00CD3F11"/>
    <w:rsid w:val="00CD632F"/>
    <w:rsid w:val="00CE14F1"/>
    <w:rsid w:val="00CE4642"/>
    <w:rsid w:val="00CF32F2"/>
    <w:rsid w:val="00D03179"/>
    <w:rsid w:val="00D04DF5"/>
    <w:rsid w:val="00D07A78"/>
    <w:rsid w:val="00D14220"/>
    <w:rsid w:val="00D14353"/>
    <w:rsid w:val="00D1636D"/>
    <w:rsid w:val="00D17E2D"/>
    <w:rsid w:val="00D228E3"/>
    <w:rsid w:val="00D34C88"/>
    <w:rsid w:val="00D35D37"/>
    <w:rsid w:val="00D35FE2"/>
    <w:rsid w:val="00D36947"/>
    <w:rsid w:val="00D403FA"/>
    <w:rsid w:val="00D47B14"/>
    <w:rsid w:val="00D51DB6"/>
    <w:rsid w:val="00D53BC6"/>
    <w:rsid w:val="00D53D42"/>
    <w:rsid w:val="00D5569B"/>
    <w:rsid w:val="00D5763E"/>
    <w:rsid w:val="00D57FF7"/>
    <w:rsid w:val="00D607BB"/>
    <w:rsid w:val="00D6329B"/>
    <w:rsid w:val="00D643B8"/>
    <w:rsid w:val="00D67547"/>
    <w:rsid w:val="00D700EF"/>
    <w:rsid w:val="00D73CD4"/>
    <w:rsid w:val="00D755BE"/>
    <w:rsid w:val="00D83F89"/>
    <w:rsid w:val="00D84652"/>
    <w:rsid w:val="00D86595"/>
    <w:rsid w:val="00D9041E"/>
    <w:rsid w:val="00DA1CDC"/>
    <w:rsid w:val="00DA752D"/>
    <w:rsid w:val="00DB26F8"/>
    <w:rsid w:val="00DB4851"/>
    <w:rsid w:val="00DB614E"/>
    <w:rsid w:val="00DD3E49"/>
    <w:rsid w:val="00DE0FED"/>
    <w:rsid w:val="00DE2397"/>
    <w:rsid w:val="00DF13F1"/>
    <w:rsid w:val="00DF427B"/>
    <w:rsid w:val="00E02555"/>
    <w:rsid w:val="00E04FB3"/>
    <w:rsid w:val="00E10F8D"/>
    <w:rsid w:val="00E139DB"/>
    <w:rsid w:val="00E30A91"/>
    <w:rsid w:val="00E36EDD"/>
    <w:rsid w:val="00E37777"/>
    <w:rsid w:val="00E404F3"/>
    <w:rsid w:val="00E42742"/>
    <w:rsid w:val="00E45C58"/>
    <w:rsid w:val="00E4605D"/>
    <w:rsid w:val="00E51012"/>
    <w:rsid w:val="00E550C4"/>
    <w:rsid w:val="00E671F3"/>
    <w:rsid w:val="00E7097E"/>
    <w:rsid w:val="00E773D8"/>
    <w:rsid w:val="00E81D9C"/>
    <w:rsid w:val="00E82645"/>
    <w:rsid w:val="00EA1E0C"/>
    <w:rsid w:val="00EA23E1"/>
    <w:rsid w:val="00EA4824"/>
    <w:rsid w:val="00EA7144"/>
    <w:rsid w:val="00EB1F97"/>
    <w:rsid w:val="00EB2105"/>
    <w:rsid w:val="00EB3F07"/>
    <w:rsid w:val="00EB4160"/>
    <w:rsid w:val="00EB705D"/>
    <w:rsid w:val="00EC2365"/>
    <w:rsid w:val="00EC4104"/>
    <w:rsid w:val="00EC55A8"/>
    <w:rsid w:val="00EC6A48"/>
    <w:rsid w:val="00EC72E3"/>
    <w:rsid w:val="00ED0DC2"/>
    <w:rsid w:val="00ED1C7B"/>
    <w:rsid w:val="00ED4104"/>
    <w:rsid w:val="00ED4F0D"/>
    <w:rsid w:val="00ED4F27"/>
    <w:rsid w:val="00EE054F"/>
    <w:rsid w:val="00EE385F"/>
    <w:rsid w:val="00EE4AFD"/>
    <w:rsid w:val="00EE5E61"/>
    <w:rsid w:val="00EF0AC6"/>
    <w:rsid w:val="00EF0DEE"/>
    <w:rsid w:val="00F00F82"/>
    <w:rsid w:val="00F01326"/>
    <w:rsid w:val="00F06883"/>
    <w:rsid w:val="00F11EF7"/>
    <w:rsid w:val="00F14492"/>
    <w:rsid w:val="00F17CB5"/>
    <w:rsid w:val="00F20D85"/>
    <w:rsid w:val="00F218BE"/>
    <w:rsid w:val="00F31B61"/>
    <w:rsid w:val="00F33D52"/>
    <w:rsid w:val="00F36D1D"/>
    <w:rsid w:val="00F52987"/>
    <w:rsid w:val="00F55141"/>
    <w:rsid w:val="00F61426"/>
    <w:rsid w:val="00F63975"/>
    <w:rsid w:val="00F65F5D"/>
    <w:rsid w:val="00F66A03"/>
    <w:rsid w:val="00F718DB"/>
    <w:rsid w:val="00F74465"/>
    <w:rsid w:val="00F80EE8"/>
    <w:rsid w:val="00F80F62"/>
    <w:rsid w:val="00F81A54"/>
    <w:rsid w:val="00F827F0"/>
    <w:rsid w:val="00F84BF5"/>
    <w:rsid w:val="00F94E5C"/>
    <w:rsid w:val="00F9682D"/>
    <w:rsid w:val="00FA2AC4"/>
    <w:rsid w:val="00FA301C"/>
    <w:rsid w:val="00FB112A"/>
    <w:rsid w:val="00FB12CE"/>
    <w:rsid w:val="00FB3BE1"/>
    <w:rsid w:val="00FB401C"/>
    <w:rsid w:val="00FB59E4"/>
    <w:rsid w:val="00FB6D7E"/>
    <w:rsid w:val="00FC1397"/>
    <w:rsid w:val="00FC1C7E"/>
    <w:rsid w:val="00FD082F"/>
    <w:rsid w:val="00FE2678"/>
    <w:rsid w:val="00FF4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E06633"/>
  <w15:docId w15:val="{AD00AC0B-01BC-4FBC-BF97-637C05F1D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860D4"/>
  </w:style>
  <w:style w:type="paragraph" w:styleId="berschrift1">
    <w:name w:val="heading 1"/>
    <w:basedOn w:val="Standard"/>
    <w:next w:val="Standard"/>
    <w:link w:val="berschrift1Zchn"/>
    <w:qFormat/>
    <w:rsid w:val="006860D4"/>
    <w:pPr>
      <w:keepNext/>
      <w:outlineLvl w:val="0"/>
    </w:pPr>
    <w:rPr>
      <w:rFonts w:ascii="Arial" w:hAnsi="Arial"/>
      <w:sz w:val="4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semiHidden/>
    <w:rsid w:val="006860D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6860D4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6860D4"/>
  </w:style>
  <w:style w:type="character" w:styleId="Hyperlink">
    <w:name w:val="Hyperlink"/>
    <w:basedOn w:val="Absatz-Standardschriftart"/>
    <w:semiHidden/>
    <w:rsid w:val="006860D4"/>
    <w:rPr>
      <w:color w:val="0000FF"/>
      <w:u w:val="single"/>
    </w:rPr>
  </w:style>
  <w:style w:type="paragraph" w:styleId="Blocktext">
    <w:name w:val="Block Text"/>
    <w:basedOn w:val="Standard"/>
    <w:semiHidden/>
    <w:rsid w:val="006860D4"/>
    <w:pPr>
      <w:spacing w:line="360" w:lineRule="auto"/>
      <w:ind w:left="397" w:right="1701"/>
    </w:pPr>
    <w:rPr>
      <w:rFonts w:ascii="Arial" w:hAnsi="Arial"/>
      <w:sz w:val="22"/>
    </w:rPr>
  </w:style>
  <w:style w:type="character" w:styleId="Fett">
    <w:name w:val="Strong"/>
    <w:basedOn w:val="Absatz-Standardschriftart"/>
    <w:uiPriority w:val="22"/>
    <w:qFormat/>
    <w:rsid w:val="00151269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B501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B5015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6B5015"/>
    <w:rPr>
      <w:color w:val="808080"/>
    </w:rPr>
  </w:style>
  <w:style w:type="paragraph" w:styleId="KeinLeerraum">
    <w:name w:val="No Spacing"/>
    <w:next w:val="Standard"/>
    <w:uiPriority w:val="99"/>
    <w:qFormat/>
    <w:rsid w:val="00DB4851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Listenabsatz">
    <w:name w:val="List Paragraph"/>
    <w:basedOn w:val="Standard"/>
    <w:next w:val="Standard"/>
    <w:uiPriority w:val="34"/>
    <w:qFormat/>
    <w:rsid w:val="003F6898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C6A1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C6A12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C6A12"/>
    <w:rPr>
      <w:rFonts w:asciiTheme="minorHAnsi" w:eastAsiaTheme="minorHAnsi" w:hAnsiTheme="minorHAnsi" w:cstheme="minorBidi"/>
      <w:lang w:eastAsia="en-US"/>
    </w:rPr>
  </w:style>
  <w:style w:type="character" w:customStyle="1" w:styleId="KopfzeileZchn">
    <w:name w:val="Kopfzeile Zchn"/>
    <w:basedOn w:val="Absatz-Standardschriftart"/>
    <w:link w:val="Kopfzeile"/>
    <w:semiHidden/>
    <w:rsid w:val="001279C0"/>
  </w:style>
  <w:style w:type="paragraph" w:styleId="StandardWeb">
    <w:name w:val="Normal (Web)"/>
    <w:basedOn w:val="Standard"/>
    <w:uiPriority w:val="99"/>
    <w:unhideWhenUsed/>
    <w:rsid w:val="00556DA1"/>
    <w:pPr>
      <w:spacing w:before="100" w:beforeAutospacing="1" w:after="100" w:afterAutospacing="1"/>
    </w:pPr>
    <w:rPr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rsid w:val="003F1E43"/>
    <w:rPr>
      <w:rFonts w:ascii="Arial" w:hAnsi="Arial"/>
      <w:sz w:val="48"/>
    </w:rPr>
  </w:style>
  <w:style w:type="character" w:styleId="BesuchterLink">
    <w:name w:val="FollowedHyperlink"/>
    <w:basedOn w:val="Absatz-Standardschriftart"/>
    <w:uiPriority w:val="99"/>
    <w:semiHidden/>
    <w:unhideWhenUsed/>
    <w:rsid w:val="00E04FB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741196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65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88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8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6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reieich.de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len\Documents\Benutzerdefinierte%20Office-Vorlagen\0_PM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0_PM.dotx</Template>
  <TotalTime>0</TotalTime>
  <Pages>1</Pages>
  <Words>139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 DREIEICH</vt:lpstr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  DREIEICH</dc:title>
  <dc:creator>Rosemarie Allen</dc:creator>
  <cp:lastModifiedBy>Allen, Rosemarie</cp:lastModifiedBy>
  <cp:revision>6</cp:revision>
  <cp:lastPrinted>2020-01-21T10:14:00Z</cp:lastPrinted>
  <dcterms:created xsi:type="dcterms:W3CDTF">2026-04-13T12:14:00Z</dcterms:created>
  <dcterms:modified xsi:type="dcterms:W3CDTF">2026-04-17T06:54:00Z</dcterms:modified>
</cp:coreProperties>
</file>