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DAA56" w14:textId="77777777" w:rsidR="00A93C0A" w:rsidRDefault="00A93C0A" w:rsidP="00375517">
      <w:pPr>
        <w:spacing w:line="360" w:lineRule="auto"/>
      </w:pPr>
    </w:p>
    <w:p w14:paraId="37AC76D1" w14:textId="77777777" w:rsidR="00375517" w:rsidRPr="00375517" w:rsidRDefault="00375517" w:rsidP="00375517">
      <w:pPr>
        <w:spacing w:line="360" w:lineRule="auto"/>
        <w:rPr>
          <w:sz w:val="22"/>
          <w:szCs w:val="22"/>
        </w:rPr>
      </w:pPr>
    </w:p>
    <w:p w14:paraId="1A21ACC5" w14:textId="77777777" w:rsidR="00375517" w:rsidRPr="00375517" w:rsidRDefault="00375517" w:rsidP="00375517">
      <w:pPr>
        <w:spacing w:line="360" w:lineRule="auto"/>
        <w:rPr>
          <w:sz w:val="22"/>
          <w:szCs w:val="22"/>
        </w:rPr>
      </w:pPr>
    </w:p>
    <w:p w14:paraId="77FEFEAF" w14:textId="77777777" w:rsidR="00765583" w:rsidRDefault="00765583" w:rsidP="00375517">
      <w:pPr>
        <w:spacing w:line="360" w:lineRule="auto"/>
        <w:rPr>
          <w:rFonts w:ascii="HelveticaNeue LT 55 Roman" w:hAnsi="HelveticaNeue LT 55 Roman"/>
          <w:b/>
          <w:bCs/>
          <w:sz w:val="28"/>
          <w:szCs w:val="28"/>
        </w:rPr>
      </w:pPr>
    </w:p>
    <w:p w14:paraId="0A609E74" w14:textId="181BA7BF" w:rsidR="00375517" w:rsidRPr="00375517" w:rsidRDefault="00375517" w:rsidP="00375517">
      <w:pPr>
        <w:spacing w:line="360" w:lineRule="auto"/>
        <w:rPr>
          <w:rFonts w:ascii="HelveticaNeue LT 55 Roman" w:hAnsi="HelveticaNeue LT 55 Roman"/>
          <w:b/>
          <w:bCs/>
          <w:sz w:val="28"/>
          <w:szCs w:val="28"/>
        </w:rPr>
      </w:pPr>
      <w:r w:rsidRPr="00375517">
        <w:rPr>
          <w:rFonts w:ascii="HelveticaNeue LT 55 Roman" w:hAnsi="HelveticaNeue LT 55 Roman"/>
          <w:b/>
          <w:bCs/>
          <w:sz w:val="28"/>
          <w:szCs w:val="28"/>
        </w:rPr>
        <w:t>Emder Bewegungssommer 2026 startet am 1. Juni</w:t>
      </w:r>
    </w:p>
    <w:p w14:paraId="4E0531E2" w14:textId="77777777" w:rsidR="00375517" w:rsidRPr="00375517" w:rsidRDefault="00375517" w:rsidP="00375517">
      <w:pPr>
        <w:spacing w:line="360" w:lineRule="auto"/>
        <w:rPr>
          <w:rFonts w:ascii="HelveticaNeue LT 55 Roman" w:hAnsi="HelveticaNeue LT 55 Roman"/>
          <w:b/>
          <w:bCs/>
          <w:sz w:val="24"/>
          <w:szCs w:val="24"/>
        </w:rPr>
      </w:pPr>
    </w:p>
    <w:p w14:paraId="37AB7267" w14:textId="069827D6" w:rsidR="00375517" w:rsidRDefault="00375517" w:rsidP="00375517">
      <w:pPr>
        <w:spacing w:line="360" w:lineRule="auto"/>
        <w:rPr>
          <w:rFonts w:ascii="HelveticaNeue LT 55 Roman" w:hAnsi="HelveticaNeue LT 55 Roman"/>
          <w:sz w:val="24"/>
          <w:szCs w:val="24"/>
        </w:rPr>
      </w:pPr>
      <w:r w:rsidRPr="00375517">
        <w:rPr>
          <w:rFonts w:ascii="HelveticaNeue LT 55 Roman" w:hAnsi="HelveticaNeue LT 55 Roman"/>
          <w:sz w:val="24"/>
          <w:szCs w:val="24"/>
        </w:rPr>
        <w:t>Nach dem erfolgreichen Auftakt im vergangenen Jahr geht der Emder Bewegungssommer in die nächste Runde: Ab dem 1. Juni 2026 lädt die Stadt Emden erneut alle Bürgerinnen und Bürger dazu ein, gemeinsam aktiv zu werden, neue Bewegungsangebote kennenzulernen und Sport direkt vor der eigenen Haustür zu erleben</w:t>
      </w:r>
      <w:r>
        <w:rPr>
          <w:rFonts w:ascii="HelveticaNeue LT 55 Roman" w:hAnsi="HelveticaNeue LT 55 Roman"/>
          <w:sz w:val="24"/>
          <w:szCs w:val="24"/>
        </w:rPr>
        <w:t xml:space="preserve"> – ganz spontan, ohne Anmeldung und ohne Kosten für die Teilnehmenden. </w:t>
      </w:r>
    </w:p>
    <w:p w14:paraId="6ADBDF81" w14:textId="77777777" w:rsidR="00375517" w:rsidRPr="00375517" w:rsidRDefault="00375517" w:rsidP="00375517">
      <w:pPr>
        <w:spacing w:line="360" w:lineRule="auto"/>
        <w:rPr>
          <w:rFonts w:ascii="HelveticaNeue LT 55 Roman" w:hAnsi="HelveticaNeue LT 55 Roman"/>
          <w:sz w:val="24"/>
          <w:szCs w:val="24"/>
        </w:rPr>
      </w:pPr>
    </w:p>
    <w:p w14:paraId="47509DFA" w14:textId="016E906C" w:rsidR="00375517" w:rsidRDefault="00375517" w:rsidP="00375517">
      <w:pPr>
        <w:spacing w:line="360" w:lineRule="auto"/>
        <w:rPr>
          <w:rFonts w:ascii="HelveticaNeue LT 55 Roman" w:hAnsi="HelveticaNeue LT 55 Roman"/>
          <w:sz w:val="24"/>
          <w:szCs w:val="24"/>
        </w:rPr>
      </w:pPr>
      <w:r w:rsidRPr="00375517">
        <w:rPr>
          <w:rFonts w:ascii="HelveticaNeue LT 55 Roman" w:hAnsi="HelveticaNeue LT 55 Roman"/>
          <w:sz w:val="24"/>
          <w:szCs w:val="24"/>
        </w:rPr>
        <w:t xml:space="preserve">Bis in den Herbst hinein stehen wieder zahlreiche kostenfreie Angebote in verschiedenen Emder Stadtteilen auf dem Programm. Bereits jetzt beteiligen sich zahlreiche Vereine, Institutionen und Initiativen am Bewegungssommer 2026. Insgesamt sind aktuell bereits </w:t>
      </w:r>
      <w:r w:rsidR="00252A63" w:rsidRPr="00765583">
        <w:rPr>
          <w:rFonts w:ascii="HelveticaNeue LT 55 Roman" w:hAnsi="HelveticaNeue LT 55 Roman"/>
          <w:sz w:val="24"/>
          <w:szCs w:val="24"/>
        </w:rPr>
        <w:t>111</w:t>
      </w:r>
      <w:r w:rsidRPr="00375517">
        <w:rPr>
          <w:rFonts w:ascii="HelveticaNeue LT 55 Roman" w:hAnsi="HelveticaNeue LT 55 Roman"/>
          <w:sz w:val="24"/>
          <w:szCs w:val="24"/>
        </w:rPr>
        <w:t xml:space="preserve"> Veranstaltungen mit </w:t>
      </w:r>
      <w:r w:rsidR="00252A63" w:rsidRPr="00765583">
        <w:rPr>
          <w:rFonts w:ascii="HelveticaNeue LT 55 Roman" w:hAnsi="HelveticaNeue LT 55 Roman"/>
          <w:sz w:val="24"/>
          <w:szCs w:val="24"/>
        </w:rPr>
        <w:t>24</w:t>
      </w:r>
      <w:r w:rsidRPr="00375517">
        <w:rPr>
          <w:rFonts w:ascii="HelveticaNeue LT 55 Roman" w:hAnsi="HelveticaNeue LT 55 Roman"/>
          <w:sz w:val="24"/>
          <w:szCs w:val="24"/>
        </w:rPr>
        <w:t xml:space="preserve"> beteiligten Akteur*innen geplant – weitere Angebote kommen laufend hinzu.</w:t>
      </w:r>
    </w:p>
    <w:p w14:paraId="3832048A" w14:textId="77777777" w:rsidR="00375517" w:rsidRPr="00375517" w:rsidRDefault="00375517" w:rsidP="00375517">
      <w:pPr>
        <w:spacing w:line="360" w:lineRule="auto"/>
        <w:rPr>
          <w:rFonts w:ascii="HelveticaNeue LT 55 Roman" w:hAnsi="HelveticaNeue LT 55 Roman"/>
          <w:sz w:val="24"/>
          <w:szCs w:val="24"/>
        </w:rPr>
      </w:pPr>
    </w:p>
    <w:p w14:paraId="7AC96160" w14:textId="77777777" w:rsidR="00375517" w:rsidRDefault="00375517" w:rsidP="00375517">
      <w:pPr>
        <w:spacing w:line="360" w:lineRule="auto"/>
        <w:rPr>
          <w:rFonts w:ascii="HelveticaNeue LT 55 Roman" w:hAnsi="HelveticaNeue LT 55 Roman"/>
          <w:sz w:val="24"/>
          <w:szCs w:val="24"/>
        </w:rPr>
      </w:pPr>
      <w:r w:rsidRPr="00375517">
        <w:rPr>
          <w:rFonts w:ascii="HelveticaNeue LT 55 Roman" w:hAnsi="HelveticaNeue LT 55 Roman"/>
          <w:sz w:val="24"/>
          <w:szCs w:val="24"/>
        </w:rPr>
        <w:t>Ob Yoga, Gymnastik, Tanz, Bewegungsangebote für Kinder, Spaziergruppen oder Mitmachaktionen im öffentlichen Raum: Ziel des Projekts ist es, Menschen aller Altersgruppen niedrigschwellig zu mehr Bewegung zu motivieren und gleichzeitig Begegnung und Gemeinschaft in den Quartieren zu fördern.</w:t>
      </w:r>
    </w:p>
    <w:p w14:paraId="74D7BCD7" w14:textId="77777777" w:rsidR="00375517" w:rsidRPr="00375517" w:rsidRDefault="00375517" w:rsidP="00375517">
      <w:pPr>
        <w:spacing w:line="360" w:lineRule="auto"/>
        <w:rPr>
          <w:rFonts w:ascii="HelveticaNeue LT 55 Roman" w:hAnsi="HelveticaNeue LT 55 Roman"/>
          <w:sz w:val="24"/>
          <w:szCs w:val="24"/>
        </w:rPr>
      </w:pPr>
    </w:p>
    <w:p w14:paraId="1AA98CC0" w14:textId="77777777" w:rsidR="00375517" w:rsidRDefault="00375517" w:rsidP="00375517">
      <w:pPr>
        <w:spacing w:line="360" w:lineRule="auto"/>
        <w:rPr>
          <w:rFonts w:ascii="HelveticaNeue LT 55 Roman" w:hAnsi="HelveticaNeue LT 55 Roman"/>
          <w:sz w:val="24"/>
          <w:szCs w:val="24"/>
        </w:rPr>
      </w:pPr>
      <w:r w:rsidRPr="00375517">
        <w:rPr>
          <w:rFonts w:ascii="HelveticaNeue LT 55 Roman" w:hAnsi="HelveticaNeue LT 55 Roman"/>
          <w:sz w:val="24"/>
          <w:szCs w:val="24"/>
        </w:rPr>
        <w:t xml:space="preserve">„Der große Zuspruch im vergangenen Jahr hat gezeigt, wie wichtig wohnortnahe und unkomplizierte Bewegungsangebote für viele Menschen sind“, sagt </w:t>
      </w:r>
      <w:r w:rsidRPr="00375517">
        <w:rPr>
          <w:rFonts w:ascii="HelveticaNeue LT 55 Roman" w:hAnsi="HelveticaNeue LT 55 Roman"/>
          <w:b/>
          <w:bCs/>
          <w:sz w:val="24"/>
          <w:szCs w:val="24"/>
        </w:rPr>
        <w:t>Helga Schüning</w:t>
      </w:r>
      <w:r w:rsidRPr="00375517">
        <w:rPr>
          <w:rFonts w:ascii="HelveticaNeue LT 55 Roman" w:hAnsi="HelveticaNeue LT 55 Roman"/>
          <w:sz w:val="24"/>
          <w:szCs w:val="24"/>
        </w:rPr>
        <w:t>, Koordinatorin für Gesundheitsförderung und -prävention bei der Stadt Emden. „Deshalb freuen wir uns sehr, den Bewegungssommer auch 2026 gemeinsam mit vielen engagierten Partner*innen fortsetzen zu können.“</w:t>
      </w:r>
    </w:p>
    <w:p w14:paraId="39FF11BA" w14:textId="77777777" w:rsidR="00375517" w:rsidRPr="00375517" w:rsidRDefault="00375517" w:rsidP="00375517">
      <w:pPr>
        <w:spacing w:line="360" w:lineRule="auto"/>
        <w:rPr>
          <w:rFonts w:ascii="HelveticaNeue LT 55 Roman" w:hAnsi="HelveticaNeue LT 55 Roman"/>
          <w:sz w:val="24"/>
          <w:szCs w:val="24"/>
        </w:rPr>
      </w:pPr>
    </w:p>
    <w:p w14:paraId="75895260" w14:textId="4C51877E" w:rsidR="00375517" w:rsidRDefault="00375517" w:rsidP="00375517">
      <w:pPr>
        <w:spacing w:line="360" w:lineRule="auto"/>
        <w:rPr>
          <w:rFonts w:ascii="HelveticaNeue LT 55 Roman" w:hAnsi="HelveticaNeue LT 55 Roman"/>
          <w:sz w:val="24"/>
          <w:szCs w:val="24"/>
        </w:rPr>
      </w:pPr>
      <w:r w:rsidRPr="00375517">
        <w:rPr>
          <w:rFonts w:ascii="HelveticaNeue LT 55 Roman" w:hAnsi="HelveticaNeue LT 55 Roman"/>
          <w:sz w:val="24"/>
          <w:szCs w:val="24"/>
        </w:rPr>
        <w:lastRenderedPageBreak/>
        <w:t>Der Emder Bewegungssommer wird erneut in Zusammenarbeit mit dem Stadtsportbund Emden, zahlreichen Sportvereinen sowie weiteren lokalen Akteur*innen organisiert. Die Teilnahme an den Angeboten ist kostenfrei und ohne Anmeldung möglich.</w:t>
      </w:r>
    </w:p>
    <w:p w14:paraId="0901A06B" w14:textId="77777777" w:rsidR="00375517" w:rsidRPr="00375517" w:rsidRDefault="00375517" w:rsidP="00375517">
      <w:pPr>
        <w:spacing w:line="360" w:lineRule="auto"/>
        <w:rPr>
          <w:rFonts w:ascii="HelveticaNeue LT 55 Roman" w:hAnsi="HelveticaNeue LT 55 Roman"/>
          <w:sz w:val="24"/>
          <w:szCs w:val="24"/>
        </w:rPr>
      </w:pPr>
    </w:p>
    <w:p w14:paraId="302A28A8" w14:textId="77777777" w:rsidR="00375517" w:rsidRDefault="00375517" w:rsidP="00375517">
      <w:pPr>
        <w:spacing w:line="360" w:lineRule="auto"/>
        <w:rPr>
          <w:rFonts w:ascii="HelveticaNeue LT 55 Roman" w:hAnsi="HelveticaNeue LT 55 Roman"/>
          <w:sz w:val="24"/>
          <w:szCs w:val="24"/>
        </w:rPr>
      </w:pPr>
      <w:r w:rsidRPr="00375517">
        <w:rPr>
          <w:rFonts w:ascii="HelveticaNeue LT 55 Roman" w:hAnsi="HelveticaNeue LT 55 Roman"/>
          <w:sz w:val="24"/>
          <w:szCs w:val="24"/>
        </w:rPr>
        <w:t>Das Projekt ist Teil des Förderprogramms „Gesundheit im Quartier“ und wird von der AOK Niedersachsen unterstützt.</w:t>
      </w:r>
    </w:p>
    <w:p w14:paraId="60151A44" w14:textId="77777777" w:rsidR="00375517" w:rsidRPr="00375517" w:rsidRDefault="00375517" w:rsidP="00375517">
      <w:pPr>
        <w:spacing w:line="360" w:lineRule="auto"/>
        <w:rPr>
          <w:rFonts w:ascii="HelveticaNeue LT 55 Roman" w:hAnsi="HelveticaNeue LT 55 Roman"/>
          <w:sz w:val="24"/>
          <w:szCs w:val="24"/>
        </w:rPr>
      </w:pPr>
    </w:p>
    <w:p w14:paraId="4C4369B0" w14:textId="513A6CCA" w:rsidR="00375517" w:rsidRPr="00375517" w:rsidRDefault="00375517" w:rsidP="00375517">
      <w:pPr>
        <w:spacing w:line="360" w:lineRule="auto"/>
        <w:rPr>
          <w:rFonts w:ascii="HelveticaNeue LT 55 Roman" w:hAnsi="HelveticaNeue LT 55 Roman"/>
          <w:b/>
          <w:bCs/>
          <w:sz w:val="24"/>
          <w:szCs w:val="24"/>
        </w:rPr>
      </w:pPr>
      <w:r w:rsidRPr="00375517">
        <w:rPr>
          <w:rFonts w:ascii="HelveticaNeue LT 55 Roman" w:hAnsi="HelveticaNeue LT 55 Roman"/>
          <w:b/>
          <w:bCs/>
          <w:sz w:val="24"/>
          <w:szCs w:val="24"/>
        </w:rPr>
        <w:t>Einladung zur Teilnahme</w:t>
      </w:r>
    </w:p>
    <w:p w14:paraId="65EB4E07" w14:textId="77777777" w:rsidR="00375517" w:rsidRPr="00375517" w:rsidRDefault="00375517" w:rsidP="00375517">
      <w:pPr>
        <w:spacing w:line="360" w:lineRule="auto"/>
        <w:rPr>
          <w:rFonts w:ascii="HelveticaNeue LT 55 Roman" w:hAnsi="HelveticaNeue LT 55 Roman"/>
          <w:sz w:val="24"/>
          <w:szCs w:val="24"/>
        </w:rPr>
      </w:pPr>
      <w:r w:rsidRPr="00375517">
        <w:rPr>
          <w:rFonts w:ascii="HelveticaNeue LT 55 Roman" w:hAnsi="HelveticaNeue LT 55 Roman"/>
          <w:sz w:val="24"/>
          <w:szCs w:val="24"/>
        </w:rPr>
        <w:t>Alle Emderinnen und Emder sind herzlich eingeladen, mitzumachen – unabhängig von Alter, Fitnesslevel oder Vorerfahrung. Der Bewegungssommer bietet die Gelegenheit, neue Angebote auszuprobieren, Menschen kennenzulernen und gemeinsam aktiv zu sein.</w:t>
      </w:r>
    </w:p>
    <w:p w14:paraId="0F1D4108" w14:textId="77777777" w:rsidR="00375517" w:rsidRPr="00375517" w:rsidRDefault="00375517" w:rsidP="00375517">
      <w:pPr>
        <w:spacing w:line="360" w:lineRule="auto"/>
        <w:rPr>
          <w:rFonts w:ascii="HelveticaNeue LT 55 Roman" w:hAnsi="HelveticaNeue LT 55 Roman"/>
          <w:sz w:val="24"/>
          <w:szCs w:val="24"/>
        </w:rPr>
      </w:pPr>
      <w:r w:rsidRPr="00375517">
        <w:rPr>
          <w:rFonts w:ascii="HelveticaNeue LT 55 Roman" w:hAnsi="HelveticaNeue LT 55 Roman"/>
          <w:sz w:val="24"/>
          <w:szCs w:val="24"/>
        </w:rPr>
        <w:t>Alle Veranstaltungen und Termine werden fortlaufend online veröffentlicht unter:</w:t>
      </w:r>
    </w:p>
    <w:p w14:paraId="70548541" w14:textId="62BE2AAB" w:rsidR="00375517" w:rsidRPr="00375517" w:rsidRDefault="00375517" w:rsidP="00375517">
      <w:pPr>
        <w:spacing w:line="360" w:lineRule="auto"/>
        <w:rPr>
          <w:rFonts w:ascii="HelveticaNeue LT 55 Roman" w:hAnsi="HelveticaNeue LT 55 Roman"/>
          <w:sz w:val="24"/>
          <w:szCs w:val="24"/>
        </w:rPr>
      </w:pPr>
      <w:hyperlink r:id="rId8" w:history="1">
        <w:r w:rsidRPr="00287DC9">
          <w:rPr>
            <w:rStyle w:val="Hyperlink"/>
            <w:rFonts w:ascii="HelveticaNeue LT 55 Roman" w:hAnsi="HelveticaNeue LT 55 Roman"/>
            <w:sz w:val="24"/>
            <w:szCs w:val="24"/>
          </w:rPr>
          <w:t>www.</w:t>
        </w:r>
        <w:r w:rsidRPr="00375517">
          <w:rPr>
            <w:rStyle w:val="Hyperlink"/>
            <w:rFonts w:ascii="HelveticaNeue LT 55 Roman" w:hAnsi="HelveticaNeue LT 55 Roman"/>
            <w:sz w:val="24"/>
            <w:szCs w:val="24"/>
          </w:rPr>
          <w:t>miteinander.emden.de/emder-bewegungssommer</w:t>
        </w:r>
      </w:hyperlink>
      <w:r>
        <w:rPr>
          <w:rFonts w:ascii="HelveticaNeue LT 55 Roman" w:hAnsi="HelveticaNeue LT 55 Roman"/>
          <w:sz w:val="24"/>
          <w:szCs w:val="24"/>
        </w:rPr>
        <w:t xml:space="preserve">  </w:t>
      </w:r>
    </w:p>
    <w:p w14:paraId="724CF868" w14:textId="77777777" w:rsidR="00375517" w:rsidRPr="00375517" w:rsidRDefault="00375517" w:rsidP="00375517">
      <w:pPr>
        <w:spacing w:line="360" w:lineRule="auto"/>
      </w:pPr>
    </w:p>
    <w:sectPr w:rsidR="00375517" w:rsidRPr="00375517">
      <w:headerReference w:type="even" r:id="rId9"/>
      <w:headerReference w:type="default" r:id="rId10"/>
      <w:footerReference w:type="default" r:id="rId11"/>
      <w:headerReference w:type="first" r:id="rId12"/>
      <w:footerReference w:type="first" r:id="rId13"/>
      <w:type w:val="continuous"/>
      <w:pgSz w:w="11906" w:h="16838" w:code="9"/>
      <w:pgMar w:top="1418" w:right="1077" w:bottom="1701" w:left="1701" w:header="720" w:footer="720"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6B781" w14:textId="77777777" w:rsidR="00632806" w:rsidRDefault="00632806">
      <w:r>
        <w:separator/>
      </w:r>
    </w:p>
  </w:endnote>
  <w:endnote w:type="continuationSeparator" w:id="0">
    <w:p w14:paraId="15C07782" w14:textId="77777777" w:rsidR="00632806" w:rsidRDefault="00632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 LT 55 Roman">
    <w:panose1 w:val="02000503040000020004"/>
    <w:charset w:val="00"/>
    <w:family w:val="auto"/>
    <w:pitch w:val="variable"/>
    <w:sig w:usb0="80000027"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News Gothic MT">
    <w:altName w:val="Arial"/>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HelveticaNeue LT 57 Cn">
    <w:panose1 w:val="00000400000000000000"/>
    <w:charset w:val="00"/>
    <w:family w:val="auto"/>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A435D" w14:textId="77777777" w:rsidR="00BF6940" w:rsidRDefault="00BF6940">
    <w:pPr>
      <w:pStyle w:val="Fuzeile"/>
      <w:jc w:val="center"/>
    </w:pPr>
    <w:r>
      <w:object w:dxaOrig="855" w:dyaOrig="855" w14:anchorId="630D05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2.75pt;height:42.75pt">
          <v:imagedata r:id="rId1" o:title=""/>
        </v:shape>
        <o:OLEObject Type="Embed" ProgID="Imaging.Dokument" ShapeID="_x0000_i1026" DrawAspect="Content" ObjectID="_1841554253" r:id="rId2"/>
      </w:object>
    </w:r>
  </w:p>
  <w:p w14:paraId="28C73C46" w14:textId="77777777" w:rsidR="00BF6940" w:rsidRDefault="00BF6940">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28038" w14:textId="77777777" w:rsidR="00BF6940" w:rsidRDefault="00D55D1C">
    <w:pPr>
      <w:pStyle w:val="Fuzeile"/>
      <w:tabs>
        <w:tab w:val="clear" w:pos="4536"/>
        <w:tab w:val="clear" w:pos="9072"/>
        <w:tab w:val="center" w:pos="397"/>
        <w:tab w:val="center" w:pos="567"/>
        <w:tab w:val="center" w:pos="851"/>
      </w:tabs>
      <w:rPr>
        <w:rFonts w:ascii="Arial" w:hAnsi="Arial"/>
        <w:sz w:val="16"/>
      </w:rPr>
    </w:pPr>
    <w:r>
      <w:rPr>
        <w:rFonts w:ascii="Arial" w:hAnsi="Arial"/>
        <w:noProof/>
      </w:rPr>
      <mc:AlternateContent>
        <mc:Choice Requires="wps">
          <w:drawing>
            <wp:anchor distT="0" distB="0" distL="114300" distR="114300" simplePos="0" relativeHeight="251660288" behindDoc="0" locked="0" layoutInCell="1" allowOverlap="1" wp14:anchorId="39952C03" wp14:editId="2AC646C2">
              <wp:simplePos x="0" y="0"/>
              <wp:positionH relativeFrom="column">
                <wp:posOffset>2535555</wp:posOffset>
              </wp:positionH>
              <wp:positionV relativeFrom="paragraph">
                <wp:posOffset>-213360</wp:posOffset>
              </wp:positionV>
              <wp:extent cx="2150745" cy="234950"/>
              <wp:effectExtent l="1905" t="0" r="0" b="0"/>
              <wp:wrapNone/>
              <wp:docPr id="111146886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0745" cy="23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204655" w14:textId="77777777" w:rsidR="00BF6940" w:rsidRDefault="0011327B">
                          <w:pPr>
                            <w:pStyle w:val="berschrift5"/>
                            <w:jc w:val="right"/>
                            <w:rPr>
                              <w:rFonts w:ascii="HelveticaNeue LT 57 Cn" w:hAnsi="HelveticaNeue LT 57 Cn"/>
                              <w:spacing w:val="20"/>
                              <w:sz w:val="20"/>
                            </w:rPr>
                          </w:pPr>
                          <w:r>
                            <w:rPr>
                              <w:rFonts w:ascii="HelveticaNeue LT 57 Cn" w:hAnsi="HelveticaNeue LT 57 Cn"/>
                              <w:spacing w:val="20"/>
                              <w:sz w:val="20"/>
                            </w:rPr>
                            <w:t xml:space="preserve">Kommunikation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952C03" id="_x0000_t202" coordsize="21600,21600" o:spt="202" path="m,l,21600r21600,l21600,xe">
              <v:stroke joinstyle="miter"/>
              <v:path gradientshapeok="t" o:connecttype="rect"/>
            </v:shapetype>
            <v:shape id="Text Box 6" o:spid="_x0000_s1028" type="#_x0000_t202" style="position:absolute;margin-left:199.65pt;margin-top:-16.8pt;width:169.35pt;height:1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" filled="f" stroked="f">
              <v:textbox>
                <w:txbxContent>
                  <w:p w14:paraId="35204655" w14:textId="77777777" w:rsidR="00BF6940" w:rsidRDefault="0011327B">
                    <w:pPr>
                      <w:pStyle w:val="berschrift5"/>
                      <w:jc w:val="right"/>
                      <w:rPr>
                        <w:rFonts w:ascii="HelveticaNeue LT 57 Cn" w:hAnsi="HelveticaNeue LT 57 Cn"/>
                        <w:spacing w:val="20"/>
                        <w:sz w:val="20"/>
                      </w:rPr>
                    </w:pPr>
                    <w:r>
                      <w:rPr>
                        <w:rFonts w:ascii="HelveticaNeue LT 57 Cn" w:hAnsi="HelveticaNeue LT 57 Cn"/>
                        <w:spacing w:val="20"/>
                        <w:sz w:val="20"/>
                      </w:rPr>
                      <w:t xml:space="preserve">Kommunikation </w:t>
                    </w:r>
                  </w:p>
                </w:txbxContent>
              </v:textbox>
            </v:shape>
          </w:pict>
        </mc:Fallback>
      </mc:AlternateContent>
    </w:r>
    <w:r>
      <w:rPr>
        <w:rFonts w:ascii="Arial" w:hAnsi="Arial"/>
        <w:noProof/>
      </w:rPr>
      <mc:AlternateContent>
        <mc:Choice Requires="wps">
          <w:drawing>
            <wp:anchor distT="0" distB="0" distL="114300" distR="114300" simplePos="0" relativeHeight="251659264" behindDoc="0" locked="0" layoutInCell="1" allowOverlap="1" wp14:anchorId="139547E3" wp14:editId="60F386E9">
              <wp:simplePos x="0" y="0"/>
              <wp:positionH relativeFrom="column">
                <wp:posOffset>4686300</wp:posOffset>
              </wp:positionH>
              <wp:positionV relativeFrom="paragraph">
                <wp:posOffset>-213360</wp:posOffset>
              </wp:positionV>
              <wp:extent cx="1600200" cy="1943100"/>
              <wp:effectExtent l="0" t="0" r="0" b="3810"/>
              <wp:wrapNone/>
              <wp:docPr id="100956758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943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C1D65C" w14:textId="77777777" w:rsidR="00256D9A" w:rsidRDefault="00256D9A">
                          <w:pPr>
                            <w:pStyle w:val="berschrift3"/>
                            <w:spacing w:line="256" w:lineRule="exact"/>
                            <w:rPr>
                              <w:rFonts w:ascii="HelveticaNeue LT 57 Cn" w:hAnsi="HelveticaNeue LT 57 Cn"/>
                              <w:b w:val="0"/>
                              <w:spacing w:val="4"/>
                              <w:szCs w:val="16"/>
                            </w:rPr>
                          </w:pPr>
                        </w:p>
                        <w:p w14:paraId="4A49771A" w14:textId="77777777" w:rsidR="00BF6940" w:rsidRDefault="007F7BEE">
                          <w:pPr>
                            <w:pStyle w:val="berschrift3"/>
                            <w:spacing w:line="256" w:lineRule="exact"/>
                            <w:rPr>
                              <w:rFonts w:ascii="HelveticaNeue LT 57 Cn" w:hAnsi="HelveticaNeue LT 57 Cn"/>
                              <w:spacing w:val="4"/>
                              <w:szCs w:val="16"/>
                            </w:rPr>
                          </w:pPr>
                          <w:r>
                            <w:rPr>
                              <w:rFonts w:ascii="HelveticaNeue LT 57 Cn" w:hAnsi="HelveticaNeue LT 57 Cn"/>
                              <w:spacing w:val="4"/>
                              <w:szCs w:val="16"/>
                            </w:rPr>
                            <w:t>Theda Eilers</w:t>
                          </w:r>
                        </w:p>
                        <w:p w14:paraId="7F6B036C" w14:textId="77777777" w:rsidR="00BF6940" w:rsidRDefault="00256D9A">
                          <w:pPr>
                            <w:spacing w:line="256" w:lineRule="exact"/>
                            <w:rPr>
                              <w:rFonts w:ascii="HelveticaNeue LT 57 Cn" w:hAnsi="HelveticaNeue LT 57 Cn" w:cs="Arial"/>
                              <w:spacing w:val="4"/>
                              <w:sz w:val="16"/>
                              <w:szCs w:val="16"/>
                            </w:rPr>
                          </w:pPr>
                          <w:r>
                            <w:rPr>
                              <w:rFonts w:ascii="HelveticaNeue LT 57 Cn" w:hAnsi="HelveticaNeue LT 57 Cn" w:cs="Arial"/>
                              <w:spacing w:val="4"/>
                              <w:sz w:val="16"/>
                              <w:szCs w:val="16"/>
                            </w:rPr>
                            <w:t xml:space="preserve">Leitung der </w:t>
                          </w:r>
                          <w:r w:rsidR="0011327B">
                            <w:rPr>
                              <w:rFonts w:ascii="HelveticaNeue LT 57 Cn" w:hAnsi="HelveticaNeue LT 57 Cn" w:cs="Arial"/>
                              <w:spacing w:val="4"/>
                              <w:sz w:val="16"/>
                              <w:szCs w:val="16"/>
                            </w:rPr>
                            <w:t xml:space="preserve">Stabsstelle </w:t>
                          </w:r>
                        </w:p>
                        <w:p w14:paraId="476F446A" w14:textId="77777777" w:rsidR="00BF6940" w:rsidRDefault="00BF6940">
                          <w:pPr>
                            <w:spacing w:line="256" w:lineRule="exact"/>
                            <w:rPr>
                              <w:rFonts w:ascii="HelveticaNeue LT 57 Cn" w:hAnsi="HelveticaNeue LT 57 Cn" w:cs="Arial"/>
                              <w:spacing w:val="4"/>
                              <w:sz w:val="16"/>
                              <w:szCs w:val="16"/>
                            </w:rPr>
                          </w:pPr>
                          <w:r>
                            <w:rPr>
                              <w:rFonts w:ascii="HelveticaNeue LT 57 Cn" w:hAnsi="HelveticaNeue LT 57 Cn" w:cs="Arial"/>
                              <w:spacing w:val="4"/>
                              <w:sz w:val="16"/>
                              <w:szCs w:val="16"/>
                            </w:rPr>
                            <w:t>Telefon  0 49 21  87-1</w:t>
                          </w:r>
                          <w:r w:rsidR="007F7BEE">
                            <w:rPr>
                              <w:rFonts w:ascii="HelveticaNeue LT 57 Cn" w:hAnsi="HelveticaNeue LT 57 Cn" w:cs="Arial"/>
                              <w:spacing w:val="4"/>
                              <w:sz w:val="16"/>
                              <w:szCs w:val="16"/>
                            </w:rPr>
                            <w:t>3 1</w:t>
                          </w:r>
                          <w:r>
                            <w:rPr>
                              <w:rFonts w:ascii="HelveticaNeue LT 57 Cn" w:hAnsi="HelveticaNeue LT 57 Cn" w:cs="Arial"/>
                              <w:spacing w:val="4"/>
                              <w:sz w:val="16"/>
                              <w:szCs w:val="16"/>
                            </w:rPr>
                            <w:t>3</w:t>
                          </w:r>
                        </w:p>
                        <w:p w14:paraId="12A06BDB" w14:textId="77777777" w:rsidR="00BF6940" w:rsidRDefault="00BF6940">
                          <w:pPr>
                            <w:spacing w:line="256" w:lineRule="exact"/>
                            <w:rPr>
                              <w:rFonts w:ascii="HelveticaNeue LT 57 Cn" w:hAnsi="HelveticaNeue LT 57 Cn" w:cs="Arial"/>
                              <w:spacing w:val="4"/>
                              <w:sz w:val="16"/>
                              <w:szCs w:val="16"/>
                            </w:rPr>
                          </w:pPr>
                          <w:r>
                            <w:rPr>
                              <w:rFonts w:ascii="HelveticaNeue LT 57 Cn" w:hAnsi="HelveticaNeue LT 57 Cn" w:cs="Arial"/>
                              <w:spacing w:val="4"/>
                              <w:sz w:val="16"/>
                              <w:szCs w:val="16"/>
                            </w:rPr>
                            <w:t>T</w:t>
                          </w:r>
                          <w:r>
                            <w:rPr>
                              <w:rFonts w:ascii="HelveticaNeue LT 57 Cn" w:hAnsi="HelveticaNeue LT 57 Cn" w:cs="Arial"/>
                              <w:spacing w:val="6"/>
                              <w:sz w:val="16"/>
                              <w:szCs w:val="16"/>
                            </w:rPr>
                            <w:t>elefax</w:t>
                          </w:r>
                          <w:r>
                            <w:rPr>
                              <w:rFonts w:ascii="HelveticaNeue LT 57 Cn" w:hAnsi="HelveticaNeue LT 57 Cn" w:cs="Arial"/>
                              <w:spacing w:val="4"/>
                              <w:sz w:val="16"/>
                              <w:szCs w:val="16"/>
                            </w:rPr>
                            <w:t xml:space="preserve">  0 49 21  87-1014 93</w:t>
                          </w:r>
                        </w:p>
                        <w:p w14:paraId="2F565FC4" w14:textId="77777777" w:rsidR="00BF6940" w:rsidRDefault="007F7BEE">
                          <w:pPr>
                            <w:spacing w:line="256" w:lineRule="exact"/>
                            <w:rPr>
                              <w:rFonts w:ascii="HelveticaNeue LT 57 Cn" w:hAnsi="HelveticaNeue LT 57 Cn" w:cs="Arial"/>
                              <w:spacing w:val="4"/>
                              <w:sz w:val="16"/>
                              <w:szCs w:val="16"/>
                            </w:rPr>
                          </w:pPr>
                          <w:r>
                            <w:rPr>
                              <w:rFonts w:ascii="HelveticaNeue LT 57 Cn" w:hAnsi="HelveticaNeue LT 57 Cn" w:cs="Arial"/>
                              <w:spacing w:val="4"/>
                              <w:sz w:val="16"/>
                              <w:szCs w:val="16"/>
                            </w:rPr>
                            <w:t>Theda.eilers</w:t>
                          </w:r>
                          <w:r w:rsidR="00BF6940">
                            <w:rPr>
                              <w:rFonts w:ascii="HelveticaNeue LT 57 Cn" w:hAnsi="HelveticaNeue LT 57 Cn" w:cs="Arial"/>
                              <w:spacing w:val="4"/>
                              <w:sz w:val="16"/>
                              <w:szCs w:val="16"/>
                            </w:rPr>
                            <w:t>@emden.de</w:t>
                          </w:r>
                        </w:p>
                        <w:p w14:paraId="1FA4A651" w14:textId="77777777" w:rsidR="00BF6940" w:rsidRDefault="00BF6940">
                          <w:pPr>
                            <w:spacing w:line="256" w:lineRule="exact"/>
                            <w:rPr>
                              <w:rFonts w:ascii="HelveticaNeue LT 57 Cn" w:hAnsi="HelveticaNeue LT 57 Cn" w:cs="Arial"/>
                              <w:b/>
                              <w:spacing w:val="12"/>
                              <w:sz w:val="16"/>
                              <w:szCs w:val="16"/>
                            </w:rPr>
                          </w:pPr>
                          <w:r>
                            <w:rPr>
                              <w:rFonts w:ascii="HelveticaNeue LT 57 Cn" w:hAnsi="HelveticaNeue LT 57 Cn" w:cs="Arial"/>
                              <w:b/>
                              <w:spacing w:val="12"/>
                              <w:sz w:val="16"/>
                              <w:szCs w:val="16"/>
                            </w:rPr>
                            <w:t>STADT EMDEN</w:t>
                          </w:r>
                        </w:p>
                        <w:p w14:paraId="0A8D292D" w14:textId="77777777" w:rsidR="00BF6940" w:rsidRDefault="00BF6940">
                          <w:pPr>
                            <w:spacing w:line="256" w:lineRule="exact"/>
                            <w:rPr>
                              <w:rFonts w:ascii="HelveticaNeue LT 57 Cn" w:hAnsi="HelveticaNeue LT 57 Cn" w:cs="Arial"/>
                              <w:spacing w:val="4"/>
                              <w:sz w:val="16"/>
                              <w:szCs w:val="16"/>
                            </w:rPr>
                          </w:pPr>
                          <w:r>
                            <w:rPr>
                              <w:rFonts w:ascii="HelveticaNeue LT 57 Cn" w:hAnsi="HelveticaNeue LT 57 Cn" w:cs="Arial"/>
                              <w:spacing w:val="4"/>
                              <w:sz w:val="16"/>
                              <w:szCs w:val="16"/>
                            </w:rPr>
                            <w:t>Frickensteinplatz 2</w:t>
                          </w:r>
                        </w:p>
                        <w:p w14:paraId="64715C37" w14:textId="77777777" w:rsidR="00BF6940" w:rsidRDefault="00BF6940">
                          <w:pPr>
                            <w:spacing w:line="256" w:lineRule="exact"/>
                            <w:rPr>
                              <w:rFonts w:ascii="HelveticaNeue LT 57 Cn" w:hAnsi="HelveticaNeue LT 57 Cn" w:cs="Arial"/>
                              <w:spacing w:val="4"/>
                              <w:sz w:val="16"/>
                              <w:szCs w:val="16"/>
                            </w:rPr>
                          </w:pPr>
                          <w:r>
                            <w:rPr>
                              <w:rFonts w:ascii="HelveticaNeue LT 57 Cn" w:hAnsi="HelveticaNeue LT 57 Cn" w:cs="Arial"/>
                              <w:spacing w:val="4"/>
                              <w:sz w:val="16"/>
                              <w:szCs w:val="16"/>
                            </w:rPr>
                            <w:t>26721 Emden</w:t>
                          </w:r>
                        </w:p>
                        <w:p w14:paraId="6BEBA503" w14:textId="77777777" w:rsidR="00BF6940" w:rsidRDefault="00BF6940">
                          <w:pPr>
                            <w:rPr>
                              <w:rFonts w:ascii="Arial" w:hAnsi="Arial" w:cs="Arial"/>
                              <w:sz w:val="16"/>
                            </w:rPr>
                          </w:pPr>
                        </w:p>
                        <w:p w14:paraId="4A2647AB" w14:textId="77777777" w:rsidR="00BF6940" w:rsidRDefault="00BF6940">
                          <w:pPr>
                            <w:rPr>
                              <w:rFonts w:ascii="Arial" w:hAnsi="Arial" w:cs="Arial"/>
                              <w:sz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9547E3" id="Text Box 5" o:spid="_x0000_s1029" type="#_x0000_t202" style="position:absolute;margin-left:369pt;margin-top:-16.8pt;width:126pt;height:1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" filled="f" stroked="f">
              <v:textbox>
                <w:txbxContent>
                  <w:p w14:paraId="7FC1D65C" w14:textId="77777777" w:rsidR="00256D9A" w:rsidRDefault="00256D9A">
                    <w:pPr>
                      <w:pStyle w:val="berschrift3"/>
                      <w:spacing w:line="256" w:lineRule="exact"/>
                      <w:rPr>
                        <w:rFonts w:ascii="HelveticaNeue LT 57 Cn" w:hAnsi="HelveticaNeue LT 57 Cn"/>
                        <w:b w:val="0"/>
                        <w:spacing w:val="4"/>
                        <w:szCs w:val="16"/>
                      </w:rPr>
                    </w:pPr>
                  </w:p>
                  <w:p w14:paraId="4A49771A" w14:textId="77777777" w:rsidR="00BF6940" w:rsidRDefault="007F7BEE">
                    <w:pPr>
                      <w:pStyle w:val="berschrift3"/>
                      <w:spacing w:line="256" w:lineRule="exact"/>
                      <w:rPr>
                        <w:rFonts w:ascii="HelveticaNeue LT 57 Cn" w:hAnsi="HelveticaNeue LT 57 Cn"/>
                        <w:spacing w:val="4"/>
                        <w:szCs w:val="16"/>
                      </w:rPr>
                    </w:pPr>
                    <w:r>
                      <w:rPr>
                        <w:rFonts w:ascii="HelveticaNeue LT 57 Cn" w:hAnsi="HelveticaNeue LT 57 Cn"/>
                        <w:spacing w:val="4"/>
                        <w:szCs w:val="16"/>
                      </w:rPr>
                      <w:t>Theda Eilers</w:t>
                    </w:r>
                  </w:p>
                  <w:p w14:paraId="7F6B036C" w14:textId="77777777" w:rsidR="00BF6940" w:rsidRDefault="00256D9A">
                    <w:pPr>
                      <w:spacing w:line="256" w:lineRule="exact"/>
                      <w:rPr>
                        <w:rFonts w:ascii="HelveticaNeue LT 57 Cn" w:hAnsi="HelveticaNeue LT 57 Cn" w:cs="Arial"/>
                        <w:spacing w:val="4"/>
                        <w:sz w:val="16"/>
                        <w:szCs w:val="16"/>
                      </w:rPr>
                    </w:pPr>
                    <w:r>
                      <w:rPr>
                        <w:rFonts w:ascii="HelveticaNeue LT 57 Cn" w:hAnsi="HelveticaNeue LT 57 Cn" w:cs="Arial"/>
                        <w:spacing w:val="4"/>
                        <w:sz w:val="16"/>
                        <w:szCs w:val="16"/>
                      </w:rPr>
                      <w:t xml:space="preserve">Leitung der </w:t>
                    </w:r>
                    <w:r w:rsidR="0011327B">
                      <w:rPr>
                        <w:rFonts w:ascii="HelveticaNeue LT 57 Cn" w:hAnsi="HelveticaNeue LT 57 Cn" w:cs="Arial"/>
                        <w:spacing w:val="4"/>
                        <w:sz w:val="16"/>
                        <w:szCs w:val="16"/>
                      </w:rPr>
                      <w:t xml:space="preserve">Stabsstelle </w:t>
                    </w:r>
                  </w:p>
                  <w:p w14:paraId="476F446A" w14:textId="77777777" w:rsidR="00BF6940" w:rsidRDefault="00BF6940">
                    <w:pPr>
                      <w:spacing w:line="256" w:lineRule="exact"/>
                      <w:rPr>
                        <w:rFonts w:ascii="HelveticaNeue LT 57 Cn" w:hAnsi="HelveticaNeue LT 57 Cn" w:cs="Arial"/>
                        <w:spacing w:val="4"/>
                        <w:sz w:val="16"/>
                        <w:szCs w:val="16"/>
                      </w:rPr>
                    </w:pPr>
                    <w:r>
                      <w:rPr>
                        <w:rFonts w:ascii="HelveticaNeue LT 57 Cn" w:hAnsi="HelveticaNeue LT 57 Cn" w:cs="Arial"/>
                        <w:spacing w:val="4"/>
                        <w:sz w:val="16"/>
                        <w:szCs w:val="16"/>
                      </w:rPr>
                      <w:t>Telefon  0 49 21  87-1</w:t>
                    </w:r>
                    <w:r w:rsidR="007F7BEE">
                      <w:rPr>
                        <w:rFonts w:ascii="HelveticaNeue LT 57 Cn" w:hAnsi="HelveticaNeue LT 57 Cn" w:cs="Arial"/>
                        <w:spacing w:val="4"/>
                        <w:sz w:val="16"/>
                        <w:szCs w:val="16"/>
                      </w:rPr>
                      <w:t>3 1</w:t>
                    </w:r>
                    <w:r>
                      <w:rPr>
                        <w:rFonts w:ascii="HelveticaNeue LT 57 Cn" w:hAnsi="HelveticaNeue LT 57 Cn" w:cs="Arial"/>
                        <w:spacing w:val="4"/>
                        <w:sz w:val="16"/>
                        <w:szCs w:val="16"/>
                      </w:rPr>
                      <w:t>3</w:t>
                    </w:r>
                  </w:p>
                  <w:p w14:paraId="12A06BDB" w14:textId="77777777" w:rsidR="00BF6940" w:rsidRDefault="00BF6940">
                    <w:pPr>
                      <w:spacing w:line="256" w:lineRule="exact"/>
                      <w:rPr>
                        <w:rFonts w:ascii="HelveticaNeue LT 57 Cn" w:hAnsi="HelveticaNeue LT 57 Cn" w:cs="Arial"/>
                        <w:spacing w:val="4"/>
                        <w:sz w:val="16"/>
                        <w:szCs w:val="16"/>
                      </w:rPr>
                    </w:pPr>
                    <w:r>
                      <w:rPr>
                        <w:rFonts w:ascii="HelveticaNeue LT 57 Cn" w:hAnsi="HelveticaNeue LT 57 Cn" w:cs="Arial"/>
                        <w:spacing w:val="4"/>
                        <w:sz w:val="16"/>
                        <w:szCs w:val="16"/>
                      </w:rPr>
                      <w:t>T</w:t>
                    </w:r>
                    <w:r>
                      <w:rPr>
                        <w:rFonts w:ascii="HelveticaNeue LT 57 Cn" w:hAnsi="HelveticaNeue LT 57 Cn" w:cs="Arial"/>
                        <w:spacing w:val="6"/>
                        <w:sz w:val="16"/>
                        <w:szCs w:val="16"/>
                      </w:rPr>
                      <w:t>elefax</w:t>
                    </w:r>
                    <w:r>
                      <w:rPr>
                        <w:rFonts w:ascii="HelveticaNeue LT 57 Cn" w:hAnsi="HelveticaNeue LT 57 Cn" w:cs="Arial"/>
                        <w:spacing w:val="4"/>
                        <w:sz w:val="16"/>
                        <w:szCs w:val="16"/>
                      </w:rPr>
                      <w:t xml:space="preserve">  0 49 21  87-1014 93</w:t>
                    </w:r>
                  </w:p>
                  <w:p w14:paraId="2F565FC4" w14:textId="77777777" w:rsidR="00BF6940" w:rsidRDefault="007F7BEE">
                    <w:pPr>
                      <w:spacing w:line="256" w:lineRule="exact"/>
                      <w:rPr>
                        <w:rFonts w:ascii="HelveticaNeue LT 57 Cn" w:hAnsi="HelveticaNeue LT 57 Cn" w:cs="Arial"/>
                        <w:spacing w:val="4"/>
                        <w:sz w:val="16"/>
                        <w:szCs w:val="16"/>
                      </w:rPr>
                    </w:pPr>
                    <w:r>
                      <w:rPr>
                        <w:rFonts w:ascii="HelveticaNeue LT 57 Cn" w:hAnsi="HelveticaNeue LT 57 Cn" w:cs="Arial"/>
                        <w:spacing w:val="4"/>
                        <w:sz w:val="16"/>
                        <w:szCs w:val="16"/>
                      </w:rPr>
                      <w:t>Theda.eilers</w:t>
                    </w:r>
                    <w:r w:rsidR="00BF6940">
                      <w:rPr>
                        <w:rFonts w:ascii="HelveticaNeue LT 57 Cn" w:hAnsi="HelveticaNeue LT 57 Cn" w:cs="Arial"/>
                        <w:spacing w:val="4"/>
                        <w:sz w:val="16"/>
                        <w:szCs w:val="16"/>
                      </w:rPr>
                      <w:t>@emden.de</w:t>
                    </w:r>
                  </w:p>
                  <w:p w14:paraId="1FA4A651" w14:textId="77777777" w:rsidR="00BF6940" w:rsidRDefault="00BF6940">
                    <w:pPr>
                      <w:spacing w:line="256" w:lineRule="exact"/>
                      <w:rPr>
                        <w:rFonts w:ascii="HelveticaNeue LT 57 Cn" w:hAnsi="HelveticaNeue LT 57 Cn" w:cs="Arial"/>
                        <w:b/>
                        <w:spacing w:val="12"/>
                        <w:sz w:val="16"/>
                        <w:szCs w:val="16"/>
                      </w:rPr>
                    </w:pPr>
                    <w:r>
                      <w:rPr>
                        <w:rFonts w:ascii="HelveticaNeue LT 57 Cn" w:hAnsi="HelveticaNeue LT 57 Cn" w:cs="Arial"/>
                        <w:b/>
                        <w:spacing w:val="12"/>
                        <w:sz w:val="16"/>
                        <w:szCs w:val="16"/>
                      </w:rPr>
                      <w:t>STADT EMDEN</w:t>
                    </w:r>
                  </w:p>
                  <w:p w14:paraId="0A8D292D" w14:textId="77777777" w:rsidR="00BF6940" w:rsidRDefault="00BF6940">
                    <w:pPr>
                      <w:spacing w:line="256" w:lineRule="exact"/>
                      <w:rPr>
                        <w:rFonts w:ascii="HelveticaNeue LT 57 Cn" w:hAnsi="HelveticaNeue LT 57 Cn" w:cs="Arial"/>
                        <w:spacing w:val="4"/>
                        <w:sz w:val="16"/>
                        <w:szCs w:val="16"/>
                      </w:rPr>
                    </w:pPr>
                    <w:r>
                      <w:rPr>
                        <w:rFonts w:ascii="HelveticaNeue LT 57 Cn" w:hAnsi="HelveticaNeue LT 57 Cn" w:cs="Arial"/>
                        <w:spacing w:val="4"/>
                        <w:sz w:val="16"/>
                        <w:szCs w:val="16"/>
                      </w:rPr>
                      <w:t>Frickensteinplatz 2</w:t>
                    </w:r>
                  </w:p>
                  <w:p w14:paraId="64715C37" w14:textId="77777777" w:rsidR="00BF6940" w:rsidRDefault="00BF6940">
                    <w:pPr>
                      <w:spacing w:line="256" w:lineRule="exact"/>
                      <w:rPr>
                        <w:rFonts w:ascii="HelveticaNeue LT 57 Cn" w:hAnsi="HelveticaNeue LT 57 Cn" w:cs="Arial"/>
                        <w:spacing w:val="4"/>
                        <w:sz w:val="16"/>
                        <w:szCs w:val="16"/>
                      </w:rPr>
                    </w:pPr>
                    <w:r>
                      <w:rPr>
                        <w:rFonts w:ascii="HelveticaNeue LT 57 Cn" w:hAnsi="HelveticaNeue LT 57 Cn" w:cs="Arial"/>
                        <w:spacing w:val="4"/>
                        <w:sz w:val="16"/>
                        <w:szCs w:val="16"/>
                      </w:rPr>
                      <w:t>26721 Emden</w:t>
                    </w:r>
                  </w:p>
                  <w:p w14:paraId="6BEBA503" w14:textId="77777777" w:rsidR="00BF6940" w:rsidRDefault="00BF6940">
                    <w:pPr>
                      <w:rPr>
                        <w:rFonts w:ascii="Arial" w:hAnsi="Arial" w:cs="Arial"/>
                        <w:sz w:val="16"/>
                      </w:rPr>
                    </w:pPr>
                  </w:p>
                  <w:p w14:paraId="4A2647AB" w14:textId="77777777" w:rsidR="00BF6940" w:rsidRDefault="00BF6940">
                    <w:pPr>
                      <w:rPr>
                        <w:rFonts w:ascii="Arial" w:hAnsi="Arial" w:cs="Arial"/>
                        <w:sz w:val="12"/>
                      </w:rPr>
                    </w:pPr>
                  </w:p>
                </w:txbxContent>
              </v:textbox>
            </v:shape>
          </w:pict>
        </mc:Fallback>
      </mc:AlternateContent>
    </w:r>
    <w:r>
      <w:rPr>
        <w:rFonts w:ascii="Arial" w:hAnsi="Arial"/>
        <w:noProof/>
      </w:rPr>
      <mc:AlternateContent>
        <mc:Choice Requires="wps">
          <w:drawing>
            <wp:anchor distT="0" distB="0" distL="114300" distR="114300" simplePos="0" relativeHeight="251655168" behindDoc="0" locked="0" layoutInCell="1" allowOverlap="1" wp14:anchorId="798B825D" wp14:editId="7815354C">
              <wp:simplePos x="0" y="0"/>
              <wp:positionH relativeFrom="column">
                <wp:posOffset>4686300</wp:posOffset>
              </wp:positionH>
              <wp:positionV relativeFrom="paragraph">
                <wp:posOffset>-143510</wp:posOffset>
              </wp:positionV>
              <wp:extent cx="0" cy="2190750"/>
              <wp:effectExtent l="9525" t="8890" r="9525" b="10160"/>
              <wp:wrapNone/>
              <wp:docPr id="172226152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075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18AE65" id="Line 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11.3pt" to="369pt,16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" strokecolor="gray"/>
          </w:pict>
        </mc:Fallback>
      </mc:AlternateContent>
    </w:r>
  </w:p>
  <w:p w14:paraId="5E5DED63" w14:textId="77777777" w:rsidR="00BF6940" w:rsidRDefault="00BF6940">
    <w:pPr>
      <w:pStyle w:val="Fuzeile"/>
      <w:tabs>
        <w:tab w:val="clear" w:pos="4536"/>
        <w:tab w:val="clear" w:pos="9072"/>
        <w:tab w:val="center" w:pos="397"/>
        <w:tab w:val="center" w:pos="567"/>
        <w:tab w:val="center" w:pos="851"/>
      </w:tabs>
      <w:rPr>
        <w:rFonts w:ascii="Arial" w:hAnsi="Arial"/>
        <w:sz w:val="16"/>
      </w:rPr>
    </w:pPr>
  </w:p>
  <w:p w14:paraId="5468D158" w14:textId="77777777" w:rsidR="00BF6940" w:rsidRDefault="00BF6940">
    <w:pPr>
      <w:pStyle w:val="Fuzeile"/>
      <w:tabs>
        <w:tab w:val="clear" w:pos="4536"/>
        <w:tab w:val="clear" w:pos="9072"/>
        <w:tab w:val="center" w:pos="397"/>
        <w:tab w:val="center" w:pos="567"/>
        <w:tab w:val="center" w:pos="851"/>
      </w:tabs>
      <w:rPr>
        <w:rFonts w:ascii="Arial" w:hAnsi="Arial"/>
        <w:sz w:val="16"/>
      </w:rPr>
    </w:pPr>
  </w:p>
  <w:p w14:paraId="543409C4" w14:textId="77777777" w:rsidR="00BF6940" w:rsidRDefault="00BF6940">
    <w:pPr>
      <w:pStyle w:val="Fuzeile"/>
      <w:tabs>
        <w:tab w:val="clear" w:pos="4536"/>
        <w:tab w:val="clear" w:pos="9072"/>
        <w:tab w:val="center" w:pos="397"/>
        <w:tab w:val="center" w:pos="567"/>
        <w:tab w:val="center" w:pos="851"/>
      </w:tabs>
      <w:rPr>
        <w:rFonts w:ascii="Arial" w:hAnsi="Arial"/>
        <w:sz w:val="16"/>
      </w:rPr>
    </w:pPr>
  </w:p>
  <w:p w14:paraId="6B677426" w14:textId="77777777" w:rsidR="00BF6940" w:rsidRDefault="00BF6940">
    <w:pPr>
      <w:pStyle w:val="Fuzeile"/>
      <w:tabs>
        <w:tab w:val="clear" w:pos="4536"/>
        <w:tab w:val="clear" w:pos="9072"/>
        <w:tab w:val="center" w:pos="397"/>
        <w:tab w:val="center" w:pos="567"/>
        <w:tab w:val="center" w:pos="851"/>
      </w:tabs>
      <w:rPr>
        <w:rFonts w:ascii="Arial" w:hAnsi="Arial"/>
        <w:sz w:val="16"/>
      </w:rPr>
    </w:pPr>
  </w:p>
  <w:p w14:paraId="7ADFCEBC" w14:textId="77777777" w:rsidR="00BF6940" w:rsidRDefault="00BF6940">
    <w:pPr>
      <w:pStyle w:val="Fuzeile"/>
      <w:tabs>
        <w:tab w:val="clear" w:pos="4536"/>
        <w:tab w:val="clear" w:pos="9072"/>
        <w:tab w:val="center" w:pos="397"/>
        <w:tab w:val="center" w:pos="567"/>
        <w:tab w:val="center" w:pos="851"/>
      </w:tabs>
      <w:rPr>
        <w:rFonts w:ascii="Arial" w:hAnsi="Arial"/>
        <w:sz w:val="16"/>
      </w:rPr>
    </w:pPr>
  </w:p>
  <w:p w14:paraId="770B0917" w14:textId="77777777" w:rsidR="00BF6940" w:rsidRDefault="00BF6940">
    <w:pPr>
      <w:pStyle w:val="Fuzeile"/>
      <w:tabs>
        <w:tab w:val="clear" w:pos="4536"/>
        <w:tab w:val="clear" w:pos="9072"/>
        <w:tab w:val="center" w:pos="397"/>
        <w:tab w:val="center" w:pos="567"/>
        <w:tab w:val="center" w:pos="851"/>
      </w:tabs>
      <w:rPr>
        <w:rFonts w:ascii="Arial" w:hAnsi="Arial"/>
        <w:sz w:val="16"/>
      </w:rPr>
    </w:pPr>
  </w:p>
  <w:p w14:paraId="7D68AEDD" w14:textId="77777777" w:rsidR="00BF6940" w:rsidRDefault="00BF6940">
    <w:pPr>
      <w:pStyle w:val="Fuzeile"/>
      <w:tabs>
        <w:tab w:val="clear" w:pos="4536"/>
        <w:tab w:val="clear" w:pos="9072"/>
        <w:tab w:val="center" w:pos="397"/>
        <w:tab w:val="center" w:pos="567"/>
        <w:tab w:val="center" w:pos="851"/>
      </w:tabs>
      <w:rPr>
        <w:rFonts w:ascii="Arial" w:hAnsi="Arial"/>
        <w:sz w:val="16"/>
      </w:rPr>
    </w:pPr>
  </w:p>
  <w:p w14:paraId="340949B3" w14:textId="77777777" w:rsidR="00BF6940" w:rsidRDefault="00BF6940">
    <w:pPr>
      <w:pStyle w:val="Fuzeile"/>
      <w:tabs>
        <w:tab w:val="clear" w:pos="4536"/>
        <w:tab w:val="clear" w:pos="9072"/>
        <w:tab w:val="center" w:pos="397"/>
        <w:tab w:val="center" w:pos="567"/>
        <w:tab w:val="center" w:pos="851"/>
      </w:tabs>
      <w:rPr>
        <w:rFonts w:ascii="Arial" w:hAnsi="Arial"/>
        <w:sz w:val="16"/>
      </w:rPr>
    </w:pPr>
  </w:p>
  <w:p w14:paraId="635D23C7" w14:textId="77777777" w:rsidR="00BF6940" w:rsidRDefault="00BF6940">
    <w:pPr>
      <w:pStyle w:val="Fuzeile"/>
      <w:tabs>
        <w:tab w:val="clear" w:pos="4536"/>
        <w:tab w:val="clear" w:pos="9072"/>
        <w:tab w:val="center" w:pos="397"/>
        <w:tab w:val="center" w:pos="567"/>
        <w:tab w:val="center" w:pos="851"/>
      </w:tabs>
      <w:rPr>
        <w:rFonts w:ascii="Arial" w:hAnsi="Arial"/>
        <w:sz w:val="16"/>
      </w:rPr>
    </w:pPr>
  </w:p>
  <w:p w14:paraId="07327BA3" w14:textId="77777777" w:rsidR="00BF6940" w:rsidRDefault="00BF6940">
    <w:pPr>
      <w:pStyle w:val="Fuzeile"/>
      <w:tabs>
        <w:tab w:val="clear" w:pos="4536"/>
        <w:tab w:val="clear" w:pos="9072"/>
        <w:tab w:val="center" w:pos="397"/>
        <w:tab w:val="center" w:pos="567"/>
        <w:tab w:val="center" w:pos="851"/>
      </w:tabs>
      <w:rPr>
        <w:rFonts w:ascii="Arial" w:hAnsi="Arial"/>
        <w:sz w:val="16"/>
      </w:rPr>
    </w:pPr>
  </w:p>
  <w:p w14:paraId="36BDD6BC" w14:textId="77777777" w:rsidR="00BF6940" w:rsidRDefault="00BF6940">
    <w:pPr>
      <w:pStyle w:val="Fuzeile"/>
      <w:tabs>
        <w:tab w:val="clear" w:pos="4536"/>
        <w:tab w:val="clear" w:pos="9072"/>
        <w:tab w:val="center" w:pos="397"/>
        <w:tab w:val="center" w:pos="567"/>
        <w:tab w:val="center" w:pos="851"/>
      </w:tabs>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E5584" w14:textId="77777777" w:rsidR="00632806" w:rsidRDefault="00632806">
      <w:r>
        <w:separator/>
      </w:r>
    </w:p>
  </w:footnote>
  <w:footnote w:type="continuationSeparator" w:id="0">
    <w:p w14:paraId="6DFDBDE2" w14:textId="77777777" w:rsidR="00632806" w:rsidRDefault="006328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1C157" w14:textId="77777777" w:rsidR="00BF6940" w:rsidRDefault="00BF6940">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0663095D" w14:textId="77777777" w:rsidR="00BF6940" w:rsidRDefault="00BF6940">
    <w:pPr>
      <w:pStyle w:val="Kopfzeile"/>
      <w:ind w:right="360"/>
    </w:pPr>
  </w:p>
  <w:p w14:paraId="206AF7B3" w14:textId="77777777" w:rsidR="00BF6940" w:rsidRDefault="00BF6940"/>
  <w:p w14:paraId="42AD495F" w14:textId="77777777" w:rsidR="00BF6940" w:rsidRDefault="00BF6940"/>
  <w:p w14:paraId="0CE495F6" w14:textId="77777777" w:rsidR="00BF6940" w:rsidRDefault="00BF6940"/>
  <w:p w14:paraId="3859A6AE" w14:textId="77777777" w:rsidR="00BF6940" w:rsidRDefault="00BF6940"/>
  <w:p w14:paraId="625C3069" w14:textId="77777777" w:rsidR="00BF6940" w:rsidRDefault="00BF6940"/>
  <w:p w14:paraId="05BA05C3" w14:textId="77777777" w:rsidR="00BF6940" w:rsidRDefault="00BF694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F0E10" w14:textId="77777777" w:rsidR="00BF6940" w:rsidRDefault="00BF6940">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D05749">
      <w:rPr>
        <w:rStyle w:val="Seitenzahl"/>
        <w:noProof/>
      </w:rPr>
      <w:t>2</w:t>
    </w:r>
    <w:r>
      <w:rPr>
        <w:rStyle w:val="Seitenzahl"/>
      </w:rPr>
      <w:fldChar w:fldCharType="end"/>
    </w:r>
  </w:p>
  <w:p w14:paraId="7C4B48E9" w14:textId="77777777" w:rsidR="00BF6940" w:rsidRDefault="00BF6940">
    <w:pPr>
      <w:pStyle w:val="Kopfzeile"/>
      <w:ind w:right="360"/>
    </w:pPr>
  </w:p>
  <w:p w14:paraId="6F390F53" w14:textId="77777777" w:rsidR="00BF6940" w:rsidRDefault="00BF6940">
    <w:pPr>
      <w:pStyle w:val="Kopfzeile"/>
    </w:pPr>
  </w:p>
  <w:p w14:paraId="7B0DC694" w14:textId="77777777" w:rsidR="00BF6940" w:rsidRDefault="00BF6940">
    <w:pPr>
      <w:pStyle w:val="Kopfzeile"/>
    </w:pPr>
  </w:p>
  <w:p w14:paraId="5A881D77" w14:textId="77777777" w:rsidR="00BF6940" w:rsidRDefault="00BF6940"/>
  <w:p w14:paraId="32DF4841" w14:textId="77777777" w:rsidR="00BF6940" w:rsidRDefault="00BF6940"/>
  <w:p w14:paraId="3AE3C047" w14:textId="77777777" w:rsidR="00BF6940" w:rsidRDefault="00BF6940"/>
  <w:p w14:paraId="4E543564" w14:textId="77777777" w:rsidR="00BF6940" w:rsidRDefault="00BF6940"/>
  <w:p w14:paraId="0F910FC1" w14:textId="77777777" w:rsidR="00BF6940" w:rsidRDefault="00BF6940"/>
  <w:p w14:paraId="4B160B19" w14:textId="77777777" w:rsidR="00BF6940" w:rsidRDefault="00BF694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1EC27" w14:textId="77777777" w:rsidR="00BF6940" w:rsidRDefault="00D55D1C">
    <w:pPr>
      <w:pStyle w:val="Kopfzeile"/>
    </w:pPr>
    <w:r>
      <w:rPr>
        <w:noProof/>
      </w:rPr>
      <mc:AlternateContent>
        <mc:Choice Requires="wps">
          <w:drawing>
            <wp:anchor distT="0" distB="0" distL="114300" distR="114300" simplePos="0" relativeHeight="251656192" behindDoc="0" locked="0" layoutInCell="1" allowOverlap="1" wp14:anchorId="058A29E4" wp14:editId="2075C913">
              <wp:simplePos x="0" y="0"/>
              <wp:positionH relativeFrom="column">
                <wp:posOffset>3200400</wp:posOffset>
              </wp:positionH>
              <wp:positionV relativeFrom="paragraph">
                <wp:posOffset>116840</wp:posOffset>
              </wp:positionV>
              <wp:extent cx="2689225" cy="758190"/>
              <wp:effectExtent l="0" t="2540" r="0" b="1270"/>
              <wp:wrapSquare wrapText="bothSides"/>
              <wp:docPr id="12230666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9225" cy="758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AAAD34" w14:textId="77777777" w:rsidR="00BF6940" w:rsidRDefault="00D55D1C">
                          <w:r>
                            <w:rPr>
                              <w:noProof/>
                            </w:rPr>
                            <w:drawing>
                              <wp:inline distT="0" distB="0" distL="0" distR="0" wp14:anchorId="777F857F" wp14:editId="72314E2C">
                                <wp:extent cx="2495550" cy="666750"/>
                                <wp:effectExtent l="0" t="0" r="0" b="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5550" cy="6667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A29E4" id="_x0000_t202" coordsize="21600,21600" o:spt="202" path="m,l,21600r21600,l21600,xe">
              <v:stroke joinstyle="miter"/>
              <v:path gradientshapeok="t" o:connecttype="rect"/>
            </v:shapetype>
            <v:shape id="Text Box 2" o:spid="_x0000_s1026" type="#_x0000_t202" style="position:absolute;margin-left:252pt;margin-top:9.2pt;width:211.75pt;height:59.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" filled="f" stroked="f">
              <v:textbox>
                <w:txbxContent>
                  <w:p w14:paraId="60AAAD34" w14:textId="77777777" w:rsidR="00BF6940" w:rsidRDefault="00D55D1C">
                    <w:r>
                      <w:rPr>
                        <w:noProof/>
                      </w:rPr>
                      <w:drawing>
                        <wp:inline distT="0" distB="0" distL="0" distR="0" wp14:anchorId="777F857F" wp14:editId="72314E2C">
                          <wp:extent cx="2495550" cy="666750"/>
                          <wp:effectExtent l="0" t="0" r="0" b="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95550" cy="666750"/>
                                  </a:xfrm>
                                  <a:prstGeom prst="rect">
                                    <a:avLst/>
                                  </a:prstGeom>
                                  <a:noFill/>
                                  <a:ln>
                                    <a:noFill/>
                                  </a:ln>
                                </pic:spPr>
                              </pic:pic>
                            </a:graphicData>
                          </a:graphic>
                        </wp:inline>
                      </w:drawing>
                    </w:r>
                  </w:p>
                </w:txbxContent>
              </v:textbox>
              <w10:wrap type="square"/>
            </v:shape>
          </w:pict>
        </mc:Fallback>
      </mc:AlternateContent>
    </w:r>
    <w:r>
      <w:rPr>
        <w:noProof/>
      </w:rPr>
      <mc:AlternateContent>
        <mc:Choice Requires="wps">
          <w:drawing>
            <wp:anchor distT="0" distB="0" distL="114300" distR="114300" simplePos="0" relativeHeight="251658240" behindDoc="0" locked="0" layoutInCell="1" allowOverlap="1" wp14:anchorId="61AFAF0C" wp14:editId="2BDB54B3">
              <wp:simplePos x="0" y="0"/>
              <wp:positionH relativeFrom="column">
                <wp:posOffset>-645160</wp:posOffset>
              </wp:positionH>
              <wp:positionV relativeFrom="paragraph">
                <wp:posOffset>-549910</wp:posOffset>
              </wp:positionV>
              <wp:extent cx="9525" cy="11049000"/>
              <wp:effectExtent l="12065" t="12065" r="6985" b="6985"/>
              <wp:wrapNone/>
              <wp:docPr id="199912077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1049000"/>
                      </a:xfrm>
                      <a:prstGeom prst="line">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8D8648" id="Line 4"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8pt,-43.3pt" to="-50.05pt,8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" strokecolor="gray" strokeweight="1pt"/>
          </w:pict>
        </mc:Fallback>
      </mc:AlternateContent>
    </w:r>
    <w:r>
      <w:rPr>
        <w:noProof/>
      </w:rPr>
      <mc:AlternateContent>
        <mc:Choice Requires="wps">
          <w:drawing>
            <wp:anchor distT="0" distB="0" distL="114300" distR="114300" simplePos="0" relativeHeight="251657216" behindDoc="0" locked="0" layoutInCell="1" allowOverlap="1" wp14:anchorId="184D1BBD" wp14:editId="612DEACA">
              <wp:simplePos x="0" y="0"/>
              <wp:positionH relativeFrom="column">
                <wp:posOffset>-985520</wp:posOffset>
              </wp:positionH>
              <wp:positionV relativeFrom="paragraph">
                <wp:posOffset>-314325</wp:posOffset>
              </wp:positionV>
              <wp:extent cx="800100" cy="2057400"/>
              <wp:effectExtent l="0" t="0" r="4445" b="0"/>
              <wp:wrapNone/>
              <wp:docPr id="85228553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05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EB7CF" w14:textId="77777777" w:rsidR="00BF6940" w:rsidRDefault="00BF6940">
                          <w:pPr>
                            <w:pStyle w:val="berschrift1"/>
                            <w:spacing w:line="360" w:lineRule="auto"/>
                            <w:jc w:val="right"/>
                            <w:rPr>
                              <w:rFonts w:ascii="HelveticaNeue LT 57 Cn" w:hAnsi="HelveticaNeue LT 57 Cn"/>
                              <w:bCs/>
                              <w:caps/>
                              <w:color w:val="808080"/>
                              <w:spacing w:val="80"/>
                              <w:sz w:val="28"/>
                              <w:szCs w:val="28"/>
                              <w:u w:val="none"/>
                            </w:rPr>
                          </w:pPr>
                          <w:r>
                            <w:rPr>
                              <w:rFonts w:ascii="HelveticaNeue LT 57 Cn" w:hAnsi="HelveticaNeue LT 57 Cn"/>
                              <w:bCs/>
                              <w:caps/>
                              <w:color w:val="808080"/>
                              <w:spacing w:val="80"/>
                              <w:sz w:val="28"/>
                              <w:szCs w:val="28"/>
                              <w:u w:val="none"/>
                            </w:rPr>
                            <w:t>INFORMATIO</w:t>
                          </w:r>
                          <w:r>
                            <w:rPr>
                              <w:rFonts w:ascii="HelveticaNeue LT 57 Cn" w:hAnsi="HelveticaNeue LT 57 Cn"/>
                              <w:bCs/>
                              <w:caps/>
                              <w:color w:val="808080"/>
                              <w:sz w:val="28"/>
                              <w:szCs w:val="28"/>
                              <w:u w:val="none"/>
                            </w:rPr>
                            <w:t>N</w:t>
                          </w:r>
                        </w:p>
                        <w:p w14:paraId="015E7444" w14:textId="77777777" w:rsidR="00BF6940" w:rsidRDefault="00BF6940">
                          <w:pPr>
                            <w:jc w:val="right"/>
                            <w:rPr>
                              <w:rFonts w:ascii="HelveticaNeue LT 57 Cn" w:hAnsi="HelveticaNeue LT 57 Cn" w:cs="Arial"/>
                              <w:spacing w:val="4"/>
                              <w:sz w:val="18"/>
                              <w:szCs w:val="18"/>
                            </w:rPr>
                          </w:pPr>
                          <w:r>
                            <w:rPr>
                              <w:rFonts w:ascii="HelveticaNeue LT 57 Cn" w:hAnsi="HelveticaNeue LT 57 Cn" w:cs="Arial"/>
                              <w:spacing w:val="4"/>
                              <w:sz w:val="18"/>
                              <w:szCs w:val="18"/>
                            </w:rPr>
                            <w:t xml:space="preserve">Eine Mitteilung der </w:t>
                          </w:r>
                          <w:r w:rsidR="00EA1693">
                            <w:rPr>
                              <w:rFonts w:ascii="HelveticaNeue LT 57 Cn" w:hAnsi="HelveticaNeue LT 57 Cn" w:cs="Arial"/>
                              <w:spacing w:val="4"/>
                              <w:sz w:val="18"/>
                              <w:szCs w:val="18"/>
                            </w:rPr>
                            <w:t xml:space="preserve">Stabsstelle Kommunikation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4D1BBD" id="Text Box 3" o:spid="_x0000_s1027" type="#_x0000_t202" style="position:absolute;margin-left:-77.6pt;margin-top:-24.75pt;width:63pt;height:16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" filled="f" stroked="f">
              <v:textbox style="layout-flow:vertical;mso-layout-flow-alt:bottom-to-top">
                <w:txbxContent>
                  <w:p w14:paraId="7D7EB7CF" w14:textId="77777777" w:rsidR="00BF6940" w:rsidRDefault="00BF6940">
                    <w:pPr>
                      <w:pStyle w:val="berschrift1"/>
                      <w:spacing w:line="360" w:lineRule="auto"/>
                      <w:jc w:val="right"/>
                      <w:rPr>
                        <w:rFonts w:ascii="HelveticaNeue LT 57 Cn" w:hAnsi="HelveticaNeue LT 57 Cn"/>
                        <w:bCs/>
                        <w:caps/>
                        <w:color w:val="808080"/>
                        <w:spacing w:val="80"/>
                        <w:sz w:val="28"/>
                        <w:szCs w:val="28"/>
                        <w:u w:val="none"/>
                      </w:rPr>
                    </w:pPr>
                    <w:r>
                      <w:rPr>
                        <w:rFonts w:ascii="HelveticaNeue LT 57 Cn" w:hAnsi="HelveticaNeue LT 57 Cn"/>
                        <w:bCs/>
                        <w:caps/>
                        <w:color w:val="808080"/>
                        <w:spacing w:val="80"/>
                        <w:sz w:val="28"/>
                        <w:szCs w:val="28"/>
                        <w:u w:val="none"/>
                      </w:rPr>
                      <w:t>INFORMATIO</w:t>
                    </w:r>
                    <w:r>
                      <w:rPr>
                        <w:rFonts w:ascii="HelveticaNeue LT 57 Cn" w:hAnsi="HelveticaNeue LT 57 Cn"/>
                        <w:bCs/>
                        <w:caps/>
                        <w:color w:val="808080"/>
                        <w:sz w:val="28"/>
                        <w:szCs w:val="28"/>
                        <w:u w:val="none"/>
                      </w:rPr>
                      <w:t>N</w:t>
                    </w:r>
                  </w:p>
                  <w:p w14:paraId="015E7444" w14:textId="77777777" w:rsidR="00BF6940" w:rsidRDefault="00BF6940">
                    <w:pPr>
                      <w:jc w:val="right"/>
                      <w:rPr>
                        <w:rFonts w:ascii="HelveticaNeue LT 57 Cn" w:hAnsi="HelveticaNeue LT 57 Cn" w:cs="Arial"/>
                        <w:spacing w:val="4"/>
                        <w:sz w:val="18"/>
                        <w:szCs w:val="18"/>
                      </w:rPr>
                    </w:pPr>
                    <w:r>
                      <w:rPr>
                        <w:rFonts w:ascii="HelveticaNeue LT 57 Cn" w:hAnsi="HelveticaNeue LT 57 Cn" w:cs="Arial"/>
                        <w:spacing w:val="4"/>
                        <w:sz w:val="18"/>
                        <w:szCs w:val="18"/>
                      </w:rPr>
                      <w:t xml:space="preserve">Eine Mitteilung der </w:t>
                    </w:r>
                    <w:r w:rsidR="00EA1693">
                      <w:rPr>
                        <w:rFonts w:ascii="HelveticaNeue LT 57 Cn" w:hAnsi="HelveticaNeue LT 57 Cn" w:cs="Arial"/>
                        <w:spacing w:val="4"/>
                        <w:sz w:val="18"/>
                        <w:szCs w:val="18"/>
                      </w:rPr>
                      <w:t xml:space="preserve">Stabsstelle Kommunikation </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8pt;height:18pt;visibility:visible" o:bullet="t">
        <v:imagedata r:id="rId1" o:title="👉"/>
      </v:shape>
    </w:pict>
  </w:numPicBullet>
  <w:abstractNum w:abstractNumId="0" w15:restartNumberingAfterBreak="0">
    <w:nsid w:val="9CA0FB2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901F07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B0DE35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5315EF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DB428E"/>
    <w:multiLevelType w:val="multilevel"/>
    <w:tmpl w:val="E7D683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D17A9C"/>
    <w:multiLevelType w:val="hybridMultilevel"/>
    <w:tmpl w:val="66126048"/>
    <w:lvl w:ilvl="0" w:tplc="0854D0D0">
      <w:start w:val="1"/>
      <w:numFmt w:val="bullet"/>
      <w:lvlText w:val="-"/>
      <w:lvlJc w:val="left"/>
      <w:pPr>
        <w:ind w:left="720" w:hanging="360"/>
      </w:pPr>
      <w:rPr>
        <w:rFonts w:ascii="HelveticaNeue LT 55 Roman" w:eastAsia="Times New Roman" w:hAnsi="HelveticaNeue LT 55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86413D3"/>
    <w:multiLevelType w:val="hybridMultilevel"/>
    <w:tmpl w:val="1730F4FA"/>
    <w:lvl w:ilvl="0" w:tplc="225EDF40">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93C639E"/>
    <w:multiLevelType w:val="multilevel"/>
    <w:tmpl w:val="00F27B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890674"/>
    <w:multiLevelType w:val="hybridMultilevel"/>
    <w:tmpl w:val="7A487C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0A3A738E"/>
    <w:multiLevelType w:val="hybridMultilevel"/>
    <w:tmpl w:val="CE4E3336"/>
    <w:lvl w:ilvl="0" w:tplc="6152235C">
      <w:start w:val="48"/>
      <w:numFmt w:val="bullet"/>
      <w:lvlText w:val=""/>
      <w:lvlJc w:val="left"/>
      <w:pPr>
        <w:ind w:left="1776" w:hanging="360"/>
      </w:pPr>
      <w:rPr>
        <w:rFonts w:ascii="Wingdings" w:eastAsia="Aptos" w:hAnsi="Wingdings" w:cs="Times New Roman" w:hint="default"/>
      </w:rPr>
    </w:lvl>
    <w:lvl w:ilvl="1" w:tplc="04070003" w:tentative="1">
      <w:start w:val="1"/>
      <w:numFmt w:val="bullet"/>
      <w:lvlText w:val="o"/>
      <w:lvlJc w:val="left"/>
      <w:pPr>
        <w:ind w:left="2496" w:hanging="360"/>
      </w:pPr>
      <w:rPr>
        <w:rFonts w:ascii="Courier New" w:hAnsi="Courier New" w:cs="Courier New" w:hint="default"/>
      </w:rPr>
    </w:lvl>
    <w:lvl w:ilvl="2" w:tplc="04070005" w:tentative="1">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cs="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Courier New" w:hint="default"/>
      </w:rPr>
    </w:lvl>
    <w:lvl w:ilvl="8" w:tplc="04070005" w:tentative="1">
      <w:start w:val="1"/>
      <w:numFmt w:val="bullet"/>
      <w:lvlText w:val=""/>
      <w:lvlJc w:val="left"/>
      <w:pPr>
        <w:ind w:left="7536" w:hanging="360"/>
      </w:pPr>
      <w:rPr>
        <w:rFonts w:ascii="Wingdings" w:hAnsi="Wingdings" w:hint="default"/>
      </w:rPr>
    </w:lvl>
  </w:abstractNum>
  <w:abstractNum w:abstractNumId="10" w15:restartNumberingAfterBreak="0">
    <w:nsid w:val="0EDF3C2C"/>
    <w:multiLevelType w:val="multilevel"/>
    <w:tmpl w:val="575491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F45A7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AEE48F7"/>
    <w:multiLevelType w:val="hybridMultilevel"/>
    <w:tmpl w:val="68446208"/>
    <w:lvl w:ilvl="0" w:tplc="EA509570">
      <w:start w:val="175"/>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BEF5103"/>
    <w:multiLevelType w:val="hybridMultilevel"/>
    <w:tmpl w:val="4A0AE74A"/>
    <w:lvl w:ilvl="0" w:tplc="DFE881BA">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DCB1BB4"/>
    <w:multiLevelType w:val="hybridMultilevel"/>
    <w:tmpl w:val="BBFE9520"/>
    <w:lvl w:ilvl="0" w:tplc="1EE8219C">
      <w:numFmt w:val="bullet"/>
      <w:lvlText w:val="-"/>
      <w:lvlJc w:val="left"/>
      <w:pPr>
        <w:ind w:left="720" w:hanging="360"/>
      </w:pPr>
      <w:rPr>
        <w:rFonts w:ascii="HelveticaNeue LT 55 Roman" w:eastAsia="Calibri" w:hAnsi="HelveticaNeue LT 55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1ED917DD"/>
    <w:multiLevelType w:val="hybridMultilevel"/>
    <w:tmpl w:val="114AA7CC"/>
    <w:lvl w:ilvl="0" w:tplc="96B077B0">
      <w:numFmt w:val="bullet"/>
      <w:lvlText w:val="-"/>
      <w:lvlJc w:val="left"/>
      <w:pPr>
        <w:ind w:left="720" w:hanging="360"/>
      </w:pPr>
      <w:rPr>
        <w:rFonts w:ascii="HelveticaNeue LT 55 Roman" w:eastAsia="Times New Roman" w:hAnsi="HelveticaNeue LT 55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F2B747E"/>
    <w:multiLevelType w:val="multilevel"/>
    <w:tmpl w:val="A31A8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1660D2C"/>
    <w:multiLevelType w:val="hybridMultilevel"/>
    <w:tmpl w:val="819812D6"/>
    <w:lvl w:ilvl="0" w:tplc="725CA30C">
      <w:numFmt w:val="bullet"/>
      <w:lvlText w:val="-"/>
      <w:lvlJc w:val="left"/>
      <w:pPr>
        <w:ind w:left="720" w:hanging="360"/>
      </w:pPr>
      <w:rPr>
        <w:rFonts w:ascii="HelveticaNeue LT 55 Roman" w:eastAsia="Times New Roman" w:hAnsi="HelveticaNeue LT 55 Roman" w:cs="Times New Roman"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4E81BE3"/>
    <w:multiLevelType w:val="multilevel"/>
    <w:tmpl w:val="03AC4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304D2A"/>
    <w:multiLevelType w:val="hybridMultilevel"/>
    <w:tmpl w:val="B64E5A26"/>
    <w:lvl w:ilvl="0" w:tplc="540491E0">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55C6929"/>
    <w:multiLevelType w:val="multilevel"/>
    <w:tmpl w:val="4EA6A4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7EE0BD6"/>
    <w:multiLevelType w:val="hybridMultilevel"/>
    <w:tmpl w:val="67967C40"/>
    <w:lvl w:ilvl="0" w:tplc="DA3EFFF0">
      <w:numFmt w:val="bullet"/>
      <w:lvlText w:val="-"/>
      <w:lvlJc w:val="left"/>
      <w:pPr>
        <w:ind w:left="720" w:hanging="360"/>
      </w:pPr>
      <w:rPr>
        <w:rFonts w:ascii="HelveticaNeue LT 55 Roman" w:eastAsia="Times New Roman" w:hAnsi="HelveticaNeue LT 55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29AC6254"/>
    <w:multiLevelType w:val="hybridMultilevel"/>
    <w:tmpl w:val="15EC7C1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3" w15:restartNumberingAfterBreak="0">
    <w:nsid w:val="2EB17B03"/>
    <w:multiLevelType w:val="multilevel"/>
    <w:tmpl w:val="F29E4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642ED4"/>
    <w:multiLevelType w:val="multilevel"/>
    <w:tmpl w:val="8E86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524860"/>
    <w:multiLevelType w:val="multilevel"/>
    <w:tmpl w:val="8DC2E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FB7D52"/>
    <w:multiLevelType w:val="multilevel"/>
    <w:tmpl w:val="053666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9EC46C8"/>
    <w:multiLevelType w:val="hybridMultilevel"/>
    <w:tmpl w:val="A874FED8"/>
    <w:lvl w:ilvl="0" w:tplc="B5F2998A">
      <w:numFmt w:val="bullet"/>
      <w:lvlText w:val="-"/>
      <w:lvlJc w:val="left"/>
      <w:pPr>
        <w:ind w:left="720" w:hanging="360"/>
      </w:pPr>
      <w:rPr>
        <w:rFonts w:ascii="HelveticaNeue LT 55 Roman" w:eastAsia="Times New Roman" w:hAnsi="HelveticaNeue LT 55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3DE0696F"/>
    <w:multiLevelType w:val="hybridMultilevel"/>
    <w:tmpl w:val="53A20710"/>
    <w:lvl w:ilvl="0" w:tplc="C2CEEE6C">
      <w:start w:val="22"/>
      <w:numFmt w:val="bullet"/>
      <w:lvlText w:val="-"/>
      <w:lvlJc w:val="left"/>
      <w:pPr>
        <w:ind w:left="720" w:hanging="360"/>
      </w:pPr>
      <w:rPr>
        <w:rFonts w:ascii="HelveticaNeue LT 55 Roman" w:eastAsia="Times New Roman" w:hAnsi="HelveticaNeue LT 55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3E032ED3"/>
    <w:multiLevelType w:val="multilevel"/>
    <w:tmpl w:val="2856C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E854BE"/>
    <w:multiLevelType w:val="hybridMultilevel"/>
    <w:tmpl w:val="DEE22942"/>
    <w:lvl w:ilvl="0" w:tplc="960A9198">
      <w:numFmt w:val="bullet"/>
      <w:lvlText w:val="-"/>
      <w:lvlJc w:val="left"/>
      <w:pPr>
        <w:ind w:left="720" w:hanging="360"/>
      </w:pPr>
      <w:rPr>
        <w:rFonts w:ascii="HelveticaNeue LT 55 Roman" w:eastAsia="Times New Roman" w:hAnsi="HelveticaNeue LT 55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41C85A03"/>
    <w:multiLevelType w:val="hybridMultilevel"/>
    <w:tmpl w:val="BCD005AC"/>
    <w:lvl w:ilvl="0" w:tplc="E0E086D2">
      <w:numFmt w:val="bullet"/>
      <w:lvlText w:val="-"/>
      <w:lvlJc w:val="left"/>
      <w:pPr>
        <w:ind w:left="720" w:hanging="360"/>
      </w:pPr>
      <w:rPr>
        <w:rFonts w:ascii="HelveticaNeue LT 55 Roman" w:eastAsia="Times New Roman" w:hAnsi="HelveticaNeue LT 55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42DA7635"/>
    <w:multiLevelType w:val="hybridMultilevel"/>
    <w:tmpl w:val="1A3EFC16"/>
    <w:lvl w:ilvl="0" w:tplc="5112B652">
      <w:numFmt w:val="bullet"/>
      <w:lvlText w:val="-"/>
      <w:lvlJc w:val="left"/>
      <w:pPr>
        <w:ind w:left="720" w:hanging="360"/>
      </w:pPr>
      <w:rPr>
        <w:rFonts w:ascii="HelveticaNeue LT 55 Roman" w:eastAsia="Times New Roman" w:hAnsi="HelveticaNeue LT 55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4479107A"/>
    <w:multiLevelType w:val="hybridMultilevel"/>
    <w:tmpl w:val="AD8A1024"/>
    <w:lvl w:ilvl="0" w:tplc="7122C9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46167A6F"/>
    <w:multiLevelType w:val="multilevel"/>
    <w:tmpl w:val="9D3EF6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7194723"/>
    <w:multiLevelType w:val="multilevel"/>
    <w:tmpl w:val="978E97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E0D08C2"/>
    <w:multiLevelType w:val="multilevel"/>
    <w:tmpl w:val="3D869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6A66F77"/>
    <w:multiLevelType w:val="hybridMultilevel"/>
    <w:tmpl w:val="EE109A94"/>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8" w15:restartNumberingAfterBreak="0">
    <w:nsid w:val="5A251203"/>
    <w:multiLevelType w:val="multilevel"/>
    <w:tmpl w:val="5ECC20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C3535C3"/>
    <w:multiLevelType w:val="hybridMultilevel"/>
    <w:tmpl w:val="78CA7BE0"/>
    <w:lvl w:ilvl="0" w:tplc="BD48EC22">
      <w:numFmt w:val="bullet"/>
      <w:lvlText w:val=""/>
      <w:lvlJc w:val="left"/>
      <w:pPr>
        <w:ind w:left="720" w:hanging="360"/>
      </w:pPr>
      <w:rPr>
        <w:rFonts w:ascii="Wingdings" w:eastAsia="Times New Roman" w:hAnsi="Wingdings" w:cs="Times New Roman" w:hint="default"/>
        <w:b/>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5CF32886"/>
    <w:multiLevelType w:val="multilevel"/>
    <w:tmpl w:val="8E3C28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E04036D"/>
    <w:multiLevelType w:val="hybridMultilevel"/>
    <w:tmpl w:val="0EDC7C22"/>
    <w:lvl w:ilvl="0" w:tplc="65C0DF7A">
      <w:start w:val="48"/>
      <w:numFmt w:val="bullet"/>
      <w:lvlText w:val="-"/>
      <w:lvlJc w:val="left"/>
      <w:pPr>
        <w:ind w:left="2148" w:hanging="360"/>
      </w:pPr>
      <w:rPr>
        <w:rFonts w:ascii="HelveticaNeue LT 55 Roman" w:eastAsia="Aptos" w:hAnsi="HelveticaNeue LT 55 Roman" w:cs="Times New Roman" w:hint="default"/>
      </w:rPr>
    </w:lvl>
    <w:lvl w:ilvl="1" w:tplc="04070003" w:tentative="1">
      <w:start w:val="1"/>
      <w:numFmt w:val="bullet"/>
      <w:lvlText w:val="o"/>
      <w:lvlJc w:val="left"/>
      <w:pPr>
        <w:ind w:left="2868" w:hanging="360"/>
      </w:pPr>
      <w:rPr>
        <w:rFonts w:ascii="Courier New" w:hAnsi="Courier New" w:cs="Courier New" w:hint="default"/>
      </w:rPr>
    </w:lvl>
    <w:lvl w:ilvl="2" w:tplc="04070005" w:tentative="1">
      <w:start w:val="1"/>
      <w:numFmt w:val="bullet"/>
      <w:lvlText w:val=""/>
      <w:lvlJc w:val="left"/>
      <w:pPr>
        <w:ind w:left="3588" w:hanging="360"/>
      </w:pPr>
      <w:rPr>
        <w:rFonts w:ascii="Wingdings" w:hAnsi="Wingdings" w:hint="default"/>
      </w:rPr>
    </w:lvl>
    <w:lvl w:ilvl="3" w:tplc="04070001" w:tentative="1">
      <w:start w:val="1"/>
      <w:numFmt w:val="bullet"/>
      <w:lvlText w:val=""/>
      <w:lvlJc w:val="left"/>
      <w:pPr>
        <w:ind w:left="4308" w:hanging="360"/>
      </w:pPr>
      <w:rPr>
        <w:rFonts w:ascii="Symbol" w:hAnsi="Symbol" w:hint="default"/>
      </w:rPr>
    </w:lvl>
    <w:lvl w:ilvl="4" w:tplc="04070003" w:tentative="1">
      <w:start w:val="1"/>
      <w:numFmt w:val="bullet"/>
      <w:lvlText w:val="o"/>
      <w:lvlJc w:val="left"/>
      <w:pPr>
        <w:ind w:left="5028" w:hanging="360"/>
      </w:pPr>
      <w:rPr>
        <w:rFonts w:ascii="Courier New" w:hAnsi="Courier New" w:cs="Courier New" w:hint="default"/>
      </w:rPr>
    </w:lvl>
    <w:lvl w:ilvl="5" w:tplc="04070005" w:tentative="1">
      <w:start w:val="1"/>
      <w:numFmt w:val="bullet"/>
      <w:lvlText w:val=""/>
      <w:lvlJc w:val="left"/>
      <w:pPr>
        <w:ind w:left="5748" w:hanging="360"/>
      </w:pPr>
      <w:rPr>
        <w:rFonts w:ascii="Wingdings" w:hAnsi="Wingdings" w:hint="default"/>
      </w:rPr>
    </w:lvl>
    <w:lvl w:ilvl="6" w:tplc="04070001" w:tentative="1">
      <w:start w:val="1"/>
      <w:numFmt w:val="bullet"/>
      <w:lvlText w:val=""/>
      <w:lvlJc w:val="left"/>
      <w:pPr>
        <w:ind w:left="6468" w:hanging="360"/>
      </w:pPr>
      <w:rPr>
        <w:rFonts w:ascii="Symbol" w:hAnsi="Symbol" w:hint="default"/>
      </w:rPr>
    </w:lvl>
    <w:lvl w:ilvl="7" w:tplc="04070003" w:tentative="1">
      <w:start w:val="1"/>
      <w:numFmt w:val="bullet"/>
      <w:lvlText w:val="o"/>
      <w:lvlJc w:val="left"/>
      <w:pPr>
        <w:ind w:left="7188" w:hanging="360"/>
      </w:pPr>
      <w:rPr>
        <w:rFonts w:ascii="Courier New" w:hAnsi="Courier New" w:cs="Courier New" w:hint="default"/>
      </w:rPr>
    </w:lvl>
    <w:lvl w:ilvl="8" w:tplc="04070005" w:tentative="1">
      <w:start w:val="1"/>
      <w:numFmt w:val="bullet"/>
      <w:lvlText w:val=""/>
      <w:lvlJc w:val="left"/>
      <w:pPr>
        <w:ind w:left="7908" w:hanging="360"/>
      </w:pPr>
      <w:rPr>
        <w:rFonts w:ascii="Wingdings" w:hAnsi="Wingdings" w:hint="default"/>
      </w:rPr>
    </w:lvl>
  </w:abstractNum>
  <w:abstractNum w:abstractNumId="42" w15:restartNumberingAfterBreak="0">
    <w:nsid w:val="61942473"/>
    <w:multiLevelType w:val="multilevel"/>
    <w:tmpl w:val="1E9CA0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2495D04"/>
    <w:multiLevelType w:val="hybridMultilevel"/>
    <w:tmpl w:val="3D647672"/>
    <w:lvl w:ilvl="0" w:tplc="3084AF3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667D1C0B"/>
    <w:multiLevelType w:val="multilevel"/>
    <w:tmpl w:val="F7426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C1A7003"/>
    <w:multiLevelType w:val="hybridMultilevel"/>
    <w:tmpl w:val="941A182C"/>
    <w:lvl w:ilvl="0" w:tplc="3EBC089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6" w15:restartNumberingAfterBreak="0">
    <w:nsid w:val="6F8503C0"/>
    <w:multiLevelType w:val="hybridMultilevel"/>
    <w:tmpl w:val="A798E294"/>
    <w:lvl w:ilvl="0" w:tplc="70920E0E">
      <w:start w:val="48"/>
      <w:numFmt w:val="bullet"/>
      <w:lvlText w:val="-"/>
      <w:lvlJc w:val="left"/>
      <w:pPr>
        <w:ind w:left="786" w:hanging="360"/>
      </w:pPr>
      <w:rPr>
        <w:rFonts w:ascii="HelveticaNeue LT 55 Roman" w:eastAsia="Aptos" w:hAnsi="HelveticaNeue LT 55 Roman" w:cs="Times New Roman"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47" w15:restartNumberingAfterBreak="0">
    <w:nsid w:val="6F903DDB"/>
    <w:multiLevelType w:val="hybridMultilevel"/>
    <w:tmpl w:val="E2D6AEBA"/>
    <w:lvl w:ilvl="0" w:tplc="A1526D06">
      <w:numFmt w:val="bullet"/>
      <w:lvlText w:val="-"/>
      <w:lvlJc w:val="left"/>
      <w:pPr>
        <w:ind w:left="720" w:hanging="360"/>
      </w:pPr>
      <w:rPr>
        <w:rFonts w:ascii="HelveticaNeue LT 55 Roman" w:eastAsia="Times New Roman" w:hAnsi="HelveticaNeue LT 55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8" w15:restartNumberingAfterBreak="0">
    <w:nsid w:val="6FF37CCB"/>
    <w:multiLevelType w:val="multilevel"/>
    <w:tmpl w:val="A85694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06C2D9D"/>
    <w:multiLevelType w:val="multilevel"/>
    <w:tmpl w:val="2FBA5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4BF15BA"/>
    <w:multiLevelType w:val="hybridMultilevel"/>
    <w:tmpl w:val="F0C2D050"/>
    <w:lvl w:ilvl="0" w:tplc="FA843866">
      <w:start w:val="4"/>
      <w:numFmt w:val="bullet"/>
      <w:lvlText w:val="-"/>
      <w:lvlJc w:val="left"/>
      <w:pPr>
        <w:ind w:left="720" w:hanging="360"/>
      </w:pPr>
      <w:rPr>
        <w:rFonts w:ascii="HelveticaNeue LT 55 Roman" w:eastAsia="Times New Roman" w:hAnsi="HelveticaNeue LT 55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1" w15:restartNumberingAfterBreak="0">
    <w:nsid w:val="798240F6"/>
    <w:multiLevelType w:val="multilevel"/>
    <w:tmpl w:val="CD0499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A097AC9"/>
    <w:multiLevelType w:val="hybridMultilevel"/>
    <w:tmpl w:val="34CE4A98"/>
    <w:lvl w:ilvl="0" w:tplc="0B841A38">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928297458">
    <w:abstractNumId w:val="27"/>
  </w:num>
  <w:num w:numId="2" w16cid:durableId="982781157">
    <w:abstractNumId w:val="15"/>
  </w:num>
  <w:num w:numId="3" w16cid:durableId="1545026302">
    <w:abstractNumId w:val="16"/>
  </w:num>
  <w:num w:numId="4" w16cid:durableId="1514606951">
    <w:abstractNumId w:val="6"/>
  </w:num>
  <w:num w:numId="5" w16cid:durableId="1378313022">
    <w:abstractNumId w:val="31"/>
  </w:num>
  <w:num w:numId="6" w16cid:durableId="51198365">
    <w:abstractNumId w:val="33"/>
  </w:num>
  <w:num w:numId="7" w16cid:durableId="1941331323">
    <w:abstractNumId w:val="32"/>
  </w:num>
  <w:num w:numId="8" w16cid:durableId="2086560469">
    <w:abstractNumId w:val="52"/>
  </w:num>
  <w:num w:numId="9" w16cid:durableId="1677656237">
    <w:abstractNumId w:val="12"/>
  </w:num>
  <w:num w:numId="10" w16cid:durableId="488326809">
    <w:abstractNumId w:val="14"/>
  </w:num>
  <w:num w:numId="11" w16cid:durableId="429276025">
    <w:abstractNumId w:val="3"/>
  </w:num>
  <w:num w:numId="12" w16cid:durableId="1676376499">
    <w:abstractNumId w:val="30"/>
  </w:num>
  <w:num w:numId="13" w16cid:durableId="171070519">
    <w:abstractNumId w:val="43"/>
  </w:num>
  <w:num w:numId="14" w16cid:durableId="2121414959">
    <w:abstractNumId w:val="21"/>
  </w:num>
  <w:num w:numId="15" w16cid:durableId="71318009">
    <w:abstractNumId w:val="11"/>
  </w:num>
  <w:num w:numId="16" w16cid:durableId="995229871">
    <w:abstractNumId w:val="2"/>
  </w:num>
  <w:num w:numId="17" w16cid:durableId="1653634764">
    <w:abstractNumId w:val="0"/>
  </w:num>
  <w:num w:numId="18" w16cid:durableId="809790992">
    <w:abstractNumId w:val="45"/>
  </w:num>
  <w:num w:numId="19" w16cid:durableId="808740555">
    <w:abstractNumId w:val="13"/>
  </w:num>
  <w:num w:numId="20" w16cid:durableId="1053577486">
    <w:abstractNumId w:val="39"/>
  </w:num>
  <w:num w:numId="21" w16cid:durableId="1193835515">
    <w:abstractNumId w:val="17"/>
  </w:num>
  <w:num w:numId="22" w16cid:durableId="757411751">
    <w:abstractNumId w:val="5"/>
  </w:num>
  <w:num w:numId="23" w16cid:durableId="1163396354">
    <w:abstractNumId w:val="1"/>
  </w:num>
  <w:num w:numId="24" w16cid:durableId="1989043273">
    <w:abstractNumId w:val="37"/>
  </w:num>
  <w:num w:numId="25" w16cid:durableId="1969892162">
    <w:abstractNumId w:val="9"/>
  </w:num>
  <w:num w:numId="26" w16cid:durableId="28184930">
    <w:abstractNumId w:val="8"/>
  </w:num>
  <w:num w:numId="27" w16cid:durableId="1299385262">
    <w:abstractNumId w:val="41"/>
  </w:num>
  <w:num w:numId="28" w16cid:durableId="778447081">
    <w:abstractNumId w:val="46"/>
  </w:num>
  <w:num w:numId="29" w16cid:durableId="842471737">
    <w:abstractNumId w:val="28"/>
  </w:num>
  <w:num w:numId="30" w16cid:durableId="591935677">
    <w:abstractNumId w:val="36"/>
  </w:num>
  <w:num w:numId="31" w16cid:durableId="213935330">
    <w:abstractNumId w:val="4"/>
  </w:num>
  <w:num w:numId="32" w16cid:durableId="1715732830">
    <w:abstractNumId w:val="51"/>
  </w:num>
  <w:num w:numId="33" w16cid:durableId="1030227498">
    <w:abstractNumId w:val="25"/>
  </w:num>
  <w:num w:numId="34" w16cid:durableId="1476143620">
    <w:abstractNumId w:val="24"/>
  </w:num>
  <w:num w:numId="35" w16cid:durableId="877887462">
    <w:abstractNumId w:val="50"/>
  </w:num>
  <w:num w:numId="36" w16cid:durableId="440491386">
    <w:abstractNumId w:val="47"/>
  </w:num>
  <w:num w:numId="37" w16cid:durableId="1352294598">
    <w:abstractNumId w:val="49"/>
  </w:num>
  <w:num w:numId="38" w16cid:durableId="2119255875">
    <w:abstractNumId w:val="44"/>
  </w:num>
  <w:num w:numId="39" w16cid:durableId="616448502">
    <w:abstractNumId w:val="20"/>
  </w:num>
  <w:num w:numId="40" w16cid:durableId="1246264483">
    <w:abstractNumId w:val="23"/>
  </w:num>
  <w:num w:numId="41" w16cid:durableId="512308942">
    <w:abstractNumId w:val="29"/>
  </w:num>
  <w:num w:numId="42" w16cid:durableId="51346187">
    <w:abstractNumId w:val="38"/>
  </w:num>
  <w:num w:numId="43" w16cid:durableId="39476618">
    <w:abstractNumId w:val="40"/>
  </w:num>
  <w:num w:numId="44" w16cid:durableId="238057543">
    <w:abstractNumId w:val="7"/>
  </w:num>
  <w:num w:numId="45" w16cid:durableId="529873867">
    <w:abstractNumId w:val="35"/>
  </w:num>
  <w:num w:numId="46" w16cid:durableId="1779711794">
    <w:abstractNumId w:val="26"/>
  </w:num>
  <w:num w:numId="47" w16cid:durableId="537671343">
    <w:abstractNumId w:val="10"/>
  </w:num>
  <w:num w:numId="48" w16cid:durableId="1299383345">
    <w:abstractNumId w:val="34"/>
  </w:num>
  <w:num w:numId="49" w16cid:durableId="1379475521">
    <w:abstractNumId w:val="48"/>
  </w:num>
  <w:num w:numId="50" w16cid:durableId="851068387">
    <w:abstractNumId w:val="42"/>
  </w:num>
  <w:num w:numId="51" w16cid:durableId="583489582">
    <w:abstractNumId w:val="19"/>
  </w:num>
  <w:num w:numId="52" w16cid:durableId="580335650">
    <w:abstractNumId w:val="22"/>
  </w:num>
  <w:num w:numId="53" w16cid:durableId="144981782">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s_autosavelastposition" w:val="2162"/>
    <w:docVar w:name="os_autosavelastposition850277" w:val="2"/>
  </w:docVars>
  <w:rsids>
    <w:rsidRoot w:val="00BF6940"/>
    <w:rsid w:val="000000A5"/>
    <w:rsid w:val="00000B00"/>
    <w:rsid w:val="00000CD3"/>
    <w:rsid w:val="000016EF"/>
    <w:rsid w:val="00001EE0"/>
    <w:rsid w:val="00002126"/>
    <w:rsid w:val="00002A4E"/>
    <w:rsid w:val="00002F28"/>
    <w:rsid w:val="00004885"/>
    <w:rsid w:val="0000659E"/>
    <w:rsid w:val="00006760"/>
    <w:rsid w:val="00006964"/>
    <w:rsid w:val="0000791B"/>
    <w:rsid w:val="000115D1"/>
    <w:rsid w:val="0001175E"/>
    <w:rsid w:val="00012481"/>
    <w:rsid w:val="000127A9"/>
    <w:rsid w:val="00012916"/>
    <w:rsid w:val="000138FE"/>
    <w:rsid w:val="00013AD4"/>
    <w:rsid w:val="000147DA"/>
    <w:rsid w:val="000160D1"/>
    <w:rsid w:val="00017D77"/>
    <w:rsid w:val="00020FEE"/>
    <w:rsid w:val="00022750"/>
    <w:rsid w:val="00022C65"/>
    <w:rsid w:val="0002355E"/>
    <w:rsid w:val="0002391D"/>
    <w:rsid w:val="00023FFB"/>
    <w:rsid w:val="00024F28"/>
    <w:rsid w:val="00025E59"/>
    <w:rsid w:val="00026BE3"/>
    <w:rsid w:val="0003066F"/>
    <w:rsid w:val="00031B7B"/>
    <w:rsid w:val="00034C55"/>
    <w:rsid w:val="00035495"/>
    <w:rsid w:val="00036232"/>
    <w:rsid w:val="0003717C"/>
    <w:rsid w:val="00037263"/>
    <w:rsid w:val="00040B6F"/>
    <w:rsid w:val="00040E09"/>
    <w:rsid w:val="00040FDC"/>
    <w:rsid w:val="00042133"/>
    <w:rsid w:val="00042C78"/>
    <w:rsid w:val="00042C82"/>
    <w:rsid w:val="0004452D"/>
    <w:rsid w:val="000449B2"/>
    <w:rsid w:val="00044AE4"/>
    <w:rsid w:val="00045C44"/>
    <w:rsid w:val="00046478"/>
    <w:rsid w:val="00046C6F"/>
    <w:rsid w:val="000503CF"/>
    <w:rsid w:val="0005061B"/>
    <w:rsid w:val="0005417A"/>
    <w:rsid w:val="00054C12"/>
    <w:rsid w:val="000551FA"/>
    <w:rsid w:val="0005524D"/>
    <w:rsid w:val="000559E2"/>
    <w:rsid w:val="00056E1F"/>
    <w:rsid w:val="00057961"/>
    <w:rsid w:val="000602BB"/>
    <w:rsid w:val="000606B9"/>
    <w:rsid w:val="0006115F"/>
    <w:rsid w:val="00061C7D"/>
    <w:rsid w:val="000626F0"/>
    <w:rsid w:val="000629E1"/>
    <w:rsid w:val="00062A2A"/>
    <w:rsid w:val="00063308"/>
    <w:rsid w:val="00063B5D"/>
    <w:rsid w:val="000652DF"/>
    <w:rsid w:val="00067163"/>
    <w:rsid w:val="000671DD"/>
    <w:rsid w:val="0007046F"/>
    <w:rsid w:val="00071BF5"/>
    <w:rsid w:val="00072636"/>
    <w:rsid w:val="000726B5"/>
    <w:rsid w:val="000741D8"/>
    <w:rsid w:val="00075478"/>
    <w:rsid w:val="00075602"/>
    <w:rsid w:val="00076B43"/>
    <w:rsid w:val="00076D2F"/>
    <w:rsid w:val="00076D97"/>
    <w:rsid w:val="00076FFC"/>
    <w:rsid w:val="000770CC"/>
    <w:rsid w:val="00077198"/>
    <w:rsid w:val="00077D45"/>
    <w:rsid w:val="00080281"/>
    <w:rsid w:val="0008121B"/>
    <w:rsid w:val="000815F2"/>
    <w:rsid w:val="00083346"/>
    <w:rsid w:val="000837CF"/>
    <w:rsid w:val="00085E89"/>
    <w:rsid w:val="00086597"/>
    <w:rsid w:val="0009032B"/>
    <w:rsid w:val="00091053"/>
    <w:rsid w:val="00091A4C"/>
    <w:rsid w:val="00092013"/>
    <w:rsid w:val="00092896"/>
    <w:rsid w:val="0009299A"/>
    <w:rsid w:val="00094FB1"/>
    <w:rsid w:val="00095AB7"/>
    <w:rsid w:val="000961C3"/>
    <w:rsid w:val="0009747D"/>
    <w:rsid w:val="000A13D2"/>
    <w:rsid w:val="000A1443"/>
    <w:rsid w:val="000A1609"/>
    <w:rsid w:val="000A22CB"/>
    <w:rsid w:val="000A2CC6"/>
    <w:rsid w:val="000A3D8E"/>
    <w:rsid w:val="000A42A0"/>
    <w:rsid w:val="000A4941"/>
    <w:rsid w:val="000A562B"/>
    <w:rsid w:val="000A71AF"/>
    <w:rsid w:val="000A7D40"/>
    <w:rsid w:val="000B0568"/>
    <w:rsid w:val="000B0D14"/>
    <w:rsid w:val="000B1657"/>
    <w:rsid w:val="000B1E39"/>
    <w:rsid w:val="000B1FDA"/>
    <w:rsid w:val="000B25E4"/>
    <w:rsid w:val="000B2A3A"/>
    <w:rsid w:val="000B2B72"/>
    <w:rsid w:val="000B32C8"/>
    <w:rsid w:val="000B3334"/>
    <w:rsid w:val="000B3E73"/>
    <w:rsid w:val="000B4CCD"/>
    <w:rsid w:val="000B4D27"/>
    <w:rsid w:val="000B4DB6"/>
    <w:rsid w:val="000B4EB2"/>
    <w:rsid w:val="000B4ECE"/>
    <w:rsid w:val="000B558B"/>
    <w:rsid w:val="000B6182"/>
    <w:rsid w:val="000B6A98"/>
    <w:rsid w:val="000C0223"/>
    <w:rsid w:val="000C07F8"/>
    <w:rsid w:val="000C08DC"/>
    <w:rsid w:val="000C0937"/>
    <w:rsid w:val="000C170A"/>
    <w:rsid w:val="000C2522"/>
    <w:rsid w:val="000C3502"/>
    <w:rsid w:val="000C52B5"/>
    <w:rsid w:val="000C5DD2"/>
    <w:rsid w:val="000C5EF2"/>
    <w:rsid w:val="000C7B77"/>
    <w:rsid w:val="000D0A9A"/>
    <w:rsid w:val="000D0BEA"/>
    <w:rsid w:val="000D0C3E"/>
    <w:rsid w:val="000D1547"/>
    <w:rsid w:val="000D16F7"/>
    <w:rsid w:val="000D1B99"/>
    <w:rsid w:val="000D1C91"/>
    <w:rsid w:val="000D2083"/>
    <w:rsid w:val="000D2496"/>
    <w:rsid w:val="000D48E1"/>
    <w:rsid w:val="000D53B2"/>
    <w:rsid w:val="000D5B59"/>
    <w:rsid w:val="000D69FB"/>
    <w:rsid w:val="000D6B1C"/>
    <w:rsid w:val="000D712D"/>
    <w:rsid w:val="000D729B"/>
    <w:rsid w:val="000D79CE"/>
    <w:rsid w:val="000E05EC"/>
    <w:rsid w:val="000E1BCF"/>
    <w:rsid w:val="000E2BF4"/>
    <w:rsid w:val="000E2DF7"/>
    <w:rsid w:val="000E2E3D"/>
    <w:rsid w:val="000E3271"/>
    <w:rsid w:val="000E340F"/>
    <w:rsid w:val="000E3AFD"/>
    <w:rsid w:val="000E57BC"/>
    <w:rsid w:val="000E5ACA"/>
    <w:rsid w:val="000E62B4"/>
    <w:rsid w:val="000E68AE"/>
    <w:rsid w:val="000E7B6C"/>
    <w:rsid w:val="000F0046"/>
    <w:rsid w:val="000F1719"/>
    <w:rsid w:val="000F20B3"/>
    <w:rsid w:val="000F22C6"/>
    <w:rsid w:val="000F28EB"/>
    <w:rsid w:val="000F30E1"/>
    <w:rsid w:val="000F372B"/>
    <w:rsid w:val="000F48D2"/>
    <w:rsid w:val="000F4FCF"/>
    <w:rsid w:val="000F5BEB"/>
    <w:rsid w:val="000F72C7"/>
    <w:rsid w:val="000F7721"/>
    <w:rsid w:val="000F78F6"/>
    <w:rsid w:val="000F7B1F"/>
    <w:rsid w:val="00100527"/>
    <w:rsid w:val="00101E56"/>
    <w:rsid w:val="00102015"/>
    <w:rsid w:val="00102B77"/>
    <w:rsid w:val="00102BEB"/>
    <w:rsid w:val="00103C30"/>
    <w:rsid w:val="00104BF0"/>
    <w:rsid w:val="00104DD1"/>
    <w:rsid w:val="00105762"/>
    <w:rsid w:val="00105B35"/>
    <w:rsid w:val="001060DC"/>
    <w:rsid w:val="00106E54"/>
    <w:rsid w:val="00107E43"/>
    <w:rsid w:val="001106B6"/>
    <w:rsid w:val="00111AD9"/>
    <w:rsid w:val="001125D8"/>
    <w:rsid w:val="001128B4"/>
    <w:rsid w:val="0011327B"/>
    <w:rsid w:val="00115C38"/>
    <w:rsid w:val="001169EC"/>
    <w:rsid w:val="00117D75"/>
    <w:rsid w:val="0012081F"/>
    <w:rsid w:val="00120CD1"/>
    <w:rsid w:val="00120DA4"/>
    <w:rsid w:val="00122EC0"/>
    <w:rsid w:val="00125025"/>
    <w:rsid w:val="0012666E"/>
    <w:rsid w:val="00126FC9"/>
    <w:rsid w:val="00127741"/>
    <w:rsid w:val="00127B13"/>
    <w:rsid w:val="00127E44"/>
    <w:rsid w:val="00130027"/>
    <w:rsid w:val="00130615"/>
    <w:rsid w:val="00130C2A"/>
    <w:rsid w:val="001316C9"/>
    <w:rsid w:val="0013184C"/>
    <w:rsid w:val="001335C8"/>
    <w:rsid w:val="00133866"/>
    <w:rsid w:val="001339F7"/>
    <w:rsid w:val="00135423"/>
    <w:rsid w:val="00136D42"/>
    <w:rsid w:val="00137436"/>
    <w:rsid w:val="00137B57"/>
    <w:rsid w:val="00137C30"/>
    <w:rsid w:val="00140526"/>
    <w:rsid w:val="00140A6E"/>
    <w:rsid w:val="00140CFE"/>
    <w:rsid w:val="00141FC2"/>
    <w:rsid w:val="001434EE"/>
    <w:rsid w:val="00144487"/>
    <w:rsid w:val="001449A1"/>
    <w:rsid w:val="00144F06"/>
    <w:rsid w:val="001465B2"/>
    <w:rsid w:val="0014752B"/>
    <w:rsid w:val="00150754"/>
    <w:rsid w:val="00152547"/>
    <w:rsid w:val="00152948"/>
    <w:rsid w:val="00153821"/>
    <w:rsid w:val="00153A2A"/>
    <w:rsid w:val="001544ED"/>
    <w:rsid w:val="00156284"/>
    <w:rsid w:val="00156AC3"/>
    <w:rsid w:val="00156C9C"/>
    <w:rsid w:val="001572A0"/>
    <w:rsid w:val="0015760C"/>
    <w:rsid w:val="0016035B"/>
    <w:rsid w:val="00161469"/>
    <w:rsid w:val="00161F08"/>
    <w:rsid w:val="001621E6"/>
    <w:rsid w:val="00162910"/>
    <w:rsid w:val="00164507"/>
    <w:rsid w:val="001651AB"/>
    <w:rsid w:val="001656F3"/>
    <w:rsid w:val="00165B0A"/>
    <w:rsid w:val="00165C19"/>
    <w:rsid w:val="00165D77"/>
    <w:rsid w:val="00165FAC"/>
    <w:rsid w:val="00166774"/>
    <w:rsid w:val="00166AF7"/>
    <w:rsid w:val="001670BA"/>
    <w:rsid w:val="0016786B"/>
    <w:rsid w:val="001678D4"/>
    <w:rsid w:val="00170372"/>
    <w:rsid w:val="00171076"/>
    <w:rsid w:val="0017207D"/>
    <w:rsid w:val="0017296A"/>
    <w:rsid w:val="0017441C"/>
    <w:rsid w:val="0017553B"/>
    <w:rsid w:val="00175826"/>
    <w:rsid w:val="00175AF2"/>
    <w:rsid w:val="001761B8"/>
    <w:rsid w:val="001764DE"/>
    <w:rsid w:val="001800D4"/>
    <w:rsid w:val="00181AAC"/>
    <w:rsid w:val="00182288"/>
    <w:rsid w:val="001822CE"/>
    <w:rsid w:val="00183B49"/>
    <w:rsid w:val="00183BE6"/>
    <w:rsid w:val="00184AC7"/>
    <w:rsid w:val="00184CF1"/>
    <w:rsid w:val="001861FF"/>
    <w:rsid w:val="001872C4"/>
    <w:rsid w:val="0019066C"/>
    <w:rsid w:val="00190673"/>
    <w:rsid w:val="00190EB6"/>
    <w:rsid w:val="001912CD"/>
    <w:rsid w:val="00191556"/>
    <w:rsid w:val="001924AB"/>
    <w:rsid w:val="00192C75"/>
    <w:rsid w:val="0019589F"/>
    <w:rsid w:val="00195C41"/>
    <w:rsid w:val="00196265"/>
    <w:rsid w:val="0019646E"/>
    <w:rsid w:val="0019721E"/>
    <w:rsid w:val="00197971"/>
    <w:rsid w:val="00197DFE"/>
    <w:rsid w:val="001A126A"/>
    <w:rsid w:val="001A2CCA"/>
    <w:rsid w:val="001A37B5"/>
    <w:rsid w:val="001A3E70"/>
    <w:rsid w:val="001A3EBC"/>
    <w:rsid w:val="001A433A"/>
    <w:rsid w:val="001A5017"/>
    <w:rsid w:val="001A5536"/>
    <w:rsid w:val="001A5961"/>
    <w:rsid w:val="001A6ED3"/>
    <w:rsid w:val="001B12AE"/>
    <w:rsid w:val="001B1DAB"/>
    <w:rsid w:val="001B3369"/>
    <w:rsid w:val="001B342B"/>
    <w:rsid w:val="001B34CD"/>
    <w:rsid w:val="001B3A2F"/>
    <w:rsid w:val="001B50D7"/>
    <w:rsid w:val="001B5E20"/>
    <w:rsid w:val="001B6574"/>
    <w:rsid w:val="001C1053"/>
    <w:rsid w:val="001C12FC"/>
    <w:rsid w:val="001C1E32"/>
    <w:rsid w:val="001C3461"/>
    <w:rsid w:val="001C3D13"/>
    <w:rsid w:val="001C439D"/>
    <w:rsid w:val="001C494C"/>
    <w:rsid w:val="001C5699"/>
    <w:rsid w:val="001C595E"/>
    <w:rsid w:val="001C5B1F"/>
    <w:rsid w:val="001C708C"/>
    <w:rsid w:val="001D0168"/>
    <w:rsid w:val="001D15EE"/>
    <w:rsid w:val="001D2224"/>
    <w:rsid w:val="001D35D2"/>
    <w:rsid w:val="001D3CCC"/>
    <w:rsid w:val="001D4AA6"/>
    <w:rsid w:val="001D504D"/>
    <w:rsid w:val="001D6A43"/>
    <w:rsid w:val="001D7584"/>
    <w:rsid w:val="001D7D01"/>
    <w:rsid w:val="001E031A"/>
    <w:rsid w:val="001E05D1"/>
    <w:rsid w:val="001E0BA8"/>
    <w:rsid w:val="001E11E4"/>
    <w:rsid w:val="001E1205"/>
    <w:rsid w:val="001E1968"/>
    <w:rsid w:val="001E1E3F"/>
    <w:rsid w:val="001E35A4"/>
    <w:rsid w:val="001E398B"/>
    <w:rsid w:val="001E3E1A"/>
    <w:rsid w:val="001E546A"/>
    <w:rsid w:val="001E5D79"/>
    <w:rsid w:val="001E6766"/>
    <w:rsid w:val="001E6983"/>
    <w:rsid w:val="001E7888"/>
    <w:rsid w:val="001E7F29"/>
    <w:rsid w:val="001F0696"/>
    <w:rsid w:val="001F0EF8"/>
    <w:rsid w:val="001F12F8"/>
    <w:rsid w:val="001F307C"/>
    <w:rsid w:val="001F36B5"/>
    <w:rsid w:val="001F45FF"/>
    <w:rsid w:val="001F53FA"/>
    <w:rsid w:val="001F615D"/>
    <w:rsid w:val="001F64AD"/>
    <w:rsid w:val="001F672A"/>
    <w:rsid w:val="001F68B8"/>
    <w:rsid w:val="001F7151"/>
    <w:rsid w:val="001F7B59"/>
    <w:rsid w:val="00201B58"/>
    <w:rsid w:val="00201F5F"/>
    <w:rsid w:val="0020345F"/>
    <w:rsid w:val="00203CD4"/>
    <w:rsid w:val="0020405C"/>
    <w:rsid w:val="00205861"/>
    <w:rsid w:val="0020785F"/>
    <w:rsid w:val="002119C4"/>
    <w:rsid w:val="00211A32"/>
    <w:rsid w:val="00211D2A"/>
    <w:rsid w:val="00212CAC"/>
    <w:rsid w:val="002132B6"/>
    <w:rsid w:val="00213502"/>
    <w:rsid w:val="00213A5A"/>
    <w:rsid w:val="00213ED6"/>
    <w:rsid w:val="00214A5E"/>
    <w:rsid w:val="002154AC"/>
    <w:rsid w:val="00215AFD"/>
    <w:rsid w:val="002164C2"/>
    <w:rsid w:val="00216D3E"/>
    <w:rsid w:val="002204BA"/>
    <w:rsid w:val="00220BFA"/>
    <w:rsid w:val="0022193F"/>
    <w:rsid w:val="002222A3"/>
    <w:rsid w:val="002239A0"/>
    <w:rsid w:val="00224804"/>
    <w:rsid w:val="00225AD3"/>
    <w:rsid w:val="00225AF3"/>
    <w:rsid w:val="00225EEE"/>
    <w:rsid w:val="002267C6"/>
    <w:rsid w:val="00230697"/>
    <w:rsid w:val="0023097D"/>
    <w:rsid w:val="0023110C"/>
    <w:rsid w:val="0023411E"/>
    <w:rsid w:val="00234F09"/>
    <w:rsid w:val="00236593"/>
    <w:rsid w:val="002365D4"/>
    <w:rsid w:val="00236CC2"/>
    <w:rsid w:val="00236DDD"/>
    <w:rsid w:val="002376DA"/>
    <w:rsid w:val="00237754"/>
    <w:rsid w:val="0023796C"/>
    <w:rsid w:val="00240961"/>
    <w:rsid w:val="002416DE"/>
    <w:rsid w:val="00241B9F"/>
    <w:rsid w:val="00241D57"/>
    <w:rsid w:val="00242201"/>
    <w:rsid w:val="0024220D"/>
    <w:rsid w:val="002431A3"/>
    <w:rsid w:val="002436E7"/>
    <w:rsid w:val="00244AA4"/>
    <w:rsid w:val="00245790"/>
    <w:rsid w:val="00246B12"/>
    <w:rsid w:val="00250036"/>
    <w:rsid w:val="00250CA1"/>
    <w:rsid w:val="002519E1"/>
    <w:rsid w:val="00252A63"/>
    <w:rsid w:val="002530AC"/>
    <w:rsid w:val="0025491F"/>
    <w:rsid w:val="00254D98"/>
    <w:rsid w:val="00255489"/>
    <w:rsid w:val="00255AC2"/>
    <w:rsid w:val="00256D9A"/>
    <w:rsid w:val="00260DC2"/>
    <w:rsid w:val="0026184D"/>
    <w:rsid w:val="00261DA5"/>
    <w:rsid w:val="00262ACB"/>
    <w:rsid w:val="00263CAA"/>
    <w:rsid w:val="0026472B"/>
    <w:rsid w:val="00264EFA"/>
    <w:rsid w:val="002650D9"/>
    <w:rsid w:val="00265662"/>
    <w:rsid w:val="00266190"/>
    <w:rsid w:val="00267314"/>
    <w:rsid w:val="00267440"/>
    <w:rsid w:val="0027131B"/>
    <w:rsid w:val="00271DCA"/>
    <w:rsid w:val="00272613"/>
    <w:rsid w:val="0027414D"/>
    <w:rsid w:val="00274F4B"/>
    <w:rsid w:val="00275D9C"/>
    <w:rsid w:val="0027749F"/>
    <w:rsid w:val="0028045D"/>
    <w:rsid w:val="00280BB0"/>
    <w:rsid w:val="00280CA0"/>
    <w:rsid w:val="00282AD0"/>
    <w:rsid w:val="00283264"/>
    <w:rsid w:val="00283453"/>
    <w:rsid w:val="00284187"/>
    <w:rsid w:val="0028518C"/>
    <w:rsid w:val="002858AA"/>
    <w:rsid w:val="00286294"/>
    <w:rsid w:val="00286D81"/>
    <w:rsid w:val="00287B41"/>
    <w:rsid w:val="00287ECA"/>
    <w:rsid w:val="0029140A"/>
    <w:rsid w:val="002915D5"/>
    <w:rsid w:val="0029278D"/>
    <w:rsid w:val="002929FB"/>
    <w:rsid w:val="002943D7"/>
    <w:rsid w:val="00294C36"/>
    <w:rsid w:val="00294EF5"/>
    <w:rsid w:val="002959F1"/>
    <w:rsid w:val="00296291"/>
    <w:rsid w:val="00296C47"/>
    <w:rsid w:val="00296FE5"/>
    <w:rsid w:val="00297451"/>
    <w:rsid w:val="00297962"/>
    <w:rsid w:val="00297D2E"/>
    <w:rsid w:val="002A0D09"/>
    <w:rsid w:val="002A154B"/>
    <w:rsid w:val="002A15C4"/>
    <w:rsid w:val="002A18CF"/>
    <w:rsid w:val="002A18D5"/>
    <w:rsid w:val="002A2246"/>
    <w:rsid w:val="002A33A6"/>
    <w:rsid w:val="002A3946"/>
    <w:rsid w:val="002A436A"/>
    <w:rsid w:val="002A5686"/>
    <w:rsid w:val="002A601C"/>
    <w:rsid w:val="002A6DC7"/>
    <w:rsid w:val="002A71A8"/>
    <w:rsid w:val="002A7A37"/>
    <w:rsid w:val="002A7CFD"/>
    <w:rsid w:val="002B06C4"/>
    <w:rsid w:val="002B0894"/>
    <w:rsid w:val="002B0D02"/>
    <w:rsid w:val="002B3D7C"/>
    <w:rsid w:val="002B41CD"/>
    <w:rsid w:val="002B4842"/>
    <w:rsid w:val="002B5125"/>
    <w:rsid w:val="002B5143"/>
    <w:rsid w:val="002B6487"/>
    <w:rsid w:val="002B67BB"/>
    <w:rsid w:val="002B6C65"/>
    <w:rsid w:val="002B7223"/>
    <w:rsid w:val="002B73E3"/>
    <w:rsid w:val="002B75DB"/>
    <w:rsid w:val="002B75EA"/>
    <w:rsid w:val="002B7A6F"/>
    <w:rsid w:val="002B7D36"/>
    <w:rsid w:val="002B7DA0"/>
    <w:rsid w:val="002C0F29"/>
    <w:rsid w:val="002C130D"/>
    <w:rsid w:val="002C1393"/>
    <w:rsid w:val="002C170A"/>
    <w:rsid w:val="002C2161"/>
    <w:rsid w:val="002C4788"/>
    <w:rsid w:val="002C47CA"/>
    <w:rsid w:val="002C525A"/>
    <w:rsid w:val="002C67FA"/>
    <w:rsid w:val="002D053E"/>
    <w:rsid w:val="002D14B4"/>
    <w:rsid w:val="002D1B51"/>
    <w:rsid w:val="002D1C8B"/>
    <w:rsid w:val="002D3522"/>
    <w:rsid w:val="002D4FCF"/>
    <w:rsid w:val="002D5938"/>
    <w:rsid w:val="002D59A0"/>
    <w:rsid w:val="002D5B8D"/>
    <w:rsid w:val="002D5FE6"/>
    <w:rsid w:val="002D6AFC"/>
    <w:rsid w:val="002D6ED1"/>
    <w:rsid w:val="002E011D"/>
    <w:rsid w:val="002E0E33"/>
    <w:rsid w:val="002E11CB"/>
    <w:rsid w:val="002E1E07"/>
    <w:rsid w:val="002E1F75"/>
    <w:rsid w:val="002E2A5C"/>
    <w:rsid w:val="002E3A49"/>
    <w:rsid w:val="002E3DFF"/>
    <w:rsid w:val="002E4905"/>
    <w:rsid w:val="002E5A84"/>
    <w:rsid w:val="002E5F38"/>
    <w:rsid w:val="002E614D"/>
    <w:rsid w:val="002E721F"/>
    <w:rsid w:val="002F0509"/>
    <w:rsid w:val="002F0F98"/>
    <w:rsid w:val="002F1B49"/>
    <w:rsid w:val="002F28FB"/>
    <w:rsid w:val="002F2A62"/>
    <w:rsid w:val="002F2DD8"/>
    <w:rsid w:val="002F3B4E"/>
    <w:rsid w:val="002F41D6"/>
    <w:rsid w:val="002F4259"/>
    <w:rsid w:val="002F5B1A"/>
    <w:rsid w:val="002F647C"/>
    <w:rsid w:val="002F728A"/>
    <w:rsid w:val="002F7B08"/>
    <w:rsid w:val="0030019A"/>
    <w:rsid w:val="0030108B"/>
    <w:rsid w:val="00301DB0"/>
    <w:rsid w:val="003020DB"/>
    <w:rsid w:val="00302BF2"/>
    <w:rsid w:val="00302FD0"/>
    <w:rsid w:val="003047CB"/>
    <w:rsid w:val="003052D3"/>
    <w:rsid w:val="00305A2C"/>
    <w:rsid w:val="00305E6B"/>
    <w:rsid w:val="00305F0A"/>
    <w:rsid w:val="00306E15"/>
    <w:rsid w:val="00307184"/>
    <w:rsid w:val="00307726"/>
    <w:rsid w:val="00311145"/>
    <w:rsid w:val="00311266"/>
    <w:rsid w:val="00311CE9"/>
    <w:rsid w:val="003135D3"/>
    <w:rsid w:val="00313B5D"/>
    <w:rsid w:val="003155D8"/>
    <w:rsid w:val="003156E2"/>
    <w:rsid w:val="00317659"/>
    <w:rsid w:val="0032277B"/>
    <w:rsid w:val="00322861"/>
    <w:rsid w:val="003234E9"/>
    <w:rsid w:val="00323633"/>
    <w:rsid w:val="00324E32"/>
    <w:rsid w:val="00324E4B"/>
    <w:rsid w:val="0032525B"/>
    <w:rsid w:val="00325D28"/>
    <w:rsid w:val="00325DD4"/>
    <w:rsid w:val="00327276"/>
    <w:rsid w:val="0033015A"/>
    <w:rsid w:val="003302F4"/>
    <w:rsid w:val="0033095A"/>
    <w:rsid w:val="00331B4F"/>
    <w:rsid w:val="003320F7"/>
    <w:rsid w:val="003343F1"/>
    <w:rsid w:val="00334728"/>
    <w:rsid w:val="00334AE6"/>
    <w:rsid w:val="00335CC5"/>
    <w:rsid w:val="00336D31"/>
    <w:rsid w:val="00337B84"/>
    <w:rsid w:val="00337CC1"/>
    <w:rsid w:val="0034029E"/>
    <w:rsid w:val="00340CCA"/>
    <w:rsid w:val="00341317"/>
    <w:rsid w:val="00341F24"/>
    <w:rsid w:val="003422ED"/>
    <w:rsid w:val="003423B0"/>
    <w:rsid w:val="00342F43"/>
    <w:rsid w:val="00345578"/>
    <w:rsid w:val="003456BA"/>
    <w:rsid w:val="003456E3"/>
    <w:rsid w:val="003463F7"/>
    <w:rsid w:val="00346E5D"/>
    <w:rsid w:val="00347D48"/>
    <w:rsid w:val="003506B1"/>
    <w:rsid w:val="00350C40"/>
    <w:rsid w:val="00350EA8"/>
    <w:rsid w:val="00350F4D"/>
    <w:rsid w:val="00351E05"/>
    <w:rsid w:val="0035260B"/>
    <w:rsid w:val="00355107"/>
    <w:rsid w:val="00355981"/>
    <w:rsid w:val="00356382"/>
    <w:rsid w:val="003568A7"/>
    <w:rsid w:val="003570A5"/>
    <w:rsid w:val="0035710D"/>
    <w:rsid w:val="003575C1"/>
    <w:rsid w:val="00357931"/>
    <w:rsid w:val="00357967"/>
    <w:rsid w:val="00357C92"/>
    <w:rsid w:val="00360252"/>
    <w:rsid w:val="00360DC3"/>
    <w:rsid w:val="0036126F"/>
    <w:rsid w:val="00361BDA"/>
    <w:rsid w:val="00362415"/>
    <w:rsid w:val="00362641"/>
    <w:rsid w:val="00362731"/>
    <w:rsid w:val="003634DD"/>
    <w:rsid w:val="0036353A"/>
    <w:rsid w:val="00363542"/>
    <w:rsid w:val="00363A3D"/>
    <w:rsid w:val="00363DA3"/>
    <w:rsid w:val="00363FD7"/>
    <w:rsid w:val="003644D4"/>
    <w:rsid w:val="00364DD6"/>
    <w:rsid w:val="003654EE"/>
    <w:rsid w:val="00365691"/>
    <w:rsid w:val="00366345"/>
    <w:rsid w:val="003675CC"/>
    <w:rsid w:val="00367F9B"/>
    <w:rsid w:val="003702AE"/>
    <w:rsid w:val="003709DA"/>
    <w:rsid w:val="00370B62"/>
    <w:rsid w:val="0037224A"/>
    <w:rsid w:val="00372661"/>
    <w:rsid w:val="00372C39"/>
    <w:rsid w:val="00372CE9"/>
    <w:rsid w:val="00372E63"/>
    <w:rsid w:val="00373444"/>
    <w:rsid w:val="00373F46"/>
    <w:rsid w:val="003743FF"/>
    <w:rsid w:val="00374E45"/>
    <w:rsid w:val="00375517"/>
    <w:rsid w:val="00376EE7"/>
    <w:rsid w:val="0037769E"/>
    <w:rsid w:val="00380CBB"/>
    <w:rsid w:val="00380D43"/>
    <w:rsid w:val="0038109C"/>
    <w:rsid w:val="00381F35"/>
    <w:rsid w:val="00383376"/>
    <w:rsid w:val="00383963"/>
    <w:rsid w:val="0038560F"/>
    <w:rsid w:val="00387190"/>
    <w:rsid w:val="003875ED"/>
    <w:rsid w:val="0038787F"/>
    <w:rsid w:val="00387A79"/>
    <w:rsid w:val="003913F0"/>
    <w:rsid w:val="0039165A"/>
    <w:rsid w:val="0039220E"/>
    <w:rsid w:val="00392291"/>
    <w:rsid w:val="003926DC"/>
    <w:rsid w:val="0039280D"/>
    <w:rsid w:val="00392BF2"/>
    <w:rsid w:val="00393933"/>
    <w:rsid w:val="003944E8"/>
    <w:rsid w:val="00394530"/>
    <w:rsid w:val="00395037"/>
    <w:rsid w:val="00395D03"/>
    <w:rsid w:val="00395FF3"/>
    <w:rsid w:val="00397553"/>
    <w:rsid w:val="003A060F"/>
    <w:rsid w:val="003A0794"/>
    <w:rsid w:val="003A0821"/>
    <w:rsid w:val="003A0FB0"/>
    <w:rsid w:val="003A1D5B"/>
    <w:rsid w:val="003A26F0"/>
    <w:rsid w:val="003A2D31"/>
    <w:rsid w:val="003A3A74"/>
    <w:rsid w:val="003A3B03"/>
    <w:rsid w:val="003A4242"/>
    <w:rsid w:val="003A4D3B"/>
    <w:rsid w:val="003A5CDA"/>
    <w:rsid w:val="003A75F0"/>
    <w:rsid w:val="003B0970"/>
    <w:rsid w:val="003B2357"/>
    <w:rsid w:val="003B2742"/>
    <w:rsid w:val="003B2DA3"/>
    <w:rsid w:val="003B408E"/>
    <w:rsid w:val="003B40CB"/>
    <w:rsid w:val="003B41EB"/>
    <w:rsid w:val="003B48F8"/>
    <w:rsid w:val="003B4FCD"/>
    <w:rsid w:val="003B510B"/>
    <w:rsid w:val="003B6D9F"/>
    <w:rsid w:val="003B7149"/>
    <w:rsid w:val="003B7EAC"/>
    <w:rsid w:val="003C02C1"/>
    <w:rsid w:val="003C10C3"/>
    <w:rsid w:val="003C1F41"/>
    <w:rsid w:val="003C2007"/>
    <w:rsid w:val="003C2C7F"/>
    <w:rsid w:val="003C2C90"/>
    <w:rsid w:val="003C32D3"/>
    <w:rsid w:val="003C499A"/>
    <w:rsid w:val="003C52E9"/>
    <w:rsid w:val="003C60DB"/>
    <w:rsid w:val="003D008C"/>
    <w:rsid w:val="003D0C30"/>
    <w:rsid w:val="003D0CAF"/>
    <w:rsid w:val="003D1303"/>
    <w:rsid w:val="003D1D09"/>
    <w:rsid w:val="003D20F1"/>
    <w:rsid w:val="003D24E6"/>
    <w:rsid w:val="003D28ED"/>
    <w:rsid w:val="003D2B1E"/>
    <w:rsid w:val="003D2D23"/>
    <w:rsid w:val="003D3065"/>
    <w:rsid w:val="003D333B"/>
    <w:rsid w:val="003D4280"/>
    <w:rsid w:val="003D6153"/>
    <w:rsid w:val="003D68B1"/>
    <w:rsid w:val="003D6C55"/>
    <w:rsid w:val="003E0014"/>
    <w:rsid w:val="003E38DC"/>
    <w:rsid w:val="003E419F"/>
    <w:rsid w:val="003E4529"/>
    <w:rsid w:val="003E4581"/>
    <w:rsid w:val="003E54E4"/>
    <w:rsid w:val="003E5D31"/>
    <w:rsid w:val="003E7432"/>
    <w:rsid w:val="003E7E8F"/>
    <w:rsid w:val="003F0737"/>
    <w:rsid w:val="003F0A18"/>
    <w:rsid w:val="003F0DE6"/>
    <w:rsid w:val="003F136E"/>
    <w:rsid w:val="003F1388"/>
    <w:rsid w:val="003F1DCE"/>
    <w:rsid w:val="003F252B"/>
    <w:rsid w:val="003F2B5F"/>
    <w:rsid w:val="003F3778"/>
    <w:rsid w:val="003F5E5A"/>
    <w:rsid w:val="003F6149"/>
    <w:rsid w:val="003F662E"/>
    <w:rsid w:val="003F6C3B"/>
    <w:rsid w:val="003F7281"/>
    <w:rsid w:val="003F7545"/>
    <w:rsid w:val="003F7910"/>
    <w:rsid w:val="003F7FB1"/>
    <w:rsid w:val="00402E3B"/>
    <w:rsid w:val="004046F3"/>
    <w:rsid w:val="00405DE1"/>
    <w:rsid w:val="00406578"/>
    <w:rsid w:val="00407D22"/>
    <w:rsid w:val="00410536"/>
    <w:rsid w:val="00410FBA"/>
    <w:rsid w:val="00411750"/>
    <w:rsid w:val="004118E0"/>
    <w:rsid w:val="00414242"/>
    <w:rsid w:val="004143C3"/>
    <w:rsid w:val="00415596"/>
    <w:rsid w:val="00416394"/>
    <w:rsid w:val="004169EA"/>
    <w:rsid w:val="00416A40"/>
    <w:rsid w:val="004170A0"/>
    <w:rsid w:val="004176B0"/>
    <w:rsid w:val="00417B49"/>
    <w:rsid w:val="00421002"/>
    <w:rsid w:val="00421485"/>
    <w:rsid w:val="00423120"/>
    <w:rsid w:val="004234BC"/>
    <w:rsid w:val="0042480F"/>
    <w:rsid w:val="00424B03"/>
    <w:rsid w:val="00425571"/>
    <w:rsid w:val="00425625"/>
    <w:rsid w:val="004258AA"/>
    <w:rsid w:val="0042709A"/>
    <w:rsid w:val="00427C15"/>
    <w:rsid w:val="00430830"/>
    <w:rsid w:val="0043226C"/>
    <w:rsid w:val="00432B25"/>
    <w:rsid w:val="00432BE4"/>
    <w:rsid w:val="00432DE8"/>
    <w:rsid w:val="00433487"/>
    <w:rsid w:val="00433C94"/>
    <w:rsid w:val="0043588E"/>
    <w:rsid w:val="00436EB5"/>
    <w:rsid w:val="0043708A"/>
    <w:rsid w:val="00437C41"/>
    <w:rsid w:val="00437DD6"/>
    <w:rsid w:val="004421BF"/>
    <w:rsid w:val="004424FB"/>
    <w:rsid w:val="00442C68"/>
    <w:rsid w:val="004435F8"/>
    <w:rsid w:val="0044400E"/>
    <w:rsid w:val="00444136"/>
    <w:rsid w:val="0044475B"/>
    <w:rsid w:val="00444E3B"/>
    <w:rsid w:val="004460EF"/>
    <w:rsid w:val="00446A2E"/>
    <w:rsid w:val="0044769C"/>
    <w:rsid w:val="00450DEF"/>
    <w:rsid w:val="004518DC"/>
    <w:rsid w:val="00451B9F"/>
    <w:rsid w:val="00453363"/>
    <w:rsid w:val="0045340F"/>
    <w:rsid w:val="00453C48"/>
    <w:rsid w:val="004540ED"/>
    <w:rsid w:val="004545C3"/>
    <w:rsid w:val="00454EFA"/>
    <w:rsid w:val="00455030"/>
    <w:rsid w:val="0045534C"/>
    <w:rsid w:val="00455C3D"/>
    <w:rsid w:val="004574AF"/>
    <w:rsid w:val="0046007C"/>
    <w:rsid w:val="004618DE"/>
    <w:rsid w:val="00462D5E"/>
    <w:rsid w:val="00463171"/>
    <w:rsid w:val="0046342E"/>
    <w:rsid w:val="00464249"/>
    <w:rsid w:val="004645AC"/>
    <w:rsid w:val="00464BF1"/>
    <w:rsid w:val="00464C17"/>
    <w:rsid w:val="00465CFA"/>
    <w:rsid w:val="00465FF8"/>
    <w:rsid w:val="0046600C"/>
    <w:rsid w:val="00466920"/>
    <w:rsid w:val="00466EC8"/>
    <w:rsid w:val="00470CCF"/>
    <w:rsid w:val="004710E6"/>
    <w:rsid w:val="00471252"/>
    <w:rsid w:val="00471273"/>
    <w:rsid w:val="0047127E"/>
    <w:rsid w:val="00472835"/>
    <w:rsid w:val="00473734"/>
    <w:rsid w:val="0047507B"/>
    <w:rsid w:val="00475CBF"/>
    <w:rsid w:val="00476174"/>
    <w:rsid w:val="004763AE"/>
    <w:rsid w:val="004763B3"/>
    <w:rsid w:val="004770A9"/>
    <w:rsid w:val="00477DC5"/>
    <w:rsid w:val="0048081D"/>
    <w:rsid w:val="00481081"/>
    <w:rsid w:val="004812C4"/>
    <w:rsid w:val="004815A0"/>
    <w:rsid w:val="00482F2D"/>
    <w:rsid w:val="0048400A"/>
    <w:rsid w:val="00486937"/>
    <w:rsid w:val="00491A8A"/>
    <w:rsid w:val="00491FA7"/>
    <w:rsid w:val="00492D2A"/>
    <w:rsid w:val="00493910"/>
    <w:rsid w:val="004944D0"/>
    <w:rsid w:val="00495B65"/>
    <w:rsid w:val="00495D8A"/>
    <w:rsid w:val="00495EE2"/>
    <w:rsid w:val="00496BDD"/>
    <w:rsid w:val="004A048C"/>
    <w:rsid w:val="004A19BE"/>
    <w:rsid w:val="004A2719"/>
    <w:rsid w:val="004A324C"/>
    <w:rsid w:val="004A419A"/>
    <w:rsid w:val="004A4279"/>
    <w:rsid w:val="004A446D"/>
    <w:rsid w:val="004A496C"/>
    <w:rsid w:val="004A5283"/>
    <w:rsid w:val="004A54E2"/>
    <w:rsid w:val="004A75F6"/>
    <w:rsid w:val="004B038C"/>
    <w:rsid w:val="004B0A6B"/>
    <w:rsid w:val="004B11CF"/>
    <w:rsid w:val="004B1C58"/>
    <w:rsid w:val="004B2654"/>
    <w:rsid w:val="004B269E"/>
    <w:rsid w:val="004B291B"/>
    <w:rsid w:val="004B2A50"/>
    <w:rsid w:val="004B2C2C"/>
    <w:rsid w:val="004B3524"/>
    <w:rsid w:val="004B4360"/>
    <w:rsid w:val="004B503E"/>
    <w:rsid w:val="004B5C7E"/>
    <w:rsid w:val="004B6F60"/>
    <w:rsid w:val="004B7C29"/>
    <w:rsid w:val="004C0352"/>
    <w:rsid w:val="004C2822"/>
    <w:rsid w:val="004C4CCF"/>
    <w:rsid w:val="004C538C"/>
    <w:rsid w:val="004C6563"/>
    <w:rsid w:val="004C6777"/>
    <w:rsid w:val="004C67BE"/>
    <w:rsid w:val="004C6DA5"/>
    <w:rsid w:val="004C7157"/>
    <w:rsid w:val="004C72F3"/>
    <w:rsid w:val="004C7508"/>
    <w:rsid w:val="004C785F"/>
    <w:rsid w:val="004C7EAD"/>
    <w:rsid w:val="004D02E4"/>
    <w:rsid w:val="004D34A6"/>
    <w:rsid w:val="004D4E6F"/>
    <w:rsid w:val="004D5384"/>
    <w:rsid w:val="004D5A6B"/>
    <w:rsid w:val="004D63AC"/>
    <w:rsid w:val="004D7202"/>
    <w:rsid w:val="004D75C5"/>
    <w:rsid w:val="004E0BE6"/>
    <w:rsid w:val="004E269F"/>
    <w:rsid w:val="004E28F2"/>
    <w:rsid w:val="004E2B68"/>
    <w:rsid w:val="004E502A"/>
    <w:rsid w:val="004E5ADA"/>
    <w:rsid w:val="004E5E87"/>
    <w:rsid w:val="004E5E9D"/>
    <w:rsid w:val="004E5F8E"/>
    <w:rsid w:val="004E61BE"/>
    <w:rsid w:val="004E7A6A"/>
    <w:rsid w:val="004E7CC6"/>
    <w:rsid w:val="004E7E2A"/>
    <w:rsid w:val="004F056F"/>
    <w:rsid w:val="004F0A4A"/>
    <w:rsid w:val="004F12E5"/>
    <w:rsid w:val="004F1A5F"/>
    <w:rsid w:val="004F2776"/>
    <w:rsid w:val="004F27FD"/>
    <w:rsid w:val="004F2DCC"/>
    <w:rsid w:val="004F38CC"/>
    <w:rsid w:val="004F447C"/>
    <w:rsid w:val="004F6710"/>
    <w:rsid w:val="004F6B43"/>
    <w:rsid w:val="005007A7"/>
    <w:rsid w:val="00501C43"/>
    <w:rsid w:val="0050254E"/>
    <w:rsid w:val="00503ACC"/>
    <w:rsid w:val="00503B0B"/>
    <w:rsid w:val="00503B61"/>
    <w:rsid w:val="00503E01"/>
    <w:rsid w:val="00504E16"/>
    <w:rsid w:val="00505DDF"/>
    <w:rsid w:val="00507339"/>
    <w:rsid w:val="00507CB2"/>
    <w:rsid w:val="00507F2C"/>
    <w:rsid w:val="00510472"/>
    <w:rsid w:val="00510DB5"/>
    <w:rsid w:val="00511046"/>
    <w:rsid w:val="005111BD"/>
    <w:rsid w:val="005125AE"/>
    <w:rsid w:val="0051290F"/>
    <w:rsid w:val="00515DA3"/>
    <w:rsid w:val="00515DDA"/>
    <w:rsid w:val="00515E5F"/>
    <w:rsid w:val="00515FC5"/>
    <w:rsid w:val="0051649B"/>
    <w:rsid w:val="005178E7"/>
    <w:rsid w:val="005205E4"/>
    <w:rsid w:val="00521D10"/>
    <w:rsid w:val="00521E19"/>
    <w:rsid w:val="005227A3"/>
    <w:rsid w:val="0052323F"/>
    <w:rsid w:val="005241D3"/>
    <w:rsid w:val="0052484A"/>
    <w:rsid w:val="0052490D"/>
    <w:rsid w:val="00525369"/>
    <w:rsid w:val="00530EE1"/>
    <w:rsid w:val="00532119"/>
    <w:rsid w:val="00532317"/>
    <w:rsid w:val="005325C1"/>
    <w:rsid w:val="00533075"/>
    <w:rsid w:val="00533E7B"/>
    <w:rsid w:val="005347AB"/>
    <w:rsid w:val="005350A4"/>
    <w:rsid w:val="005350AA"/>
    <w:rsid w:val="00535F89"/>
    <w:rsid w:val="00536DD2"/>
    <w:rsid w:val="00536DDF"/>
    <w:rsid w:val="00537536"/>
    <w:rsid w:val="00541021"/>
    <w:rsid w:val="00543235"/>
    <w:rsid w:val="00543E5C"/>
    <w:rsid w:val="00544964"/>
    <w:rsid w:val="00545CC5"/>
    <w:rsid w:val="0054623F"/>
    <w:rsid w:val="00551737"/>
    <w:rsid w:val="00551924"/>
    <w:rsid w:val="00551B59"/>
    <w:rsid w:val="00552562"/>
    <w:rsid w:val="00552A9B"/>
    <w:rsid w:val="00552FEB"/>
    <w:rsid w:val="005532C5"/>
    <w:rsid w:val="0055399F"/>
    <w:rsid w:val="00554988"/>
    <w:rsid w:val="005552CE"/>
    <w:rsid w:val="00555B49"/>
    <w:rsid w:val="00555EDA"/>
    <w:rsid w:val="005567DD"/>
    <w:rsid w:val="005623E9"/>
    <w:rsid w:val="00564157"/>
    <w:rsid w:val="005646EF"/>
    <w:rsid w:val="00565200"/>
    <w:rsid w:val="00567424"/>
    <w:rsid w:val="00567664"/>
    <w:rsid w:val="0056771A"/>
    <w:rsid w:val="005677FF"/>
    <w:rsid w:val="00567F64"/>
    <w:rsid w:val="00570C50"/>
    <w:rsid w:val="005725DE"/>
    <w:rsid w:val="00572A05"/>
    <w:rsid w:val="00572CF6"/>
    <w:rsid w:val="00574807"/>
    <w:rsid w:val="00576548"/>
    <w:rsid w:val="00576DEC"/>
    <w:rsid w:val="005801D5"/>
    <w:rsid w:val="00580945"/>
    <w:rsid w:val="00581AC5"/>
    <w:rsid w:val="0058343B"/>
    <w:rsid w:val="00583515"/>
    <w:rsid w:val="00583CDD"/>
    <w:rsid w:val="0058482D"/>
    <w:rsid w:val="00585EDB"/>
    <w:rsid w:val="005876C6"/>
    <w:rsid w:val="00587ECA"/>
    <w:rsid w:val="0059018A"/>
    <w:rsid w:val="00590554"/>
    <w:rsid w:val="00590FBB"/>
    <w:rsid w:val="00591560"/>
    <w:rsid w:val="00591A8F"/>
    <w:rsid w:val="00591CDC"/>
    <w:rsid w:val="0059228D"/>
    <w:rsid w:val="00594375"/>
    <w:rsid w:val="00594B71"/>
    <w:rsid w:val="005950E7"/>
    <w:rsid w:val="005977F8"/>
    <w:rsid w:val="00597FA2"/>
    <w:rsid w:val="005A0FC5"/>
    <w:rsid w:val="005A18A2"/>
    <w:rsid w:val="005A18FC"/>
    <w:rsid w:val="005A1A68"/>
    <w:rsid w:val="005A1C51"/>
    <w:rsid w:val="005A2CCC"/>
    <w:rsid w:val="005A2E7A"/>
    <w:rsid w:val="005A4609"/>
    <w:rsid w:val="005A56C2"/>
    <w:rsid w:val="005A6D22"/>
    <w:rsid w:val="005B12D0"/>
    <w:rsid w:val="005B197A"/>
    <w:rsid w:val="005B1B3C"/>
    <w:rsid w:val="005B217B"/>
    <w:rsid w:val="005B232A"/>
    <w:rsid w:val="005B2ADC"/>
    <w:rsid w:val="005B4340"/>
    <w:rsid w:val="005B443E"/>
    <w:rsid w:val="005B52C4"/>
    <w:rsid w:val="005B5314"/>
    <w:rsid w:val="005B64F2"/>
    <w:rsid w:val="005B6767"/>
    <w:rsid w:val="005B7C27"/>
    <w:rsid w:val="005B7DFB"/>
    <w:rsid w:val="005C18C7"/>
    <w:rsid w:val="005C29DC"/>
    <w:rsid w:val="005C3071"/>
    <w:rsid w:val="005C411F"/>
    <w:rsid w:val="005C51AD"/>
    <w:rsid w:val="005C53BB"/>
    <w:rsid w:val="005C5D99"/>
    <w:rsid w:val="005C669D"/>
    <w:rsid w:val="005C7917"/>
    <w:rsid w:val="005C7D15"/>
    <w:rsid w:val="005D1777"/>
    <w:rsid w:val="005D246B"/>
    <w:rsid w:val="005D25C2"/>
    <w:rsid w:val="005D2D3E"/>
    <w:rsid w:val="005D2EF4"/>
    <w:rsid w:val="005D42D3"/>
    <w:rsid w:val="005D5640"/>
    <w:rsid w:val="005D5E52"/>
    <w:rsid w:val="005D72A3"/>
    <w:rsid w:val="005D75AF"/>
    <w:rsid w:val="005D777A"/>
    <w:rsid w:val="005E0368"/>
    <w:rsid w:val="005E12A4"/>
    <w:rsid w:val="005E23D6"/>
    <w:rsid w:val="005E3D8F"/>
    <w:rsid w:val="005E3DE7"/>
    <w:rsid w:val="005E43C6"/>
    <w:rsid w:val="005E4667"/>
    <w:rsid w:val="005E47B1"/>
    <w:rsid w:val="005E4A6B"/>
    <w:rsid w:val="005E4D97"/>
    <w:rsid w:val="005E4DA6"/>
    <w:rsid w:val="005E5375"/>
    <w:rsid w:val="005E6511"/>
    <w:rsid w:val="005E6D49"/>
    <w:rsid w:val="005E73C0"/>
    <w:rsid w:val="005E797D"/>
    <w:rsid w:val="005F0E65"/>
    <w:rsid w:val="005F1418"/>
    <w:rsid w:val="005F2F5B"/>
    <w:rsid w:val="005F3B8F"/>
    <w:rsid w:val="005F473B"/>
    <w:rsid w:val="005F4CF6"/>
    <w:rsid w:val="005F527C"/>
    <w:rsid w:val="005F5450"/>
    <w:rsid w:val="005F557C"/>
    <w:rsid w:val="006002AF"/>
    <w:rsid w:val="00601622"/>
    <w:rsid w:val="00604547"/>
    <w:rsid w:val="0060456E"/>
    <w:rsid w:val="00604624"/>
    <w:rsid w:val="00612D27"/>
    <w:rsid w:val="00613D7F"/>
    <w:rsid w:val="00614CAD"/>
    <w:rsid w:val="006151F9"/>
    <w:rsid w:val="006155F3"/>
    <w:rsid w:val="006160E6"/>
    <w:rsid w:val="00616B72"/>
    <w:rsid w:val="00616E06"/>
    <w:rsid w:val="0062134E"/>
    <w:rsid w:val="006224F1"/>
    <w:rsid w:val="00622634"/>
    <w:rsid w:val="006237F7"/>
    <w:rsid w:val="00623C91"/>
    <w:rsid w:val="006240CC"/>
    <w:rsid w:val="006249CE"/>
    <w:rsid w:val="00624BDE"/>
    <w:rsid w:val="00625471"/>
    <w:rsid w:val="00626CE3"/>
    <w:rsid w:val="00626EF3"/>
    <w:rsid w:val="0063068A"/>
    <w:rsid w:val="006307C8"/>
    <w:rsid w:val="00630C83"/>
    <w:rsid w:val="00632216"/>
    <w:rsid w:val="00632806"/>
    <w:rsid w:val="00633DF9"/>
    <w:rsid w:val="0063406A"/>
    <w:rsid w:val="006346A6"/>
    <w:rsid w:val="006360DA"/>
    <w:rsid w:val="006364F2"/>
    <w:rsid w:val="00636DA7"/>
    <w:rsid w:val="00642313"/>
    <w:rsid w:val="00643DCE"/>
    <w:rsid w:val="0064489E"/>
    <w:rsid w:val="006461EA"/>
    <w:rsid w:val="006467B8"/>
    <w:rsid w:val="006471B6"/>
    <w:rsid w:val="006501CE"/>
    <w:rsid w:val="0065072E"/>
    <w:rsid w:val="006507EA"/>
    <w:rsid w:val="00651A30"/>
    <w:rsid w:val="00651A4F"/>
    <w:rsid w:val="006525FD"/>
    <w:rsid w:val="00653FAF"/>
    <w:rsid w:val="0065466B"/>
    <w:rsid w:val="006559BF"/>
    <w:rsid w:val="00655F0D"/>
    <w:rsid w:val="00656EA5"/>
    <w:rsid w:val="00657171"/>
    <w:rsid w:val="0065733C"/>
    <w:rsid w:val="00657DFB"/>
    <w:rsid w:val="00660517"/>
    <w:rsid w:val="00660AA8"/>
    <w:rsid w:val="00660ADD"/>
    <w:rsid w:val="00661269"/>
    <w:rsid w:val="00662AD4"/>
    <w:rsid w:val="006635F3"/>
    <w:rsid w:val="0066374C"/>
    <w:rsid w:val="00663E93"/>
    <w:rsid w:val="00664349"/>
    <w:rsid w:val="006651A3"/>
    <w:rsid w:val="00665AE2"/>
    <w:rsid w:val="00666760"/>
    <w:rsid w:val="006669CD"/>
    <w:rsid w:val="00666F6F"/>
    <w:rsid w:val="00667D4A"/>
    <w:rsid w:val="00667F70"/>
    <w:rsid w:val="00670921"/>
    <w:rsid w:val="006720CE"/>
    <w:rsid w:val="00674CC6"/>
    <w:rsid w:val="006752E6"/>
    <w:rsid w:val="006757B3"/>
    <w:rsid w:val="006767C5"/>
    <w:rsid w:val="00676F48"/>
    <w:rsid w:val="006772F3"/>
    <w:rsid w:val="006802A4"/>
    <w:rsid w:val="00680676"/>
    <w:rsid w:val="00681F8E"/>
    <w:rsid w:val="006824FE"/>
    <w:rsid w:val="00682536"/>
    <w:rsid w:val="00682E47"/>
    <w:rsid w:val="006837AA"/>
    <w:rsid w:val="0068384B"/>
    <w:rsid w:val="006842B8"/>
    <w:rsid w:val="006847DB"/>
    <w:rsid w:val="0068484B"/>
    <w:rsid w:val="006848E9"/>
    <w:rsid w:val="00684917"/>
    <w:rsid w:val="00684D78"/>
    <w:rsid w:val="006862D6"/>
    <w:rsid w:val="00686F25"/>
    <w:rsid w:val="0069153A"/>
    <w:rsid w:val="0069204E"/>
    <w:rsid w:val="0069267B"/>
    <w:rsid w:val="00693B7E"/>
    <w:rsid w:val="00693C29"/>
    <w:rsid w:val="0069436C"/>
    <w:rsid w:val="0069562B"/>
    <w:rsid w:val="006968B4"/>
    <w:rsid w:val="006973F1"/>
    <w:rsid w:val="006A1EAC"/>
    <w:rsid w:val="006A29FF"/>
    <w:rsid w:val="006A325F"/>
    <w:rsid w:val="006A36A2"/>
    <w:rsid w:val="006A387C"/>
    <w:rsid w:val="006A49E7"/>
    <w:rsid w:val="006A4E5D"/>
    <w:rsid w:val="006A5037"/>
    <w:rsid w:val="006A585B"/>
    <w:rsid w:val="006A62F0"/>
    <w:rsid w:val="006A6AF9"/>
    <w:rsid w:val="006A7568"/>
    <w:rsid w:val="006B0074"/>
    <w:rsid w:val="006B0C6C"/>
    <w:rsid w:val="006B1122"/>
    <w:rsid w:val="006B1A74"/>
    <w:rsid w:val="006B2116"/>
    <w:rsid w:val="006B32DA"/>
    <w:rsid w:val="006B37D2"/>
    <w:rsid w:val="006B3E0E"/>
    <w:rsid w:val="006B6274"/>
    <w:rsid w:val="006B6A1E"/>
    <w:rsid w:val="006C0051"/>
    <w:rsid w:val="006C0505"/>
    <w:rsid w:val="006C061D"/>
    <w:rsid w:val="006C1590"/>
    <w:rsid w:val="006C1C03"/>
    <w:rsid w:val="006C4208"/>
    <w:rsid w:val="006C4795"/>
    <w:rsid w:val="006C5E38"/>
    <w:rsid w:val="006C7471"/>
    <w:rsid w:val="006C7648"/>
    <w:rsid w:val="006D0281"/>
    <w:rsid w:val="006D0443"/>
    <w:rsid w:val="006D04C7"/>
    <w:rsid w:val="006D1A9D"/>
    <w:rsid w:val="006D2D33"/>
    <w:rsid w:val="006D3335"/>
    <w:rsid w:val="006D366C"/>
    <w:rsid w:val="006D5011"/>
    <w:rsid w:val="006D5F43"/>
    <w:rsid w:val="006D720D"/>
    <w:rsid w:val="006D792A"/>
    <w:rsid w:val="006D7A15"/>
    <w:rsid w:val="006D7FF8"/>
    <w:rsid w:val="006E05CE"/>
    <w:rsid w:val="006E120D"/>
    <w:rsid w:val="006E1FA4"/>
    <w:rsid w:val="006E4EC1"/>
    <w:rsid w:val="006E5206"/>
    <w:rsid w:val="006E644A"/>
    <w:rsid w:val="006E77BA"/>
    <w:rsid w:val="006E7B56"/>
    <w:rsid w:val="006E7D3F"/>
    <w:rsid w:val="006F0D82"/>
    <w:rsid w:val="006F0E24"/>
    <w:rsid w:val="006F0FD4"/>
    <w:rsid w:val="006F1E1A"/>
    <w:rsid w:val="006F25CF"/>
    <w:rsid w:val="006F2AF7"/>
    <w:rsid w:val="006F3546"/>
    <w:rsid w:val="006F485C"/>
    <w:rsid w:val="006F4F28"/>
    <w:rsid w:val="006F5BA8"/>
    <w:rsid w:val="006F5BE9"/>
    <w:rsid w:val="006F6AC1"/>
    <w:rsid w:val="006F7009"/>
    <w:rsid w:val="006F7BFA"/>
    <w:rsid w:val="006F7EA9"/>
    <w:rsid w:val="00701662"/>
    <w:rsid w:val="00701EF9"/>
    <w:rsid w:val="00702108"/>
    <w:rsid w:val="0070286E"/>
    <w:rsid w:val="0070356E"/>
    <w:rsid w:val="00704E98"/>
    <w:rsid w:val="007059BB"/>
    <w:rsid w:val="00705F5D"/>
    <w:rsid w:val="007061B3"/>
    <w:rsid w:val="007070E2"/>
    <w:rsid w:val="007077C4"/>
    <w:rsid w:val="00707B56"/>
    <w:rsid w:val="007108DB"/>
    <w:rsid w:val="00711691"/>
    <w:rsid w:val="0071247E"/>
    <w:rsid w:val="00712847"/>
    <w:rsid w:val="007155DD"/>
    <w:rsid w:val="007161A7"/>
    <w:rsid w:val="0071626F"/>
    <w:rsid w:val="007204E4"/>
    <w:rsid w:val="00720733"/>
    <w:rsid w:val="007207F2"/>
    <w:rsid w:val="007209F7"/>
    <w:rsid w:val="007217F9"/>
    <w:rsid w:val="00721E96"/>
    <w:rsid w:val="007227B2"/>
    <w:rsid w:val="00722B13"/>
    <w:rsid w:val="007246F3"/>
    <w:rsid w:val="00725028"/>
    <w:rsid w:val="0072570A"/>
    <w:rsid w:val="0072604A"/>
    <w:rsid w:val="0072606D"/>
    <w:rsid w:val="00727167"/>
    <w:rsid w:val="007272C2"/>
    <w:rsid w:val="0072733A"/>
    <w:rsid w:val="00727778"/>
    <w:rsid w:val="0073026B"/>
    <w:rsid w:val="00730816"/>
    <w:rsid w:val="007318A1"/>
    <w:rsid w:val="00732203"/>
    <w:rsid w:val="0073265B"/>
    <w:rsid w:val="00732734"/>
    <w:rsid w:val="0073275F"/>
    <w:rsid w:val="00732CFE"/>
    <w:rsid w:val="00732F55"/>
    <w:rsid w:val="00735D5A"/>
    <w:rsid w:val="00736345"/>
    <w:rsid w:val="0073665C"/>
    <w:rsid w:val="007371E2"/>
    <w:rsid w:val="0073781A"/>
    <w:rsid w:val="00740192"/>
    <w:rsid w:val="00740B87"/>
    <w:rsid w:val="00741C94"/>
    <w:rsid w:val="00741E59"/>
    <w:rsid w:val="007421DA"/>
    <w:rsid w:val="00742CE3"/>
    <w:rsid w:val="0074334C"/>
    <w:rsid w:val="00743FA9"/>
    <w:rsid w:val="00744409"/>
    <w:rsid w:val="00745C89"/>
    <w:rsid w:val="00746017"/>
    <w:rsid w:val="00746CAF"/>
    <w:rsid w:val="00746D34"/>
    <w:rsid w:val="00747A51"/>
    <w:rsid w:val="007502CB"/>
    <w:rsid w:val="007512DF"/>
    <w:rsid w:val="007524F2"/>
    <w:rsid w:val="00752FF1"/>
    <w:rsid w:val="00754A44"/>
    <w:rsid w:val="00754AE7"/>
    <w:rsid w:val="00754CEA"/>
    <w:rsid w:val="00754E36"/>
    <w:rsid w:val="0075508D"/>
    <w:rsid w:val="007552E8"/>
    <w:rsid w:val="00755F8A"/>
    <w:rsid w:val="0075717E"/>
    <w:rsid w:val="007577C6"/>
    <w:rsid w:val="00757F8E"/>
    <w:rsid w:val="007605A6"/>
    <w:rsid w:val="0076116B"/>
    <w:rsid w:val="00761712"/>
    <w:rsid w:val="00761F62"/>
    <w:rsid w:val="007627A8"/>
    <w:rsid w:val="007645BC"/>
    <w:rsid w:val="007648C1"/>
    <w:rsid w:val="007654E3"/>
    <w:rsid w:val="00765583"/>
    <w:rsid w:val="00765737"/>
    <w:rsid w:val="00765B95"/>
    <w:rsid w:val="00766F2C"/>
    <w:rsid w:val="00766FE0"/>
    <w:rsid w:val="007671A0"/>
    <w:rsid w:val="00767606"/>
    <w:rsid w:val="00767647"/>
    <w:rsid w:val="0076797D"/>
    <w:rsid w:val="00767F39"/>
    <w:rsid w:val="007708B2"/>
    <w:rsid w:val="00770EAB"/>
    <w:rsid w:val="00773DDC"/>
    <w:rsid w:val="00775C82"/>
    <w:rsid w:val="007761A4"/>
    <w:rsid w:val="007766DA"/>
    <w:rsid w:val="00777399"/>
    <w:rsid w:val="00777B64"/>
    <w:rsid w:val="00780088"/>
    <w:rsid w:val="00780880"/>
    <w:rsid w:val="00780CD7"/>
    <w:rsid w:val="00780F25"/>
    <w:rsid w:val="00782FCE"/>
    <w:rsid w:val="007837AB"/>
    <w:rsid w:val="00784298"/>
    <w:rsid w:val="00784935"/>
    <w:rsid w:val="00784F5A"/>
    <w:rsid w:val="00785E1B"/>
    <w:rsid w:val="00786CF7"/>
    <w:rsid w:val="007878C1"/>
    <w:rsid w:val="007902D7"/>
    <w:rsid w:val="00790316"/>
    <w:rsid w:val="007914E4"/>
    <w:rsid w:val="00792369"/>
    <w:rsid w:val="00792ECF"/>
    <w:rsid w:val="00793660"/>
    <w:rsid w:val="00794A3D"/>
    <w:rsid w:val="00794BA2"/>
    <w:rsid w:val="00796BC4"/>
    <w:rsid w:val="00796BCA"/>
    <w:rsid w:val="00797BCA"/>
    <w:rsid w:val="007A0AA0"/>
    <w:rsid w:val="007A1D5A"/>
    <w:rsid w:val="007A3343"/>
    <w:rsid w:val="007A4F12"/>
    <w:rsid w:val="007A4F7B"/>
    <w:rsid w:val="007A5631"/>
    <w:rsid w:val="007A5811"/>
    <w:rsid w:val="007A5D5B"/>
    <w:rsid w:val="007A6242"/>
    <w:rsid w:val="007A6B13"/>
    <w:rsid w:val="007A70C0"/>
    <w:rsid w:val="007A7B2C"/>
    <w:rsid w:val="007A7CF2"/>
    <w:rsid w:val="007B00B6"/>
    <w:rsid w:val="007B04CC"/>
    <w:rsid w:val="007B0511"/>
    <w:rsid w:val="007B117F"/>
    <w:rsid w:val="007B1788"/>
    <w:rsid w:val="007B1E3B"/>
    <w:rsid w:val="007B212A"/>
    <w:rsid w:val="007B26F1"/>
    <w:rsid w:val="007B2A5D"/>
    <w:rsid w:val="007B39A9"/>
    <w:rsid w:val="007B3FD0"/>
    <w:rsid w:val="007B4C18"/>
    <w:rsid w:val="007B6033"/>
    <w:rsid w:val="007B6942"/>
    <w:rsid w:val="007B6C52"/>
    <w:rsid w:val="007B76D2"/>
    <w:rsid w:val="007C284E"/>
    <w:rsid w:val="007C336B"/>
    <w:rsid w:val="007C40B3"/>
    <w:rsid w:val="007C4DA2"/>
    <w:rsid w:val="007C5063"/>
    <w:rsid w:val="007C5E13"/>
    <w:rsid w:val="007C609C"/>
    <w:rsid w:val="007C6A61"/>
    <w:rsid w:val="007C7946"/>
    <w:rsid w:val="007D217E"/>
    <w:rsid w:val="007D3BE1"/>
    <w:rsid w:val="007D3C43"/>
    <w:rsid w:val="007D46D9"/>
    <w:rsid w:val="007D4C20"/>
    <w:rsid w:val="007D555F"/>
    <w:rsid w:val="007D7212"/>
    <w:rsid w:val="007E0465"/>
    <w:rsid w:val="007E0A3E"/>
    <w:rsid w:val="007E1764"/>
    <w:rsid w:val="007E1C9C"/>
    <w:rsid w:val="007E1DE2"/>
    <w:rsid w:val="007E24E3"/>
    <w:rsid w:val="007E2DF6"/>
    <w:rsid w:val="007E34E6"/>
    <w:rsid w:val="007E451F"/>
    <w:rsid w:val="007E5704"/>
    <w:rsid w:val="007E5C9A"/>
    <w:rsid w:val="007E66B9"/>
    <w:rsid w:val="007E7684"/>
    <w:rsid w:val="007F092F"/>
    <w:rsid w:val="007F1348"/>
    <w:rsid w:val="007F1B33"/>
    <w:rsid w:val="007F311C"/>
    <w:rsid w:val="007F325E"/>
    <w:rsid w:val="007F41B4"/>
    <w:rsid w:val="007F508F"/>
    <w:rsid w:val="007F5DE3"/>
    <w:rsid w:val="007F602A"/>
    <w:rsid w:val="007F66EA"/>
    <w:rsid w:val="007F6FB5"/>
    <w:rsid w:val="007F7164"/>
    <w:rsid w:val="007F7BEE"/>
    <w:rsid w:val="00800CB9"/>
    <w:rsid w:val="0080141E"/>
    <w:rsid w:val="008045CC"/>
    <w:rsid w:val="0080462D"/>
    <w:rsid w:val="0080467C"/>
    <w:rsid w:val="00804B27"/>
    <w:rsid w:val="00804D76"/>
    <w:rsid w:val="008051E7"/>
    <w:rsid w:val="00806AEE"/>
    <w:rsid w:val="008073DD"/>
    <w:rsid w:val="00810064"/>
    <w:rsid w:val="00810502"/>
    <w:rsid w:val="00810946"/>
    <w:rsid w:val="00812B76"/>
    <w:rsid w:val="008132F3"/>
    <w:rsid w:val="00813DF7"/>
    <w:rsid w:val="00814FC4"/>
    <w:rsid w:val="008156A3"/>
    <w:rsid w:val="00815AB8"/>
    <w:rsid w:val="00815DF3"/>
    <w:rsid w:val="00816019"/>
    <w:rsid w:val="008160BC"/>
    <w:rsid w:val="00816B5C"/>
    <w:rsid w:val="00817653"/>
    <w:rsid w:val="00817CB3"/>
    <w:rsid w:val="00822C54"/>
    <w:rsid w:val="008233A8"/>
    <w:rsid w:val="00823E3C"/>
    <w:rsid w:val="00827BA5"/>
    <w:rsid w:val="008315D3"/>
    <w:rsid w:val="008320AD"/>
    <w:rsid w:val="00832383"/>
    <w:rsid w:val="00832443"/>
    <w:rsid w:val="00833348"/>
    <w:rsid w:val="00834623"/>
    <w:rsid w:val="00835B67"/>
    <w:rsid w:val="00836699"/>
    <w:rsid w:val="00840337"/>
    <w:rsid w:val="00841E54"/>
    <w:rsid w:val="00842099"/>
    <w:rsid w:val="00842B93"/>
    <w:rsid w:val="00842BEA"/>
    <w:rsid w:val="00842C62"/>
    <w:rsid w:val="00842E06"/>
    <w:rsid w:val="00843102"/>
    <w:rsid w:val="00843AB6"/>
    <w:rsid w:val="00843B69"/>
    <w:rsid w:val="00843C6F"/>
    <w:rsid w:val="00844003"/>
    <w:rsid w:val="008443C3"/>
    <w:rsid w:val="00845C97"/>
    <w:rsid w:val="00850EE6"/>
    <w:rsid w:val="00851513"/>
    <w:rsid w:val="00851519"/>
    <w:rsid w:val="00851FB3"/>
    <w:rsid w:val="008526BA"/>
    <w:rsid w:val="00852755"/>
    <w:rsid w:val="00852DC8"/>
    <w:rsid w:val="00853292"/>
    <w:rsid w:val="00853DAA"/>
    <w:rsid w:val="00854918"/>
    <w:rsid w:val="00855996"/>
    <w:rsid w:val="00855F4A"/>
    <w:rsid w:val="008561BD"/>
    <w:rsid w:val="00861035"/>
    <w:rsid w:val="00861413"/>
    <w:rsid w:val="008618B6"/>
    <w:rsid w:val="008624C6"/>
    <w:rsid w:val="00863850"/>
    <w:rsid w:val="00863E6A"/>
    <w:rsid w:val="00864406"/>
    <w:rsid w:val="00864CC2"/>
    <w:rsid w:val="00865A39"/>
    <w:rsid w:val="00867609"/>
    <w:rsid w:val="0086794E"/>
    <w:rsid w:val="00870727"/>
    <w:rsid w:val="0087139B"/>
    <w:rsid w:val="00873656"/>
    <w:rsid w:val="008749A2"/>
    <w:rsid w:val="008777F9"/>
    <w:rsid w:val="00880C5A"/>
    <w:rsid w:val="0088154A"/>
    <w:rsid w:val="00881793"/>
    <w:rsid w:val="00881F4F"/>
    <w:rsid w:val="00887BFB"/>
    <w:rsid w:val="008900F8"/>
    <w:rsid w:val="00890E08"/>
    <w:rsid w:val="0089132B"/>
    <w:rsid w:val="0089177A"/>
    <w:rsid w:val="00892751"/>
    <w:rsid w:val="00893297"/>
    <w:rsid w:val="00893833"/>
    <w:rsid w:val="00894178"/>
    <w:rsid w:val="00895B6D"/>
    <w:rsid w:val="008A02FD"/>
    <w:rsid w:val="008A0835"/>
    <w:rsid w:val="008A0F43"/>
    <w:rsid w:val="008A1ACB"/>
    <w:rsid w:val="008A261F"/>
    <w:rsid w:val="008A2808"/>
    <w:rsid w:val="008A379D"/>
    <w:rsid w:val="008A3A21"/>
    <w:rsid w:val="008A3E52"/>
    <w:rsid w:val="008A4556"/>
    <w:rsid w:val="008A494C"/>
    <w:rsid w:val="008A4965"/>
    <w:rsid w:val="008A5ACC"/>
    <w:rsid w:val="008A658B"/>
    <w:rsid w:val="008A729B"/>
    <w:rsid w:val="008A72D3"/>
    <w:rsid w:val="008A7338"/>
    <w:rsid w:val="008A79D1"/>
    <w:rsid w:val="008A7B2B"/>
    <w:rsid w:val="008A7B49"/>
    <w:rsid w:val="008B0765"/>
    <w:rsid w:val="008B0CF3"/>
    <w:rsid w:val="008B142E"/>
    <w:rsid w:val="008B14E0"/>
    <w:rsid w:val="008B1A0F"/>
    <w:rsid w:val="008B1F66"/>
    <w:rsid w:val="008B3320"/>
    <w:rsid w:val="008B3C27"/>
    <w:rsid w:val="008B56ED"/>
    <w:rsid w:val="008B626A"/>
    <w:rsid w:val="008B6BA3"/>
    <w:rsid w:val="008B724A"/>
    <w:rsid w:val="008B7BA1"/>
    <w:rsid w:val="008C1AE5"/>
    <w:rsid w:val="008C1F60"/>
    <w:rsid w:val="008C2596"/>
    <w:rsid w:val="008C2AB9"/>
    <w:rsid w:val="008C2B67"/>
    <w:rsid w:val="008C3BB0"/>
    <w:rsid w:val="008C52BE"/>
    <w:rsid w:val="008C5431"/>
    <w:rsid w:val="008C7087"/>
    <w:rsid w:val="008C7A02"/>
    <w:rsid w:val="008D0BF8"/>
    <w:rsid w:val="008D0CDF"/>
    <w:rsid w:val="008D0E6A"/>
    <w:rsid w:val="008D11E6"/>
    <w:rsid w:val="008D224D"/>
    <w:rsid w:val="008D2683"/>
    <w:rsid w:val="008D3055"/>
    <w:rsid w:val="008D3398"/>
    <w:rsid w:val="008D5F7D"/>
    <w:rsid w:val="008D657F"/>
    <w:rsid w:val="008D6BF4"/>
    <w:rsid w:val="008D7906"/>
    <w:rsid w:val="008E05BC"/>
    <w:rsid w:val="008E0D8E"/>
    <w:rsid w:val="008E264C"/>
    <w:rsid w:val="008E269A"/>
    <w:rsid w:val="008E34F7"/>
    <w:rsid w:val="008E4197"/>
    <w:rsid w:val="008E41B7"/>
    <w:rsid w:val="008E4987"/>
    <w:rsid w:val="008E5FBD"/>
    <w:rsid w:val="008E6A0B"/>
    <w:rsid w:val="008E6B04"/>
    <w:rsid w:val="008E7DE6"/>
    <w:rsid w:val="008E7F73"/>
    <w:rsid w:val="008F05C8"/>
    <w:rsid w:val="008F17C4"/>
    <w:rsid w:val="008F19F0"/>
    <w:rsid w:val="008F2554"/>
    <w:rsid w:val="008F279F"/>
    <w:rsid w:val="008F4A94"/>
    <w:rsid w:val="008F4D23"/>
    <w:rsid w:val="008F5843"/>
    <w:rsid w:val="008F60B2"/>
    <w:rsid w:val="008F63FD"/>
    <w:rsid w:val="008F6E52"/>
    <w:rsid w:val="008F7120"/>
    <w:rsid w:val="008F7BEA"/>
    <w:rsid w:val="008F7D0B"/>
    <w:rsid w:val="0090158A"/>
    <w:rsid w:val="00901AD9"/>
    <w:rsid w:val="0090254A"/>
    <w:rsid w:val="00902648"/>
    <w:rsid w:val="009034E2"/>
    <w:rsid w:val="0090358A"/>
    <w:rsid w:val="0090379D"/>
    <w:rsid w:val="0090382B"/>
    <w:rsid w:val="00903CB6"/>
    <w:rsid w:val="00904420"/>
    <w:rsid w:val="00905054"/>
    <w:rsid w:val="009055D6"/>
    <w:rsid w:val="0090578E"/>
    <w:rsid w:val="0090636D"/>
    <w:rsid w:val="00911312"/>
    <w:rsid w:val="009122ED"/>
    <w:rsid w:val="00912390"/>
    <w:rsid w:val="009123ED"/>
    <w:rsid w:val="00912B48"/>
    <w:rsid w:val="00913C7F"/>
    <w:rsid w:val="00914323"/>
    <w:rsid w:val="00915F54"/>
    <w:rsid w:val="0091644E"/>
    <w:rsid w:val="009167A3"/>
    <w:rsid w:val="00916B6B"/>
    <w:rsid w:val="00916BD0"/>
    <w:rsid w:val="00922E04"/>
    <w:rsid w:val="00923F0A"/>
    <w:rsid w:val="00923F91"/>
    <w:rsid w:val="00926E47"/>
    <w:rsid w:val="00926F5D"/>
    <w:rsid w:val="00927A3E"/>
    <w:rsid w:val="00927A87"/>
    <w:rsid w:val="009348D7"/>
    <w:rsid w:val="0093498C"/>
    <w:rsid w:val="00935E60"/>
    <w:rsid w:val="00937F17"/>
    <w:rsid w:val="00941078"/>
    <w:rsid w:val="009423E4"/>
    <w:rsid w:val="00942FA0"/>
    <w:rsid w:val="00943269"/>
    <w:rsid w:val="009440B2"/>
    <w:rsid w:val="00945631"/>
    <w:rsid w:val="00946498"/>
    <w:rsid w:val="00946A34"/>
    <w:rsid w:val="009470E8"/>
    <w:rsid w:val="00952484"/>
    <w:rsid w:val="00952FF4"/>
    <w:rsid w:val="00953F9D"/>
    <w:rsid w:val="00954531"/>
    <w:rsid w:val="00955AD9"/>
    <w:rsid w:val="00956FBD"/>
    <w:rsid w:val="00957452"/>
    <w:rsid w:val="00960401"/>
    <w:rsid w:val="00961114"/>
    <w:rsid w:val="00961EB3"/>
    <w:rsid w:val="00962051"/>
    <w:rsid w:val="00962A29"/>
    <w:rsid w:val="009630B7"/>
    <w:rsid w:val="00965AAF"/>
    <w:rsid w:val="00965BEC"/>
    <w:rsid w:val="00967FC1"/>
    <w:rsid w:val="00970410"/>
    <w:rsid w:val="009715BF"/>
    <w:rsid w:val="00971AD5"/>
    <w:rsid w:val="0097230E"/>
    <w:rsid w:val="009728DA"/>
    <w:rsid w:val="00974011"/>
    <w:rsid w:val="00974488"/>
    <w:rsid w:val="00976283"/>
    <w:rsid w:val="0097669D"/>
    <w:rsid w:val="009768C5"/>
    <w:rsid w:val="00976DBB"/>
    <w:rsid w:val="00977A03"/>
    <w:rsid w:val="00977AB0"/>
    <w:rsid w:val="00977B31"/>
    <w:rsid w:val="00977C39"/>
    <w:rsid w:val="00980058"/>
    <w:rsid w:val="00980165"/>
    <w:rsid w:val="0098113D"/>
    <w:rsid w:val="00981CDA"/>
    <w:rsid w:val="00981D06"/>
    <w:rsid w:val="0098249E"/>
    <w:rsid w:val="00982939"/>
    <w:rsid w:val="00982B7A"/>
    <w:rsid w:val="00982BB2"/>
    <w:rsid w:val="0098341E"/>
    <w:rsid w:val="0098375A"/>
    <w:rsid w:val="00984866"/>
    <w:rsid w:val="0098568C"/>
    <w:rsid w:val="00985AC5"/>
    <w:rsid w:val="00986495"/>
    <w:rsid w:val="009878C6"/>
    <w:rsid w:val="00987CDC"/>
    <w:rsid w:val="00987FAC"/>
    <w:rsid w:val="009902E0"/>
    <w:rsid w:val="0099127B"/>
    <w:rsid w:val="00991526"/>
    <w:rsid w:val="009924BE"/>
    <w:rsid w:val="00992A78"/>
    <w:rsid w:val="009936DA"/>
    <w:rsid w:val="00993824"/>
    <w:rsid w:val="00993C3E"/>
    <w:rsid w:val="009940E1"/>
    <w:rsid w:val="0099444A"/>
    <w:rsid w:val="009949AB"/>
    <w:rsid w:val="00995A4F"/>
    <w:rsid w:val="00996221"/>
    <w:rsid w:val="00996A0F"/>
    <w:rsid w:val="00996C11"/>
    <w:rsid w:val="00997D11"/>
    <w:rsid w:val="00997E12"/>
    <w:rsid w:val="009A06E1"/>
    <w:rsid w:val="009A1670"/>
    <w:rsid w:val="009A36CB"/>
    <w:rsid w:val="009A5763"/>
    <w:rsid w:val="009A5C64"/>
    <w:rsid w:val="009A5D8D"/>
    <w:rsid w:val="009A5DEB"/>
    <w:rsid w:val="009A6DDF"/>
    <w:rsid w:val="009A7162"/>
    <w:rsid w:val="009A7801"/>
    <w:rsid w:val="009A7B87"/>
    <w:rsid w:val="009A7E68"/>
    <w:rsid w:val="009A7FCE"/>
    <w:rsid w:val="009B081A"/>
    <w:rsid w:val="009B18C8"/>
    <w:rsid w:val="009B2E41"/>
    <w:rsid w:val="009B34D7"/>
    <w:rsid w:val="009B4712"/>
    <w:rsid w:val="009B6305"/>
    <w:rsid w:val="009B65FF"/>
    <w:rsid w:val="009B69DE"/>
    <w:rsid w:val="009B75C9"/>
    <w:rsid w:val="009C39FF"/>
    <w:rsid w:val="009C3B9F"/>
    <w:rsid w:val="009C4652"/>
    <w:rsid w:val="009C55F9"/>
    <w:rsid w:val="009C5973"/>
    <w:rsid w:val="009C5F05"/>
    <w:rsid w:val="009C6633"/>
    <w:rsid w:val="009D0035"/>
    <w:rsid w:val="009D0323"/>
    <w:rsid w:val="009D03CF"/>
    <w:rsid w:val="009D071B"/>
    <w:rsid w:val="009D09CA"/>
    <w:rsid w:val="009D1099"/>
    <w:rsid w:val="009D2A5F"/>
    <w:rsid w:val="009D2A7F"/>
    <w:rsid w:val="009D2AA0"/>
    <w:rsid w:val="009D36CA"/>
    <w:rsid w:val="009D3F3E"/>
    <w:rsid w:val="009D4136"/>
    <w:rsid w:val="009D4333"/>
    <w:rsid w:val="009D4429"/>
    <w:rsid w:val="009D4A13"/>
    <w:rsid w:val="009D512A"/>
    <w:rsid w:val="009D52EB"/>
    <w:rsid w:val="009D5A68"/>
    <w:rsid w:val="009D5CBB"/>
    <w:rsid w:val="009D5E37"/>
    <w:rsid w:val="009D60E2"/>
    <w:rsid w:val="009D612C"/>
    <w:rsid w:val="009D69A1"/>
    <w:rsid w:val="009D6E87"/>
    <w:rsid w:val="009D6EA0"/>
    <w:rsid w:val="009E01AB"/>
    <w:rsid w:val="009E0EB0"/>
    <w:rsid w:val="009E11D8"/>
    <w:rsid w:val="009E177B"/>
    <w:rsid w:val="009E2B2E"/>
    <w:rsid w:val="009E37F2"/>
    <w:rsid w:val="009E3FA1"/>
    <w:rsid w:val="009E3FB9"/>
    <w:rsid w:val="009E6068"/>
    <w:rsid w:val="009E6FA8"/>
    <w:rsid w:val="009E774A"/>
    <w:rsid w:val="009E78B8"/>
    <w:rsid w:val="009E78BE"/>
    <w:rsid w:val="009E7FB7"/>
    <w:rsid w:val="009F017D"/>
    <w:rsid w:val="009F0E5C"/>
    <w:rsid w:val="009F105F"/>
    <w:rsid w:val="009F42E8"/>
    <w:rsid w:val="009F46F0"/>
    <w:rsid w:val="009F4E39"/>
    <w:rsid w:val="009F57B4"/>
    <w:rsid w:val="009F5F55"/>
    <w:rsid w:val="009F6A31"/>
    <w:rsid w:val="009F72B3"/>
    <w:rsid w:val="009F7F3C"/>
    <w:rsid w:val="00A003AF"/>
    <w:rsid w:val="00A004E3"/>
    <w:rsid w:val="00A01B9C"/>
    <w:rsid w:val="00A036DA"/>
    <w:rsid w:val="00A040AE"/>
    <w:rsid w:val="00A043A4"/>
    <w:rsid w:val="00A04BDF"/>
    <w:rsid w:val="00A05E5F"/>
    <w:rsid w:val="00A05F7A"/>
    <w:rsid w:val="00A065CC"/>
    <w:rsid w:val="00A06EFF"/>
    <w:rsid w:val="00A100F7"/>
    <w:rsid w:val="00A10A88"/>
    <w:rsid w:val="00A1121D"/>
    <w:rsid w:val="00A11BB6"/>
    <w:rsid w:val="00A12592"/>
    <w:rsid w:val="00A12ABF"/>
    <w:rsid w:val="00A12E39"/>
    <w:rsid w:val="00A1302F"/>
    <w:rsid w:val="00A13FBF"/>
    <w:rsid w:val="00A1499E"/>
    <w:rsid w:val="00A14F6D"/>
    <w:rsid w:val="00A15C33"/>
    <w:rsid w:val="00A161D5"/>
    <w:rsid w:val="00A17067"/>
    <w:rsid w:val="00A1773F"/>
    <w:rsid w:val="00A17749"/>
    <w:rsid w:val="00A22217"/>
    <w:rsid w:val="00A22EE3"/>
    <w:rsid w:val="00A23110"/>
    <w:rsid w:val="00A23A23"/>
    <w:rsid w:val="00A23B3E"/>
    <w:rsid w:val="00A25681"/>
    <w:rsid w:val="00A25F20"/>
    <w:rsid w:val="00A266F6"/>
    <w:rsid w:val="00A26B39"/>
    <w:rsid w:val="00A26DBB"/>
    <w:rsid w:val="00A3214F"/>
    <w:rsid w:val="00A326CB"/>
    <w:rsid w:val="00A32A03"/>
    <w:rsid w:val="00A32D9B"/>
    <w:rsid w:val="00A34715"/>
    <w:rsid w:val="00A34EF2"/>
    <w:rsid w:val="00A3533C"/>
    <w:rsid w:val="00A35FB7"/>
    <w:rsid w:val="00A368A2"/>
    <w:rsid w:val="00A36DDD"/>
    <w:rsid w:val="00A37B5B"/>
    <w:rsid w:val="00A37C08"/>
    <w:rsid w:val="00A4053E"/>
    <w:rsid w:val="00A40CCD"/>
    <w:rsid w:val="00A42625"/>
    <w:rsid w:val="00A427BF"/>
    <w:rsid w:val="00A4350C"/>
    <w:rsid w:val="00A43703"/>
    <w:rsid w:val="00A437CA"/>
    <w:rsid w:val="00A43CD4"/>
    <w:rsid w:val="00A475C8"/>
    <w:rsid w:val="00A47A4A"/>
    <w:rsid w:val="00A47EFC"/>
    <w:rsid w:val="00A502F5"/>
    <w:rsid w:val="00A508F6"/>
    <w:rsid w:val="00A50F31"/>
    <w:rsid w:val="00A51011"/>
    <w:rsid w:val="00A51CC9"/>
    <w:rsid w:val="00A53734"/>
    <w:rsid w:val="00A54CA9"/>
    <w:rsid w:val="00A54E2B"/>
    <w:rsid w:val="00A55364"/>
    <w:rsid w:val="00A55776"/>
    <w:rsid w:val="00A559C2"/>
    <w:rsid w:val="00A55A41"/>
    <w:rsid w:val="00A55B10"/>
    <w:rsid w:val="00A56DCB"/>
    <w:rsid w:val="00A57A37"/>
    <w:rsid w:val="00A61200"/>
    <w:rsid w:val="00A61C8F"/>
    <w:rsid w:val="00A6233F"/>
    <w:rsid w:val="00A626E7"/>
    <w:rsid w:val="00A62C97"/>
    <w:rsid w:val="00A637AE"/>
    <w:rsid w:val="00A643B4"/>
    <w:rsid w:val="00A6465F"/>
    <w:rsid w:val="00A64C38"/>
    <w:rsid w:val="00A6501D"/>
    <w:rsid w:val="00A658FB"/>
    <w:rsid w:val="00A70418"/>
    <w:rsid w:val="00A716F9"/>
    <w:rsid w:val="00A72D24"/>
    <w:rsid w:val="00A73736"/>
    <w:rsid w:val="00A739F7"/>
    <w:rsid w:val="00A73A61"/>
    <w:rsid w:val="00A74D59"/>
    <w:rsid w:val="00A75675"/>
    <w:rsid w:val="00A758AD"/>
    <w:rsid w:val="00A75DE8"/>
    <w:rsid w:val="00A767CE"/>
    <w:rsid w:val="00A8005A"/>
    <w:rsid w:val="00A80A59"/>
    <w:rsid w:val="00A80E41"/>
    <w:rsid w:val="00A810CF"/>
    <w:rsid w:val="00A8128F"/>
    <w:rsid w:val="00A81F06"/>
    <w:rsid w:val="00A83BEF"/>
    <w:rsid w:val="00A83F5A"/>
    <w:rsid w:val="00A8648C"/>
    <w:rsid w:val="00A91C76"/>
    <w:rsid w:val="00A9235C"/>
    <w:rsid w:val="00A93375"/>
    <w:rsid w:val="00A937F6"/>
    <w:rsid w:val="00A93C0A"/>
    <w:rsid w:val="00A94425"/>
    <w:rsid w:val="00A94CD8"/>
    <w:rsid w:val="00A95A5B"/>
    <w:rsid w:val="00A95B76"/>
    <w:rsid w:val="00A9665B"/>
    <w:rsid w:val="00A966FB"/>
    <w:rsid w:val="00A970E2"/>
    <w:rsid w:val="00A97BE1"/>
    <w:rsid w:val="00AA00C7"/>
    <w:rsid w:val="00AA0253"/>
    <w:rsid w:val="00AA1515"/>
    <w:rsid w:val="00AA20A4"/>
    <w:rsid w:val="00AA21CD"/>
    <w:rsid w:val="00AA2253"/>
    <w:rsid w:val="00AA35DD"/>
    <w:rsid w:val="00AA524B"/>
    <w:rsid w:val="00AA5858"/>
    <w:rsid w:val="00AA5D92"/>
    <w:rsid w:val="00AA5E00"/>
    <w:rsid w:val="00AA6283"/>
    <w:rsid w:val="00AA6DD4"/>
    <w:rsid w:val="00AB02E8"/>
    <w:rsid w:val="00AB05A1"/>
    <w:rsid w:val="00AB1797"/>
    <w:rsid w:val="00AB1FB2"/>
    <w:rsid w:val="00AB2B16"/>
    <w:rsid w:val="00AB2EB9"/>
    <w:rsid w:val="00AB3C27"/>
    <w:rsid w:val="00AB528B"/>
    <w:rsid w:val="00AB72FB"/>
    <w:rsid w:val="00AC022A"/>
    <w:rsid w:val="00AC0480"/>
    <w:rsid w:val="00AC1273"/>
    <w:rsid w:val="00AC1AB7"/>
    <w:rsid w:val="00AC34D1"/>
    <w:rsid w:val="00AC36FD"/>
    <w:rsid w:val="00AC3CB4"/>
    <w:rsid w:val="00AC55C1"/>
    <w:rsid w:val="00AC6348"/>
    <w:rsid w:val="00AC68CA"/>
    <w:rsid w:val="00AC7FBA"/>
    <w:rsid w:val="00AD3D6B"/>
    <w:rsid w:val="00AD5ABC"/>
    <w:rsid w:val="00AD6F13"/>
    <w:rsid w:val="00AD76D3"/>
    <w:rsid w:val="00AE05DA"/>
    <w:rsid w:val="00AE0EA8"/>
    <w:rsid w:val="00AE11FB"/>
    <w:rsid w:val="00AE26A4"/>
    <w:rsid w:val="00AE4102"/>
    <w:rsid w:val="00AE5A58"/>
    <w:rsid w:val="00AE6088"/>
    <w:rsid w:val="00AE709F"/>
    <w:rsid w:val="00AE7FDD"/>
    <w:rsid w:val="00AF0E06"/>
    <w:rsid w:val="00AF20D5"/>
    <w:rsid w:val="00AF3A50"/>
    <w:rsid w:val="00AF7B52"/>
    <w:rsid w:val="00AF7FD3"/>
    <w:rsid w:val="00B00D19"/>
    <w:rsid w:val="00B013CC"/>
    <w:rsid w:val="00B0151A"/>
    <w:rsid w:val="00B034DA"/>
    <w:rsid w:val="00B03E2B"/>
    <w:rsid w:val="00B04F73"/>
    <w:rsid w:val="00B0507D"/>
    <w:rsid w:val="00B073E0"/>
    <w:rsid w:val="00B0777B"/>
    <w:rsid w:val="00B1047F"/>
    <w:rsid w:val="00B107F7"/>
    <w:rsid w:val="00B10976"/>
    <w:rsid w:val="00B1140F"/>
    <w:rsid w:val="00B11C5C"/>
    <w:rsid w:val="00B127AB"/>
    <w:rsid w:val="00B13522"/>
    <w:rsid w:val="00B137AB"/>
    <w:rsid w:val="00B13ECA"/>
    <w:rsid w:val="00B14741"/>
    <w:rsid w:val="00B15B19"/>
    <w:rsid w:val="00B17CD9"/>
    <w:rsid w:val="00B20EA2"/>
    <w:rsid w:val="00B21D57"/>
    <w:rsid w:val="00B21D7E"/>
    <w:rsid w:val="00B22E32"/>
    <w:rsid w:val="00B23EAD"/>
    <w:rsid w:val="00B24583"/>
    <w:rsid w:val="00B24A78"/>
    <w:rsid w:val="00B24BAE"/>
    <w:rsid w:val="00B25256"/>
    <w:rsid w:val="00B2595B"/>
    <w:rsid w:val="00B26864"/>
    <w:rsid w:val="00B270A0"/>
    <w:rsid w:val="00B30137"/>
    <w:rsid w:val="00B30D7A"/>
    <w:rsid w:val="00B30FD3"/>
    <w:rsid w:val="00B31B12"/>
    <w:rsid w:val="00B31FC7"/>
    <w:rsid w:val="00B322E3"/>
    <w:rsid w:val="00B32D21"/>
    <w:rsid w:val="00B344F8"/>
    <w:rsid w:val="00B35367"/>
    <w:rsid w:val="00B3543F"/>
    <w:rsid w:val="00B356C1"/>
    <w:rsid w:val="00B370B1"/>
    <w:rsid w:val="00B4014C"/>
    <w:rsid w:val="00B4095B"/>
    <w:rsid w:val="00B40F1E"/>
    <w:rsid w:val="00B41A88"/>
    <w:rsid w:val="00B428C3"/>
    <w:rsid w:val="00B439F8"/>
    <w:rsid w:val="00B43EBD"/>
    <w:rsid w:val="00B46947"/>
    <w:rsid w:val="00B46A53"/>
    <w:rsid w:val="00B46D4D"/>
    <w:rsid w:val="00B46EC8"/>
    <w:rsid w:val="00B47DD9"/>
    <w:rsid w:val="00B5468C"/>
    <w:rsid w:val="00B54A7F"/>
    <w:rsid w:val="00B54CE5"/>
    <w:rsid w:val="00B550D3"/>
    <w:rsid w:val="00B5561C"/>
    <w:rsid w:val="00B55AB3"/>
    <w:rsid w:val="00B56691"/>
    <w:rsid w:val="00B577C1"/>
    <w:rsid w:val="00B63BA7"/>
    <w:rsid w:val="00B63CB6"/>
    <w:rsid w:val="00B6413C"/>
    <w:rsid w:val="00B6416F"/>
    <w:rsid w:val="00B64BF6"/>
    <w:rsid w:val="00B64D92"/>
    <w:rsid w:val="00B65480"/>
    <w:rsid w:val="00B65A83"/>
    <w:rsid w:val="00B65B63"/>
    <w:rsid w:val="00B662E2"/>
    <w:rsid w:val="00B66A29"/>
    <w:rsid w:val="00B71D7B"/>
    <w:rsid w:val="00B71EB0"/>
    <w:rsid w:val="00B72234"/>
    <w:rsid w:val="00B726FB"/>
    <w:rsid w:val="00B73C28"/>
    <w:rsid w:val="00B74A87"/>
    <w:rsid w:val="00B76A2D"/>
    <w:rsid w:val="00B76B34"/>
    <w:rsid w:val="00B77945"/>
    <w:rsid w:val="00B77CC7"/>
    <w:rsid w:val="00B8028A"/>
    <w:rsid w:val="00B8069B"/>
    <w:rsid w:val="00B809A7"/>
    <w:rsid w:val="00B80EC2"/>
    <w:rsid w:val="00B818A3"/>
    <w:rsid w:val="00B82B5F"/>
    <w:rsid w:val="00B8315A"/>
    <w:rsid w:val="00B854BC"/>
    <w:rsid w:val="00B86B86"/>
    <w:rsid w:val="00B86E85"/>
    <w:rsid w:val="00B87318"/>
    <w:rsid w:val="00B87BD6"/>
    <w:rsid w:val="00B92045"/>
    <w:rsid w:val="00B92808"/>
    <w:rsid w:val="00B928EB"/>
    <w:rsid w:val="00B93659"/>
    <w:rsid w:val="00B941F9"/>
    <w:rsid w:val="00B94322"/>
    <w:rsid w:val="00B94E6E"/>
    <w:rsid w:val="00B94EAA"/>
    <w:rsid w:val="00B94F9A"/>
    <w:rsid w:val="00B95E22"/>
    <w:rsid w:val="00B97B2A"/>
    <w:rsid w:val="00B97E59"/>
    <w:rsid w:val="00BA03A4"/>
    <w:rsid w:val="00BA1D94"/>
    <w:rsid w:val="00BA2457"/>
    <w:rsid w:val="00BA277E"/>
    <w:rsid w:val="00BA28E8"/>
    <w:rsid w:val="00BA4686"/>
    <w:rsid w:val="00BA4952"/>
    <w:rsid w:val="00BA52AE"/>
    <w:rsid w:val="00BA5584"/>
    <w:rsid w:val="00BA5CEA"/>
    <w:rsid w:val="00BA66D7"/>
    <w:rsid w:val="00BA7195"/>
    <w:rsid w:val="00BA727B"/>
    <w:rsid w:val="00BB175A"/>
    <w:rsid w:val="00BB1A15"/>
    <w:rsid w:val="00BB20E8"/>
    <w:rsid w:val="00BB2C13"/>
    <w:rsid w:val="00BB478D"/>
    <w:rsid w:val="00BB5EBD"/>
    <w:rsid w:val="00BB64E9"/>
    <w:rsid w:val="00BC24B9"/>
    <w:rsid w:val="00BC293B"/>
    <w:rsid w:val="00BC2D00"/>
    <w:rsid w:val="00BC35DE"/>
    <w:rsid w:val="00BC3E90"/>
    <w:rsid w:val="00BC4DD8"/>
    <w:rsid w:val="00BC4FFF"/>
    <w:rsid w:val="00BC5452"/>
    <w:rsid w:val="00BC5899"/>
    <w:rsid w:val="00BC6828"/>
    <w:rsid w:val="00BC6DE0"/>
    <w:rsid w:val="00BC72B2"/>
    <w:rsid w:val="00BC738F"/>
    <w:rsid w:val="00BC7545"/>
    <w:rsid w:val="00BC77DE"/>
    <w:rsid w:val="00BC7844"/>
    <w:rsid w:val="00BD0F0F"/>
    <w:rsid w:val="00BD25C8"/>
    <w:rsid w:val="00BD5B82"/>
    <w:rsid w:val="00BD5C24"/>
    <w:rsid w:val="00BD6981"/>
    <w:rsid w:val="00BD6A21"/>
    <w:rsid w:val="00BD7237"/>
    <w:rsid w:val="00BD76A9"/>
    <w:rsid w:val="00BD7E45"/>
    <w:rsid w:val="00BE09B8"/>
    <w:rsid w:val="00BE0CFC"/>
    <w:rsid w:val="00BE0FC2"/>
    <w:rsid w:val="00BE10AD"/>
    <w:rsid w:val="00BE1769"/>
    <w:rsid w:val="00BE1792"/>
    <w:rsid w:val="00BE21C0"/>
    <w:rsid w:val="00BE259B"/>
    <w:rsid w:val="00BE2B37"/>
    <w:rsid w:val="00BE2D3E"/>
    <w:rsid w:val="00BE5459"/>
    <w:rsid w:val="00BE56EB"/>
    <w:rsid w:val="00BE61D0"/>
    <w:rsid w:val="00BE6AC0"/>
    <w:rsid w:val="00BE6AEC"/>
    <w:rsid w:val="00BE6D02"/>
    <w:rsid w:val="00BE7169"/>
    <w:rsid w:val="00BE7239"/>
    <w:rsid w:val="00BF0968"/>
    <w:rsid w:val="00BF100B"/>
    <w:rsid w:val="00BF1058"/>
    <w:rsid w:val="00BF1FAA"/>
    <w:rsid w:val="00BF37B3"/>
    <w:rsid w:val="00BF56EE"/>
    <w:rsid w:val="00BF6940"/>
    <w:rsid w:val="00BF6A15"/>
    <w:rsid w:val="00BF6B8E"/>
    <w:rsid w:val="00BF7E5F"/>
    <w:rsid w:val="00C00156"/>
    <w:rsid w:val="00C01EE3"/>
    <w:rsid w:val="00C020EE"/>
    <w:rsid w:val="00C0289B"/>
    <w:rsid w:val="00C02EAE"/>
    <w:rsid w:val="00C0304F"/>
    <w:rsid w:val="00C030E3"/>
    <w:rsid w:val="00C03800"/>
    <w:rsid w:val="00C03E6C"/>
    <w:rsid w:val="00C0417F"/>
    <w:rsid w:val="00C041B3"/>
    <w:rsid w:val="00C0474A"/>
    <w:rsid w:val="00C05626"/>
    <w:rsid w:val="00C05D23"/>
    <w:rsid w:val="00C05DFE"/>
    <w:rsid w:val="00C06D16"/>
    <w:rsid w:val="00C07E31"/>
    <w:rsid w:val="00C1071E"/>
    <w:rsid w:val="00C125F2"/>
    <w:rsid w:val="00C13301"/>
    <w:rsid w:val="00C136F8"/>
    <w:rsid w:val="00C158F6"/>
    <w:rsid w:val="00C176E1"/>
    <w:rsid w:val="00C211E4"/>
    <w:rsid w:val="00C23247"/>
    <w:rsid w:val="00C240B9"/>
    <w:rsid w:val="00C2438E"/>
    <w:rsid w:val="00C259C3"/>
    <w:rsid w:val="00C27D06"/>
    <w:rsid w:val="00C316FB"/>
    <w:rsid w:val="00C31A99"/>
    <w:rsid w:val="00C31AB8"/>
    <w:rsid w:val="00C31C34"/>
    <w:rsid w:val="00C322AE"/>
    <w:rsid w:val="00C325FB"/>
    <w:rsid w:val="00C3307B"/>
    <w:rsid w:val="00C33147"/>
    <w:rsid w:val="00C33E8C"/>
    <w:rsid w:val="00C33EC8"/>
    <w:rsid w:val="00C348C1"/>
    <w:rsid w:val="00C3526A"/>
    <w:rsid w:val="00C37CC6"/>
    <w:rsid w:val="00C40013"/>
    <w:rsid w:val="00C42012"/>
    <w:rsid w:val="00C43F77"/>
    <w:rsid w:val="00C43FBB"/>
    <w:rsid w:val="00C4400B"/>
    <w:rsid w:val="00C459BF"/>
    <w:rsid w:val="00C45D9A"/>
    <w:rsid w:val="00C47A79"/>
    <w:rsid w:val="00C47D1D"/>
    <w:rsid w:val="00C500AB"/>
    <w:rsid w:val="00C50B41"/>
    <w:rsid w:val="00C515CF"/>
    <w:rsid w:val="00C51E6A"/>
    <w:rsid w:val="00C52CB9"/>
    <w:rsid w:val="00C53439"/>
    <w:rsid w:val="00C5459E"/>
    <w:rsid w:val="00C554FD"/>
    <w:rsid w:val="00C56BCA"/>
    <w:rsid w:val="00C56C37"/>
    <w:rsid w:val="00C571FA"/>
    <w:rsid w:val="00C5795F"/>
    <w:rsid w:val="00C60DB7"/>
    <w:rsid w:val="00C615FD"/>
    <w:rsid w:val="00C617A7"/>
    <w:rsid w:val="00C61A27"/>
    <w:rsid w:val="00C6322A"/>
    <w:rsid w:val="00C6474F"/>
    <w:rsid w:val="00C64794"/>
    <w:rsid w:val="00C65CF6"/>
    <w:rsid w:val="00C661AA"/>
    <w:rsid w:val="00C66BA2"/>
    <w:rsid w:val="00C67125"/>
    <w:rsid w:val="00C67331"/>
    <w:rsid w:val="00C67BDA"/>
    <w:rsid w:val="00C67BDC"/>
    <w:rsid w:val="00C72F47"/>
    <w:rsid w:val="00C73AFC"/>
    <w:rsid w:val="00C75348"/>
    <w:rsid w:val="00C75563"/>
    <w:rsid w:val="00C75AB1"/>
    <w:rsid w:val="00C77A5A"/>
    <w:rsid w:val="00C80C9E"/>
    <w:rsid w:val="00C81DCD"/>
    <w:rsid w:val="00C82E51"/>
    <w:rsid w:val="00C843BB"/>
    <w:rsid w:val="00C85348"/>
    <w:rsid w:val="00C85EF8"/>
    <w:rsid w:val="00C8698F"/>
    <w:rsid w:val="00C86B8B"/>
    <w:rsid w:val="00C87915"/>
    <w:rsid w:val="00C9052E"/>
    <w:rsid w:val="00C90792"/>
    <w:rsid w:val="00C90DD6"/>
    <w:rsid w:val="00C91AF4"/>
    <w:rsid w:val="00C92646"/>
    <w:rsid w:val="00C92D05"/>
    <w:rsid w:val="00C93058"/>
    <w:rsid w:val="00C9669C"/>
    <w:rsid w:val="00C96D96"/>
    <w:rsid w:val="00C96E4B"/>
    <w:rsid w:val="00C9761E"/>
    <w:rsid w:val="00C97698"/>
    <w:rsid w:val="00C97B59"/>
    <w:rsid w:val="00CA0521"/>
    <w:rsid w:val="00CA0652"/>
    <w:rsid w:val="00CA0D69"/>
    <w:rsid w:val="00CA10D7"/>
    <w:rsid w:val="00CA174D"/>
    <w:rsid w:val="00CA23A1"/>
    <w:rsid w:val="00CA4CD0"/>
    <w:rsid w:val="00CA4F56"/>
    <w:rsid w:val="00CA5745"/>
    <w:rsid w:val="00CA59C0"/>
    <w:rsid w:val="00CA5C2C"/>
    <w:rsid w:val="00CA60A0"/>
    <w:rsid w:val="00CA6247"/>
    <w:rsid w:val="00CA6AD4"/>
    <w:rsid w:val="00CA6BD5"/>
    <w:rsid w:val="00CA74FC"/>
    <w:rsid w:val="00CA7DAA"/>
    <w:rsid w:val="00CB019F"/>
    <w:rsid w:val="00CB1197"/>
    <w:rsid w:val="00CB11A0"/>
    <w:rsid w:val="00CB1353"/>
    <w:rsid w:val="00CB162D"/>
    <w:rsid w:val="00CB16C0"/>
    <w:rsid w:val="00CB201B"/>
    <w:rsid w:val="00CB444B"/>
    <w:rsid w:val="00CB44D6"/>
    <w:rsid w:val="00CB49AD"/>
    <w:rsid w:val="00CB4D75"/>
    <w:rsid w:val="00CB5077"/>
    <w:rsid w:val="00CB6D47"/>
    <w:rsid w:val="00CC052F"/>
    <w:rsid w:val="00CC1C2B"/>
    <w:rsid w:val="00CC3256"/>
    <w:rsid w:val="00CC3455"/>
    <w:rsid w:val="00CC38EF"/>
    <w:rsid w:val="00CC4506"/>
    <w:rsid w:val="00CC483C"/>
    <w:rsid w:val="00CC558C"/>
    <w:rsid w:val="00CC71E7"/>
    <w:rsid w:val="00CD05CA"/>
    <w:rsid w:val="00CD1147"/>
    <w:rsid w:val="00CD14AB"/>
    <w:rsid w:val="00CD14F1"/>
    <w:rsid w:val="00CD32C6"/>
    <w:rsid w:val="00CD3862"/>
    <w:rsid w:val="00CD3A7B"/>
    <w:rsid w:val="00CD3AE7"/>
    <w:rsid w:val="00CD429F"/>
    <w:rsid w:val="00CD49F9"/>
    <w:rsid w:val="00CD4E23"/>
    <w:rsid w:val="00CD5E22"/>
    <w:rsid w:val="00CD5E74"/>
    <w:rsid w:val="00CD7706"/>
    <w:rsid w:val="00CD7ADA"/>
    <w:rsid w:val="00CE1224"/>
    <w:rsid w:val="00CE14E6"/>
    <w:rsid w:val="00CE15F6"/>
    <w:rsid w:val="00CE1DC1"/>
    <w:rsid w:val="00CE3786"/>
    <w:rsid w:val="00CE3D44"/>
    <w:rsid w:val="00CE40C4"/>
    <w:rsid w:val="00CE4F4E"/>
    <w:rsid w:val="00CE5244"/>
    <w:rsid w:val="00CE6A67"/>
    <w:rsid w:val="00CE7002"/>
    <w:rsid w:val="00CF0BE9"/>
    <w:rsid w:val="00CF244E"/>
    <w:rsid w:val="00CF31A7"/>
    <w:rsid w:val="00CF3262"/>
    <w:rsid w:val="00CF3D3F"/>
    <w:rsid w:val="00CF61D9"/>
    <w:rsid w:val="00CF6484"/>
    <w:rsid w:val="00CF6B8E"/>
    <w:rsid w:val="00CF71CA"/>
    <w:rsid w:val="00CF7A67"/>
    <w:rsid w:val="00D00737"/>
    <w:rsid w:val="00D00CE1"/>
    <w:rsid w:val="00D01668"/>
    <w:rsid w:val="00D0184A"/>
    <w:rsid w:val="00D01910"/>
    <w:rsid w:val="00D01FFC"/>
    <w:rsid w:val="00D037FA"/>
    <w:rsid w:val="00D0492E"/>
    <w:rsid w:val="00D05749"/>
    <w:rsid w:val="00D05E01"/>
    <w:rsid w:val="00D0628E"/>
    <w:rsid w:val="00D063BE"/>
    <w:rsid w:val="00D06B36"/>
    <w:rsid w:val="00D0704F"/>
    <w:rsid w:val="00D11A26"/>
    <w:rsid w:val="00D11CCA"/>
    <w:rsid w:val="00D12244"/>
    <w:rsid w:val="00D12303"/>
    <w:rsid w:val="00D13628"/>
    <w:rsid w:val="00D13C8C"/>
    <w:rsid w:val="00D140DD"/>
    <w:rsid w:val="00D1454B"/>
    <w:rsid w:val="00D15384"/>
    <w:rsid w:val="00D16148"/>
    <w:rsid w:val="00D167B6"/>
    <w:rsid w:val="00D16EB5"/>
    <w:rsid w:val="00D1709B"/>
    <w:rsid w:val="00D170A7"/>
    <w:rsid w:val="00D17619"/>
    <w:rsid w:val="00D17D75"/>
    <w:rsid w:val="00D20490"/>
    <w:rsid w:val="00D23280"/>
    <w:rsid w:val="00D23A56"/>
    <w:rsid w:val="00D23CCE"/>
    <w:rsid w:val="00D24193"/>
    <w:rsid w:val="00D2683F"/>
    <w:rsid w:val="00D2713C"/>
    <w:rsid w:val="00D27340"/>
    <w:rsid w:val="00D302C4"/>
    <w:rsid w:val="00D30AC0"/>
    <w:rsid w:val="00D30C62"/>
    <w:rsid w:val="00D32331"/>
    <w:rsid w:val="00D3283A"/>
    <w:rsid w:val="00D32A20"/>
    <w:rsid w:val="00D35341"/>
    <w:rsid w:val="00D36045"/>
    <w:rsid w:val="00D373A7"/>
    <w:rsid w:val="00D37583"/>
    <w:rsid w:val="00D377EA"/>
    <w:rsid w:val="00D37E69"/>
    <w:rsid w:val="00D416BA"/>
    <w:rsid w:val="00D41748"/>
    <w:rsid w:val="00D41F1C"/>
    <w:rsid w:val="00D4435A"/>
    <w:rsid w:val="00D447DF"/>
    <w:rsid w:val="00D44991"/>
    <w:rsid w:val="00D46753"/>
    <w:rsid w:val="00D471A1"/>
    <w:rsid w:val="00D47401"/>
    <w:rsid w:val="00D5025F"/>
    <w:rsid w:val="00D507B2"/>
    <w:rsid w:val="00D508CC"/>
    <w:rsid w:val="00D509EC"/>
    <w:rsid w:val="00D50DF9"/>
    <w:rsid w:val="00D51540"/>
    <w:rsid w:val="00D519C3"/>
    <w:rsid w:val="00D51B4A"/>
    <w:rsid w:val="00D521A7"/>
    <w:rsid w:val="00D52851"/>
    <w:rsid w:val="00D52D69"/>
    <w:rsid w:val="00D538C0"/>
    <w:rsid w:val="00D53BA4"/>
    <w:rsid w:val="00D53E14"/>
    <w:rsid w:val="00D54109"/>
    <w:rsid w:val="00D54B20"/>
    <w:rsid w:val="00D54D76"/>
    <w:rsid w:val="00D55D1C"/>
    <w:rsid w:val="00D55FA8"/>
    <w:rsid w:val="00D57C29"/>
    <w:rsid w:val="00D60055"/>
    <w:rsid w:val="00D6075A"/>
    <w:rsid w:val="00D60F58"/>
    <w:rsid w:val="00D61B7D"/>
    <w:rsid w:val="00D63FA4"/>
    <w:rsid w:val="00D64126"/>
    <w:rsid w:val="00D64A79"/>
    <w:rsid w:val="00D64B91"/>
    <w:rsid w:val="00D6554B"/>
    <w:rsid w:val="00D65D11"/>
    <w:rsid w:val="00D65D9F"/>
    <w:rsid w:val="00D65E37"/>
    <w:rsid w:val="00D667E0"/>
    <w:rsid w:val="00D6686C"/>
    <w:rsid w:val="00D673A8"/>
    <w:rsid w:val="00D673B0"/>
    <w:rsid w:val="00D67538"/>
    <w:rsid w:val="00D67722"/>
    <w:rsid w:val="00D70330"/>
    <w:rsid w:val="00D73381"/>
    <w:rsid w:val="00D73DA6"/>
    <w:rsid w:val="00D73E85"/>
    <w:rsid w:val="00D74A03"/>
    <w:rsid w:val="00D76D62"/>
    <w:rsid w:val="00D77BCF"/>
    <w:rsid w:val="00D80244"/>
    <w:rsid w:val="00D80319"/>
    <w:rsid w:val="00D81455"/>
    <w:rsid w:val="00D81E8B"/>
    <w:rsid w:val="00D83BEF"/>
    <w:rsid w:val="00D8435C"/>
    <w:rsid w:val="00D85F92"/>
    <w:rsid w:val="00D868B0"/>
    <w:rsid w:val="00D86F40"/>
    <w:rsid w:val="00D8712D"/>
    <w:rsid w:val="00D871F2"/>
    <w:rsid w:val="00D87DB6"/>
    <w:rsid w:val="00D9071F"/>
    <w:rsid w:val="00D90F09"/>
    <w:rsid w:val="00D91BFA"/>
    <w:rsid w:val="00D92145"/>
    <w:rsid w:val="00D92CF1"/>
    <w:rsid w:val="00D934F7"/>
    <w:rsid w:val="00D939A1"/>
    <w:rsid w:val="00D95BAF"/>
    <w:rsid w:val="00D95EBC"/>
    <w:rsid w:val="00D964F9"/>
    <w:rsid w:val="00D97A05"/>
    <w:rsid w:val="00DA02A8"/>
    <w:rsid w:val="00DA1938"/>
    <w:rsid w:val="00DA2D46"/>
    <w:rsid w:val="00DA3CAC"/>
    <w:rsid w:val="00DA3DEA"/>
    <w:rsid w:val="00DA3F51"/>
    <w:rsid w:val="00DA4A7C"/>
    <w:rsid w:val="00DA4B38"/>
    <w:rsid w:val="00DA592B"/>
    <w:rsid w:val="00DA60C2"/>
    <w:rsid w:val="00DB0A35"/>
    <w:rsid w:val="00DB24CE"/>
    <w:rsid w:val="00DB32E5"/>
    <w:rsid w:val="00DB3320"/>
    <w:rsid w:val="00DB4153"/>
    <w:rsid w:val="00DB4209"/>
    <w:rsid w:val="00DB4A9A"/>
    <w:rsid w:val="00DB4FF7"/>
    <w:rsid w:val="00DB52CF"/>
    <w:rsid w:val="00DB5799"/>
    <w:rsid w:val="00DB6A94"/>
    <w:rsid w:val="00DB6DA8"/>
    <w:rsid w:val="00DB786C"/>
    <w:rsid w:val="00DB7875"/>
    <w:rsid w:val="00DC0351"/>
    <w:rsid w:val="00DC109C"/>
    <w:rsid w:val="00DC1DEF"/>
    <w:rsid w:val="00DC20F9"/>
    <w:rsid w:val="00DC27AC"/>
    <w:rsid w:val="00DC3DA6"/>
    <w:rsid w:val="00DC3F27"/>
    <w:rsid w:val="00DC4082"/>
    <w:rsid w:val="00DC47EF"/>
    <w:rsid w:val="00DC5949"/>
    <w:rsid w:val="00DC5EE7"/>
    <w:rsid w:val="00DC7672"/>
    <w:rsid w:val="00DD0A87"/>
    <w:rsid w:val="00DD1784"/>
    <w:rsid w:val="00DD23A5"/>
    <w:rsid w:val="00DD3006"/>
    <w:rsid w:val="00DD3AB8"/>
    <w:rsid w:val="00DD3B6A"/>
    <w:rsid w:val="00DD409B"/>
    <w:rsid w:val="00DD5E70"/>
    <w:rsid w:val="00DD63C0"/>
    <w:rsid w:val="00DD6BAC"/>
    <w:rsid w:val="00DD6DAD"/>
    <w:rsid w:val="00DE10DF"/>
    <w:rsid w:val="00DE12BF"/>
    <w:rsid w:val="00DE1342"/>
    <w:rsid w:val="00DE14B5"/>
    <w:rsid w:val="00DE39F9"/>
    <w:rsid w:val="00DE3A84"/>
    <w:rsid w:val="00DE49BE"/>
    <w:rsid w:val="00DE5C85"/>
    <w:rsid w:val="00DE6E73"/>
    <w:rsid w:val="00DF02FF"/>
    <w:rsid w:val="00DF05EF"/>
    <w:rsid w:val="00DF0D51"/>
    <w:rsid w:val="00DF1885"/>
    <w:rsid w:val="00DF19BC"/>
    <w:rsid w:val="00DF2C60"/>
    <w:rsid w:val="00DF3A8D"/>
    <w:rsid w:val="00DF4DA1"/>
    <w:rsid w:val="00DF5820"/>
    <w:rsid w:val="00DF70DF"/>
    <w:rsid w:val="00DF7A0E"/>
    <w:rsid w:val="00E0069D"/>
    <w:rsid w:val="00E00A72"/>
    <w:rsid w:val="00E00CCB"/>
    <w:rsid w:val="00E02813"/>
    <w:rsid w:val="00E03F5E"/>
    <w:rsid w:val="00E049F3"/>
    <w:rsid w:val="00E06457"/>
    <w:rsid w:val="00E07A85"/>
    <w:rsid w:val="00E07C90"/>
    <w:rsid w:val="00E07FA2"/>
    <w:rsid w:val="00E1054D"/>
    <w:rsid w:val="00E10620"/>
    <w:rsid w:val="00E1143E"/>
    <w:rsid w:val="00E11CEE"/>
    <w:rsid w:val="00E13801"/>
    <w:rsid w:val="00E140E4"/>
    <w:rsid w:val="00E14718"/>
    <w:rsid w:val="00E15025"/>
    <w:rsid w:val="00E15E00"/>
    <w:rsid w:val="00E16B11"/>
    <w:rsid w:val="00E17A95"/>
    <w:rsid w:val="00E17C59"/>
    <w:rsid w:val="00E201E6"/>
    <w:rsid w:val="00E20CFF"/>
    <w:rsid w:val="00E2191C"/>
    <w:rsid w:val="00E21B0A"/>
    <w:rsid w:val="00E21CC6"/>
    <w:rsid w:val="00E2225F"/>
    <w:rsid w:val="00E22939"/>
    <w:rsid w:val="00E22E76"/>
    <w:rsid w:val="00E22FEF"/>
    <w:rsid w:val="00E23A43"/>
    <w:rsid w:val="00E24518"/>
    <w:rsid w:val="00E249E5"/>
    <w:rsid w:val="00E251B7"/>
    <w:rsid w:val="00E2579F"/>
    <w:rsid w:val="00E257AC"/>
    <w:rsid w:val="00E266D0"/>
    <w:rsid w:val="00E26A94"/>
    <w:rsid w:val="00E279AE"/>
    <w:rsid w:val="00E27CF4"/>
    <w:rsid w:val="00E31A95"/>
    <w:rsid w:val="00E32410"/>
    <w:rsid w:val="00E32FD9"/>
    <w:rsid w:val="00E33309"/>
    <w:rsid w:val="00E34A67"/>
    <w:rsid w:val="00E35062"/>
    <w:rsid w:val="00E35512"/>
    <w:rsid w:val="00E355BE"/>
    <w:rsid w:val="00E35DA0"/>
    <w:rsid w:val="00E363C5"/>
    <w:rsid w:val="00E37226"/>
    <w:rsid w:val="00E37823"/>
    <w:rsid w:val="00E37C8C"/>
    <w:rsid w:val="00E37F11"/>
    <w:rsid w:val="00E40B02"/>
    <w:rsid w:val="00E41234"/>
    <w:rsid w:val="00E412FA"/>
    <w:rsid w:val="00E414E1"/>
    <w:rsid w:val="00E42255"/>
    <w:rsid w:val="00E43137"/>
    <w:rsid w:val="00E4412F"/>
    <w:rsid w:val="00E441D9"/>
    <w:rsid w:val="00E44DDA"/>
    <w:rsid w:val="00E4566D"/>
    <w:rsid w:val="00E4572E"/>
    <w:rsid w:val="00E45CC9"/>
    <w:rsid w:val="00E45E89"/>
    <w:rsid w:val="00E46481"/>
    <w:rsid w:val="00E46F40"/>
    <w:rsid w:val="00E477EE"/>
    <w:rsid w:val="00E47BAA"/>
    <w:rsid w:val="00E52663"/>
    <w:rsid w:val="00E526A2"/>
    <w:rsid w:val="00E54CD4"/>
    <w:rsid w:val="00E553FD"/>
    <w:rsid w:val="00E55C0C"/>
    <w:rsid w:val="00E55FEA"/>
    <w:rsid w:val="00E565C8"/>
    <w:rsid w:val="00E56BDA"/>
    <w:rsid w:val="00E57E66"/>
    <w:rsid w:val="00E57E6E"/>
    <w:rsid w:val="00E60512"/>
    <w:rsid w:val="00E6178B"/>
    <w:rsid w:val="00E61F88"/>
    <w:rsid w:val="00E642F1"/>
    <w:rsid w:val="00E652F8"/>
    <w:rsid w:val="00E6635F"/>
    <w:rsid w:val="00E6638A"/>
    <w:rsid w:val="00E67116"/>
    <w:rsid w:val="00E67BB3"/>
    <w:rsid w:val="00E70C1F"/>
    <w:rsid w:val="00E70D22"/>
    <w:rsid w:val="00E715EA"/>
    <w:rsid w:val="00E71EA6"/>
    <w:rsid w:val="00E725D1"/>
    <w:rsid w:val="00E72F5D"/>
    <w:rsid w:val="00E73580"/>
    <w:rsid w:val="00E749FE"/>
    <w:rsid w:val="00E74F5B"/>
    <w:rsid w:val="00E754AE"/>
    <w:rsid w:val="00E756C3"/>
    <w:rsid w:val="00E76680"/>
    <w:rsid w:val="00E774DD"/>
    <w:rsid w:val="00E7781B"/>
    <w:rsid w:val="00E77B3C"/>
    <w:rsid w:val="00E80507"/>
    <w:rsid w:val="00E80D54"/>
    <w:rsid w:val="00E81056"/>
    <w:rsid w:val="00E8255B"/>
    <w:rsid w:val="00E83390"/>
    <w:rsid w:val="00E84C5C"/>
    <w:rsid w:val="00E85337"/>
    <w:rsid w:val="00E8539B"/>
    <w:rsid w:val="00E85DE9"/>
    <w:rsid w:val="00E8681A"/>
    <w:rsid w:val="00E869F5"/>
    <w:rsid w:val="00E86C44"/>
    <w:rsid w:val="00E87B5D"/>
    <w:rsid w:val="00E87C91"/>
    <w:rsid w:val="00E91BB0"/>
    <w:rsid w:val="00E923C8"/>
    <w:rsid w:val="00E9380E"/>
    <w:rsid w:val="00E95943"/>
    <w:rsid w:val="00E96645"/>
    <w:rsid w:val="00E9669D"/>
    <w:rsid w:val="00E966F1"/>
    <w:rsid w:val="00E96F83"/>
    <w:rsid w:val="00E970C8"/>
    <w:rsid w:val="00EA1693"/>
    <w:rsid w:val="00EA1E41"/>
    <w:rsid w:val="00EA2B54"/>
    <w:rsid w:val="00EA55BE"/>
    <w:rsid w:val="00EA5D8B"/>
    <w:rsid w:val="00EA6295"/>
    <w:rsid w:val="00EA74F0"/>
    <w:rsid w:val="00EA7B7A"/>
    <w:rsid w:val="00EB25E0"/>
    <w:rsid w:val="00EB28C9"/>
    <w:rsid w:val="00EB29BA"/>
    <w:rsid w:val="00EB4733"/>
    <w:rsid w:val="00EB4C08"/>
    <w:rsid w:val="00EB5025"/>
    <w:rsid w:val="00EB53BA"/>
    <w:rsid w:val="00EB5562"/>
    <w:rsid w:val="00EB567C"/>
    <w:rsid w:val="00EB57E0"/>
    <w:rsid w:val="00EB589F"/>
    <w:rsid w:val="00EB61DE"/>
    <w:rsid w:val="00EB6928"/>
    <w:rsid w:val="00EB6B51"/>
    <w:rsid w:val="00EB6D90"/>
    <w:rsid w:val="00EB6E40"/>
    <w:rsid w:val="00EB727F"/>
    <w:rsid w:val="00EB79E1"/>
    <w:rsid w:val="00EC0446"/>
    <w:rsid w:val="00EC0A2B"/>
    <w:rsid w:val="00EC0FAB"/>
    <w:rsid w:val="00EC162B"/>
    <w:rsid w:val="00EC19BB"/>
    <w:rsid w:val="00EC3843"/>
    <w:rsid w:val="00EC69EE"/>
    <w:rsid w:val="00EC6CAF"/>
    <w:rsid w:val="00EC7498"/>
    <w:rsid w:val="00EC7811"/>
    <w:rsid w:val="00EC7A84"/>
    <w:rsid w:val="00ED348D"/>
    <w:rsid w:val="00ED5D7B"/>
    <w:rsid w:val="00ED619B"/>
    <w:rsid w:val="00ED684A"/>
    <w:rsid w:val="00ED710D"/>
    <w:rsid w:val="00ED7F2A"/>
    <w:rsid w:val="00EE02EB"/>
    <w:rsid w:val="00EE0E48"/>
    <w:rsid w:val="00EE0F5F"/>
    <w:rsid w:val="00EE123C"/>
    <w:rsid w:val="00EE1C1F"/>
    <w:rsid w:val="00EE2232"/>
    <w:rsid w:val="00EE2F0A"/>
    <w:rsid w:val="00EE371A"/>
    <w:rsid w:val="00EE3FF5"/>
    <w:rsid w:val="00EE4DF8"/>
    <w:rsid w:val="00EE596F"/>
    <w:rsid w:val="00EE636B"/>
    <w:rsid w:val="00EE6A88"/>
    <w:rsid w:val="00EE6C41"/>
    <w:rsid w:val="00EE7CBA"/>
    <w:rsid w:val="00EF0136"/>
    <w:rsid w:val="00EF0FAF"/>
    <w:rsid w:val="00EF3A67"/>
    <w:rsid w:val="00EF4C5D"/>
    <w:rsid w:val="00EF4F05"/>
    <w:rsid w:val="00EF4F18"/>
    <w:rsid w:val="00EF65C2"/>
    <w:rsid w:val="00EF7C1B"/>
    <w:rsid w:val="00F00BA4"/>
    <w:rsid w:val="00F02812"/>
    <w:rsid w:val="00F029D5"/>
    <w:rsid w:val="00F02DC9"/>
    <w:rsid w:val="00F05727"/>
    <w:rsid w:val="00F113E7"/>
    <w:rsid w:val="00F115C6"/>
    <w:rsid w:val="00F11D8E"/>
    <w:rsid w:val="00F12838"/>
    <w:rsid w:val="00F13280"/>
    <w:rsid w:val="00F13B6C"/>
    <w:rsid w:val="00F150B9"/>
    <w:rsid w:val="00F173CF"/>
    <w:rsid w:val="00F1787B"/>
    <w:rsid w:val="00F17AC1"/>
    <w:rsid w:val="00F17FAC"/>
    <w:rsid w:val="00F208BA"/>
    <w:rsid w:val="00F20AA5"/>
    <w:rsid w:val="00F23258"/>
    <w:rsid w:val="00F234C1"/>
    <w:rsid w:val="00F24254"/>
    <w:rsid w:val="00F25893"/>
    <w:rsid w:val="00F2653A"/>
    <w:rsid w:val="00F26A25"/>
    <w:rsid w:val="00F26A8C"/>
    <w:rsid w:val="00F272E5"/>
    <w:rsid w:val="00F306A4"/>
    <w:rsid w:val="00F30E95"/>
    <w:rsid w:val="00F33286"/>
    <w:rsid w:val="00F371A2"/>
    <w:rsid w:val="00F3784D"/>
    <w:rsid w:val="00F4049E"/>
    <w:rsid w:val="00F40BB1"/>
    <w:rsid w:val="00F40D05"/>
    <w:rsid w:val="00F40E0D"/>
    <w:rsid w:val="00F41D92"/>
    <w:rsid w:val="00F41FEC"/>
    <w:rsid w:val="00F4235B"/>
    <w:rsid w:val="00F44B10"/>
    <w:rsid w:val="00F46141"/>
    <w:rsid w:val="00F4643F"/>
    <w:rsid w:val="00F4749B"/>
    <w:rsid w:val="00F47A0A"/>
    <w:rsid w:val="00F47C8F"/>
    <w:rsid w:val="00F50AAD"/>
    <w:rsid w:val="00F50BA3"/>
    <w:rsid w:val="00F52739"/>
    <w:rsid w:val="00F53314"/>
    <w:rsid w:val="00F5468D"/>
    <w:rsid w:val="00F548CE"/>
    <w:rsid w:val="00F54B12"/>
    <w:rsid w:val="00F54E23"/>
    <w:rsid w:val="00F55AC5"/>
    <w:rsid w:val="00F57965"/>
    <w:rsid w:val="00F60B8A"/>
    <w:rsid w:val="00F6102C"/>
    <w:rsid w:val="00F613EE"/>
    <w:rsid w:val="00F61438"/>
    <w:rsid w:val="00F615A2"/>
    <w:rsid w:val="00F619F9"/>
    <w:rsid w:val="00F61C0E"/>
    <w:rsid w:val="00F625C5"/>
    <w:rsid w:val="00F62C08"/>
    <w:rsid w:val="00F62D90"/>
    <w:rsid w:val="00F63B2C"/>
    <w:rsid w:val="00F647EB"/>
    <w:rsid w:val="00F648F7"/>
    <w:rsid w:val="00F651A4"/>
    <w:rsid w:val="00F66C99"/>
    <w:rsid w:val="00F67C76"/>
    <w:rsid w:val="00F70009"/>
    <w:rsid w:val="00F70240"/>
    <w:rsid w:val="00F710F2"/>
    <w:rsid w:val="00F71286"/>
    <w:rsid w:val="00F71D43"/>
    <w:rsid w:val="00F724FE"/>
    <w:rsid w:val="00F72657"/>
    <w:rsid w:val="00F74153"/>
    <w:rsid w:val="00F741DA"/>
    <w:rsid w:val="00F75880"/>
    <w:rsid w:val="00F76569"/>
    <w:rsid w:val="00F766BB"/>
    <w:rsid w:val="00F77C3A"/>
    <w:rsid w:val="00F80786"/>
    <w:rsid w:val="00F807F2"/>
    <w:rsid w:val="00F81508"/>
    <w:rsid w:val="00F816EB"/>
    <w:rsid w:val="00F81AC5"/>
    <w:rsid w:val="00F820C1"/>
    <w:rsid w:val="00F8242A"/>
    <w:rsid w:val="00F83143"/>
    <w:rsid w:val="00F837D5"/>
    <w:rsid w:val="00F83912"/>
    <w:rsid w:val="00F84008"/>
    <w:rsid w:val="00F84767"/>
    <w:rsid w:val="00F84D6A"/>
    <w:rsid w:val="00F85549"/>
    <w:rsid w:val="00F86CF4"/>
    <w:rsid w:val="00F90792"/>
    <w:rsid w:val="00F919BD"/>
    <w:rsid w:val="00F91A89"/>
    <w:rsid w:val="00F92137"/>
    <w:rsid w:val="00F9422B"/>
    <w:rsid w:val="00F9453D"/>
    <w:rsid w:val="00F95135"/>
    <w:rsid w:val="00F964F7"/>
    <w:rsid w:val="00F96E34"/>
    <w:rsid w:val="00F97833"/>
    <w:rsid w:val="00F97BDB"/>
    <w:rsid w:val="00FA0E49"/>
    <w:rsid w:val="00FA163E"/>
    <w:rsid w:val="00FA1914"/>
    <w:rsid w:val="00FA1C7F"/>
    <w:rsid w:val="00FA247B"/>
    <w:rsid w:val="00FA2536"/>
    <w:rsid w:val="00FA3589"/>
    <w:rsid w:val="00FA3D64"/>
    <w:rsid w:val="00FA3E10"/>
    <w:rsid w:val="00FA3E6C"/>
    <w:rsid w:val="00FA48D7"/>
    <w:rsid w:val="00FA5A5B"/>
    <w:rsid w:val="00FA64E2"/>
    <w:rsid w:val="00FA677D"/>
    <w:rsid w:val="00FA7AFB"/>
    <w:rsid w:val="00FB069D"/>
    <w:rsid w:val="00FB0925"/>
    <w:rsid w:val="00FB0B58"/>
    <w:rsid w:val="00FB11DC"/>
    <w:rsid w:val="00FB270F"/>
    <w:rsid w:val="00FB3735"/>
    <w:rsid w:val="00FB44E9"/>
    <w:rsid w:val="00FB47B1"/>
    <w:rsid w:val="00FB4B18"/>
    <w:rsid w:val="00FB5193"/>
    <w:rsid w:val="00FB51D3"/>
    <w:rsid w:val="00FB5383"/>
    <w:rsid w:val="00FB59FD"/>
    <w:rsid w:val="00FB6A62"/>
    <w:rsid w:val="00FC1BB3"/>
    <w:rsid w:val="00FC318A"/>
    <w:rsid w:val="00FC49C3"/>
    <w:rsid w:val="00FC599D"/>
    <w:rsid w:val="00FC673A"/>
    <w:rsid w:val="00FC678E"/>
    <w:rsid w:val="00FC6BB7"/>
    <w:rsid w:val="00FC6ED1"/>
    <w:rsid w:val="00FC70EB"/>
    <w:rsid w:val="00FC721D"/>
    <w:rsid w:val="00FC75F1"/>
    <w:rsid w:val="00FD016D"/>
    <w:rsid w:val="00FD0878"/>
    <w:rsid w:val="00FD18A4"/>
    <w:rsid w:val="00FD1E11"/>
    <w:rsid w:val="00FD2498"/>
    <w:rsid w:val="00FD3D9D"/>
    <w:rsid w:val="00FD4220"/>
    <w:rsid w:val="00FD6A71"/>
    <w:rsid w:val="00FD792E"/>
    <w:rsid w:val="00FE0352"/>
    <w:rsid w:val="00FE100F"/>
    <w:rsid w:val="00FE15F9"/>
    <w:rsid w:val="00FE1726"/>
    <w:rsid w:val="00FE1EC8"/>
    <w:rsid w:val="00FE1F46"/>
    <w:rsid w:val="00FE248E"/>
    <w:rsid w:val="00FE3039"/>
    <w:rsid w:val="00FE437C"/>
    <w:rsid w:val="00FE44AA"/>
    <w:rsid w:val="00FE73C6"/>
    <w:rsid w:val="00FF1E49"/>
    <w:rsid w:val="00FF2485"/>
    <w:rsid w:val="00FF3B67"/>
    <w:rsid w:val="00FF3E4A"/>
    <w:rsid w:val="00FF4624"/>
    <w:rsid w:val="00FF5D1C"/>
    <w:rsid w:val="00FF5E62"/>
    <w:rsid w:val="00FF72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7C0B4B"/>
  <w15:docId w15:val="{5185B1A0-AC8D-47B1-A360-5A2BEDAF2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9278D"/>
  </w:style>
  <w:style w:type="paragraph" w:styleId="berschrift1">
    <w:name w:val="heading 1"/>
    <w:basedOn w:val="Standard"/>
    <w:next w:val="Standard"/>
    <w:qFormat/>
    <w:pPr>
      <w:keepNext/>
      <w:outlineLvl w:val="0"/>
    </w:pPr>
    <w:rPr>
      <w:rFonts w:ascii="Arial" w:hAnsi="Arial"/>
      <w:b/>
      <w:sz w:val="36"/>
      <w:u w:val="single"/>
    </w:rPr>
  </w:style>
  <w:style w:type="paragraph" w:styleId="berschrift2">
    <w:name w:val="heading 2"/>
    <w:basedOn w:val="Standard"/>
    <w:next w:val="Standard"/>
    <w:qFormat/>
    <w:pPr>
      <w:keepNext/>
      <w:outlineLvl w:val="1"/>
    </w:pPr>
    <w:rPr>
      <w:rFonts w:ascii="Arial" w:hAnsi="Arial" w:cs="Arial"/>
      <w:sz w:val="28"/>
    </w:rPr>
  </w:style>
  <w:style w:type="paragraph" w:styleId="berschrift3">
    <w:name w:val="heading 3"/>
    <w:basedOn w:val="Standard"/>
    <w:next w:val="Standard"/>
    <w:qFormat/>
    <w:pPr>
      <w:keepNext/>
      <w:outlineLvl w:val="2"/>
    </w:pPr>
    <w:rPr>
      <w:rFonts w:ascii="Arial" w:hAnsi="Arial" w:cs="Arial"/>
      <w:b/>
      <w:bCs/>
      <w:sz w:val="16"/>
    </w:rPr>
  </w:style>
  <w:style w:type="paragraph" w:styleId="berschrift4">
    <w:name w:val="heading 4"/>
    <w:basedOn w:val="Standard"/>
    <w:next w:val="Standard"/>
    <w:qFormat/>
    <w:pPr>
      <w:keepNext/>
      <w:jc w:val="both"/>
      <w:outlineLvl w:val="3"/>
    </w:pPr>
    <w:rPr>
      <w:rFonts w:ascii="Arial" w:hAnsi="Arial" w:cs="Arial"/>
      <w:b/>
      <w:bCs/>
      <w:sz w:val="48"/>
    </w:rPr>
  </w:style>
  <w:style w:type="paragraph" w:styleId="berschrift5">
    <w:name w:val="heading 5"/>
    <w:basedOn w:val="Standard"/>
    <w:next w:val="Standard"/>
    <w:qFormat/>
    <w:pPr>
      <w:keepNext/>
      <w:outlineLvl w:val="4"/>
    </w:pPr>
    <w:rPr>
      <w:rFonts w:ascii="Arial" w:hAnsi="Arial" w:cs="Arial"/>
      <w:b/>
      <w:bCs/>
      <w:sz w:val="22"/>
    </w:rPr>
  </w:style>
  <w:style w:type="paragraph" w:styleId="berschrift6">
    <w:name w:val="heading 6"/>
    <w:basedOn w:val="Standard"/>
    <w:next w:val="Standard"/>
    <w:qFormat/>
    <w:pPr>
      <w:keepNext/>
      <w:outlineLvl w:val="5"/>
    </w:pPr>
    <w:rPr>
      <w:rFonts w:ascii="HelveticaNeue LT 55 Roman" w:hAnsi="HelveticaNeue LT 55 Roman"/>
      <w:sz w:val="24"/>
    </w:rPr>
  </w:style>
  <w:style w:type="paragraph" w:styleId="berschrift7">
    <w:name w:val="heading 7"/>
    <w:basedOn w:val="Standard"/>
    <w:next w:val="Standard"/>
    <w:qFormat/>
    <w:pPr>
      <w:keepNext/>
      <w:jc w:val="both"/>
      <w:outlineLvl w:val="6"/>
    </w:pPr>
    <w:rPr>
      <w:rFonts w:ascii="HelveticaNeue LT 55 Roman" w:hAnsi="HelveticaNeue LT 55 Roman"/>
      <w:bCs/>
      <w:i/>
      <w:iCs/>
      <w:sz w:val="19"/>
    </w:rPr>
  </w:style>
  <w:style w:type="paragraph" w:styleId="berschrift8">
    <w:name w:val="heading 8"/>
    <w:basedOn w:val="Standard"/>
    <w:next w:val="Standard"/>
    <w:qFormat/>
    <w:pPr>
      <w:keepNext/>
      <w:outlineLvl w:val="7"/>
    </w:pPr>
    <w:rPr>
      <w:rFonts w:ascii="HelveticaNeue LT 55 Roman" w:hAnsi="HelveticaNeue LT 55 Roman"/>
      <w:b/>
      <w:bCs/>
      <w:sz w:val="56"/>
    </w:rPr>
  </w:style>
  <w:style w:type="paragraph" w:styleId="berschrift9">
    <w:name w:val="heading 9"/>
    <w:basedOn w:val="Standard"/>
    <w:next w:val="Standard"/>
    <w:qFormat/>
    <w:pPr>
      <w:keepNext/>
      <w:jc w:val="both"/>
      <w:outlineLvl w:val="8"/>
    </w:pPr>
    <w:rPr>
      <w:rFonts w:ascii="HelveticaNeue LT 55 Roman" w:hAnsi="HelveticaNeue LT 55 Roman"/>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tandardWeb">
    <w:name w:val="Normal (Web)"/>
    <w:basedOn w:val="Standard"/>
    <w:uiPriority w:val="99"/>
    <w:pPr>
      <w:spacing w:before="100" w:beforeAutospacing="1" w:after="100" w:afterAutospacing="1"/>
    </w:pPr>
    <w:rPr>
      <w:rFonts w:ascii="Arial Unicode MS" w:eastAsia="Arial Unicode MS" w:hAnsi="Arial Unicode MS" w:cs="Arial Unicode MS"/>
      <w:sz w:val="24"/>
      <w:szCs w:val="24"/>
    </w:rPr>
  </w:style>
  <w:style w:type="character" w:styleId="Hyperlink">
    <w:name w:val="Hyperlink"/>
    <w:uiPriority w:val="99"/>
    <w:rPr>
      <w:color w:val="0000FF"/>
      <w:u w:val="single"/>
    </w:rPr>
  </w:style>
  <w:style w:type="paragraph" w:styleId="Textkrper">
    <w:name w:val="Body Text"/>
    <w:basedOn w:val="Standard"/>
    <w:link w:val="TextkrperZchn"/>
    <w:rPr>
      <w:rFonts w:ascii="Arial" w:hAnsi="Arial" w:cs="Arial"/>
      <w:sz w:val="28"/>
    </w:rPr>
  </w:style>
  <w:style w:type="paragraph" w:styleId="Textkrper2">
    <w:name w:val="Body Text 2"/>
    <w:basedOn w:val="Standard"/>
    <w:pPr>
      <w:ind w:right="-568"/>
    </w:pPr>
    <w:rPr>
      <w:rFonts w:ascii="News Gothic MT" w:hAnsi="News Gothic MT"/>
      <w:sz w:val="22"/>
    </w:rPr>
  </w:style>
  <w:style w:type="paragraph" w:styleId="Textkrper3">
    <w:name w:val="Body Text 3"/>
    <w:basedOn w:val="Standard"/>
    <w:pPr>
      <w:ind w:right="-568"/>
    </w:pPr>
    <w:rPr>
      <w:rFonts w:ascii="News Gothic MT" w:hAnsi="News Gothic MT"/>
      <w:b/>
      <w:sz w:val="22"/>
    </w:rPr>
  </w:style>
  <w:style w:type="paragraph" w:styleId="Textkrper-Zeileneinzug">
    <w:name w:val="Body Text Indent"/>
    <w:basedOn w:val="Standard"/>
    <w:pPr>
      <w:widowControl w:val="0"/>
      <w:autoSpaceDE w:val="0"/>
      <w:autoSpaceDN w:val="0"/>
      <w:adjustRightInd w:val="0"/>
      <w:spacing w:line="65" w:lineRule="atLeast"/>
      <w:ind w:left="5"/>
      <w:jc w:val="both"/>
    </w:pPr>
    <w:rPr>
      <w:rFonts w:ascii="Arial" w:hAnsi="Arial" w:cs="Arial"/>
      <w:sz w:val="28"/>
      <w:szCs w:val="22"/>
    </w:rPr>
  </w:style>
  <w:style w:type="character" w:styleId="BesuchterLink">
    <w:name w:val="FollowedHyperlink"/>
    <w:aliases w:val="BesuchterHyperlink"/>
    <w:rPr>
      <w:color w:val="800080"/>
      <w:u w:val="single"/>
    </w:rPr>
  </w:style>
  <w:style w:type="character" w:styleId="Fett">
    <w:name w:val="Strong"/>
    <w:uiPriority w:val="22"/>
    <w:qFormat/>
    <w:rPr>
      <w:b/>
      <w:bCs/>
    </w:rPr>
  </w:style>
  <w:style w:type="paragraph" w:styleId="Textkrper-Einzug3">
    <w:name w:val="Body Text Indent 3"/>
    <w:basedOn w:val="Standard"/>
    <w:pPr>
      <w:ind w:left="426"/>
      <w:jc w:val="both"/>
    </w:pPr>
    <w:rPr>
      <w:sz w:val="24"/>
    </w:rPr>
  </w:style>
  <w:style w:type="paragraph" w:styleId="Sprechblasentext">
    <w:name w:val="Balloon Text"/>
    <w:basedOn w:val="Standard"/>
    <w:semiHidden/>
    <w:rPr>
      <w:rFonts w:ascii="Tahoma" w:hAnsi="Tahoma" w:cs="Tahoma"/>
      <w:sz w:val="16"/>
      <w:szCs w:val="16"/>
    </w:rPr>
  </w:style>
  <w:style w:type="paragraph" w:customStyle="1" w:styleId="Fliesstext">
    <w:name w:val="Fliesstext"/>
    <w:basedOn w:val="Standard"/>
    <w:autoRedefine/>
    <w:pPr>
      <w:autoSpaceDE w:val="0"/>
      <w:autoSpaceDN w:val="0"/>
      <w:adjustRightInd w:val="0"/>
      <w:jc w:val="both"/>
    </w:pPr>
    <w:rPr>
      <w:rFonts w:ascii="HelveticaNeue LT 55 Roman" w:hAnsi="HelveticaNeue LT 55 Roman" w:cs="Arial"/>
      <w:b/>
      <w:bCs/>
      <w:sz w:val="36"/>
    </w:rPr>
  </w:style>
  <w:style w:type="paragraph" w:styleId="Titel">
    <w:name w:val="Title"/>
    <w:aliases w:val="Titel-gmf"/>
    <w:basedOn w:val="Standard"/>
    <w:qFormat/>
    <w:pPr>
      <w:jc w:val="center"/>
      <w:outlineLvl w:val="0"/>
    </w:pPr>
    <w:rPr>
      <w:rFonts w:ascii="Century Gothic" w:hAnsi="Century Gothic" w:cs="Arial"/>
      <w:b/>
      <w:bCs/>
      <w:kern w:val="28"/>
      <w:sz w:val="28"/>
      <w:szCs w:val="32"/>
    </w:rPr>
  </w:style>
  <w:style w:type="paragraph" w:styleId="Textkrper-Einzug2">
    <w:name w:val="Body Text Indent 2"/>
    <w:basedOn w:val="Standard"/>
    <w:pPr>
      <w:tabs>
        <w:tab w:val="left" w:pos="7665"/>
      </w:tabs>
      <w:ind w:left="708"/>
    </w:pPr>
    <w:rPr>
      <w:rFonts w:ascii="HelveticaNeue LT 55 Roman" w:hAnsi="HelveticaNeue LT 55 Roman"/>
      <w:sz w:val="21"/>
    </w:rPr>
  </w:style>
  <w:style w:type="paragraph" w:customStyle="1" w:styleId="u2">
    <w:name w:val="u2"/>
    <w:basedOn w:val="Standard"/>
    <w:pPr>
      <w:spacing w:before="100" w:beforeAutospacing="1" w:after="100" w:afterAutospacing="1"/>
    </w:pPr>
    <w:rPr>
      <w:rFonts w:ascii="Arial" w:eastAsia="Arial Unicode MS" w:hAnsi="Arial" w:cs="Arial"/>
      <w:b/>
      <w:bCs/>
      <w:color w:val="333333"/>
      <w:sz w:val="22"/>
      <w:szCs w:val="22"/>
    </w:rPr>
  </w:style>
  <w:style w:type="paragraph" w:customStyle="1" w:styleId="testformatvorlage">
    <w:name w:val="testformatvorlage"/>
    <w:basedOn w:val="Standard"/>
    <w:rsid w:val="00A767CE"/>
    <w:rPr>
      <w:sz w:val="24"/>
      <w:szCs w:val="24"/>
    </w:rPr>
  </w:style>
  <w:style w:type="paragraph" w:customStyle="1" w:styleId="Betreffzeile">
    <w:name w:val="Betreffzeile"/>
    <w:basedOn w:val="Standard"/>
    <w:rsid w:val="00E22939"/>
    <w:rPr>
      <w:sz w:val="24"/>
      <w:szCs w:val="24"/>
    </w:rPr>
  </w:style>
  <w:style w:type="paragraph" w:styleId="Listenabsatz">
    <w:name w:val="List Paragraph"/>
    <w:basedOn w:val="Standard"/>
    <w:uiPriority w:val="34"/>
    <w:qFormat/>
    <w:rsid w:val="00C06D16"/>
    <w:pPr>
      <w:spacing w:after="160" w:line="252" w:lineRule="auto"/>
      <w:ind w:left="720"/>
      <w:contextualSpacing/>
    </w:pPr>
    <w:rPr>
      <w:rFonts w:ascii="Calibri" w:eastAsia="Calibri" w:hAnsi="Calibri"/>
      <w:sz w:val="22"/>
      <w:szCs w:val="22"/>
      <w:lang w:eastAsia="en-US"/>
    </w:rPr>
  </w:style>
  <w:style w:type="character" w:customStyle="1" w:styleId="textexposedshow">
    <w:name w:val="text_exposed_show"/>
    <w:rsid w:val="00D5025F"/>
  </w:style>
  <w:style w:type="paragraph" w:customStyle="1" w:styleId="Default">
    <w:name w:val="Default"/>
    <w:rsid w:val="00BF7E5F"/>
    <w:pPr>
      <w:autoSpaceDE w:val="0"/>
      <w:autoSpaceDN w:val="0"/>
      <w:adjustRightInd w:val="0"/>
    </w:pPr>
    <w:rPr>
      <w:rFonts w:ascii="HelveticaNeue LT 57 Cn" w:hAnsi="HelveticaNeue LT 57 Cn" w:cs="HelveticaNeue LT 57 Cn"/>
      <w:color w:val="000000"/>
      <w:sz w:val="24"/>
      <w:szCs w:val="24"/>
    </w:rPr>
  </w:style>
  <w:style w:type="paragraph" w:customStyle="1" w:styleId="EinfAbs">
    <w:name w:val="[Einf. Abs.]"/>
    <w:basedOn w:val="Standard"/>
    <w:uiPriority w:val="99"/>
    <w:rsid w:val="00507F2C"/>
    <w:pPr>
      <w:autoSpaceDE w:val="0"/>
      <w:autoSpaceDN w:val="0"/>
      <w:adjustRightInd w:val="0"/>
      <w:spacing w:line="288" w:lineRule="auto"/>
      <w:textAlignment w:val="center"/>
    </w:pPr>
    <w:rPr>
      <w:rFonts w:ascii="Times" w:hAnsi="Times" w:cs="Times"/>
      <w:color w:val="000000"/>
      <w:sz w:val="24"/>
      <w:szCs w:val="24"/>
    </w:rPr>
  </w:style>
  <w:style w:type="paragraph" w:styleId="Funotentext">
    <w:name w:val="footnote text"/>
    <w:basedOn w:val="Standard"/>
    <w:link w:val="FunotentextZchn"/>
    <w:rsid w:val="00BC7545"/>
  </w:style>
  <w:style w:type="character" w:customStyle="1" w:styleId="FunotentextZchn">
    <w:name w:val="Fußnotentext Zchn"/>
    <w:basedOn w:val="Absatz-Standardschriftart"/>
    <w:link w:val="Funotentext"/>
    <w:rsid w:val="00BC7545"/>
  </w:style>
  <w:style w:type="character" w:styleId="Funotenzeichen">
    <w:name w:val="footnote reference"/>
    <w:rsid w:val="00BC7545"/>
    <w:rPr>
      <w:vertAlign w:val="superscript"/>
    </w:rPr>
  </w:style>
  <w:style w:type="paragraph" w:styleId="NurText">
    <w:name w:val="Plain Text"/>
    <w:basedOn w:val="Standard"/>
    <w:link w:val="NurTextZchn"/>
    <w:uiPriority w:val="99"/>
    <w:unhideWhenUsed/>
    <w:rsid w:val="009C3B9F"/>
    <w:rPr>
      <w:rFonts w:ascii="Calibri" w:eastAsia="Calibri" w:hAnsi="Calibri" w:cs="Calibri"/>
      <w:sz w:val="22"/>
      <w:szCs w:val="22"/>
      <w:lang w:eastAsia="en-US"/>
    </w:rPr>
  </w:style>
  <w:style w:type="character" w:customStyle="1" w:styleId="NurTextZchn">
    <w:name w:val="Nur Text Zchn"/>
    <w:link w:val="NurText"/>
    <w:uiPriority w:val="99"/>
    <w:rsid w:val="009C3B9F"/>
    <w:rPr>
      <w:rFonts w:ascii="Calibri" w:eastAsia="Calibri" w:hAnsi="Calibri" w:cs="Calibri"/>
      <w:sz w:val="22"/>
      <w:szCs w:val="22"/>
      <w:lang w:eastAsia="en-US"/>
    </w:rPr>
  </w:style>
  <w:style w:type="paragraph" w:styleId="Kommentartext">
    <w:name w:val="annotation text"/>
    <w:basedOn w:val="Standard"/>
    <w:link w:val="KommentartextZchn"/>
    <w:rsid w:val="00D4435A"/>
    <w:pPr>
      <w:overflowPunct w:val="0"/>
      <w:autoSpaceDE w:val="0"/>
      <w:autoSpaceDN w:val="0"/>
      <w:adjustRightInd w:val="0"/>
    </w:pPr>
    <w:rPr>
      <w:rFonts w:ascii="Arial" w:hAnsi="Arial"/>
      <w:sz w:val="22"/>
    </w:rPr>
  </w:style>
  <w:style w:type="character" w:customStyle="1" w:styleId="KommentartextZchn">
    <w:name w:val="Kommentartext Zchn"/>
    <w:link w:val="Kommentartext"/>
    <w:rsid w:val="00D4435A"/>
    <w:rPr>
      <w:rFonts w:ascii="Arial" w:hAnsi="Arial"/>
      <w:sz w:val="22"/>
    </w:rPr>
  </w:style>
  <w:style w:type="table" w:styleId="Tabellenraster">
    <w:name w:val="Table Grid"/>
    <w:basedOn w:val="NormaleTabelle"/>
    <w:uiPriority w:val="39"/>
    <w:rsid w:val="001E05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rvorhebung">
    <w:name w:val="Emphasis"/>
    <w:uiPriority w:val="20"/>
    <w:qFormat/>
    <w:rsid w:val="00765737"/>
    <w:rPr>
      <w:i/>
      <w:iCs/>
    </w:rPr>
  </w:style>
  <w:style w:type="character" w:customStyle="1" w:styleId="KopfzeileZchn">
    <w:name w:val="Kopfzeile Zchn"/>
    <w:link w:val="Kopfzeile"/>
    <w:rsid w:val="00515DA3"/>
  </w:style>
  <w:style w:type="paragraph" w:customStyle="1" w:styleId="DefaultText">
    <w:name w:val="Default Text"/>
    <w:basedOn w:val="Standard"/>
    <w:rsid w:val="0008121B"/>
    <w:pPr>
      <w:overflowPunct w:val="0"/>
      <w:autoSpaceDE w:val="0"/>
      <w:autoSpaceDN w:val="0"/>
    </w:pPr>
    <w:rPr>
      <w:rFonts w:eastAsia="Calibri"/>
      <w:color w:val="000000"/>
      <w:sz w:val="24"/>
      <w:szCs w:val="24"/>
      <w:lang w:eastAsia="en-US"/>
    </w:rPr>
  </w:style>
  <w:style w:type="character" w:customStyle="1" w:styleId="d2edcug0">
    <w:name w:val="d2edcug0"/>
    <w:rsid w:val="00A658FB"/>
  </w:style>
  <w:style w:type="character" w:customStyle="1" w:styleId="3oh-">
    <w:name w:val="_3oh-"/>
    <w:rsid w:val="00433487"/>
  </w:style>
  <w:style w:type="character" w:customStyle="1" w:styleId="tiny">
    <w:name w:val="tiny"/>
    <w:rsid w:val="008777F9"/>
  </w:style>
  <w:style w:type="character" w:customStyle="1" w:styleId="baddress">
    <w:name w:val="b_address"/>
    <w:rsid w:val="00C42012"/>
  </w:style>
  <w:style w:type="table" w:customStyle="1" w:styleId="TableNormal">
    <w:name w:val="Table Normal"/>
    <w:uiPriority w:val="2"/>
    <w:semiHidden/>
    <w:unhideWhenUsed/>
    <w:qFormat/>
    <w:rsid w:val="009423E4"/>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9423E4"/>
    <w:pPr>
      <w:widowControl w:val="0"/>
      <w:autoSpaceDE w:val="0"/>
      <w:autoSpaceDN w:val="0"/>
      <w:spacing w:line="268" w:lineRule="exact"/>
      <w:ind w:left="107"/>
    </w:pPr>
    <w:rPr>
      <w:rFonts w:ascii="HelveticaNeue LT 55 Roman" w:eastAsia="HelveticaNeue LT 55 Roman" w:hAnsi="HelveticaNeue LT 55 Roman" w:cs="HelveticaNeue LT 55 Roman"/>
      <w:sz w:val="22"/>
      <w:szCs w:val="22"/>
      <w:lang w:eastAsia="en-US"/>
    </w:rPr>
  </w:style>
  <w:style w:type="paragraph" w:customStyle="1" w:styleId="s5">
    <w:name w:val="s5"/>
    <w:basedOn w:val="Standard"/>
    <w:rsid w:val="00305E6B"/>
    <w:pPr>
      <w:spacing w:before="100" w:beforeAutospacing="1" w:after="100" w:afterAutospacing="1"/>
    </w:pPr>
    <w:rPr>
      <w:rFonts w:eastAsia="Calibri"/>
      <w:sz w:val="24"/>
      <w:szCs w:val="24"/>
    </w:rPr>
  </w:style>
  <w:style w:type="character" w:customStyle="1" w:styleId="s3">
    <w:name w:val="s3"/>
    <w:rsid w:val="00305E6B"/>
  </w:style>
  <w:style w:type="character" w:styleId="NichtaufgelsteErwhnung">
    <w:name w:val="Unresolved Mention"/>
    <w:uiPriority w:val="99"/>
    <w:semiHidden/>
    <w:unhideWhenUsed/>
    <w:rsid w:val="00301DB0"/>
    <w:rPr>
      <w:color w:val="605E5C"/>
      <w:shd w:val="clear" w:color="auto" w:fill="E1DFDD"/>
    </w:rPr>
  </w:style>
  <w:style w:type="character" w:customStyle="1" w:styleId="TextkrperZchn">
    <w:name w:val="Textkörper Zchn"/>
    <w:link w:val="Textkrper"/>
    <w:rsid w:val="000B1E39"/>
    <w:rPr>
      <w:rFonts w:ascii="Arial" w:hAnsi="Arial" w:cs="Arial"/>
      <w:sz w:val="28"/>
    </w:rPr>
  </w:style>
  <w:style w:type="character" w:styleId="Kommentarzeichen">
    <w:name w:val="annotation reference"/>
    <w:rsid w:val="00F53314"/>
    <w:rPr>
      <w:sz w:val="16"/>
      <w:szCs w:val="16"/>
    </w:rPr>
  </w:style>
  <w:style w:type="paragraph" w:customStyle="1" w:styleId="text">
    <w:name w:val="text"/>
    <w:basedOn w:val="Standard"/>
    <w:rsid w:val="00211A32"/>
    <w:pPr>
      <w:spacing w:before="100" w:beforeAutospacing="1" w:after="100" w:afterAutospacing="1"/>
    </w:pPr>
    <w:rPr>
      <w:sz w:val="24"/>
      <w:szCs w:val="24"/>
    </w:rPr>
  </w:style>
  <w:style w:type="character" w:customStyle="1" w:styleId="apple-tab-span">
    <w:name w:val="apple-tab-span"/>
    <w:rsid w:val="00B428C3"/>
  </w:style>
  <w:style w:type="paragraph" w:styleId="KeinLeerraum">
    <w:name w:val="No Spacing"/>
    <w:uiPriority w:val="1"/>
    <w:qFormat/>
    <w:rsid w:val="0036353A"/>
    <w:rPr>
      <w:rFonts w:ascii="Calibri" w:eastAsia="Calibri" w:hAnsi="Calibri"/>
      <w:sz w:val="22"/>
      <w:szCs w:val="22"/>
      <w:lang w:eastAsia="en-US"/>
    </w:rPr>
  </w:style>
  <w:style w:type="paragraph" w:styleId="Beschriftung">
    <w:name w:val="caption"/>
    <w:basedOn w:val="Standard"/>
    <w:next w:val="Standard"/>
    <w:qFormat/>
    <w:rsid w:val="00340CCA"/>
    <w:pPr>
      <w:framePr w:w="2251" w:h="2444" w:wrap="around" w:vAnchor="page" w:hAnchor="page" w:x="8791" w:y="13749"/>
      <w:shd w:val="clear" w:color="FFFFFF" w:fill="FFFFFF"/>
      <w:spacing w:line="256" w:lineRule="exact"/>
    </w:pPr>
    <w:rPr>
      <w:rFonts w:ascii="HelveticaNeue LT 55 Roman" w:hAnsi="HelveticaNeue LT 55 Roman"/>
      <w:b/>
      <w:bCs/>
      <w:sz w:val="16"/>
    </w:rPr>
  </w:style>
  <w:style w:type="paragraph" w:customStyle="1" w:styleId="m8085787607210648044msolistparagraph">
    <w:name w:val="m_8085787607210648044msolistparagraph"/>
    <w:basedOn w:val="Standard"/>
    <w:rsid w:val="00076FFC"/>
    <w:pPr>
      <w:spacing w:before="100" w:beforeAutospacing="1" w:after="100" w:afterAutospacing="1"/>
    </w:pPr>
    <w:rPr>
      <w:rFonts w:ascii="Calibri" w:eastAsia="Calibri" w:hAnsi="Calibri" w:cs="Calibri"/>
      <w:sz w:val="22"/>
      <w:szCs w:val="22"/>
    </w:rPr>
  </w:style>
  <w:style w:type="paragraph" w:customStyle="1" w:styleId="m8085787607210648044m4275238818659684149msolistparagraph">
    <w:name w:val="m_8085787607210648044m4275238818659684149msolistparagraph"/>
    <w:basedOn w:val="Standard"/>
    <w:rsid w:val="00076FFC"/>
    <w:pPr>
      <w:spacing w:before="100" w:beforeAutospacing="1" w:after="100" w:afterAutospacing="1"/>
    </w:pPr>
    <w:rPr>
      <w:rFonts w:ascii="Calibri" w:eastAsia="Calibri" w:hAnsi="Calibri" w:cs="Calibri"/>
      <w:sz w:val="22"/>
      <w:szCs w:val="22"/>
    </w:rPr>
  </w:style>
  <w:style w:type="paragraph" w:customStyle="1" w:styleId="s10">
    <w:name w:val="s10"/>
    <w:basedOn w:val="Standard"/>
    <w:rsid w:val="00926F5D"/>
    <w:pPr>
      <w:spacing w:before="100" w:beforeAutospacing="1" w:after="100" w:afterAutospacing="1"/>
    </w:pPr>
    <w:rPr>
      <w:rFonts w:ascii="Calibri" w:eastAsia="Calibri" w:hAnsi="Calibri" w:cs="Calibri"/>
      <w:sz w:val="22"/>
      <w:szCs w:val="22"/>
    </w:rPr>
  </w:style>
  <w:style w:type="character" w:customStyle="1" w:styleId="s11">
    <w:name w:val="s11"/>
    <w:basedOn w:val="Absatz-Standardschriftart"/>
    <w:rsid w:val="00926F5D"/>
  </w:style>
  <w:style w:type="character" w:customStyle="1" w:styleId="s12">
    <w:name w:val="s12"/>
    <w:basedOn w:val="Absatz-Standardschriftart"/>
    <w:rsid w:val="00926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8193">
      <w:bodyDiv w:val="1"/>
      <w:marLeft w:val="0"/>
      <w:marRight w:val="0"/>
      <w:marTop w:val="0"/>
      <w:marBottom w:val="0"/>
      <w:divBdr>
        <w:top w:val="none" w:sz="0" w:space="0" w:color="auto"/>
        <w:left w:val="none" w:sz="0" w:space="0" w:color="auto"/>
        <w:bottom w:val="none" w:sz="0" w:space="0" w:color="auto"/>
        <w:right w:val="none" w:sz="0" w:space="0" w:color="auto"/>
      </w:divBdr>
    </w:div>
    <w:div w:id="3553047">
      <w:bodyDiv w:val="1"/>
      <w:marLeft w:val="0"/>
      <w:marRight w:val="0"/>
      <w:marTop w:val="0"/>
      <w:marBottom w:val="0"/>
      <w:divBdr>
        <w:top w:val="none" w:sz="0" w:space="0" w:color="auto"/>
        <w:left w:val="none" w:sz="0" w:space="0" w:color="auto"/>
        <w:bottom w:val="none" w:sz="0" w:space="0" w:color="auto"/>
        <w:right w:val="none" w:sz="0" w:space="0" w:color="auto"/>
      </w:divBdr>
    </w:div>
    <w:div w:id="4870861">
      <w:bodyDiv w:val="1"/>
      <w:marLeft w:val="0"/>
      <w:marRight w:val="0"/>
      <w:marTop w:val="0"/>
      <w:marBottom w:val="0"/>
      <w:divBdr>
        <w:top w:val="none" w:sz="0" w:space="0" w:color="auto"/>
        <w:left w:val="none" w:sz="0" w:space="0" w:color="auto"/>
        <w:bottom w:val="none" w:sz="0" w:space="0" w:color="auto"/>
        <w:right w:val="none" w:sz="0" w:space="0" w:color="auto"/>
      </w:divBdr>
    </w:div>
    <w:div w:id="16466645">
      <w:bodyDiv w:val="1"/>
      <w:marLeft w:val="0"/>
      <w:marRight w:val="0"/>
      <w:marTop w:val="0"/>
      <w:marBottom w:val="0"/>
      <w:divBdr>
        <w:top w:val="none" w:sz="0" w:space="0" w:color="auto"/>
        <w:left w:val="none" w:sz="0" w:space="0" w:color="auto"/>
        <w:bottom w:val="none" w:sz="0" w:space="0" w:color="auto"/>
        <w:right w:val="none" w:sz="0" w:space="0" w:color="auto"/>
      </w:divBdr>
    </w:div>
    <w:div w:id="19282368">
      <w:bodyDiv w:val="1"/>
      <w:marLeft w:val="0"/>
      <w:marRight w:val="0"/>
      <w:marTop w:val="0"/>
      <w:marBottom w:val="0"/>
      <w:divBdr>
        <w:top w:val="none" w:sz="0" w:space="0" w:color="auto"/>
        <w:left w:val="none" w:sz="0" w:space="0" w:color="auto"/>
        <w:bottom w:val="none" w:sz="0" w:space="0" w:color="auto"/>
        <w:right w:val="none" w:sz="0" w:space="0" w:color="auto"/>
      </w:divBdr>
    </w:div>
    <w:div w:id="29037760">
      <w:bodyDiv w:val="1"/>
      <w:marLeft w:val="0"/>
      <w:marRight w:val="0"/>
      <w:marTop w:val="0"/>
      <w:marBottom w:val="0"/>
      <w:divBdr>
        <w:top w:val="none" w:sz="0" w:space="0" w:color="auto"/>
        <w:left w:val="none" w:sz="0" w:space="0" w:color="auto"/>
        <w:bottom w:val="none" w:sz="0" w:space="0" w:color="auto"/>
        <w:right w:val="none" w:sz="0" w:space="0" w:color="auto"/>
      </w:divBdr>
    </w:div>
    <w:div w:id="38290189">
      <w:bodyDiv w:val="1"/>
      <w:marLeft w:val="0"/>
      <w:marRight w:val="0"/>
      <w:marTop w:val="0"/>
      <w:marBottom w:val="0"/>
      <w:divBdr>
        <w:top w:val="none" w:sz="0" w:space="0" w:color="auto"/>
        <w:left w:val="none" w:sz="0" w:space="0" w:color="auto"/>
        <w:bottom w:val="none" w:sz="0" w:space="0" w:color="auto"/>
        <w:right w:val="none" w:sz="0" w:space="0" w:color="auto"/>
      </w:divBdr>
    </w:div>
    <w:div w:id="38823103">
      <w:bodyDiv w:val="1"/>
      <w:marLeft w:val="0"/>
      <w:marRight w:val="0"/>
      <w:marTop w:val="0"/>
      <w:marBottom w:val="0"/>
      <w:divBdr>
        <w:top w:val="none" w:sz="0" w:space="0" w:color="auto"/>
        <w:left w:val="none" w:sz="0" w:space="0" w:color="auto"/>
        <w:bottom w:val="none" w:sz="0" w:space="0" w:color="auto"/>
        <w:right w:val="none" w:sz="0" w:space="0" w:color="auto"/>
      </w:divBdr>
    </w:div>
    <w:div w:id="42872954">
      <w:bodyDiv w:val="1"/>
      <w:marLeft w:val="0"/>
      <w:marRight w:val="0"/>
      <w:marTop w:val="0"/>
      <w:marBottom w:val="0"/>
      <w:divBdr>
        <w:top w:val="none" w:sz="0" w:space="0" w:color="auto"/>
        <w:left w:val="none" w:sz="0" w:space="0" w:color="auto"/>
        <w:bottom w:val="none" w:sz="0" w:space="0" w:color="auto"/>
        <w:right w:val="none" w:sz="0" w:space="0" w:color="auto"/>
      </w:divBdr>
    </w:div>
    <w:div w:id="43259098">
      <w:bodyDiv w:val="1"/>
      <w:marLeft w:val="0"/>
      <w:marRight w:val="0"/>
      <w:marTop w:val="0"/>
      <w:marBottom w:val="0"/>
      <w:divBdr>
        <w:top w:val="none" w:sz="0" w:space="0" w:color="auto"/>
        <w:left w:val="none" w:sz="0" w:space="0" w:color="auto"/>
        <w:bottom w:val="none" w:sz="0" w:space="0" w:color="auto"/>
        <w:right w:val="none" w:sz="0" w:space="0" w:color="auto"/>
      </w:divBdr>
    </w:div>
    <w:div w:id="45952000">
      <w:bodyDiv w:val="1"/>
      <w:marLeft w:val="0"/>
      <w:marRight w:val="0"/>
      <w:marTop w:val="0"/>
      <w:marBottom w:val="0"/>
      <w:divBdr>
        <w:top w:val="none" w:sz="0" w:space="0" w:color="auto"/>
        <w:left w:val="none" w:sz="0" w:space="0" w:color="auto"/>
        <w:bottom w:val="none" w:sz="0" w:space="0" w:color="auto"/>
        <w:right w:val="none" w:sz="0" w:space="0" w:color="auto"/>
      </w:divBdr>
    </w:div>
    <w:div w:id="67657438">
      <w:bodyDiv w:val="1"/>
      <w:marLeft w:val="0"/>
      <w:marRight w:val="0"/>
      <w:marTop w:val="0"/>
      <w:marBottom w:val="0"/>
      <w:divBdr>
        <w:top w:val="none" w:sz="0" w:space="0" w:color="auto"/>
        <w:left w:val="none" w:sz="0" w:space="0" w:color="auto"/>
        <w:bottom w:val="none" w:sz="0" w:space="0" w:color="auto"/>
        <w:right w:val="none" w:sz="0" w:space="0" w:color="auto"/>
      </w:divBdr>
    </w:div>
    <w:div w:id="77137708">
      <w:bodyDiv w:val="1"/>
      <w:marLeft w:val="0"/>
      <w:marRight w:val="0"/>
      <w:marTop w:val="0"/>
      <w:marBottom w:val="0"/>
      <w:divBdr>
        <w:top w:val="none" w:sz="0" w:space="0" w:color="auto"/>
        <w:left w:val="none" w:sz="0" w:space="0" w:color="auto"/>
        <w:bottom w:val="none" w:sz="0" w:space="0" w:color="auto"/>
        <w:right w:val="none" w:sz="0" w:space="0" w:color="auto"/>
      </w:divBdr>
    </w:div>
    <w:div w:id="80106946">
      <w:bodyDiv w:val="1"/>
      <w:marLeft w:val="0"/>
      <w:marRight w:val="0"/>
      <w:marTop w:val="0"/>
      <w:marBottom w:val="0"/>
      <w:divBdr>
        <w:top w:val="none" w:sz="0" w:space="0" w:color="auto"/>
        <w:left w:val="none" w:sz="0" w:space="0" w:color="auto"/>
        <w:bottom w:val="none" w:sz="0" w:space="0" w:color="auto"/>
        <w:right w:val="none" w:sz="0" w:space="0" w:color="auto"/>
      </w:divBdr>
    </w:div>
    <w:div w:id="92897064">
      <w:bodyDiv w:val="1"/>
      <w:marLeft w:val="0"/>
      <w:marRight w:val="0"/>
      <w:marTop w:val="0"/>
      <w:marBottom w:val="0"/>
      <w:divBdr>
        <w:top w:val="none" w:sz="0" w:space="0" w:color="auto"/>
        <w:left w:val="none" w:sz="0" w:space="0" w:color="auto"/>
        <w:bottom w:val="none" w:sz="0" w:space="0" w:color="auto"/>
        <w:right w:val="none" w:sz="0" w:space="0" w:color="auto"/>
      </w:divBdr>
    </w:div>
    <w:div w:id="92944399">
      <w:bodyDiv w:val="1"/>
      <w:marLeft w:val="0"/>
      <w:marRight w:val="0"/>
      <w:marTop w:val="0"/>
      <w:marBottom w:val="0"/>
      <w:divBdr>
        <w:top w:val="none" w:sz="0" w:space="0" w:color="auto"/>
        <w:left w:val="none" w:sz="0" w:space="0" w:color="auto"/>
        <w:bottom w:val="none" w:sz="0" w:space="0" w:color="auto"/>
        <w:right w:val="none" w:sz="0" w:space="0" w:color="auto"/>
      </w:divBdr>
    </w:div>
    <w:div w:id="105125465">
      <w:bodyDiv w:val="1"/>
      <w:marLeft w:val="0"/>
      <w:marRight w:val="0"/>
      <w:marTop w:val="0"/>
      <w:marBottom w:val="0"/>
      <w:divBdr>
        <w:top w:val="none" w:sz="0" w:space="0" w:color="auto"/>
        <w:left w:val="none" w:sz="0" w:space="0" w:color="auto"/>
        <w:bottom w:val="none" w:sz="0" w:space="0" w:color="auto"/>
        <w:right w:val="none" w:sz="0" w:space="0" w:color="auto"/>
      </w:divBdr>
    </w:div>
    <w:div w:id="108547291">
      <w:bodyDiv w:val="1"/>
      <w:marLeft w:val="0"/>
      <w:marRight w:val="0"/>
      <w:marTop w:val="0"/>
      <w:marBottom w:val="0"/>
      <w:divBdr>
        <w:top w:val="none" w:sz="0" w:space="0" w:color="auto"/>
        <w:left w:val="none" w:sz="0" w:space="0" w:color="auto"/>
        <w:bottom w:val="none" w:sz="0" w:space="0" w:color="auto"/>
        <w:right w:val="none" w:sz="0" w:space="0" w:color="auto"/>
      </w:divBdr>
    </w:div>
    <w:div w:id="116607152">
      <w:bodyDiv w:val="1"/>
      <w:marLeft w:val="0"/>
      <w:marRight w:val="0"/>
      <w:marTop w:val="0"/>
      <w:marBottom w:val="0"/>
      <w:divBdr>
        <w:top w:val="none" w:sz="0" w:space="0" w:color="auto"/>
        <w:left w:val="none" w:sz="0" w:space="0" w:color="auto"/>
        <w:bottom w:val="none" w:sz="0" w:space="0" w:color="auto"/>
        <w:right w:val="none" w:sz="0" w:space="0" w:color="auto"/>
      </w:divBdr>
      <w:divsChild>
        <w:div w:id="46535781">
          <w:marLeft w:val="0"/>
          <w:marRight w:val="0"/>
          <w:marTop w:val="0"/>
          <w:marBottom w:val="0"/>
          <w:divBdr>
            <w:top w:val="none" w:sz="0" w:space="0" w:color="auto"/>
            <w:left w:val="none" w:sz="0" w:space="0" w:color="auto"/>
            <w:bottom w:val="none" w:sz="0" w:space="0" w:color="auto"/>
            <w:right w:val="none" w:sz="0" w:space="0" w:color="auto"/>
          </w:divBdr>
          <w:divsChild>
            <w:div w:id="1618566814">
              <w:marLeft w:val="0"/>
              <w:marRight w:val="0"/>
              <w:marTop w:val="0"/>
              <w:marBottom w:val="0"/>
              <w:divBdr>
                <w:top w:val="none" w:sz="0" w:space="0" w:color="auto"/>
                <w:left w:val="none" w:sz="0" w:space="0" w:color="auto"/>
                <w:bottom w:val="none" w:sz="0" w:space="0" w:color="auto"/>
                <w:right w:val="none" w:sz="0" w:space="0" w:color="auto"/>
              </w:divBdr>
              <w:divsChild>
                <w:div w:id="1708528197">
                  <w:marLeft w:val="0"/>
                  <w:marRight w:val="0"/>
                  <w:marTop w:val="0"/>
                  <w:marBottom w:val="0"/>
                  <w:divBdr>
                    <w:top w:val="none" w:sz="0" w:space="0" w:color="auto"/>
                    <w:left w:val="none" w:sz="0" w:space="0" w:color="auto"/>
                    <w:bottom w:val="none" w:sz="0" w:space="0" w:color="auto"/>
                    <w:right w:val="none" w:sz="0" w:space="0" w:color="auto"/>
                  </w:divBdr>
                  <w:divsChild>
                    <w:div w:id="1002971688">
                      <w:marLeft w:val="0"/>
                      <w:marRight w:val="0"/>
                      <w:marTop w:val="0"/>
                      <w:marBottom w:val="0"/>
                      <w:divBdr>
                        <w:top w:val="none" w:sz="0" w:space="0" w:color="auto"/>
                        <w:left w:val="none" w:sz="0" w:space="0" w:color="auto"/>
                        <w:bottom w:val="none" w:sz="0" w:space="0" w:color="auto"/>
                        <w:right w:val="none" w:sz="0" w:space="0" w:color="auto"/>
                      </w:divBdr>
                      <w:divsChild>
                        <w:div w:id="175559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634281">
          <w:marLeft w:val="0"/>
          <w:marRight w:val="0"/>
          <w:marTop w:val="0"/>
          <w:marBottom w:val="0"/>
          <w:divBdr>
            <w:top w:val="none" w:sz="0" w:space="0" w:color="auto"/>
            <w:left w:val="none" w:sz="0" w:space="0" w:color="auto"/>
            <w:bottom w:val="none" w:sz="0" w:space="0" w:color="auto"/>
            <w:right w:val="none" w:sz="0" w:space="0" w:color="auto"/>
          </w:divBdr>
        </w:div>
      </w:divsChild>
    </w:div>
    <w:div w:id="136459289">
      <w:bodyDiv w:val="1"/>
      <w:marLeft w:val="0"/>
      <w:marRight w:val="0"/>
      <w:marTop w:val="0"/>
      <w:marBottom w:val="0"/>
      <w:divBdr>
        <w:top w:val="none" w:sz="0" w:space="0" w:color="auto"/>
        <w:left w:val="none" w:sz="0" w:space="0" w:color="auto"/>
        <w:bottom w:val="none" w:sz="0" w:space="0" w:color="auto"/>
        <w:right w:val="none" w:sz="0" w:space="0" w:color="auto"/>
      </w:divBdr>
    </w:div>
    <w:div w:id="148063289">
      <w:bodyDiv w:val="1"/>
      <w:marLeft w:val="0"/>
      <w:marRight w:val="0"/>
      <w:marTop w:val="0"/>
      <w:marBottom w:val="0"/>
      <w:divBdr>
        <w:top w:val="none" w:sz="0" w:space="0" w:color="auto"/>
        <w:left w:val="none" w:sz="0" w:space="0" w:color="auto"/>
        <w:bottom w:val="none" w:sz="0" w:space="0" w:color="auto"/>
        <w:right w:val="none" w:sz="0" w:space="0" w:color="auto"/>
      </w:divBdr>
    </w:div>
    <w:div w:id="151216137">
      <w:bodyDiv w:val="1"/>
      <w:marLeft w:val="0"/>
      <w:marRight w:val="0"/>
      <w:marTop w:val="0"/>
      <w:marBottom w:val="0"/>
      <w:divBdr>
        <w:top w:val="none" w:sz="0" w:space="0" w:color="auto"/>
        <w:left w:val="none" w:sz="0" w:space="0" w:color="auto"/>
        <w:bottom w:val="none" w:sz="0" w:space="0" w:color="auto"/>
        <w:right w:val="none" w:sz="0" w:space="0" w:color="auto"/>
      </w:divBdr>
    </w:div>
    <w:div w:id="151912496">
      <w:bodyDiv w:val="1"/>
      <w:marLeft w:val="0"/>
      <w:marRight w:val="0"/>
      <w:marTop w:val="0"/>
      <w:marBottom w:val="0"/>
      <w:divBdr>
        <w:top w:val="none" w:sz="0" w:space="0" w:color="auto"/>
        <w:left w:val="none" w:sz="0" w:space="0" w:color="auto"/>
        <w:bottom w:val="none" w:sz="0" w:space="0" w:color="auto"/>
        <w:right w:val="none" w:sz="0" w:space="0" w:color="auto"/>
      </w:divBdr>
    </w:div>
    <w:div w:id="157041887">
      <w:bodyDiv w:val="1"/>
      <w:marLeft w:val="0"/>
      <w:marRight w:val="0"/>
      <w:marTop w:val="0"/>
      <w:marBottom w:val="0"/>
      <w:divBdr>
        <w:top w:val="none" w:sz="0" w:space="0" w:color="auto"/>
        <w:left w:val="none" w:sz="0" w:space="0" w:color="auto"/>
        <w:bottom w:val="none" w:sz="0" w:space="0" w:color="auto"/>
        <w:right w:val="none" w:sz="0" w:space="0" w:color="auto"/>
      </w:divBdr>
    </w:div>
    <w:div w:id="160434097">
      <w:bodyDiv w:val="1"/>
      <w:marLeft w:val="0"/>
      <w:marRight w:val="0"/>
      <w:marTop w:val="0"/>
      <w:marBottom w:val="0"/>
      <w:divBdr>
        <w:top w:val="none" w:sz="0" w:space="0" w:color="auto"/>
        <w:left w:val="none" w:sz="0" w:space="0" w:color="auto"/>
        <w:bottom w:val="none" w:sz="0" w:space="0" w:color="auto"/>
        <w:right w:val="none" w:sz="0" w:space="0" w:color="auto"/>
      </w:divBdr>
    </w:div>
    <w:div w:id="179592700">
      <w:bodyDiv w:val="1"/>
      <w:marLeft w:val="0"/>
      <w:marRight w:val="0"/>
      <w:marTop w:val="0"/>
      <w:marBottom w:val="0"/>
      <w:divBdr>
        <w:top w:val="none" w:sz="0" w:space="0" w:color="auto"/>
        <w:left w:val="none" w:sz="0" w:space="0" w:color="auto"/>
        <w:bottom w:val="none" w:sz="0" w:space="0" w:color="auto"/>
        <w:right w:val="none" w:sz="0" w:space="0" w:color="auto"/>
      </w:divBdr>
    </w:div>
    <w:div w:id="179662723">
      <w:bodyDiv w:val="1"/>
      <w:marLeft w:val="0"/>
      <w:marRight w:val="0"/>
      <w:marTop w:val="0"/>
      <w:marBottom w:val="0"/>
      <w:divBdr>
        <w:top w:val="none" w:sz="0" w:space="0" w:color="auto"/>
        <w:left w:val="none" w:sz="0" w:space="0" w:color="auto"/>
        <w:bottom w:val="none" w:sz="0" w:space="0" w:color="auto"/>
        <w:right w:val="none" w:sz="0" w:space="0" w:color="auto"/>
      </w:divBdr>
    </w:div>
    <w:div w:id="180553301">
      <w:bodyDiv w:val="1"/>
      <w:marLeft w:val="0"/>
      <w:marRight w:val="0"/>
      <w:marTop w:val="0"/>
      <w:marBottom w:val="0"/>
      <w:divBdr>
        <w:top w:val="none" w:sz="0" w:space="0" w:color="auto"/>
        <w:left w:val="none" w:sz="0" w:space="0" w:color="auto"/>
        <w:bottom w:val="none" w:sz="0" w:space="0" w:color="auto"/>
        <w:right w:val="none" w:sz="0" w:space="0" w:color="auto"/>
      </w:divBdr>
    </w:div>
    <w:div w:id="182132106">
      <w:bodyDiv w:val="1"/>
      <w:marLeft w:val="0"/>
      <w:marRight w:val="0"/>
      <w:marTop w:val="0"/>
      <w:marBottom w:val="0"/>
      <w:divBdr>
        <w:top w:val="none" w:sz="0" w:space="0" w:color="auto"/>
        <w:left w:val="none" w:sz="0" w:space="0" w:color="auto"/>
        <w:bottom w:val="none" w:sz="0" w:space="0" w:color="auto"/>
        <w:right w:val="none" w:sz="0" w:space="0" w:color="auto"/>
      </w:divBdr>
    </w:div>
    <w:div w:id="183329421">
      <w:bodyDiv w:val="1"/>
      <w:marLeft w:val="0"/>
      <w:marRight w:val="0"/>
      <w:marTop w:val="0"/>
      <w:marBottom w:val="0"/>
      <w:divBdr>
        <w:top w:val="none" w:sz="0" w:space="0" w:color="auto"/>
        <w:left w:val="none" w:sz="0" w:space="0" w:color="auto"/>
        <w:bottom w:val="none" w:sz="0" w:space="0" w:color="auto"/>
        <w:right w:val="none" w:sz="0" w:space="0" w:color="auto"/>
      </w:divBdr>
    </w:div>
    <w:div w:id="183517711">
      <w:bodyDiv w:val="1"/>
      <w:marLeft w:val="0"/>
      <w:marRight w:val="0"/>
      <w:marTop w:val="0"/>
      <w:marBottom w:val="0"/>
      <w:divBdr>
        <w:top w:val="none" w:sz="0" w:space="0" w:color="auto"/>
        <w:left w:val="none" w:sz="0" w:space="0" w:color="auto"/>
        <w:bottom w:val="none" w:sz="0" w:space="0" w:color="auto"/>
        <w:right w:val="none" w:sz="0" w:space="0" w:color="auto"/>
      </w:divBdr>
    </w:div>
    <w:div w:id="183910914">
      <w:bodyDiv w:val="1"/>
      <w:marLeft w:val="0"/>
      <w:marRight w:val="0"/>
      <w:marTop w:val="0"/>
      <w:marBottom w:val="0"/>
      <w:divBdr>
        <w:top w:val="none" w:sz="0" w:space="0" w:color="auto"/>
        <w:left w:val="none" w:sz="0" w:space="0" w:color="auto"/>
        <w:bottom w:val="none" w:sz="0" w:space="0" w:color="auto"/>
        <w:right w:val="none" w:sz="0" w:space="0" w:color="auto"/>
      </w:divBdr>
    </w:div>
    <w:div w:id="194663841">
      <w:bodyDiv w:val="1"/>
      <w:marLeft w:val="0"/>
      <w:marRight w:val="0"/>
      <w:marTop w:val="0"/>
      <w:marBottom w:val="0"/>
      <w:divBdr>
        <w:top w:val="none" w:sz="0" w:space="0" w:color="auto"/>
        <w:left w:val="none" w:sz="0" w:space="0" w:color="auto"/>
        <w:bottom w:val="none" w:sz="0" w:space="0" w:color="auto"/>
        <w:right w:val="none" w:sz="0" w:space="0" w:color="auto"/>
      </w:divBdr>
    </w:div>
    <w:div w:id="194971434">
      <w:bodyDiv w:val="1"/>
      <w:marLeft w:val="0"/>
      <w:marRight w:val="0"/>
      <w:marTop w:val="0"/>
      <w:marBottom w:val="0"/>
      <w:divBdr>
        <w:top w:val="none" w:sz="0" w:space="0" w:color="auto"/>
        <w:left w:val="none" w:sz="0" w:space="0" w:color="auto"/>
        <w:bottom w:val="none" w:sz="0" w:space="0" w:color="auto"/>
        <w:right w:val="none" w:sz="0" w:space="0" w:color="auto"/>
      </w:divBdr>
      <w:divsChild>
        <w:div w:id="1752043438">
          <w:marLeft w:val="0"/>
          <w:marRight w:val="0"/>
          <w:marTop w:val="0"/>
          <w:marBottom w:val="0"/>
          <w:divBdr>
            <w:top w:val="none" w:sz="0" w:space="0" w:color="auto"/>
            <w:left w:val="none" w:sz="0" w:space="0" w:color="auto"/>
            <w:bottom w:val="none" w:sz="0" w:space="0" w:color="auto"/>
            <w:right w:val="none" w:sz="0" w:space="0" w:color="auto"/>
          </w:divBdr>
        </w:div>
      </w:divsChild>
    </w:div>
    <w:div w:id="201750804">
      <w:bodyDiv w:val="1"/>
      <w:marLeft w:val="0"/>
      <w:marRight w:val="0"/>
      <w:marTop w:val="0"/>
      <w:marBottom w:val="0"/>
      <w:divBdr>
        <w:top w:val="none" w:sz="0" w:space="0" w:color="auto"/>
        <w:left w:val="none" w:sz="0" w:space="0" w:color="auto"/>
        <w:bottom w:val="none" w:sz="0" w:space="0" w:color="auto"/>
        <w:right w:val="none" w:sz="0" w:space="0" w:color="auto"/>
      </w:divBdr>
    </w:div>
    <w:div w:id="211385775">
      <w:bodyDiv w:val="1"/>
      <w:marLeft w:val="0"/>
      <w:marRight w:val="0"/>
      <w:marTop w:val="0"/>
      <w:marBottom w:val="0"/>
      <w:divBdr>
        <w:top w:val="none" w:sz="0" w:space="0" w:color="auto"/>
        <w:left w:val="none" w:sz="0" w:space="0" w:color="auto"/>
        <w:bottom w:val="none" w:sz="0" w:space="0" w:color="auto"/>
        <w:right w:val="none" w:sz="0" w:space="0" w:color="auto"/>
      </w:divBdr>
    </w:div>
    <w:div w:id="220362160">
      <w:bodyDiv w:val="1"/>
      <w:marLeft w:val="0"/>
      <w:marRight w:val="0"/>
      <w:marTop w:val="0"/>
      <w:marBottom w:val="0"/>
      <w:divBdr>
        <w:top w:val="none" w:sz="0" w:space="0" w:color="auto"/>
        <w:left w:val="none" w:sz="0" w:space="0" w:color="auto"/>
        <w:bottom w:val="none" w:sz="0" w:space="0" w:color="auto"/>
        <w:right w:val="none" w:sz="0" w:space="0" w:color="auto"/>
      </w:divBdr>
    </w:div>
    <w:div w:id="224143357">
      <w:bodyDiv w:val="1"/>
      <w:marLeft w:val="0"/>
      <w:marRight w:val="0"/>
      <w:marTop w:val="0"/>
      <w:marBottom w:val="0"/>
      <w:divBdr>
        <w:top w:val="none" w:sz="0" w:space="0" w:color="auto"/>
        <w:left w:val="none" w:sz="0" w:space="0" w:color="auto"/>
        <w:bottom w:val="none" w:sz="0" w:space="0" w:color="auto"/>
        <w:right w:val="none" w:sz="0" w:space="0" w:color="auto"/>
      </w:divBdr>
    </w:div>
    <w:div w:id="232160466">
      <w:bodyDiv w:val="1"/>
      <w:marLeft w:val="0"/>
      <w:marRight w:val="0"/>
      <w:marTop w:val="0"/>
      <w:marBottom w:val="0"/>
      <w:divBdr>
        <w:top w:val="none" w:sz="0" w:space="0" w:color="auto"/>
        <w:left w:val="none" w:sz="0" w:space="0" w:color="auto"/>
        <w:bottom w:val="none" w:sz="0" w:space="0" w:color="auto"/>
        <w:right w:val="none" w:sz="0" w:space="0" w:color="auto"/>
      </w:divBdr>
    </w:div>
    <w:div w:id="233201203">
      <w:bodyDiv w:val="1"/>
      <w:marLeft w:val="0"/>
      <w:marRight w:val="0"/>
      <w:marTop w:val="0"/>
      <w:marBottom w:val="0"/>
      <w:divBdr>
        <w:top w:val="none" w:sz="0" w:space="0" w:color="auto"/>
        <w:left w:val="none" w:sz="0" w:space="0" w:color="auto"/>
        <w:bottom w:val="none" w:sz="0" w:space="0" w:color="auto"/>
        <w:right w:val="none" w:sz="0" w:space="0" w:color="auto"/>
      </w:divBdr>
    </w:div>
    <w:div w:id="237329976">
      <w:bodyDiv w:val="1"/>
      <w:marLeft w:val="0"/>
      <w:marRight w:val="0"/>
      <w:marTop w:val="0"/>
      <w:marBottom w:val="0"/>
      <w:divBdr>
        <w:top w:val="none" w:sz="0" w:space="0" w:color="auto"/>
        <w:left w:val="none" w:sz="0" w:space="0" w:color="auto"/>
        <w:bottom w:val="none" w:sz="0" w:space="0" w:color="auto"/>
        <w:right w:val="none" w:sz="0" w:space="0" w:color="auto"/>
      </w:divBdr>
    </w:div>
    <w:div w:id="239143181">
      <w:bodyDiv w:val="1"/>
      <w:marLeft w:val="0"/>
      <w:marRight w:val="0"/>
      <w:marTop w:val="0"/>
      <w:marBottom w:val="0"/>
      <w:divBdr>
        <w:top w:val="none" w:sz="0" w:space="0" w:color="auto"/>
        <w:left w:val="none" w:sz="0" w:space="0" w:color="auto"/>
        <w:bottom w:val="none" w:sz="0" w:space="0" w:color="auto"/>
        <w:right w:val="none" w:sz="0" w:space="0" w:color="auto"/>
      </w:divBdr>
    </w:div>
    <w:div w:id="246158522">
      <w:bodyDiv w:val="1"/>
      <w:marLeft w:val="0"/>
      <w:marRight w:val="0"/>
      <w:marTop w:val="0"/>
      <w:marBottom w:val="0"/>
      <w:divBdr>
        <w:top w:val="none" w:sz="0" w:space="0" w:color="auto"/>
        <w:left w:val="none" w:sz="0" w:space="0" w:color="auto"/>
        <w:bottom w:val="none" w:sz="0" w:space="0" w:color="auto"/>
        <w:right w:val="none" w:sz="0" w:space="0" w:color="auto"/>
      </w:divBdr>
    </w:div>
    <w:div w:id="248080918">
      <w:bodyDiv w:val="1"/>
      <w:marLeft w:val="0"/>
      <w:marRight w:val="0"/>
      <w:marTop w:val="0"/>
      <w:marBottom w:val="0"/>
      <w:divBdr>
        <w:top w:val="none" w:sz="0" w:space="0" w:color="auto"/>
        <w:left w:val="none" w:sz="0" w:space="0" w:color="auto"/>
        <w:bottom w:val="none" w:sz="0" w:space="0" w:color="auto"/>
        <w:right w:val="none" w:sz="0" w:space="0" w:color="auto"/>
      </w:divBdr>
    </w:div>
    <w:div w:id="249433413">
      <w:bodyDiv w:val="1"/>
      <w:marLeft w:val="0"/>
      <w:marRight w:val="0"/>
      <w:marTop w:val="0"/>
      <w:marBottom w:val="0"/>
      <w:divBdr>
        <w:top w:val="none" w:sz="0" w:space="0" w:color="auto"/>
        <w:left w:val="none" w:sz="0" w:space="0" w:color="auto"/>
        <w:bottom w:val="none" w:sz="0" w:space="0" w:color="auto"/>
        <w:right w:val="none" w:sz="0" w:space="0" w:color="auto"/>
      </w:divBdr>
    </w:div>
    <w:div w:id="250165113">
      <w:bodyDiv w:val="1"/>
      <w:marLeft w:val="0"/>
      <w:marRight w:val="0"/>
      <w:marTop w:val="0"/>
      <w:marBottom w:val="0"/>
      <w:divBdr>
        <w:top w:val="none" w:sz="0" w:space="0" w:color="auto"/>
        <w:left w:val="none" w:sz="0" w:space="0" w:color="auto"/>
        <w:bottom w:val="none" w:sz="0" w:space="0" w:color="auto"/>
        <w:right w:val="none" w:sz="0" w:space="0" w:color="auto"/>
      </w:divBdr>
    </w:div>
    <w:div w:id="250285662">
      <w:bodyDiv w:val="1"/>
      <w:marLeft w:val="0"/>
      <w:marRight w:val="0"/>
      <w:marTop w:val="0"/>
      <w:marBottom w:val="0"/>
      <w:divBdr>
        <w:top w:val="none" w:sz="0" w:space="0" w:color="auto"/>
        <w:left w:val="none" w:sz="0" w:space="0" w:color="auto"/>
        <w:bottom w:val="none" w:sz="0" w:space="0" w:color="auto"/>
        <w:right w:val="none" w:sz="0" w:space="0" w:color="auto"/>
      </w:divBdr>
      <w:divsChild>
        <w:div w:id="1715428772">
          <w:marLeft w:val="0"/>
          <w:marRight w:val="0"/>
          <w:marTop w:val="0"/>
          <w:marBottom w:val="0"/>
          <w:divBdr>
            <w:top w:val="none" w:sz="0" w:space="0" w:color="auto"/>
            <w:left w:val="none" w:sz="0" w:space="0" w:color="auto"/>
            <w:bottom w:val="none" w:sz="0" w:space="0" w:color="auto"/>
            <w:right w:val="none" w:sz="0" w:space="0" w:color="auto"/>
          </w:divBdr>
        </w:div>
      </w:divsChild>
    </w:div>
    <w:div w:id="251940040">
      <w:bodyDiv w:val="1"/>
      <w:marLeft w:val="0"/>
      <w:marRight w:val="0"/>
      <w:marTop w:val="0"/>
      <w:marBottom w:val="0"/>
      <w:divBdr>
        <w:top w:val="none" w:sz="0" w:space="0" w:color="auto"/>
        <w:left w:val="none" w:sz="0" w:space="0" w:color="auto"/>
        <w:bottom w:val="none" w:sz="0" w:space="0" w:color="auto"/>
        <w:right w:val="none" w:sz="0" w:space="0" w:color="auto"/>
      </w:divBdr>
    </w:div>
    <w:div w:id="268585054">
      <w:bodyDiv w:val="1"/>
      <w:marLeft w:val="0"/>
      <w:marRight w:val="0"/>
      <w:marTop w:val="0"/>
      <w:marBottom w:val="0"/>
      <w:divBdr>
        <w:top w:val="none" w:sz="0" w:space="0" w:color="auto"/>
        <w:left w:val="none" w:sz="0" w:space="0" w:color="auto"/>
        <w:bottom w:val="none" w:sz="0" w:space="0" w:color="auto"/>
        <w:right w:val="none" w:sz="0" w:space="0" w:color="auto"/>
      </w:divBdr>
    </w:div>
    <w:div w:id="268973945">
      <w:bodyDiv w:val="1"/>
      <w:marLeft w:val="0"/>
      <w:marRight w:val="0"/>
      <w:marTop w:val="0"/>
      <w:marBottom w:val="0"/>
      <w:divBdr>
        <w:top w:val="none" w:sz="0" w:space="0" w:color="auto"/>
        <w:left w:val="none" w:sz="0" w:space="0" w:color="auto"/>
        <w:bottom w:val="none" w:sz="0" w:space="0" w:color="auto"/>
        <w:right w:val="none" w:sz="0" w:space="0" w:color="auto"/>
      </w:divBdr>
    </w:div>
    <w:div w:id="271061567">
      <w:bodyDiv w:val="1"/>
      <w:marLeft w:val="0"/>
      <w:marRight w:val="0"/>
      <w:marTop w:val="0"/>
      <w:marBottom w:val="0"/>
      <w:divBdr>
        <w:top w:val="none" w:sz="0" w:space="0" w:color="auto"/>
        <w:left w:val="none" w:sz="0" w:space="0" w:color="auto"/>
        <w:bottom w:val="none" w:sz="0" w:space="0" w:color="auto"/>
        <w:right w:val="none" w:sz="0" w:space="0" w:color="auto"/>
      </w:divBdr>
    </w:div>
    <w:div w:id="272203698">
      <w:bodyDiv w:val="1"/>
      <w:marLeft w:val="0"/>
      <w:marRight w:val="0"/>
      <w:marTop w:val="0"/>
      <w:marBottom w:val="0"/>
      <w:divBdr>
        <w:top w:val="none" w:sz="0" w:space="0" w:color="auto"/>
        <w:left w:val="none" w:sz="0" w:space="0" w:color="auto"/>
        <w:bottom w:val="none" w:sz="0" w:space="0" w:color="auto"/>
        <w:right w:val="none" w:sz="0" w:space="0" w:color="auto"/>
      </w:divBdr>
    </w:div>
    <w:div w:id="272910052">
      <w:bodyDiv w:val="1"/>
      <w:marLeft w:val="0"/>
      <w:marRight w:val="0"/>
      <w:marTop w:val="0"/>
      <w:marBottom w:val="0"/>
      <w:divBdr>
        <w:top w:val="none" w:sz="0" w:space="0" w:color="auto"/>
        <w:left w:val="none" w:sz="0" w:space="0" w:color="auto"/>
        <w:bottom w:val="none" w:sz="0" w:space="0" w:color="auto"/>
        <w:right w:val="none" w:sz="0" w:space="0" w:color="auto"/>
      </w:divBdr>
    </w:div>
    <w:div w:id="274607121">
      <w:bodyDiv w:val="1"/>
      <w:marLeft w:val="0"/>
      <w:marRight w:val="0"/>
      <w:marTop w:val="0"/>
      <w:marBottom w:val="0"/>
      <w:divBdr>
        <w:top w:val="none" w:sz="0" w:space="0" w:color="auto"/>
        <w:left w:val="none" w:sz="0" w:space="0" w:color="auto"/>
        <w:bottom w:val="none" w:sz="0" w:space="0" w:color="auto"/>
        <w:right w:val="none" w:sz="0" w:space="0" w:color="auto"/>
      </w:divBdr>
    </w:div>
    <w:div w:id="290332446">
      <w:bodyDiv w:val="1"/>
      <w:marLeft w:val="0"/>
      <w:marRight w:val="0"/>
      <w:marTop w:val="0"/>
      <w:marBottom w:val="0"/>
      <w:divBdr>
        <w:top w:val="none" w:sz="0" w:space="0" w:color="auto"/>
        <w:left w:val="none" w:sz="0" w:space="0" w:color="auto"/>
        <w:bottom w:val="none" w:sz="0" w:space="0" w:color="auto"/>
        <w:right w:val="none" w:sz="0" w:space="0" w:color="auto"/>
      </w:divBdr>
    </w:div>
    <w:div w:id="305011993">
      <w:bodyDiv w:val="1"/>
      <w:marLeft w:val="0"/>
      <w:marRight w:val="0"/>
      <w:marTop w:val="0"/>
      <w:marBottom w:val="0"/>
      <w:divBdr>
        <w:top w:val="none" w:sz="0" w:space="0" w:color="auto"/>
        <w:left w:val="none" w:sz="0" w:space="0" w:color="auto"/>
        <w:bottom w:val="none" w:sz="0" w:space="0" w:color="auto"/>
        <w:right w:val="none" w:sz="0" w:space="0" w:color="auto"/>
      </w:divBdr>
    </w:div>
    <w:div w:id="308749336">
      <w:bodyDiv w:val="1"/>
      <w:marLeft w:val="0"/>
      <w:marRight w:val="0"/>
      <w:marTop w:val="0"/>
      <w:marBottom w:val="0"/>
      <w:divBdr>
        <w:top w:val="none" w:sz="0" w:space="0" w:color="auto"/>
        <w:left w:val="none" w:sz="0" w:space="0" w:color="auto"/>
        <w:bottom w:val="none" w:sz="0" w:space="0" w:color="auto"/>
        <w:right w:val="none" w:sz="0" w:space="0" w:color="auto"/>
      </w:divBdr>
    </w:div>
    <w:div w:id="309485582">
      <w:bodyDiv w:val="1"/>
      <w:marLeft w:val="0"/>
      <w:marRight w:val="0"/>
      <w:marTop w:val="0"/>
      <w:marBottom w:val="0"/>
      <w:divBdr>
        <w:top w:val="none" w:sz="0" w:space="0" w:color="auto"/>
        <w:left w:val="none" w:sz="0" w:space="0" w:color="auto"/>
        <w:bottom w:val="none" w:sz="0" w:space="0" w:color="auto"/>
        <w:right w:val="none" w:sz="0" w:space="0" w:color="auto"/>
      </w:divBdr>
    </w:div>
    <w:div w:id="316804622">
      <w:bodyDiv w:val="1"/>
      <w:marLeft w:val="0"/>
      <w:marRight w:val="0"/>
      <w:marTop w:val="0"/>
      <w:marBottom w:val="0"/>
      <w:divBdr>
        <w:top w:val="none" w:sz="0" w:space="0" w:color="auto"/>
        <w:left w:val="none" w:sz="0" w:space="0" w:color="auto"/>
        <w:bottom w:val="none" w:sz="0" w:space="0" w:color="auto"/>
        <w:right w:val="none" w:sz="0" w:space="0" w:color="auto"/>
      </w:divBdr>
    </w:div>
    <w:div w:id="327249536">
      <w:bodyDiv w:val="1"/>
      <w:marLeft w:val="0"/>
      <w:marRight w:val="0"/>
      <w:marTop w:val="0"/>
      <w:marBottom w:val="0"/>
      <w:divBdr>
        <w:top w:val="none" w:sz="0" w:space="0" w:color="auto"/>
        <w:left w:val="none" w:sz="0" w:space="0" w:color="auto"/>
        <w:bottom w:val="none" w:sz="0" w:space="0" w:color="auto"/>
        <w:right w:val="none" w:sz="0" w:space="0" w:color="auto"/>
      </w:divBdr>
    </w:div>
    <w:div w:id="339088812">
      <w:bodyDiv w:val="1"/>
      <w:marLeft w:val="0"/>
      <w:marRight w:val="0"/>
      <w:marTop w:val="0"/>
      <w:marBottom w:val="0"/>
      <w:divBdr>
        <w:top w:val="none" w:sz="0" w:space="0" w:color="auto"/>
        <w:left w:val="none" w:sz="0" w:space="0" w:color="auto"/>
        <w:bottom w:val="none" w:sz="0" w:space="0" w:color="auto"/>
        <w:right w:val="none" w:sz="0" w:space="0" w:color="auto"/>
      </w:divBdr>
    </w:div>
    <w:div w:id="348526796">
      <w:bodyDiv w:val="1"/>
      <w:marLeft w:val="0"/>
      <w:marRight w:val="0"/>
      <w:marTop w:val="0"/>
      <w:marBottom w:val="0"/>
      <w:divBdr>
        <w:top w:val="none" w:sz="0" w:space="0" w:color="auto"/>
        <w:left w:val="none" w:sz="0" w:space="0" w:color="auto"/>
        <w:bottom w:val="none" w:sz="0" w:space="0" w:color="auto"/>
        <w:right w:val="none" w:sz="0" w:space="0" w:color="auto"/>
      </w:divBdr>
    </w:div>
    <w:div w:id="359010632">
      <w:bodyDiv w:val="1"/>
      <w:marLeft w:val="0"/>
      <w:marRight w:val="0"/>
      <w:marTop w:val="0"/>
      <w:marBottom w:val="0"/>
      <w:divBdr>
        <w:top w:val="none" w:sz="0" w:space="0" w:color="auto"/>
        <w:left w:val="none" w:sz="0" w:space="0" w:color="auto"/>
        <w:bottom w:val="none" w:sz="0" w:space="0" w:color="auto"/>
        <w:right w:val="none" w:sz="0" w:space="0" w:color="auto"/>
      </w:divBdr>
    </w:div>
    <w:div w:id="366954157">
      <w:bodyDiv w:val="1"/>
      <w:marLeft w:val="0"/>
      <w:marRight w:val="0"/>
      <w:marTop w:val="0"/>
      <w:marBottom w:val="0"/>
      <w:divBdr>
        <w:top w:val="none" w:sz="0" w:space="0" w:color="auto"/>
        <w:left w:val="none" w:sz="0" w:space="0" w:color="auto"/>
        <w:bottom w:val="none" w:sz="0" w:space="0" w:color="auto"/>
        <w:right w:val="none" w:sz="0" w:space="0" w:color="auto"/>
      </w:divBdr>
    </w:div>
    <w:div w:id="370568210">
      <w:bodyDiv w:val="1"/>
      <w:marLeft w:val="0"/>
      <w:marRight w:val="0"/>
      <w:marTop w:val="0"/>
      <w:marBottom w:val="0"/>
      <w:divBdr>
        <w:top w:val="none" w:sz="0" w:space="0" w:color="auto"/>
        <w:left w:val="none" w:sz="0" w:space="0" w:color="auto"/>
        <w:bottom w:val="none" w:sz="0" w:space="0" w:color="auto"/>
        <w:right w:val="none" w:sz="0" w:space="0" w:color="auto"/>
      </w:divBdr>
    </w:div>
    <w:div w:id="377360728">
      <w:bodyDiv w:val="1"/>
      <w:marLeft w:val="0"/>
      <w:marRight w:val="0"/>
      <w:marTop w:val="0"/>
      <w:marBottom w:val="0"/>
      <w:divBdr>
        <w:top w:val="none" w:sz="0" w:space="0" w:color="auto"/>
        <w:left w:val="none" w:sz="0" w:space="0" w:color="auto"/>
        <w:bottom w:val="none" w:sz="0" w:space="0" w:color="auto"/>
        <w:right w:val="none" w:sz="0" w:space="0" w:color="auto"/>
      </w:divBdr>
    </w:div>
    <w:div w:id="377782014">
      <w:bodyDiv w:val="1"/>
      <w:marLeft w:val="0"/>
      <w:marRight w:val="0"/>
      <w:marTop w:val="0"/>
      <w:marBottom w:val="0"/>
      <w:divBdr>
        <w:top w:val="none" w:sz="0" w:space="0" w:color="auto"/>
        <w:left w:val="none" w:sz="0" w:space="0" w:color="auto"/>
        <w:bottom w:val="none" w:sz="0" w:space="0" w:color="auto"/>
        <w:right w:val="none" w:sz="0" w:space="0" w:color="auto"/>
      </w:divBdr>
    </w:div>
    <w:div w:id="404493192">
      <w:bodyDiv w:val="1"/>
      <w:marLeft w:val="0"/>
      <w:marRight w:val="0"/>
      <w:marTop w:val="0"/>
      <w:marBottom w:val="0"/>
      <w:divBdr>
        <w:top w:val="none" w:sz="0" w:space="0" w:color="auto"/>
        <w:left w:val="none" w:sz="0" w:space="0" w:color="auto"/>
        <w:bottom w:val="none" w:sz="0" w:space="0" w:color="auto"/>
        <w:right w:val="none" w:sz="0" w:space="0" w:color="auto"/>
      </w:divBdr>
    </w:div>
    <w:div w:id="421070967">
      <w:bodyDiv w:val="1"/>
      <w:marLeft w:val="0"/>
      <w:marRight w:val="0"/>
      <w:marTop w:val="0"/>
      <w:marBottom w:val="0"/>
      <w:divBdr>
        <w:top w:val="none" w:sz="0" w:space="0" w:color="auto"/>
        <w:left w:val="none" w:sz="0" w:space="0" w:color="auto"/>
        <w:bottom w:val="none" w:sz="0" w:space="0" w:color="auto"/>
        <w:right w:val="none" w:sz="0" w:space="0" w:color="auto"/>
      </w:divBdr>
    </w:div>
    <w:div w:id="421991759">
      <w:bodyDiv w:val="1"/>
      <w:marLeft w:val="0"/>
      <w:marRight w:val="0"/>
      <w:marTop w:val="0"/>
      <w:marBottom w:val="0"/>
      <w:divBdr>
        <w:top w:val="none" w:sz="0" w:space="0" w:color="auto"/>
        <w:left w:val="none" w:sz="0" w:space="0" w:color="auto"/>
        <w:bottom w:val="none" w:sz="0" w:space="0" w:color="auto"/>
        <w:right w:val="none" w:sz="0" w:space="0" w:color="auto"/>
      </w:divBdr>
    </w:div>
    <w:div w:id="429275137">
      <w:bodyDiv w:val="1"/>
      <w:marLeft w:val="0"/>
      <w:marRight w:val="0"/>
      <w:marTop w:val="0"/>
      <w:marBottom w:val="0"/>
      <w:divBdr>
        <w:top w:val="none" w:sz="0" w:space="0" w:color="auto"/>
        <w:left w:val="none" w:sz="0" w:space="0" w:color="auto"/>
        <w:bottom w:val="none" w:sz="0" w:space="0" w:color="auto"/>
        <w:right w:val="none" w:sz="0" w:space="0" w:color="auto"/>
      </w:divBdr>
    </w:div>
    <w:div w:id="429471363">
      <w:bodyDiv w:val="1"/>
      <w:marLeft w:val="0"/>
      <w:marRight w:val="0"/>
      <w:marTop w:val="0"/>
      <w:marBottom w:val="0"/>
      <w:divBdr>
        <w:top w:val="none" w:sz="0" w:space="0" w:color="auto"/>
        <w:left w:val="none" w:sz="0" w:space="0" w:color="auto"/>
        <w:bottom w:val="none" w:sz="0" w:space="0" w:color="auto"/>
        <w:right w:val="none" w:sz="0" w:space="0" w:color="auto"/>
      </w:divBdr>
    </w:div>
    <w:div w:id="450979311">
      <w:bodyDiv w:val="1"/>
      <w:marLeft w:val="0"/>
      <w:marRight w:val="0"/>
      <w:marTop w:val="0"/>
      <w:marBottom w:val="0"/>
      <w:divBdr>
        <w:top w:val="none" w:sz="0" w:space="0" w:color="auto"/>
        <w:left w:val="none" w:sz="0" w:space="0" w:color="auto"/>
        <w:bottom w:val="none" w:sz="0" w:space="0" w:color="auto"/>
        <w:right w:val="none" w:sz="0" w:space="0" w:color="auto"/>
      </w:divBdr>
    </w:div>
    <w:div w:id="458693363">
      <w:bodyDiv w:val="1"/>
      <w:marLeft w:val="0"/>
      <w:marRight w:val="0"/>
      <w:marTop w:val="0"/>
      <w:marBottom w:val="0"/>
      <w:divBdr>
        <w:top w:val="none" w:sz="0" w:space="0" w:color="auto"/>
        <w:left w:val="none" w:sz="0" w:space="0" w:color="auto"/>
        <w:bottom w:val="none" w:sz="0" w:space="0" w:color="auto"/>
        <w:right w:val="none" w:sz="0" w:space="0" w:color="auto"/>
      </w:divBdr>
    </w:div>
    <w:div w:id="460878043">
      <w:bodyDiv w:val="1"/>
      <w:marLeft w:val="0"/>
      <w:marRight w:val="0"/>
      <w:marTop w:val="0"/>
      <w:marBottom w:val="0"/>
      <w:divBdr>
        <w:top w:val="none" w:sz="0" w:space="0" w:color="auto"/>
        <w:left w:val="none" w:sz="0" w:space="0" w:color="auto"/>
        <w:bottom w:val="none" w:sz="0" w:space="0" w:color="auto"/>
        <w:right w:val="none" w:sz="0" w:space="0" w:color="auto"/>
      </w:divBdr>
    </w:div>
    <w:div w:id="471679138">
      <w:bodyDiv w:val="1"/>
      <w:marLeft w:val="0"/>
      <w:marRight w:val="0"/>
      <w:marTop w:val="0"/>
      <w:marBottom w:val="0"/>
      <w:divBdr>
        <w:top w:val="none" w:sz="0" w:space="0" w:color="auto"/>
        <w:left w:val="none" w:sz="0" w:space="0" w:color="auto"/>
        <w:bottom w:val="none" w:sz="0" w:space="0" w:color="auto"/>
        <w:right w:val="none" w:sz="0" w:space="0" w:color="auto"/>
      </w:divBdr>
    </w:div>
    <w:div w:id="482159433">
      <w:bodyDiv w:val="1"/>
      <w:marLeft w:val="0"/>
      <w:marRight w:val="0"/>
      <w:marTop w:val="0"/>
      <w:marBottom w:val="0"/>
      <w:divBdr>
        <w:top w:val="none" w:sz="0" w:space="0" w:color="auto"/>
        <w:left w:val="none" w:sz="0" w:space="0" w:color="auto"/>
        <w:bottom w:val="none" w:sz="0" w:space="0" w:color="auto"/>
        <w:right w:val="none" w:sz="0" w:space="0" w:color="auto"/>
      </w:divBdr>
    </w:div>
    <w:div w:id="487937731">
      <w:bodyDiv w:val="1"/>
      <w:marLeft w:val="0"/>
      <w:marRight w:val="0"/>
      <w:marTop w:val="0"/>
      <w:marBottom w:val="0"/>
      <w:divBdr>
        <w:top w:val="none" w:sz="0" w:space="0" w:color="auto"/>
        <w:left w:val="none" w:sz="0" w:space="0" w:color="auto"/>
        <w:bottom w:val="none" w:sz="0" w:space="0" w:color="auto"/>
        <w:right w:val="none" w:sz="0" w:space="0" w:color="auto"/>
      </w:divBdr>
    </w:div>
    <w:div w:id="488400922">
      <w:bodyDiv w:val="1"/>
      <w:marLeft w:val="0"/>
      <w:marRight w:val="0"/>
      <w:marTop w:val="0"/>
      <w:marBottom w:val="0"/>
      <w:divBdr>
        <w:top w:val="none" w:sz="0" w:space="0" w:color="auto"/>
        <w:left w:val="none" w:sz="0" w:space="0" w:color="auto"/>
        <w:bottom w:val="none" w:sz="0" w:space="0" w:color="auto"/>
        <w:right w:val="none" w:sz="0" w:space="0" w:color="auto"/>
      </w:divBdr>
    </w:div>
    <w:div w:id="507401999">
      <w:bodyDiv w:val="1"/>
      <w:marLeft w:val="0"/>
      <w:marRight w:val="0"/>
      <w:marTop w:val="0"/>
      <w:marBottom w:val="0"/>
      <w:divBdr>
        <w:top w:val="none" w:sz="0" w:space="0" w:color="auto"/>
        <w:left w:val="none" w:sz="0" w:space="0" w:color="auto"/>
        <w:bottom w:val="none" w:sz="0" w:space="0" w:color="auto"/>
        <w:right w:val="none" w:sz="0" w:space="0" w:color="auto"/>
      </w:divBdr>
    </w:div>
    <w:div w:id="507794095">
      <w:bodyDiv w:val="1"/>
      <w:marLeft w:val="0"/>
      <w:marRight w:val="0"/>
      <w:marTop w:val="0"/>
      <w:marBottom w:val="0"/>
      <w:divBdr>
        <w:top w:val="none" w:sz="0" w:space="0" w:color="auto"/>
        <w:left w:val="none" w:sz="0" w:space="0" w:color="auto"/>
        <w:bottom w:val="none" w:sz="0" w:space="0" w:color="auto"/>
        <w:right w:val="none" w:sz="0" w:space="0" w:color="auto"/>
      </w:divBdr>
    </w:div>
    <w:div w:id="514727486">
      <w:bodyDiv w:val="1"/>
      <w:marLeft w:val="0"/>
      <w:marRight w:val="0"/>
      <w:marTop w:val="0"/>
      <w:marBottom w:val="0"/>
      <w:divBdr>
        <w:top w:val="none" w:sz="0" w:space="0" w:color="auto"/>
        <w:left w:val="none" w:sz="0" w:space="0" w:color="auto"/>
        <w:bottom w:val="none" w:sz="0" w:space="0" w:color="auto"/>
        <w:right w:val="none" w:sz="0" w:space="0" w:color="auto"/>
      </w:divBdr>
    </w:div>
    <w:div w:id="518860576">
      <w:bodyDiv w:val="1"/>
      <w:marLeft w:val="0"/>
      <w:marRight w:val="0"/>
      <w:marTop w:val="0"/>
      <w:marBottom w:val="0"/>
      <w:divBdr>
        <w:top w:val="none" w:sz="0" w:space="0" w:color="auto"/>
        <w:left w:val="none" w:sz="0" w:space="0" w:color="auto"/>
        <w:bottom w:val="none" w:sz="0" w:space="0" w:color="auto"/>
        <w:right w:val="none" w:sz="0" w:space="0" w:color="auto"/>
      </w:divBdr>
    </w:div>
    <w:div w:id="522940848">
      <w:bodyDiv w:val="1"/>
      <w:marLeft w:val="0"/>
      <w:marRight w:val="0"/>
      <w:marTop w:val="0"/>
      <w:marBottom w:val="0"/>
      <w:divBdr>
        <w:top w:val="none" w:sz="0" w:space="0" w:color="auto"/>
        <w:left w:val="none" w:sz="0" w:space="0" w:color="auto"/>
        <w:bottom w:val="none" w:sz="0" w:space="0" w:color="auto"/>
        <w:right w:val="none" w:sz="0" w:space="0" w:color="auto"/>
      </w:divBdr>
    </w:div>
    <w:div w:id="523784521">
      <w:bodyDiv w:val="1"/>
      <w:marLeft w:val="0"/>
      <w:marRight w:val="0"/>
      <w:marTop w:val="0"/>
      <w:marBottom w:val="0"/>
      <w:divBdr>
        <w:top w:val="none" w:sz="0" w:space="0" w:color="auto"/>
        <w:left w:val="none" w:sz="0" w:space="0" w:color="auto"/>
        <w:bottom w:val="none" w:sz="0" w:space="0" w:color="auto"/>
        <w:right w:val="none" w:sz="0" w:space="0" w:color="auto"/>
      </w:divBdr>
    </w:div>
    <w:div w:id="524439027">
      <w:bodyDiv w:val="1"/>
      <w:marLeft w:val="0"/>
      <w:marRight w:val="0"/>
      <w:marTop w:val="0"/>
      <w:marBottom w:val="0"/>
      <w:divBdr>
        <w:top w:val="none" w:sz="0" w:space="0" w:color="auto"/>
        <w:left w:val="none" w:sz="0" w:space="0" w:color="auto"/>
        <w:bottom w:val="none" w:sz="0" w:space="0" w:color="auto"/>
        <w:right w:val="none" w:sz="0" w:space="0" w:color="auto"/>
      </w:divBdr>
    </w:div>
    <w:div w:id="530730898">
      <w:bodyDiv w:val="1"/>
      <w:marLeft w:val="0"/>
      <w:marRight w:val="0"/>
      <w:marTop w:val="0"/>
      <w:marBottom w:val="0"/>
      <w:divBdr>
        <w:top w:val="none" w:sz="0" w:space="0" w:color="auto"/>
        <w:left w:val="none" w:sz="0" w:space="0" w:color="auto"/>
        <w:bottom w:val="none" w:sz="0" w:space="0" w:color="auto"/>
        <w:right w:val="none" w:sz="0" w:space="0" w:color="auto"/>
      </w:divBdr>
    </w:div>
    <w:div w:id="541215884">
      <w:bodyDiv w:val="1"/>
      <w:marLeft w:val="0"/>
      <w:marRight w:val="0"/>
      <w:marTop w:val="0"/>
      <w:marBottom w:val="0"/>
      <w:divBdr>
        <w:top w:val="none" w:sz="0" w:space="0" w:color="auto"/>
        <w:left w:val="none" w:sz="0" w:space="0" w:color="auto"/>
        <w:bottom w:val="none" w:sz="0" w:space="0" w:color="auto"/>
        <w:right w:val="none" w:sz="0" w:space="0" w:color="auto"/>
      </w:divBdr>
    </w:div>
    <w:div w:id="545260370">
      <w:bodyDiv w:val="1"/>
      <w:marLeft w:val="0"/>
      <w:marRight w:val="0"/>
      <w:marTop w:val="0"/>
      <w:marBottom w:val="0"/>
      <w:divBdr>
        <w:top w:val="none" w:sz="0" w:space="0" w:color="auto"/>
        <w:left w:val="none" w:sz="0" w:space="0" w:color="auto"/>
        <w:bottom w:val="none" w:sz="0" w:space="0" w:color="auto"/>
        <w:right w:val="none" w:sz="0" w:space="0" w:color="auto"/>
      </w:divBdr>
    </w:div>
    <w:div w:id="548883022">
      <w:bodyDiv w:val="1"/>
      <w:marLeft w:val="0"/>
      <w:marRight w:val="0"/>
      <w:marTop w:val="0"/>
      <w:marBottom w:val="0"/>
      <w:divBdr>
        <w:top w:val="none" w:sz="0" w:space="0" w:color="auto"/>
        <w:left w:val="none" w:sz="0" w:space="0" w:color="auto"/>
        <w:bottom w:val="none" w:sz="0" w:space="0" w:color="auto"/>
        <w:right w:val="none" w:sz="0" w:space="0" w:color="auto"/>
      </w:divBdr>
    </w:div>
    <w:div w:id="555895355">
      <w:bodyDiv w:val="1"/>
      <w:marLeft w:val="0"/>
      <w:marRight w:val="0"/>
      <w:marTop w:val="0"/>
      <w:marBottom w:val="0"/>
      <w:divBdr>
        <w:top w:val="none" w:sz="0" w:space="0" w:color="auto"/>
        <w:left w:val="none" w:sz="0" w:space="0" w:color="auto"/>
        <w:bottom w:val="none" w:sz="0" w:space="0" w:color="auto"/>
        <w:right w:val="none" w:sz="0" w:space="0" w:color="auto"/>
      </w:divBdr>
    </w:div>
    <w:div w:id="557739854">
      <w:bodyDiv w:val="1"/>
      <w:marLeft w:val="0"/>
      <w:marRight w:val="0"/>
      <w:marTop w:val="0"/>
      <w:marBottom w:val="0"/>
      <w:divBdr>
        <w:top w:val="none" w:sz="0" w:space="0" w:color="auto"/>
        <w:left w:val="none" w:sz="0" w:space="0" w:color="auto"/>
        <w:bottom w:val="none" w:sz="0" w:space="0" w:color="auto"/>
        <w:right w:val="none" w:sz="0" w:space="0" w:color="auto"/>
      </w:divBdr>
    </w:div>
    <w:div w:id="559632205">
      <w:bodyDiv w:val="1"/>
      <w:marLeft w:val="0"/>
      <w:marRight w:val="0"/>
      <w:marTop w:val="0"/>
      <w:marBottom w:val="0"/>
      <w:divBdr>
        <w:top w:val="none" w:sz="0" w:space="0" w:color="auto"/>
        <w:left w:val="none" w:sz="0" w:space="0" w:color="auto"/>
        <w:bottom w:val="none" w:sz="0" w:space="0" w:color="auto"/>
        <w:right w:val="none" w:sz="0" w:space="0" w:color="auto"/>
      </w:divBdr>
    </w:div>
    <w:div w:id="562983780">
      <w:bodyDiv w:val="1"/>
      <w:marLeft w:val="0"/>
      <w:marRight w:val="0"/>
      <w:marTop w:val="0"/>
      <w:marBottom w:val="0"/>
      <w:divBdr>
        <w:top w:val="none" w:sz="0" w:space="0" w:color="auto"/>
        <w:left w:val="none" w:sz="0" w:space="0" w:color="auto"/>
        <w:bottom w:val="none" w:sz="0" w:space="0" w:color="auto"/>
        <w:right w:val="none" w:sz="0" w:space="0" w:color="auto"/>
      </w:divBdr>
    </w:div>
    <w:div w:id="569922914">
      <w:bodyDiv w:val="1"/>
      <w:marLeft w:val="0"/>
      <w:marRight w:val="0"/>
      <w:marTop w:val="0"/>
      <w:marBottom w:val="0"/>
      <w:divBdr>
        <w:top w:val="none" w:sz="0" w:space="0" w:color="auto"/>
        <w:left w:val="none" w:sz="0" w:space="0" w:color="auto"/>
        <w:bottom w:val="none" w:sz="0" w:space="0" w:color="auto"/>
        <w:right w:val="none" w:sz="0" w:space="0" w:color="auto"/>
      </w:divBdr>
    </w:div>
    <w:div w:id="570040502">
      <w:bodyDiv w:val="1"/>
      <w:marLeft w:val="0"/>
      <w:marRight w:val="0"/>
      <w:marTop w:val="0"/>
      <w:marBottom w:val="0"/>
      <w:divBdr>
        <w:top w:val="none" w:sz="0" w:space="0" w:color="auto"/>
        <w:left w:val="none" w:sz="0" w:space="0" w:color="auto"/>
        <w:bottom w:val="none" w:sz="0" w:space="0" w:color="auto"/>
        <w:right w:val="none" w:sz="0" w:space="0" w:color="auto"/>
      </w:divBdr>
    </w:div>
    <w:div w:id="574971993">
      <w:bodyDiv w:val="1"/>
      <w:marLeft w:val="0"/>
      <w:marRight w:val="0"/>
      <w:marTop w:val="0"/>
      <w:marBottom w:val="0"/>
      <w:divBdr>
        <w:top w:val="none" w:sz="0" w:space="0" w:color="auto"/>
        <w:left w:val="none" w:sz="0" w:space="0" w:color="auto"/>
        <w:bottom w:val="none" w:sz="0" w:space="0" w:color="auto"/>
        <w:right w:val="none" w:sz="0" w:space="0" w:color="auto"/>
      </w:divBdr>
    </w:div>
    <w:div w:id="576133873">
      <w:bodyDiv w:val="1"/>
      <w:marLeft w:val="0"/>
      <w:marRight w:val="0"/>
      <w:marTop w:val="0"/>
      <w:marBottom w:val="0"/>
      <w:divBdr>
        <w:top w:val="none" w:sz="0" w:space="0" w:color="auto"/>
        <w:left w:val="none" w:sz="0" w:space="0" w:color="auto"/>
        <w:bottom w:val="none" w:sz="0" w:space="0" w:color="auto"/>
        <w:right w:val="none" w:sz="0" w:space="0" w:color="auto"/>
      </w:divBdr>
    </w:div>
    <w:div w:id="589583523">
      <w:bodyDiv w:val="1"/>
      <w:marLeft w:val="0"/>
      <w:marRight w:val="0"/>
      <w:marTop w:val="0"/>
      <w:marBottom w:val="0"/>
      <w:divBdr>
        <w:top w:val="none" w:sz="0" w:space="0" w:color="auto"/>
        <w:left w:val="none" w:sz="0" w:space="0" w:color="auto"/>
        <w:bottom w:val="none" w:sz="0" w:space="0" w:color="auto"/>
        <w:right w:val="none" w:sz="0" w:space="0" w:color="auto"/>
      </w:divBdr>
    </w:div>
    <w:div w:id="599073080">
      <w:bodyDiv w:val="1"/>
      <w:marLeft w:val="0"/>
      <w:marRight w:val="0"/>
      <w:marTop w:val="0"/>
      <w:marBottom w:val="0"/>
      <w:divBdr>
        <w:top w:val="none" w:sz="0" w:space="0" w:color="auto"/>
        <w:left w:val="none" w:sz="0" w:space="0" w:color="auto"/>
        <w:bottom w:val="none" w:sz="0" w:space="0" w:color="auto"/>
        <w:right w:val="none" w:sz="0" w:space="0" w:color="auto"/>
      </w:divBdr>
    </w:div>
    <w:div w:id="610209819">
      <w:bodyDiv w:val="1"/>
      <w:marLeft w:val="0"/>
      <w:marRight w:val="0"/>
      <w:marTop w:val="0"/>
      <w:marBottom w:val="0"/>
      <w:divBdr>
        <w:top w:val="none" w:sz="0" w:space="0" w:color="auto"/>
        <w:left w:val="none" w:sz="0" w:space="0" w:color="auto"/>
        <w:bottom w:val="none" w:sz="0" w:space="0" w:color="auto"/>
        <w:right w:val="none" w:sz="0" w:space="0" w:color="auto"/>
      </w:divBdr>
      <w:divsChild>
        <w:div w:id="1978994243">
          <w:marLeft w:val="0"/>
          <w:marRight w:val="0"/>
          <w:marTop w:val="0"/>
          <w:marBottom w:val="0"/>
          <w:divBdr>
            <w:top w:val="none" w:sz="0" w:space="0" w:color="auto"/>
            <w:left w:val="none" w:sz="0" w:space="0" w:color="auto"/>
            <w:bottom w:val="none" w:sz="0" w:space="0" w:color="auto"/>
            <w:right w:val="none" w:sz="0" w:space="0" w:color="auto"/>
          </w:divBdr>
          <w:divsChild>
            <w:div w:id="977076844">
              <w:marLeft w:val="0"/>
              <w:marRight w:val="0"/>
              <w:marTop w:val="0"/>
              <w:marBottom w:val="0"/>
              <w:divBdr>
                <w:top w:val="none" w:sz="0" w:space="0" w:color="auto"/>
                <w:left w:val="none" w:sz="0" w:space="0" w:color="auto"/>
                <w:bottom w:val="none" w:sz="0" w:space="0" w:color="auto"/>
                <w:right w:val="none" w:sz="0" w:space="0" w:color="auto"/>
              </w:divBdr>
              <w:divsChild>
                <w:div w:id="738790035">
                  <w:marLeft w:val="0"/>
                  <w:marRight w:val="0"/>
                  <w:marTop w:val="0"/>
                  <w:marBottom w:val="0"/>
                  <w:divBdr>
                    <w:top w:val="none" w:sz="0" w:space="0" w:color="auto"/>
                    <w:left w:val="none" w:sz="0" w:space="0" w:color="auto"/>
                    <w:bottom w:val="none" w:sz="0" w:space="0" w:color="auto"/>
                    <w:right w:val="none" w:sz="0" w:space="0" w:color="auto"/>
                  </w:divBdr>
                  <w:divsChild>
                    <w:div w:id="1287659250">
                      <w:marLeft w:val="0"/>
                      <w:marRight w:val="0"/>
                      <w:marTop w:val="0"/>
                      <w:marBottom w:val="0"/>
                      <w:divBdr>
                        <w:top w:val="none" w:sz="0" w:space="0" w:color="auto"/>
                        <w:left w:val="none" w:sz="0" w:space="0" w:color="auto"/>
                        <w:bottom w:val="none" w:sz="0" w:space="0" w:color="auto"/>
                        <w:right w:val="none" w:sz="0" w:space="0" w:color="auto"/>
                      </w:divBdr>
                      <w:divsChild>
                        <w:div w:id="1245653051">
                          <w:marLeft w:val="0"/>
                          <w:marRight w:val="0"/>
                          <w:marTop w:val="0"/>
                          <w:marBottom w:val="0"/>
                          <w:divBdr>
                            <w:top w:val="none" w:sz="0" w:space="0" w:color="auto"/>
                            <w:left w:val="none" w:sz="0" w:space="0" w:color="auto"/>
                            <w:bottom w:val="none" w:sz="0" w:space="0" w:color="auto"/>
                            <w:right w:val="none" w:sz="0" w:space="0" w:color="auto"/>
                          </w:divBdr>
                          <w:divsChild>
                            <w:div w:id="62804009">
                              <w:marLeft w:val="0"/>
                              <w:marRight w:val="0"/>
                              <w:marTop w:val="0"/>
                              <w:marBottom w:val="0"/>
                              <w:divBdr>
                                <w:top w:val="none" w:sz="0" w:space="0" w:color="auto"/>
                                <w:left w:val="none" w:sz="0" w:space="0" w:color="auto"/>
                                <w:bottom w:val="none" w:sz="0" w:space="0" w:color="auto"/>
                                <w:right w:val="none" w:sz="0" w:space="0" w:color="auto"/>
                              </w:divBdr>
                            </w:div>
                            <w:div w:id="463933258">
                              <w:marLeft w:val="0"/>
                              <w:marRight w:val="0"/>
                              <w:marTop w:val="0"/>
                              <w:marBottom w:val="0"/>
                              <w:divBdr>
                                <w:top w:val="none" w:sz="0" w:space="0" w:color="auto"/>
                                <w:left w:val="none" w:sz="0" w:space="0" w:color="auto"/>
                                <w:bottom w:val="none" w:sz="0" w:space="0" w:color="auto"/>
                                <w:right w:val="none" w:sz="0" w:space="0" w:color="auto"/>
                              </w:divBdr>
                            </w:div>
                            <w:div w:id="602806074">
                              <w:marLeft w:val="0"/>
                              <w:marRight w:val="0"/>
                              <w:marTop w:val="0"/>
                              <w:marBottom w:val="0"/>
                              <w:divBdr>
                                <w:top w:val="none" w:sz="0" w:space="0" w:color="auto"/>
                                <w:left w:val="none" w:sz="0" w:space="0" w:color="auto"/>
                                <w:bottom w:val="none" w:sz="0" w:space="0" w:color="auto"/>
                                <w:right w:val="none" w:sz="0" w:space="0" w:color="auto"/>
                              </w:divBdr>
                            </w:div>
                          </w:divsChild>
                        </w:div>
                        <w:div w:id="1668050989">
                          <w:marLeft w:val="0"/>
                          <w:marRight w:val="0"/>
                          <w:marTop w:val="0"/>
                          <w:marBottom w:val="0"/>
                          <w:divBdr>
                            <w:top w:val="none" w:sz="0" w:space="0" w:color="auto"/>
                            <w:left w:val="none" w:sz="0" w:space="0" w:color="auto"/>
                            <w:bottom w:val="none" w:sz="0" w:space="0" w:color="auto"/>
                            <w:right w:val="none" w:sz="0" w:space="0" w:color="auto"/>
                          </w:divBdr>
                          <w:divsChild>
                            <w:div w:id="667563484">
                              <w:marLeft w:val="0"/>
                              <w:marRight w:val="0"/>
                              <w:marTop w:val="0"/>
                              <w:marBottom w:val="0"/>
                              <w:divBdr>
                                <w:top w:val="none" w:sz="0" w:space="0" w:color="auto"/>
                                <w:left w:val="none" w:sz="0" w:space="0" w:color="auto"/>
                                <w:bottom w:val="none" w:sz="0" w:space="0" w:color="auto"/>
                                <w:right w:val="none" w:sz="0" w:space="0" w:color="auto"/>
                              </w:divBdr>
                            </w:div>
                          </w:divsChild>
                        </w:div>
                        <w:div w:id="1873810539">
                          <w:marLeft w:val="0"/>
                          <w:marRight w:val="0"/>
                          <w:marTop w:val="0"/>
                          <w:marBottom w:val="0"/>
                          <w:divBdr>
                            <w:top w:val="none" w:sz="0" w:space="0" w:color="auto"/>
                            <w:left w:val="none" w:sz="0" w:space="0" w:color="auto"/>
                            <w:bottom w:val="none" w:sz="0" w:space="0" w:color="auto"/>
                            <w:right w:val="none" w:sz="0" w:space="0" w:color="auto"/>
                          </w:divBdr>
                          <w:divsChild>
                            <w:div w:id="211435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2984822">
      <w:bodyDiv w:val="1"/>
      <w:marLeft w:val="0"/>
      <w:marRight w:val="0"/>
      <w:marTop w:val="0"/>
      <w:marBottom w:val="0"/>
      <w:divBdr>
        <w:top w:val="none" w:sz="0" w:space="0" w:color="auto"/>
        <w:left w:val="none" w:sz="0" w:space="0" w:color="auto"/>
        <w:bottom w:val="none" w:sz="0" w:space="0" w:color="auto"/>
        <w:right w:val="none" w:sz="0" w:space="0" w:color="auto"/>
      </w:divBdr>
    </w:div>
    <w:div w:id="624509424">
      <w:bodyDiv w:val="1"/>
      <w:marLeft w:val="0"/>
      <w:marRight w:val="0"/>
      <w:marTop w:val="0"/>
      <w:marBottom w:val="0"/>
      <w:divBdr>
        <w:top w:val="none" w:sz="0" w:space="0" w:color="auto"/>
        <w:left w:val="none" w:sz="0" w:space="0" w:color="auto"/>
        <w:bottom w:val="none" w:sz="0" w:space="0" w:color="auto"/>
        <w:right w:val="none" w:sz="0" w:space="0" w:color="auto"/>
      </w:divBdr>
    </w:div>
    <w:div w:id="625426585">
      <w:bodyDiv w:val="1"/>
      <w:marLeft w:val="0"/>
      <w:marRight w:val="0"/>
      <w:marTop w:val="0"/>
      <w:marBottom w:val="0"/>
      <w:divBdr>
        <w:top w:val="none" w:sz="0" w:space="0" w:color="auto"/>
        <w:left w:val="none" w:sz="0" w:space="0" w:color="auto"/>
        <w:bottom w:val="none" w:sz="0" w:space="0" w:color="auto"/>
        <w:right w:val="none" w:sz="0" w:space="0" w:color="auto"/>
      </w:divBdr>
    </w:div>
    <w:div w:id="626396080">
      <w:bodyDiv w:val="1"/>
      <w:marLeft w:val="0"/>
      <w:marRight w:val="0"/>
      <w:marTop w:val="0"/>
      <w:marBottom w:val="0"/>
      <w:divBdr>
        <w:top w:val="none" w:sz="0" w:space="0" w:color="auto"/>
        <w:left w:val="none" w:sz="0" w:space="0" w:color="auto"/>
        <w:bottom w:val="none" w:sz="0" w:space="0" w:color="auto"/>
        <w:right w:val="none" w:sz="0" w:space="0" w:color="auto"/>
      </w:divBdr>
    </w:div>
    <w:div w:id="626741478">
      <w:bodyDiv w:val="1"/>
      <w:marLeft w:val="0"/>
      <w:marRight w:val="0"/>
      <w:marTop w:val="0"/>
      <w:marBottom w:val="0"/>
      <w:divBdr>
        <w:top w:val="none" w:sz="0" w:space="0" w:color="auto"/>
        <w:left w:val="none" w:sz="0" w:space="0" w:color="auto"/>
        <w:bottom w:val="none" w:sz="0" w:space="0" w:color="auto"/>
        <w:right w:val="none" w:sz="0" w:space="0" w:color="auto"/>
      </w:divBdr>
    </w:div>
    <w:div w:id="627784437">
      <w:bodyDiv w:val="1"/>
      <w:marLeft w:val="0"/>
      <w:marRight w:val="0"/>
      <w:marTop w:val="0"/>
      <w:marBottom w:val="0"/>
      <w:divBdr>
        <w:top w:val="none" w:sz="0" w:space="0" w:color="auto"/>
        <w:left w:val="none" w:sz="0" w:space="0" w:color="auto"/>
        <w:bottom w:val="none" w:sz="0" w:space="0" w:color="auto"/>
        <w:right w:val="none" w:sz="0" w:space="0" w:color="auto"/>
      </w:divBdr>
    </w:div>
    <w:div w:id="636178374">
      <w:bodyDiv w:val="1"/>
      <w:marLeft w:val="0"/>
      <w:marRight w:val="0"/>
      <w:marTop w:val="0"/>
      <w:marBottom w:val="0"/>
      <w:divBdr>
        <w:top w:val="none" w:sz="0" w:space="0" w:color="auto"/>
        <w:left w:val="none" w:sz="0" w:space="0" w:color="auto"/>
        <w:bottom w:val="none" w:sz="0" w:space="0" w:color="auto"/>
        <w:right w:val="none" w:sz="0" w:space="0" w:color="auto"/>
      </w:divBdr>
    </w:div>
    <w:div w:id="641928622">
      <w:bodyDiv w:val="1"/>
      <w:marLeft w:val="0"/>
      <w:marRight w:val="0"/>
      <w:marTop w:val="0"/>
      <w:marBottom w:val="0"/>
      <w:divBdr>
        <w:top w:val="none" w:sz="0" w:space="0" w:color="auto"/>
        <w:left w:val="none" w:sz="0" w:space="0" w:color="auto"/>
        <w:bottom w:val="none" w:sz="0" w:space="0" w:color="auto"/>
        <w:right w:val="none" w:sz="0" w:space="0" w:color="auto"/>
      </w:divBdr>
    </w:div>
    <w:div w:id="643117622">
      <w:bodyDiv w:val="1"/>
      <w:marLeft w:val="0"/>
      <w:marRight w:val="0"/>
      <w:marTop w:val="0"/>
      <w:marBottom w:val="0"/>
      <w:divBdr>
        <w:top w:val="none" w:sz="0" w:space="0" w:color="auto"/>
        <w:left w:val="none" w:sz="0" w:space="0" w:color="auto"/>
        <w:bottom w:val="none" w:sz="0" w:space="0" w:color="auto"/>
        <w:right w:val="none" w:sz="0" w:space="0" w:color="auto"/>
      </w:divBdr>
    </w:div>
    <w:div w:id="658506792">
      <w:bodyDiv w:val="1"/>
      <w:marLeft w:val="0"/>
      <w:marRight w:val="0"/>
      <w:marTop w:val="0"/>
      <w:marBottom w:val="0"/>
      <w:divBdr>
        <w:top w:val="none" w:sz="0" w:space="0" w:color="auto"/>
        <w:left w:val="none" w:sz="0" w:space="0" w:color="auto"/>
        <w:bottom w:val="none" w:sz="0" w:space="0" w:color="auto"/>
        <w:right w:val="none" w:sz="0" w:space="0" w:color="auto"/>
      </w:divBdr>
    </w:div>
    <w:div w:id="661468614">
      <w:bodyDiv w:val="1"/>
      <w:marLeft w:val="0"/>
      <w:marRight w:val="0"/>
      <w:marTop w:val="0"/>
      <w:marBottom w:val="0"/>
      <w:divBdr>
        <w:top w:val="none" w:sz="0" w:space="0" w:color="auto"/>
        <w:left w:val="none" w:sz="0" w:space="0" w:color="auto"/>
        <w:bottom w:val="none" w:sz="0" w:space="0" w:color="auto"/>
        <w:right w:val="none" w:sz="0" w:space="0" w:color="auto"/>
      </w:divBdr>
      <w:divsChild>
        <w:div w:id="1776947109">
          <w:marLeft w:val="0"/>
          <w:marRight w:val="0"/>
          <w:marTop w:val="0"/>
          <w:marBottom w:val="0"/>
          <w:divBdr>
            <w:top w:val="none" w:sz="0" w:space="0" w:color="auto"/>
            <w:left w:val="none" w:sz="0" w:space="0" w:color="auto"/>
            <w:bottom w:val="none" w:sz="0" w:space="0" w:color="auto"/>
            <w:right w:val="none" w:sz="0" w:space="0" w:color="auto"/>
          </w:divBdr>
        </w:div>
        <w:div w:id="1861119393">
          <w:marLeft w:val="0"/>
          <w:marRight w:val="0"/>
          <w:marTop w:val="0"/>
          <w:marBottom w:val="0"/>
          <w:divBdr>
            <w:top w:val="none" w:sz="0" w:space="0" w:color="auto"/>
            <w:left w:val="none" w:sz="0" w:space="0" w:color="auto"/>
            <w:bottom w:val="none" w:sz="0" w:space="0" w:color="auto"/>
            <w:right w:val="none" w:sz="0" w:space="0" w:color="auto"/>
          </w:divBdr>
        </w:div>
      </w:divsChild>
    </w:div>
    <w:div w:id="662271940">
      <w:bodyDiv w:val="1"/>
      <w:marLeft w:val="0"/>
      <w:marRight w:val="0"/>
      <w:marTop w:val="0"/>
      <w:marBottom w:val="0"/>
      <w:divBdr>
        <w:top w:val="none" w:sz="0" w:space="0" w:color="auto"/>
        <w:left w:val="none" w:sz="0" w:space="0" w:color="auto"/>
        <w:bottom w:val="none" w:sz="0" w:space="0" w:color="auto"/>
        <w:right w:val="none" w:sz="0" w:space="0" w:color="auto"/>
      </w:divBdr>
    </w:div>
    <w:div w:id="662856676">
      <w:bodyDiv w:val="1"/>
      <w:marLeft w:val="0"/>
      <w:marRight w:val="0"/>
      <w:marTop w:val="0"/>
      <w:marBottom w:val="0"/>
      <w:divBdr>
        <w:top w:val="none" w:sz="0" w:space="0" w:color="auto"/>
        <w:left w:val="none" w:sz="0" w:space="0" w:color="auto"/>
        <w:bottom w:val="none" w:sz="0" w:space="0" w:color="auto"/>
        <w:right w:val="none" w:sz="0" w:space="0" w:color="auto"/>
      </w:divBdr>
    </w:div>
    <w:div w:id="663319185">
      <w:bodyDiv w:val="1"/>
      <w:marLeft w:val="0"/>
      <w:marRight w:val="0"/>
      <w:marTop w:val="0"/>
      <w:marBottom w:val="0"/>
      <w:divBdr>
        <w:top w:val="none" w:sz="0" w:space="0" w:color="auto"/>
        <w:left w:val="none" w:sz="0" w:space="0" w:color="auto"/>
        <w:bottom w:val="none" w:sz="0" w:space="0" w:color="auto"/>
        <w:right w:val="none" w:sz="0" w:space="0" w:color="auto"/>
      </w:divBdr>
    </w:div>
    <w:div w:id="668171942">
      <w:bodyDiv w:val="1"/>
      <w:marLeft w:val="0"/>
      <w:marRight w:val="0"/>
      <w:marTop w:val="0"/>
      <w:marBottom w:val="0"/>
      <w:divBdr>
        <w:top w:val="none" w:sz="0" w:space="0" w:color="auto"/>
        <w:left w:val="none" w:sz="0" w:space="0" w:color="auto"/>
        <w:bottom w:val="none" w:sz="0" w:space="0" w:color="auto"/>
        <w:right w:val="none" w:sz="0" w:space="0" w:color="auto"/>
      </w:divBdr>
    </w:div>
    <w:div w:id="671570527">
      <w:bodyDiv w:val="1"/>
      <w:marLeft w:val="0"/>
      <w:marRight w:val="0"/>
      <w:marTop w:val="0"/>
      <w:marBottom w:val="0"/>
      <w:divBdr>
        <w:top w:val="none" w:sz="0" w:space="0" w:color="auto"/>
        <w:left w:val="none" w:sz="0" w:space="0" w:color="auto"/>
        <w:bottom w:val="none" w:sz="0" w:space="0" w:color="auto"/>
        <w:right w:val="none" w:sz="0" w:space="0" w:color="auto"/>
      </w:divBdr>
    </w:div>
    <w:div w:id="677001915">
      <w:bodyDiv w:val="1"/>
      <w:marLeft w:val="0"/>
      <w:marRight w:val="0"/>
      <w:marTop w:val="0"/>
      <w:marBottom w:val="0"/>
      <w:divBdr>
        <w:top w:val="none" w:sz="0" w:space="0" w:color="auto"/>
        <w:left w:val="none" w:sz="0" w:space="0" w:color="auto"/>
        <w:bottom w:val="none" w:sz="0" w:space="0" w:color="auto"/>
        <w:right w:val="none" w:sz="0" w:space="0" w:color="auto"/>
      </w:divBdr>
    </w:div>
    <w:div w:id="680276096">
      <w:bodyDiv w:val="1"/>
      <w:marLeft w:val="0"/>
      <w:marRight w:val="0"/>
      <w:marTop w:val="0"/>
      <w:marBottom w:val="0"/>
      <w:divBdr>
        <w:top w:val="none" w:sz="0" w:space="0" w:color="auto"/>
        <w:left w:val="none" w:sz="0" w:space="0" w:color="auto"/>
        <w:bottom w:val="none" w:sz="0" w:space="0" w:color="auto"/>
        <w:right w:val="none" w:sz="0" w:space="0" w:color="auto"/>
      </w:divBdr>
    </w:div>
    <w:div w:id="684940727">
      <w:bodyDiv w:val="1"/>
      <w:marLeft w:val="0"/>
      <w:marRight w:val="0"/>
      <w:marTop w:val="0"/>
      <w:marBottom w:val="0"/>
      <w:divBdr>
        <w:top w:val="none" w:sz="0" w:space="0" w:color="auto"/>
        <w:left w:val="none" w:sz="0" w:space="0" w:color="auto"/>
        <w:bottom w:val="none" w:sz="0" w:space="0" w:color="auto"/>
        <w:right w:val="none" w:sz="0" w:space="0" w:color="auto"/>
      </w:divBdr>
    </w:div>
    <w:div w:id="688482282">
      <w:bodyDiv w:val="1"/>
      <w:marLeft w:val="0"/>
      <w:marRight w:val="0"/>
      <w:marTop w:val="0"/>
      <w:marBottom w:val="0"/>
      <w:divBdr>
        <w:top w:val="none" w:sz="0" w:space="0" w:color="auto"/>
        <w:left w:val="none" w:sz="0" w:space="0" w:color="auto"/>
        <w:bottom w:val="none" w:sz="0" w:space="0" w:color="auto"/>
        <w:right w:val="none" w:sz="0" w:space="0" w:color="auto"/>
      </w:divBdr>
    </w:div>
    <w:div w:id="691106164">
      <w:bodyDiv w:val="1"/>
      <w:marLeft w:val="0"/>
      <w:marRight w:val="0"/>
      <w:marTop w:val="0"/>
      <w:marBottom w:val="0"/>
      <w:divBdr>
        <w:top w:val="none" w:sz="0" w:space="0" w:color="auto"/>
        <w:left w:val="none" w:sz="0" w:space="0" w:color="auto"/>
        <w:bottom w:val="none" w:sz="0" w:space="0" w:color="auto"/>
        <w:right w:val="none" w:sz="0" w:space="0" w:color="auto"/>
      </w:divBdr>
    </w:div>
    <w:div w:id="697969271">
      <w:bodyDiv w:val="1"/>
      <w:marLeft w:val="0"/>
      <w:marRight w:val="0"/>
      <w:marTop w:val="0"/>
      <w:marBottom w:val="0"/>
      <w:divBdr>
        <w:top w:val="none" w:sz="0" w:space="0" w:color="auto"/>
        <w:left w:val="none" w:sz="0" w:space="0" w:color="auto"/>
        <w:bottom w:val="none" w:sz="0" w:space="0" w:color="auto"/>
        <w:right w:val="none" w:sz="0" w:space="0" w:color="auto"/>
      </w:divBdr>
    </w:div>
    <w:div w:id="702945962">
      <w:bodyDiv w:val="1"/>
      <w:marLeft w:val="0"/>
      <w:marRight w:val="0"/>
      <w:marTop w:val="0"/>
      <w:marBottom w:val="0"/>
      <w:divBdr>
        <w:top w:val="none" w:sz="0" w:space="0" w:color="auto"/>
        <w:left w:val="none" w:sz="0" w:space="0" w:color="auto"/>
        <w:bottom w:val="none" w:sz="0" w:space="0" w:color="auto"/>
        <w:right w:val="none" w:sz="0" w:space="0" w:color="auto"/>
      </w:divBdr>
    </w:div>
    <w:div w:id="703989710">
      <w:bodyDiv w:val="1"/>
      <w:marLeft w:val="0"/>
      <w:marRight w:val="0"/>
      <w:marTop w:val="0"/>
      <w:marBottom w:val="0"/>
      <w:divBdr>
        <w:top w:val="none" w:sz="0" w:space="0" w:color="auto"/>
        <w:left w:val="none" w:sz="0" w:space="0" w:color="auto"/>
        <w:bottom w:val="none" w:sz="0" w:space="0" w:color="auto"/>
        <w:right w:val="none" w:sz="0" w:space="0" w:color="auto"/>
      </w:divBdr>
    </w:div>
    <w:div w:id="706880067">
      <w:bodyDiv w:val="1"/>
      <w:marLeft w:val="0"/>
      <w:marRight w:val="0"/>
      <w:marTop w:val="0"/>
      <w:marBottom w:val="0"/>
      <w:divBdr>
        <w:top w:val="none" w:sz="0" w:space="0" w:color="auto"/>
        <w:left w:val="none" w:sz="0" w:space="0" w:color="auto"/>
        <w:bottom w:val="none" w:sz="0" w:space="0" w:color="auto"/>
        <w:right w:val="none" w:sz="0" w:space="0" w:color="auto"/>
      </w:divBdr>
    </w:div>
    <w:div w:id="711810472">
      <w:bodyDiv w:val="1"/>
      <w:marLeft w:val="0"/>
      <w:marRight w:val="0"/>
      <w:marTop w:val="0"/>
      <w:marBottom w:val="0"/>
      <w:divBdr>
        <w:top w:val="none" w:sz="0" w:space="0" w:color="auto"/>
        <w:left w:val="none" w:sz="0" w:space="0" w:color="auto"/>
        <w:bottom w:val="none" w:sz="0" w:space="0" w:color="auto"/>
        <w:right w:val="none" w:sz="0" w:space="0" w:color="auto"/>
      </w:divBdr>
    </w:div>
    <w:div w:id="728069487">
      <w:bodyDiv w:val="1"/>
      <w:marLeft w:val="0"/>
      <w:marRight w:val="0"/>
      <w:marTop w:val="0"/>
      <w:marBottom w:val="0"/>
      <w:divBdr>
        <w:top w:val="none" w:sz="0" w:space="0" w:color="auto"/>
        <w:left w:val="none" w:sz="0" w:space="0" w:color="auto"/>
        <w:bottom w:val="none" w:sz="0" w:space="0" w:color="auto"/>
        <w:right w:val="none" w:sz="0" w:space="0" w:color="auto"/>
      </w:divBdr>
    </w:div>
    <w:div w:id="737244810">
      <w:bodyDiv w:val="1"/>
      <w:marLeft w:val="0"/>
      <w:marRight w:val="0"/>
      <w:marTop w:val="0"/>
      <w:marBottom w:val="0"/>
      <w:divBdr>
        <w:top w:val="none" w:sz="0" w:space="0" w:color="auto"/>
        <w:left w:val="none" w:sz="0" w:space="0" w:color="auto"/>
        <w:bottom w:val="none" w:sz="0" w:space="0" w:color="auto"/>
        <w:right w:val="none" w:sz="0" w:space="0" w:color="auto"/>
      </w:divBdr>
    </w:div>
    <w:div w:id="746534226">
      <w:bodyDiv w:val="1"/>
      <w:marLeft w:val="0"/>
      <w:marRight w:val="0"/>
      <w:marTop w:val="0"/>
      <w:marBottom w:val="0"/>
      <w:divBdr>
        <w:top w:val="none" w:sz="0" w:space="0" w:color="auto"/>
        <w:left w:val="none" w:sz="0" w:space="0" w:color="auto"/>
        <w:bottom w:val="none" w:sz="0" w:space="0" w:color="auto"/>
        <w:right w:val="none" w:sz="0" w:space="0" w:color="auto"/>
      </w:divBdr>
    </w:div>
    <w:div w:id="759984586">
      <w:bodyDiv w:val="1"/>
      <w:marLeft w:val="0"/>
      <w:marRight w:val="0"/>
      <w:marTop w:val="0"/>
      <w:marBottom w:val="0"/>
      <w:divBdr>
        <w:top w:val="none" w:sz="0" w:space="0" w:color="auto"/>
        <w:left w:val="none" w:sz="0" w:space="0" w:color="auto"/>
        <w:bottom w:val="none" w:sz="0" w:space="0" w:color="auto"/>
        <w:right w:val="none" w:sz="0" w:space="0" w:color="auto"/>
      </w:divBdr>
    </w:div>
    <w:div w:id="760948035">
      <w:bodyDiv w:val="1"/>
      <w:marLeft w:val="0"/>
      <w:marRight w:val="0"/>
      <w:marTop w:val="0"/>
      <w:marBottom w:val="0"/>
      <w:divBdr>
        <w:top w:val="none" w:sz="0" w:space="0" w:color="auto"/>
        <w:left w:val="none" w:sz="0" w:space="0" w:color="auto"/>
        <w:bottom w:val="none" w:sz="0" w:space="0" w:color="auto"/>
        <w:right w:val="none" w:sz="0" w:space="0" w:color="auto"/>
      </w:divBdr>
    </w:div>
    <w:div w:id="761297000">
      <w:bodyDiv w:val="1"/>
      <w:marLeft w:val="0"/>
      <w:marRight w:val="0"/>
      <w:marTop w:val="0"/>
      <w:marBottom w:val="0"/>
      <w:divBdr>
        <w:top w:val="none" w:sz="0" w:space="0" w:color="auto"/>
        <w:left w:val="none" w:sz="0" w:space="0" w:color="auto"/>
        <w:bottom w:val="none" w:sz="0" w:space="0" w:color="auto"/>
        <w:right w:val="none" w:sz="0" w:space="0" w:color="auto"/>
      </w:divBdr>
    </w:div>
    <w:div w:id="762529920">
      <w:bodyDiv w:val="1"/>
      <w:marLeft w:val="0"/>
      <w:marRight w:val="0"/>
      <w:marTop w:val="0"/>
      <w:marBottom w:val="0"/>
      <w:divBdr>
        <w:top w:val="none" w:sz="0" w:space="0" w:color="auto"/>
        <w:left w:val="none" w:sz="0" w:space="0" w:color="auto"/>
        <w:bottom w:val="none" w:sz="0" w:space="0" w:color="auto"/>
        <w:right w:val="none" w:sz="0" w:space="0" w:color="auto"/>
      </w:divBdr>
    </w:div>
    <w:div w:id="769933799">
      <w:bodyDiv w:val="1"/>
      <w:marLeft w:val="0"/>
      <w:marRight w:val="0"/>
      <w:marTop w:val="0"/>
      <w:marBottom w:val="0"/>
      <w:divBdr>
        <w:top w:val="none" w:sz="0" w:space="0" w:color="auto"/>
        <w:left w:val="none" w:sz="0" w:space="0" w:color="auto"/>
        <w:bottom w:val="none" w:sz="0" w:space="0" w:color="auto"/>
        <w:right w:val="none" w:sz="0" w:space="0" w:color="auto"/>
      </w:divBdr>
    </w:div>
    <w:div w:id="771433783">
      <w:bodyDiv w:val="1"/>
      <w:marLeft w:val="0"/>
      <w:marRight w:val="0"/>
      <w:marTop w:val="0"/>
      <w:marBottom w:val="0"/>
      <w:divBdr>
        <w:top w:val="none" w:sz="0" w:space="0" w:color="auto"/>
        <w:left w:val="none" w:sz="0" w:space="0" w:color="auto"/>
        <w:bottom w:val="none" w:sz="0" w:space="0" w:color="auto"/>
        <w:right w:val="none" w:sz="0" w:space="0" w:color="auto"/>
      </w:divBdr>
    </w:div>
    <w:div w:id="779760032">
      <w:bodyDiv w:val="1"/>
      <w:marLeft w:val="0"/>
      <w:marRight w:val="0"/>
      <w:marTop w:val="0"/>
      <w:marBottom w:val="0"/>
      <w:divBdr>
        <w:top w:val="none" w:sz="0" w:space="0" w:color="auto"/>
        <w:left w:val="none" w:sz="0" w:space="0" w:color="auto"/>
        <w:bottom w:val="none" w:sz="0" w:space="0" w:color="auto"/>
        <w:right w:val="none" w:sz="0" w:space="0" w:color="auto"/>
      </w:divBdr>
    </w:div>
    <w:div w:id="783884241">
      <w:bodyDiv w:val="1"/>
      <w:marLeft w:val="0"/>
      <w:marRight w:val="0"/>
      <w:marTop w:val="0"/>
      <w:marBottom w:val="0"/>
      <w:divBdr>
        <w:top w:val="none" w:sz="0" w:space="0" w:color="auto"/>
        <w:left w:val="none" w:sz="0" w:space="0" w:color="auto"/>
        <w:bottom w:val="none" w:sz="0" w:space="0" w:color="auto"/>
        <w:right w:val="none" w:sz="0" w:space="0" w:color="auto"/>
      </w:divBdr>
    </w:div>
    <w:div w:id="787428734">
      <w:bodyDiv w:val="1"/>
      <w:marLeft w:val="0"/>
      <w:marRight w:val="0"/>
      <w:marTop w:val="0"/>
      <w:marBottom w:val="0"/>
      <w:divBdr>
        <w:top w:val="none" w:sz="0" w:space="0" w:color="auto"/>
        <w:left w:val="none" w:sz="0" w:space="0" w:color="auto"/>
        <w:bottom w:val="none" w:sz="0" w:space="0" w:color="auto"/>
        <w:right w:val="none" w:sz="0" w:space="0" w:color="auto"/>
      </w:divBdr>
    </w:div>
    <w:div w:id="787697446">
      <w:bodyDiv w:val="1"/>
      <w:marLeft w:val="0"/>
      <w:marRight w:val="0"/>
      <w:marTop w:val="0"/>
      <w:marBottom w:val="0"/>
      <w:divBdr>
        <w:top w:val="none" w:sz="0" w:space="0" w:color="auto"/>
        <w:left w:val="none" w:sz="0" w:space="0" w:color="auto"/>
        <w:bottom w:val="none" w:sz="0" w:space="0" w:color="auto"/>
        <w:right w:val="none" w:sz="0" w:space="0" w:color="auto"/>
      </w:divBdr>
    </w:div>
    <w:div w:id="792212635">
      <w:bodyDiv w:val="1"/>
      <w:marLeft w:val="0"/>
      <w:marRight w:val="0"/>
      <w:marTop w:val="0"/>
      <w:marBottom w:val="0"/>
      <w:divBdr>
        <w:top w:val="none" w:sz="0" w:space="0" w:color="auto"/>
        <w:left w:val="none" w:sz="0" w:space="0" w:color="auto"/>
        <w:bottom w:val="none" w:sz="0" w:space="0" w:color="auto"/>
        <w:right w:val="none" w:sz="0" w:space="0" w:color="auto"/>
      </w:divBdr>
    </w:div>
    <w:div w:id="794981229">
      <w:bodyDiv w:val="1"/>
      <w:marLeft w:val="0"/>
      <w:marRight w:val="0"/>
      <w:marTop w:val="0"/>
      <w:marBottom w:val="0"/>
      <w:divBdr>
        <w:top w:val="none" w:sz="0" w:space="0" w:color="auto"/>
        <w:left w:val="none" w:sz="0" w:space="0" w:color="auto"/>
        <w:bottom w:val="none" w:sz="0" w:space="0" w:color="auto"/>
        <w:right w:val="none" w:sz="0" w:space="0" w:color="auto"/>
      </w:divBdr>
    </w:div>
    <w:div w:id="795949179">
      <w:bodyDiv w:val="1"/>
      <w:marLeft w:val="0"/>
      <w:marRight w:val="0"/>
      <w:marTop w:val="0"/>
      <w:marBottom w:val="0"/>
      <w:divBdr>
        <w:top w:val="none" w:sz="0" w:space="0" w:color="auto"/>
        <w:left w:val="none" w:sz="0" w:space="0" w:color="auto"/>
        <w:bottom w:val="none" w:sz="0" w:space="0" w:color="auto"/>
        <w:right w:val="none" w:sz="0" w:space="0" w:color="auto"/>
      </w:divBdr>
    </w:div>
    <w:div w:id="817038099">
      <w:bodyDiv w:val="1"/>
      <w:marLeft w:val="0"/>
      <w:marRight w:val="0"/>
      <w:marTop w:val="0"/>
      <w:marBottom w:val="0"/>
      <w:divBdr>
        <w:top w:val="none" w:sz="0" w:space="0" w:color="auto"/>
        <w:left w:val="none" w:sz="0" w:space="0" w:color="auto"/>
        <w:bottom w:val="none" w:sz="0" w:space="0" w:color="auto"/>
        <w:right w:val="none" w:sz="0" w:space="0" w:color="auto"/>
      </w:divBdr>
    </w:div>
    <w:div w:id="817301395">
      <w:bodyDiv w:val="1"/>
      <w:marLeft w:val="0"/>
      <w:marRight w:val="0"/>
      <w:marTop w:val="0"/>
      <w:marBottom w:val="0"/>
      <w:divBdr>
        <w:top w:val="none" w:sz="0" w:space="0" w:color="auto"/>
        <w:left w:val="none" w:sz="0" w:space="0" w:color="auto"/>
        <w:bottom w:val="none" w:sz="0" w:space="0" w:color="auto"/>
        <w:right w:val="none" w:sz="0" w:space="0" w:color="auto"/>
      </w:divBdr>
    </w:div>
    <w:div w:id="819081641">
      <w:bodyDiv w:val="1"/>
      <w:marLeft w:val="0"/>
      <w:marRight w:val="0"/>
      <w:marTop w:val="0"/>
      <w:marBottom w:val="0"/>
      <w:divBdr>
        <w:top w:val="none" w:sz="0" w:space="0" w:color="auto"/>
        <w:left w:val="none" w:sz="0" w:space="0" w:color="auto"/>
        <w:bottom w:val="none" w:sz="0" w:space="0" w:color="auto"/>
        <w:right w:val="none" w:sz="0" w:space="0" w:color="auto"/>
      </w:divBdr>
    </w:div>
    <w:div w:id="821848840">
      <w:bodyDiv w:val="1"/>
      <w:marLeft w:val="0"/>
      <w:marRight w:val="0"/>
      <w:marTop w:val="0"/>
      <w:marBottom w:val="0"/>
      <w:divBdr>
        <w:top w:val="none" w:sz="0" w:space="0" w:color="auto"/>
        <w:left w:val="none" w:sz="0" w:space="0" w:color="auto"/>
        <w:bottom w:val="none" w:sz="0" w:space="0" w:color="auto"/>
        <w:right w:val="none" w:sz="0" w:space="0" w:color="auto"/>
      </w:divBdr>
    </w:div>
    <w:div w:id="823932383">
      <w:bodyDiv w:val="1"/>
      <w:marLeft w:val="0"/>
      <w:marRight w:val="0"/>
      <w:marTop w:val="0"/>
      <w:marBottom w:val="0"/>
      <w:divBdr>
        <w:top w:val="none" w:sz="0" w:space="0" w:color="auto"/>
        <w:left w:val="none" w:sz="0" w:space="0" w:color="auto"/>
        <w:bottom w:val="none" w:sz="0" w:space="0" w:color="auto"/>
        <w:right w:val="none" w:sz="0" w:space="0" w:color="auto"/>
      </w:divBdr>
    </w:div>
    <w:div w:id="826750928">
      <w:bodyDiv w:val="1"/>
      <w:marLeft w:val="0"/>
      <w:marRight w:val="0"/>
      <w:marTop w:val="0"/>
      <w:marBottom w:val="0"/>
      <w:divBdr>
        <w:top w:val="none" w:sz="0" w:space="0" w:color="auto"/>
        <w:left w:val="none" w:sz="0" w:space="0" w:color="auto"/>
        <w:bottom w:val="none" w:sz="0" w:space="0" w:color="auto"/>
        <w:right w:val="none" w:sz="0" w:space="0" w:color="auto"/>
      </w:divBdr>
    </w:div>
    <w:div w:id="832798000">
      <w:bodyDiv w:val="1"/>
      <w:marLeft w:val="0"/>
      <w:marRight w:val="0"/>
      <w:marTop w:val="0"/>
      <w:marBottom w:val="0"/>
      <w:divBdr>
        <w:top w:val="none" w:sz="0" w:space="0" w:color="auto"/>
        <w:left w:val="none" w:sz="0" w:space="0" w:color="auto"/>
        <w:bottom w:val="none" w:sz="0" w:space="0" w:color="auto"/>
        <w:right w:val="none" w:sz="0" w:space="0" w:color="auto"/>
      </w:divBdr>
    </w:div>
    <w:div w:id="857890528">
      <w:bodyDiv w:val="1"/>
      <w:marLeft w:val="0"/>
      <w:marRight w:val="0"/>
      <w:marTop w:val="0"/>
      <w:marBottom w:val="0"/>
      <w:divBdr>
        <w:top w:val="none" w:sz="0" w:space="0" w:color="auto"/>
        <w:left w:val="none" w:sz="0" w:space="0" w:color="auto"/>
        <w:bottom w:val="none" w:sz="0" w:space="0" w:color="auto"/>
        <w:right w:val="none" w:sz="0" w:space="0" w:color="auto"/>
      </w:divBdr>
    </w:div>
    <w:div w:id="867060857">
      <w:bodyDiv w:val="1"/>
      <w:marLeft w:val="0"/>
      <w:marRight w:val="0"/>
      <w:marTop w:val="0"/>
      <w:marBottom w:val="0"/>
      <w:divBdr>
        <w:top w:val="none" w:sz="0" w:space="0" w:color="auto"/>
        <w:left w:val="none" w:sz="0" w:space="0" w:color="auto"/>
        <w:bottom w:val="none" w:sz="0" w:space="0" w:color="auto"/>
        <w:right w:val="none" w:sz="0" w:space="0" w:color="auto"/>
      </w:divBdr>
    </w:div>
    <w:div w:id="874585449">
      <w:bodyDiv w:val="1"/>
      <w:marLeft w:val="0"/>
      <w:marRight w:val="0"/>
      <w:marTop w:val="0"/>
      <w:marBottom w:val="0"/>
      <w:divBdr>
        <w:top w:val="none" w:sz="0" w:space="0" w:color="auto"/>
        <w:left w:val="none" w:sz="0" w:space="0" w:color="auto"/>
        <w:bottom w:val="none" w:sz="0" w:space="0" w:color="auto"/>
        <w:right w:val="none" w:sz="0" w:space="0" w:color="auto"/>
      </w:divBdr>
    </w:div>
    <w:div w:id="884566378">
      <w:bodyDiv w:val="1"/>
      <w:marLeft w:val="0"/>
      <w:marRight w:val="0"/>
      <w:marTop w:val="0"/>
      <w:marBottom w:val="0"/>
      <w:divBdr>
        <w:top w:val="none" w:sz="0" w:space="0" w:color="auto"/>
        <w:left w:val="none" w:sz="0" w:space="0" w:color="auto"/>
        <w:bottom w:val="none" w:sz="0" w:space="0" w:color="auto"/>
        <w:right w:val="none" w:sz="0" w:space="0" w:color="auto"/>
      </w:divBdr>
    </w:div>
    <w:div w:id="894587148">
      <w:bodyDiv w:val="1"/>
      <w:marLeft w:val="0"/>
      <w:marRight w:val="0"/>
      <w:marTop w:val="0"/>
      <w:marBottom w:val="0"/>
      <w:divBdr>
        <w:top w:val="none" w:sz="0" w:space="0" w:color="auto"/>
        <w:left w:val="none" w:sz="0" w:space="0" w:color="auto"/>
        <w:bottom w:val="none" w:sz="0" w:space="0" w:color="auto"/>
        <w:right w:val="none" w:sz="0" w:space="0" w:color="auto"/>
      </w:divBdr>
    </w:div>
    <w:div w:id="896280754">
      <w:bodyDiv w:val="1"/>
      <w:marLeft w:val="0"/>
      <w:marRight w:val="0"/>
      <w:marTop w:val="0"/>
      <w:marBottom w:val="0"/>
      <w:divBdr>
        <w:top w:val="none" w:sz="0" w:space="0" w:color="auto"/>
        <w:left w:val="none" w:sz="0" w:space="0" w:color="auto"/>
        <w:bottom w:val="none" w:sz="0" w:space="0" w:color="auto"/>
        <w:right w:val="none" w:sz="0" w:space="0" w:color="auto"/>
      </w:divBdr>
    </w:div>
    <w:div w:id="919291671">
      <w:bodyDiv w:val="1"/>
      <w:marLeft w:val="0"/>
      <w:marRight w:val="0"/>
      <w:marTop w:val="0"/>
      <w:marBottom w:val="0"/>
      <w:divBdr>
        <w:top w:val="none" w:sz="0" w:space="0" w:color="auto"/>
        <w:left w:val="none" w:sz="0" w:space="0" w:color="auto"/>
        <w:bottom w:val="none" w:sz="0" w:space="0" w:color="auto"/>
        <w:right w:val="none" w:sz="0" w:space="0" w:color="auto"/>
      </w:divBdr>
    </w:div>
    <w:div w:id="928931614">
      <w:bodyDiv w:val="1"/>
      <w:marLeft w:val="0"/>
      <w:marRight w:val="0"/>
      <w:marTop w:val="0"/>
      <w:marBottom w:val="0"/>
      <w:divBdr>
        <w:top w:val="none" w:sz="0" w:space="0" w:color="auto"/>
        <w:left w:val="none" w:sz="0" w:space="0" w:color="auto"/>
        <w:bottom w:val="none" w:sz="0" w:space="0" w:color="auto"/>
        <w:right w:val="none" w:sz="0" w:space="0" w:color="auto"/>
      </w:divBdr>
    </w:div>
    <w:div w:id="932473976">
      <w:bodyDiv w:val="1"/>
      <w:marLeft w:val="0"/>
      <w:marRight w:val="0"/>
      <w:marTop w:val="0"/>
      <w:marBottom w:val="0"/>
      <w:divBdr>
        <w:top w:val="none" w:sz="0" w:space="0" w:color="auto"/>
        <w:left w:val="none" w:sz="0" w:space="0" w:color="auto"/>
        <w:bottom w:val="none" w:sz="0" w:space="0" w:color="auto"/>
        <w:right w:val="none" w:sz="0" w:space="0" w:color="auto"/>
      </w:divBdr>
    </w:div>
    <w:div w:id="933901820">
      <w:bodyDiv w:val="1"/>
      <w:marLeft w:val="0"/>
      <w:marRight w:val="0"/>
      <w:marTop w:val="0"/>
      <w:marBottom w:val="0"/>
      <w:divBdr>
        <w:top w:val="none" w:sz="0" w:space="0" w:color="auto"/>
        <w:left w:val="none" w:sz="0" w:space="0" w:color="auto"/>
        <w:bottom w:val="none" w:sz="0" w:space="0" w:color="auto"/>
        <w:right w:val="none" w:sz="0" w:space="0" w:color="auto"/>
      </w:divBdr>
    </w:div>
    <w:div w:id="940068122">
      <w:bodyDiv w:val="1"/>
      <w:marLeft w:val="0"/>
      <w:marRight w:val="0"/>
      <w:marTop w:val="0"/>
      <w:marBottom w:val="0"/>
      <w:divBdr>
        <w:top w:val="none" w:sz="0" w:space="0" w:color="auto"/>
        <w:left w:val="none" w:sz="0" w:space="0" w:color="auto"/>
        <w:bottom w:val="none" w:sz="0" w:space="0" w:color="auto"/>
        <w:right w:val="none" w:sz="0" w:space="0" w:color="auto"/>
      </w:divBdr>
    </w:div>
    <w:div w:id="960765207">
      <w:bodyDiv w:val="1"/>
      <w:marLeft w:val="0"/>
      <w:marRight w:val="0"/>
      <w:marTop w:val="0"/>
      <w:marBottom w:val="0"/>
      <w:divBdr>
        <w:top w:val="none" w:sz="0" w:space="0" w:color="auto"/>
        <w:left w:val="none" w:sz="0" w:space="0" w:color="auto"/>
        <w:bottom w:val="none" w:sz="0" w:space="0" w:color="auto"/>
        <w:right w:val="none" w:sz="0" w:space="0" w:color="auto"/>
      </w:divBdr>
    </w:div>
    <w:div w:id="967517379">
      <w:bodyDiv w:val="1"/>
      <w:marLeft w:val="0"/>
      <w:marRight w:val="0"/>
      <w:marTop w:val="0"/>
      <w:marBottom w:val="0"/>
      <w:divBdr>
        <w:top w:val="none" w:sz="0" w:space="0" w:color="auto"/>
        <w:left w:val="none" w:sz="0" w:space="0" w:color="auto"/>
        <w:bottom w:val="none" w:sz="0" w:space="0" w:color="auto"/>
        <w:right w:val="none" w:sz="0" w:space="0" w:color="auto"/>
      </w:divBdr>
    </w:div>
    <w:div w:id="976452227">
      <w:bodyDiv w:val="1"/>
      <w:marLeft w:val="0"/>
      <w:marRight w:val="0"/>
      <w:marTop w:val="0"/>
      <w:marBottom w:val="0"/>
      <w:divBdr>
        <w:top w:val="none" w:sz="0" w:space="0" w:color="auto"/>
        <w:left w:val="none" w:sz="0" w:space="0" w:color="auto"/>
        <w:bottom w:val="none" w:sz="0" w:space="0" w:color="auto"/>
        <w:right w:val="none" w:sz="0" w:space="0" w:color="auto"/>
      </w:divBdr>
      <w:divsChild>
        <w:div w:id="467092890">
          <w:marLeft w:val="0"/>
          <w:marRight w:val="0"/>
          <w:marTop w:val="0"/>
          <w:marBottom w:val="0"/>
          <w:divBdr>
            <w:top w:val="none" w:sz="0" w:space="0" w:color="auto"/>
            <w:left w:val="none" w:sz="0" w:space="0" w:color="auto"/>
            <w:bottom w:val="none" w:sz="0" w:space="0" w:color="auto"/>
            <w:right w:val="none" w:sz="0" w:space="0" w:color="auto"/>
          </w:divBdr>
        </w:div>
      </w:divsChild>
    </w:div>
    <w:div w:id="976842640">
      <w:bodyDiv w:val="1"/>
      <w:marLeft w:val="0"/>
      <w:marRight w:val="0"/>
      <w:marTop w:val="0"/>
      <w:marBottom w:val="0"/>
      <w:divBdr>
        <w:top w:val="none" w:sz="0" w:space="0" w:color="auto"/>
        <w:left w:val="none" w:sz="0" w:space="0" w:color="auto"/>
        <w:bottom w:val="none" w:sz="0" w:space="0" w:color="auto"/>
        <w:right w:val="none" w:sz="0" w:space="0" w:color="auto"/>
      </w:divBdr>
    </w:div>
    <w:div w:id="989987551">
      <w:bodyDiv w:val="1"/>
      <w:marLeft w:val="0"/>
      <w:marRight w:val="0"/>
      <w:marTop w:val="0"/>
      <w:marBottom w:val="0"/>
      <w:divBdr>
        <w:top w:val="none" w:sz="0" w:space="0" w:color="auto"/>
        <w:left w:val="none" w:sz="0" w:space="0" w:color="auto"/>
        <w:bottom w:val="none" w:sz="0" w:space="0" w:color="auto"/>
        <w:right w:val="none" w:sz="0" w:space="0" w:color="auto"/>
      </w:divBdr>
    </w:div>
    <w:div w:id="991912261">
      <w:bodyDiv w:val="1"/>
      <w:marLeft w:val="0"/>
      <w:marRight w:val="0"/>
      <w:marTop w:val="0"/>
      <w:marBottom w:val="0"/>
      <w:divBdr>
        <w:top w:val="none" w:sz="0" w:space="0" w:color="auto"/>
        <w:left w:val="none" w:sz="0" w:space="0" w:color="auto"/>
        <w:bottom w:val="none" w:sz="0" w:space="0" w:color="auto"/>
        <w:right w:val="none" w:sz="0" w:space="0" w:color="auto"/>
      </w:divBdr>
    </w:div>
    <w:div w:id="992442846">
      <w:bodyDiv w:val="1"/>
      <w:marLeft w:val="0"/>
      <w:marRight w:val="0"/>
      <w:marTop w:val="0"/>
      <w:marBottom w:val="0"/>
      <w:divBdr>
        <w:top w:val="none" w:sz="0" w:space="0" w:color="auto"/>
        <w:left w:val="none" w:sz="0" w:space="0" w:color="auto"/>
        <w:bottom w:val="none" w:sz="0" w:space="0" w:color="auto"/>
        <w:right w:val="none" w:sz="0" w:space="0" w:color="auto"/>
      </w:divBdr>
    </w:div>
    <w:div w:id="993410164">
      <w:bodyDiv w:val="1"/>
      <w:marLeft w:val="0"/>
      <w:marRight w:val="0"/>
      <w:marTop w:val="0"/>
      <w:marBottom w:val="0"/>
      <w:divBdr>
        <w:top w:val="none" w:sz="0" w:space="0" w:color="auto"/>
        <w:left w:val="none" w:sz="0" w:space="0" w:color="auto"/>
        <w:bottom w:val="none" w:sz="0" w:space="0" w:color="auto"/>
        <w:right w:val="none" w:sz="0" w:space="0" w:color="auto"/>
      </w:divBdr>
    </w:div>
    <w:div w:id="1007512889">
      <w:bodyDiv w:val="1"/>
      <w:marLeft w:val="0"/>
      <w:marRight w:val="0"/>
      <w:marTop w:val="0"/>
      <w:marBottom w:val="0"/>
      <w:divBdr>
        <w:top w:val="none" w:sz="0" w:space="0" w:color="auto"/>
        <w:left w:val="none" w:sz="0" w:space="0" w:color="auto"/>
        <w:bottom w:val="none" w:sz="0" w:space="0" w:color="auto"/>
        <w:right w:val="none" w:sz="0" w:space="0" w:color="auto"/>
      </w:divBdr>
    </w:div>
    <w:div w:id="1009017254">
      <w:bodyDiv w:val="1"/>
      <w:marLeft w:val="0"/>
      <w:marRight w:val="0"/>
      <w:marTop w:val="0"/>
      <w:marBottom w:val="0"/>
      <w:divBdr>
        <w:top w:val="none" w:sz="0" w:space="0" w:color="auto"/>
        <w:left w:val="none" w:sz="0" w:space="0" w:color="auto"/>
        <w:bottom w:val="none" w:sz="0" w:space="0" w:color="auto"/>
        <w:right w:val="none" w:sz="0" w:space="0" w:color="auto"/>
      </w:divBdr>
    </w:div>
    <w:div w:id="1019966658">
      <w:bodyDiv w:val="1"/>
      <w:marLeft w:val="0"/>
      <w:marRight w:val="0"/>
      <w:marTop w:val="0"/>
      <w:marBottom w:val="0"/>
      <w:divBdr>
        <w:top w:val="none" w:sz="0" w:space="0" w:color="auto"/>
        <w:left w:val="none" w:sz="0" w:space="0" w:color="auto"/>
        <w:bottom w:val="none" w:sz="0" w:space="0" w:color="auto"/>
        <w:right w:val="none" w:sz="0" w:space="0" w:color="auto"/>
      </w:divBdr>
    </w:div>
    <w:div w:id="1033652801">
      <w:bodyDiv w:val="1"/>
      <w:marLeft w:val="0"/>
      <w:marRight w:val="0"/>
      <w:marTop w:val="0"/>
      <w:marBottom w:val="0"/>
      <w:divBdr>
        <w:top w:val="none" w:sz="0" w:space="0" w:color="auto"/>
        <w:left w:val="none" w:sz="0" w:space="0" w:color="auto"/>
        <w:bottom w:val="none" w:sz="0" w:space="0" w:color="auto"/>
        <w:right w:val="none" w:sz="0" w:space="0" w:color="auto"/>
      </w:divBdr>
    </w:div>
    <w:div w:id="1033728999">
      <w:bodyDiv w:val="1"/>
      <w:marLeft w:val="0"/>
      <w:marRight w:val="0"/>
      <w:marTop w:val="0"/>
      <w:marBottom w:val="0"/>
      <w:divBdr>
        <w:top w:val="none" w:sz="0" w:space="0" w:color="auto"/>
        <w:left w:val="none" w:sz="0" w:space="0" w:color="auto"/>
        <w:bottom w:val="none" w:sz="0" w:space="0" w:color="auto"/>
        <w:right w:val="none" w:sz="0" w:space="0" w:color="auto"/>
      </w:divBdr>
    </w:div>
    <w:div w:id="1035731944">
      <w:bodyDiv w:val="1"/>
      <w:marLeft w:val="0"/>
      <w:marRight w:val="0"/>
      <w:marTop w:val="0"/>
      <w:marBottom w:val="0"/>
      <w:divBdr>
        <w:top w:val="none" w:sz="0" w:space="0" w:color="auto"/>
        <w:left w:val="none" w:sz="0" w:space="0" w:color="auto"/>
        <w:bottom w:val="none" w:sz="0" w:space="0" w:color="auto"/>
        <w:right w:val="none" w:sz="0" w:space="0" w:color="auto"/>
      </w:divBdr>
    </w:div>
    <w:div w:id="1038580622">
      <w:bodyDiv w:val="1"/>
      <w:marLeft w:val="0"/>
      <w:marRight w:val="0"/>
      <w:marTop w:val="0"/>
      <w:marBottom w:val="0"/>
      <w:divBdr>
        <w:top w:val="none" w:sz="0" w:space="0" w:color="auto"/>
        <w:left w:val="none" w:sz="0" w:space="0" w:color="auto"/>
        <w:bottom w:val="none" w:sz="0" w:space="0" w:color="auto"/>
        <w:right w:val="none" w:sz="0" w:space="0" w:color="auto"/>
      </w:divBdr>
    </w:div>
    <w:div w:id="1039009862">
      <w:bodyDiv w:val="1"/>
      <w:marLeft w:val="0"/>
      <w:marRight w:val="0"/>
      <w:marTop w:val="0"/>
      <w:marBottom w:val="0"/>
      <w:divBdr>
        <w:top w:val="none" w:sz="0" w:space="0" w:color="auto"/>
        <w:left w:val="none" w:sz="0" w:space="0" w:color="auto"/>
        <w:bottom w:val="none" w:sz="0" w:space="0" w:color="auto"/>
        <w:right w:val="none" w:sz="0" w:space="0" w:color="auto"/>
      </w:divBdr>
    </w:div>
    <w:div w:id="1040134321">
      <w:bodyDiv w:val="1"/>
      <w:marLeft w:val="0"/>
      <w:marRight w:val="0"/>
      <w:marTop w:val="0"/>
      <w:marBottom w:val="0"/>
      <w:divBdr>
        <w:top w:val="none" w:sz="0" w:space="0" w:color="auto"/>
        <w:left w:val="none" w:sz="0" w:space="0" w:color="auto"/>
        <w:bottom w:val="none" w:sz="0" w:space="0" w:color="auto"/>
        <w:right w:val="none" w:sz="0" w:space="0" w:color="auto"/>
      </w:divBdr>
    </w:div>
    <w:div w:id="1041631450">
      <w:bodyDiv w:val="1"/>
      <w:marLeft w:val="0"/>
      <w:marRight w:val="0"/>
      <w:marTop w:val="0"/>
      <w:marBottom w:val="0"/>
      <w:divBdr>
        <w:top w:val="none" w:sz="0" w:space="0" w:color="auto"/>
        <w:left w:val="none" w:sz="0" w:space="0" w:color="auto"/>
        <w:bottom w:val="none" w:sz="0" w:space="0" w:color="auto"/>
        <w:right w:val="none" w:sz="0" w:space="0" w:color="auto"/>
      </w:divBdr>
    </w:div>
    <w:div w:id="1044645652">
      <w:bodyDiv w:val="1"/>
      <w:marLeft w:val="0"/>
      <w:marRight w:val="0"/>
      <w:marTop w:val="0"/>
      <w:marBottom w:val="0"/>
      <w:divBdr>
        <w:top w:val="none" w:sz="0" w:space="0" w:color="auto"/>
        <w:left w:val="none" w:sz="0" w:space="0" w:color="auto"/>
        <w:bottom w:val="none" w:sz="0" w:space="0" w:color="auto"/>
        <w:right w:val="none" w:sz="0" w:space="0" w:color="auto"/>
      </w:divBdr>
    </w:div>
    <w:div w:id="1050346137">
      <w:bodyDiv w:val="1"/>
      <w:marLeft w:val="0"/>
      <w:marRight w:val="0"/>
      <w:marTop w:val="0"/>
      <w:marBottom w:val="0"/>
      <w:divBdr>
        <w:top w:val="none" w:sz="0" w:space="0" w:color="auto"/>
        <w:left w:val="none" w:sz="0" w:space="0" w:color="auto"/>
        <w:bottom w:val="none" w:sz="0" w:space="0" w:color="auto"/>
        <w:right w:val="none" w:sz="0" w:space="0" w:color="auto"/>
      </w:divBdr>
    </w:div>
    <w:div w:id="1053889535">
      <w:bodyDiv w:val="1"/>
      <w:marLeft w:val="0"/>
      <w:marRight w:val="0"/>
      <w:marTop w:val="0"/>
      <w:marBottom w:val="0"/>
      <w:divBdr>
        <w:top w:val="none" w:sz="0" w:space="0" w:color="auto"/>
        <w:left w:val="none" w:sz="0" w:space="0" w:color="auto"/>
        <w:bottom w:val="none" w:sz="0" w:space="0" w:color="auto"/>
        <w:right w:val="none" w:sz="0" w:space="0" w:color="auto"/>
      </w:divBdr>
    </w:div>
    <w:div w:id="1055854375">
      <w:bodyDiv w:val="1"/>
      <w:marLeft w:val="0"/>
      <w:marRight w:val="0"/>
      <w:marTop w:val="0"/>
      <w:marBottom w:val="0"/>
      <w:divBdr>
        <w:top w:val="none" w:sz="0" w:space="0" w:color="auto"/>
        <w:left w:val="none" w:sz="0" w:space="0" w:color="auto"/>
        <w:bottom w:val="none" w:sz="0" w:space="0" w:color="auto"/>
        <w:right w:val="none" w:sz="0" w:space="0" w:color="auto"/>
      </w:divBdr>
    </w:div>
    <w:div w:id="1066806027">
      <w:bodyDiv w:val="1"/>
      <w:marLeft w:val="0"/>
      <w:marRight w:val="0"/>
      <w:marTop w:val="0"/>
      <w:marBottom w:val="0"/>
      <w:divBdr>
        <w:top w:val="none" w:sz="0" w:space="0" w:color="auto"/>
        <w:left w:val="none" w:sz="0" w:space="0" w:color="auto"/>
        <w:bottom w:val="none" w:sz="0" w:space="0" w:color="auto"/>
        <w:right w:val="none" w:sz="0" w:space="0" w:color="auto"/>
      </w:divBdr>
    </w:div>
    <w:div w:id="1074086546">
      <w:bodyDiv w:val="1"/>
      <w:marLeft w:val="0"/>
      <w:marRight w:val="0"/>
      <w:marTop w:val="0"/>
      <w:marBottom w:val="0"/>
      <w:divBdr>
        <w:top w:val="none" w:sz="0" w:space="0" w:color="auto"/>
        <w:left w:val="none" w:sz="0" w:space="0" w:color="auto"/>
        <w:bottom w:val="none" w:sz="0" w:space="0" w:color="auto"/>
        <w:right w:val="none" w:sz="0" w:space="0" w:color="auto"/>
      </w:divBdr>
      <w:divsChild>
        <w:div w:id="1569614250">
          <w:marLeft w:val="0"/>
          <w:marRight w:val="0"/>
          <w:marTop w:val="0"/>
          <w:marBottom w:val="0"/>
          <w:divBdr>
            <w:top w:val="none" w:sz="0" w:space="0" w:color="auto"/>
            <w:left w:val="none" w:sz="0" w:space="0" w:color="auto"/>
            <w:bottom w:val="none" w:sz="0" w:space="0" w:color="auto"/>
            <w:right w:val="none" w:sz="0" w:space="0" w:color="auto"/>
          </w:divBdr>
          <w:divsChild>
            <w:div w:id="43771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405357">
      <w:bodyDiv w:val="1"/>
      <w:marLeft w:val="0"/>
      <w:marRight w:val="0"/>
      <w:marTop w:val="0"/>
      <w:marBottom w:val="0"/>
      <w:divBdr>
        <w:top w:val="none" w:sz="0" w:space="0" w:color="auto"/>
        <w:left w:val="none" w:sz="0" w:space="0" w:color="auto"/>
        <w:bottom w:val="none" w:sz="0" w:space="0" w:color="auto"/>
        <w:right w:val="none" w:sz="0" w:space="0" w:color="auto"/>
      </w:divBdr>
    </w:div>
    <w:div w:id="1089084793">
      <w:bodyDiv w:val="1"/>
      <w:marLeft w:val="0"/>
      <w:marRight w:val="0"/>
      <w:marTop w:val="0"/>
      <w:marBottom w:val="0"/>
      <w:divBdr>
        <w:top w:val="none" w:sz="0" w:space="0" w:color="auto"/>
        <w:left w:val="none" w:sz="0" w:space="0" w:color="auto"/>
        <w:bottom w:val="none" w:sz="0" w:space="0" w:color="auto"/>
        <w:right w:val="none" w:sz="0" w:space="0" w:color="auto"/>
      </w:divBdr>
    </w:div>
    <w:div w:id="1095369045">
      <w:bodyDiv w:val="1"/>
      <w:marLeft w:val="0"/>
      <w:marRight w:val="0"/>
      <w:marTop w:val="0"/>
      <w:marBottom w:val="0"/>
      <w:divBdr>
        <w:top w:val="none" w:sz="0" w:space="0" w:color="auto"/>
        <w:left w:val="none" w:sz="0" w:space="0" w:color="auto"/>
        <w:bottom w:val="none" w:sz="0" w:space="0" w:color="auto"/>
        <w:right w:val="none" w:sz="0" w:space="0" w:color="auto"/>
      </w:divBdr>
    </w:div>
    <w:div w:id="1098142420">
      <w:bodyDiv w:val="1"/>
      <w:marLeft w:val="0"/>
      <w:marRight w:val="0"/>
      <w:marTop w:val="0"/>
      <w:marBottom w:val="0"/>
      <w:divBdr>
        <w:top w:val="none" w:sz="0" w:space="0" w:color="auto"/>
        <w:left w:val="none" w:sz="0" w:space="0" w:color="auto"/>
        <w:bottom w:val="none" w:sz="0" w:space="0" w:color="auto"/>
        <w:right w:val="none" w:sz="0" w:space="0" w:color="auto"/>
      </w:divBdr>
    </w:div>
    <w:div w:id="1109350659">
      <w:bodyDiv w:val="1"/>
      <w:marLeft w:val="0"/>
      <w:marRight w:val="0"/>
      <w:marTop w:val="0"/>
      <w:marBottom w:val="0"/>
      <w:divBdr>
        <w:top w:val="none" w:sz="0" w:space="0" w:color="auto"/>
        <w:left w:val="none" w:sz="0" w:space="0" w:color="auto"/>
        <w:bottom w:val="none" w:sz="0" w:space="0" w:color="auto"/>
        <w:right w:val="none" w:sz="0" w:space="0" w:color="auto"/>
      </w:divBdr>
    </w:div>
    <w:div w:id="1114861651">
      <w:bodyDiv w:val="1"/>
      <w:marLeft w:val="0"/>
      <w:marRight w:val="0"/>
      <w:marTop w:val="0"/>
      <w:marBottom w:val="0"/>
      <w:divBdr>
        <w:top w:val="none" w:sz="0" w:space="0" w:color="auto"/>
        <w:left w:val="none" w:sz="0" w:space="0" w:color="auto"/>
        <w:bottom w:val="none" w:sz="0" w:space="0" w:color="auto"/>
        <w:right w:val="none" w:sz="0" w:space="0" w:color="auto"/>
      </w:divBdr>
    </w:div>
    <w:div w:id="1126776617">
      <w:bodyDiv w:val="1"/>
      <w:marLeft w:val="0"/>
      <w:marRight w:val="0"/>
      <w:marTop w:val="0"/>
      <w:marBottom w:val="0"/>
      <w:divBdr>
        <w:top w:val="none" w:sz="0" w:space="0" w:color="auto"/>
        <w:left w:val="none" w:sz="0" w:space="0" w:color="auto"/>
        <w:bottom w:val="none" w:sz="0" w:space="0" w:color="auto"/>
        <w:right w:val="none" w:sz="0" w:space="0" w:color="auto"/>
      </w:divBdr>
      <w:divsChild>
        <w:div w:id="13386345">
          <w:marLeft w:val="0"/>
          <w:marRight w:val="0"/>
          <w:marTop w:val="0"/>
          <w:marBottom w:val="0"/>
          <w:divBdr>
            <w:top w:val="none" w:sz="0" w:space="0" w:color="auto"/>
            <w:left w:val="none" w:sz="0" w:space="0" w:color="auto"/>
            <w:bottom w:val="none" w:sz="0" w:space="0" w:color="auto"/>
            <w:right w:val="none" w:sz="0" w:space="0" w:color="auto"/>
          </w:divBdr>
        </w:div>
        <w:div w:id="106892177">
          <w:marLeft w:val="0"/>
          <w:marRight w:val="0"/>
          <w:marTop w:val="0"/>
          <w:marBottom w:val="0"/>
          <w:divBdr>
            <w:top w:val="none" w:sz="0" w:space="0" w:color="auto"/>
            <w:left w:val="none" w:sz="0" w:space="0" w:color="auto"/>
            <w:bottom w:val="none" w:sz="0" w:space="0" w:color="auto"/>
            <w:right w:val="none" w:sz="0" w:space="0" w:color="auto"/>
          </w:divBdr>
        </w:div>
        <w:div w:id="415978608">
          <w:marLeft w:val="0"/>
          <w:marRight w:val="0"/>
          <w:marTop w:val="0"/>
          <w:marBottom w:val="0"/>
          <w:divBdr>
            <w:top w:val="none" w:sz="0" w:space="0" w:color="auto"/>
            <w:left w:val="none" w:sz="0" w:space="0" w:color="auto"/>
            <w:bottom w:val="none" w:sz="0" w:space="0" w:color="auto"/>
            <w:right w:val="none" w:sz="0" w:space="0" w:color="auto"/>
          </w:divBdr>
        </w:div>
        <w:div w:id="424233716">
          <w:marLeft w:val="0"/>
          <w:marRight w:val="0"/>
          <w:marTop w:val="0"/>
          <w:marBottom w:val="0"/>
          <w:divBdr>
            <w:top w:val="none" w:sz="0" w:space="0" w:color="auto"/>
            <w:left w:val="none" w:sz="0" w:space="0" w:color="auto"/>
            <w:bottom w:val="none" w:sz="0" w:space="0" w:color="auto"/>
            <w:right w:val="none" w:sz="0" w:space="0" w:color="auto"/>
          </w:divBdr>
        </w:div>
        <w:div w:id="488520314">
          <w:marLeft w:val="0"/>
          <w:marRight w:val="0"/>
          <w:marTop w:val="0"/>
          <w:marBottom w:val="0"/>
          <w:divBdr>
            <w:top w:val="none" w:sz="0" w:space="0" w:color="auto"/>
            <w:left w:val="none" w:sz="0" w:space="0" w:color="auto"/>
            <w:bottom w:val="none" w:sz="0" w:space="0" w:color="auto"/>
            <w:right w:val="none" w:sz="0" w:space="0" w:color="auto"/>
          </w:divBdr>
        </w:div>
        <w:div w:id="515466002">
          <w:marLeft w:val="0"/>
          <w:marRight w:val="0"/>
          <w:marTop w:val="0"/>
          <w:marBottom w:val="0"/>
          <w:divBdr>
            <w:top w:val="none" w:sz="0" w:space="0" w:color="auto"/>
            <w:left w:val="none" w:sz="0" w:space="0" w:color="auto"/>
            <w:bottom w:val="none" w:sz="0" w:space="0" w:color="auto"/>
            <w:right w:val="none" w:sz="0" w:space="0" w:color="auto"/>
          </w:divBdr>
        </w:div>
        <w:div w:id="557010570">
          <w:marLeft w:val="0"/>
          <w:marRight w:val="0"/>
          <w:marTop w:val="0"/>
          <w:marBottom w:val="0"/>
          <w:divBdr>
            <w:top w:val="none" w:sz="0" w:space="0" w:color="auto"/>
            <w:left w:val="none" w:sz="0" w:space="0" w:color="auto"/>
            <w:bottom w:val="none" w:sz="0" w:space="0" w:color="auto"/>
            <w:right w:val="none" w:sz="0" w:space="0" w:color="auto"/>
          </w:divBdr>
        </w:div>
        <w:div w:id="711273548">
          <w:marLeft w:val="0"/>
          <w:marRight w:val="0"/>
          <w:marTop w:val="0"/>
          <w:marBottom w:val="0"/>
          <w:divBdr>
            <w:top w:val="none" w:sz="0" w:space="0" w:color="auto"/>
            <w:left w:val="none" w:sz="0" w:space="0" w:color="auto"/>
            <w:bottom w:val="none" w:sz="0" w:space="0" w:color="auto"/>
            <w:right w:val="none" w:sz="0" w:space="0" w:color="auto"/>
          </w:divBdr>
        </w:div>
        <w:div w:id="866875101">
          <w:marLeft w:val="0"/>
          <w:marRight w:val="0"/>
          <w:marTop w:val="0"/>
          <w:marBottom w:val="0"/>
          <w:divBdr>
            <w:top w:val="none" w:sz="0" w:space="0" w:color="auto"/>
            <w:left w:val="none" w:sz="0" w:space="0" w:color="auto"/>
            <w:bottom w:val="none" w:sz="0" w:space="0" w:color="auto"/>
            <w:right w:val="none" w:sz="0" w:space="0" w:color="auto"/>
          </w:divBdr>
        </w:div>
        <w:div w:id="871722552">
          <w:marLeft w:val="0"/>
          <w:marRight w:val="0"/>
          <w:marTop w:val="0"/>
          <w:marBottom w:val="0"/>
          <w:divBdr>
            <w:top w:val="none" w:sz="0" w:space="0" w:color="auto"/>
            <w:left w:val="none" w:sz="0" w:space="0" w:color="auto"/>
            <w:bottom w:val="none" w:sz="0" w:space="0" w:color="auto"/>
            <w:right w:val="none" w:sz="0" w:space="0" w:color="auto"/>
          </w:divBdr>
        </w:div>
        <w:div w:id="876699826">
          <w:marLeft w:val="0"/>
          <w:marRight w:val="0"/>
          <w:marTop w:val="0"/>
          <w:marBottom w:val="0"/>
          <w:divBdr>
            <w:top w:val="none" w:sz="0" w:space="0" w:color="auto"/>
            <w:left w:val="none" w:sz="0" w:space="0" w:color="auto"/>
            <w:bottom w:val="none" w:sz="0" w:space="0" w:color="auto"/>
            <w:right w:val="none" w:sz="0" w:space="0" w:color="auto"/>
          </w:divBdr>
        </w:div>
        <w:div w:id="1119295856">
          <w:marLeft w:val="0"/>
          <w:marRight w:val="0"/>
          <w:marTop w:val="0"/>
          <w:marBottom w:val="0"/>
          <w:divBdr>
            <w:top w:val="none" w:sz="0" w:space="0" w:color="auto"/>
            <w:left w:val="none" w:sz="0" w:space="0" w:color="auto"/>
            <w:bottom w:val="none" w:sz="0" w:space="0" w:color="auto"/>
            <w:right w:val="none" w:sz="0" w:space="0" w:color="auto"/>
          </w:divBdr>
        </w:div>
        <w:div w:id="1267424994">
          <w:marLeft w:val="0"/>
          <w:marRight w:val="0"/>
          <w:marTop w:val="0"/>
          <w:marBottom w:val="0"/>
          <w:divBdr>
            <w:top w:val="none" w:sz="0" w:space="0" w:color="auto"/>
            <w:left w:val="none" w:sz="0" w:space="0" w:color="auto"/>
            <w:bottom w:val="none" w:sz="0" w:space="0" w:color="auto"/>
            <w:right w:val="none" w:sz="0" w:space="0" w:color="auto"/>
          </w:divBdr>
        </w:div>
        <w:div w:id="1552620394">
          <w:marLeft w:val="0"/>
          <w:marRight w:val="0"/>
          <w:marTop w:val="0"/>
          <w:marBottom w:val="0"/>
          <w:divBdr>
            <w:top w:val="none" w:sz="0" w:space="0" w:color="auto"/>
            <w:left w:val="none" w:sz="0" w:space="0" w:color="auto"/>
            <w:bottom w:val="none" w:sz="0" w:space="0" w:color="auto"/>
            <w:right w:val="none" w:sz="0" w:space="0" w:color="auto"/>
          </w:divBdr>
        </w:div>
        <w:div w:id="1600603259">
          <w:marLeft w:val="0"/>
          <w:marRight w:val="0"/>
          <w:marTop w:val="0"/>
          <w:marBottom w:val="0"/>
          <w:divBdr>
            <w:top w:val="none" w:sz="0" w:space="0" w:color="auto"/>
            <w:left w:val="none" w:sz="0" w:space="0" w:color="auto"/>
            <w:bottom w:val="none" w:sz="0" w:space="0" w:color="auto"/>
            <w:right w:val="none" w:sz="0" w:space="0" w:color="auto"/>
          </w:divBdr>
        </w:div>
        <w:div w:id="1704280349">
          <w:marLeft w:val="0"/>
          <w:marRight w:val="0"/>
          <w:marTop w:val="0"/>
          <w:marBottom w:val="0"/>
          <w:divBdr>
            <w:top w:val="none" w:sz="0" w:space="0" w:color="auto"/>
            <w:left w:val="none" w:sz="0" w:space="0" w:color="auto"/>
            <w:bottom w:val="none" w:sz="0" w:space="0" w:color="auto"/>
            <w:right w:val="none" w:sz="0" w:space="0" w:color="auto"/>
          </w:divBdr>
        </w:div>
        <w:div w:id="2052873537">
          <w:marLeft w:val="0"/>
          <w:marRight w:val="0"/>
          <w:marTop w:val="0"/>
          <w:marBottom w:val="0"/>
          <w:divBdr>
            <w:top w:val="none" w:sz="0" w:space="0" w:color="auto"/>
            <w:left w:val="none" w:sz="0" w:space="0" w:color="auto"/>
            <w:bottom w:val="none" w:sz="0" w:space="0" w:color="auto"/>
            <w:right w:val="none" w:sz="0" w:space="0" w:color="auto"/>
          </w:divBdr>
        </w:div>
      </w:divsChild>
    </w:div>
    <w:div w:id="1131242456">
      <w:bodyDiv w:val="1"/>
      <w:marLeft w:val="0"/>
      <w:marRight w:val="0"/>
      <w:marTop w:val="0"/>
      <w:marBottom w:val="0"/>
      <w:divBdr>
        <w:top w:val="none" w:sz="0" w:space="0" w:color="auto"/>
        <w:left w:val="none" w:sz="0" w:space="0" w:color="auto"/>
        <w:bottom w:val="none" w:sz="0" w:space="0" w:color="auto"/>
        <w:right w:val="none" w:sz="0" w:space="0" w:color="auto"/>
      </w:divBdr>
    </w:div>
    <w:div w:id="1136726707">
      <w:bodyDiv w:val="1"/>
      <w:marLeft w:val="0"/>
      <w:marRight w:val="0"/>
      <w:marTop w:val="0"/>
      <w:marBottom w:val="0"/>
      <w:divBdr>
        <w:top w:val="none" w:sz="0" w:space="0" w:color="auto"/>
        <w:left w:val="none" w:sz="0" w:space="0" w:color="auto"/>
        <w:bottom w:val="none" w:sz="0" w:space="0" w:color="auto"/>
        <w:right w:val="none" w:sz="0" w:space="0" w:color="auto"/>
      </w:divBdr>
    </w:div>
    <w:div w:id="1137379135">
      <w:bodyDiv w:val="1"/>
      <w:marLeft w:val="0"/>
      <w:marRight w:val="0"/>
      <w:marTop w:val="0"/>
      <w:marBottom w:val="0"/>
      <w:divBdr>
        <w:top w:val="none" w:sz="0" w:space="0" w:color="auto"/>
        <w:left w:val="none" w:sz="0" w:space="0" w:color="auto"/>
        <w:bottom w:val="none" w:sz="0" w:space="0" w:color="auto"/>
        <w:right w:val="none" w:sz="0" w:space="0" w:color="auto"/>
      </w:divBdr>
    </w:div>
    <w:div w:id="1138499383">
      <w:bodyDiv w:val="1"/>
      <w:marLeft w:val="0"/>
      <w:marRight w:val="0"/>
      <w:marTop w:val="0"/>
      <w:marBottom w:val="0"/>
      <w:divBdr>
        <w:top w:val="none" w:sz="0" w:space="0" w:color="auto"/>
        <w:left w:val="none" w:sz="0" w:space="0" w:color="auto"/>
        <w:bottom w:val="none" w:sz="0" w:space="0" w:color="auto"/>
        <w:right w:val="none" w:sz="0" w:space="0" w:color="auto"/>
      </w:divBdr>
    </w:div>
    <w:div w:id="1157111326">
      <w:bodyDiv w:val="1"/>
      <w:marLeft w:val="0"/>
      <w:marRight w:val="0"/>
      <w:marTop w:val="0"/>
      <w:marBottom w:val="0"/>
      <w:divBdr>
        <w:top w:val="none" w:sz="0" w:space="0" w:color="auto"/>
        <w:left w:val="none" w:sz="0" w:space="0" w:color="auto"/>
        <w:bottom w:val="none" w:sz="0" w:space="0" w:color="auto"/>
        <w:right w:val="none" w:sz="0" w:space="0" w:color="auto"/>
      </w:divBdr>
    </w:div>
    <w:div w:id="1157303341">
      <w:bodyDiv w:val="1"/>
      <w:marLeft w:val="0"/>
      <w:marRight w:val="0"/>
      <w:marTop w:val="0"/>
      <w:marBottom w:val="0"/>
      <w:divBdr>
        <w:top w:val="none" w:sz="0" w:space="0" w:color="auto"/>
        <w:left w:val="none" w:sz="0" w:space="0" w:color="auto"/>
        <w:bottom w:val="none" w:sz="0" w:space="0" w:color="auto"/>
        <w:right w:val="none" w:sz="0" w:space="0" w:color="auto"/>
      </w:divBdr>
    </w:div>
    <w:div w:id="1165626258">
      <w:bodyDiv w:val="1"/>
      <w:marLeft w:val="0"/>
      <w:marRight w:val="0"/>
      <w:marTop w:val="0"/>
      <w:marBottom w:val="0"/>
      <w:divBdr>
        <w:top w:val="none" w:sz="0" w:space="0" w:color="auto"/>
        <w:left w:val="none" w:sz="0" w:space="0" w:color="auto"/>
        <w:bottom w:val="none" w:sz="0" w:space="0" w:color="auto"/>
        <w:right w:val="none" w:sz="0" w:space="0" w:color="auto"/>
      </w:divBdr>
    </w:div>
    <w:div w:id="1168324410">
      <w:bodyDiv w:val="1"/>
      <w:marLeft w:val="0"/>
      <w:marRight w:val="0"/>
      <w:marTop w:val="0"/>
      <w:marBottom w:val="0"/>
      <w:divBdr>
        <w:top w:val="none" w:sz="0" w:space="0" w:color="auto"/>
        <w:left w:val="none" w:sz="0" w:space="0" w:color="auto"/>
        <w:bottom w:val="none" w:sz="0" w:space="0" w:color="auto"/>
        <w:right w:val="none" w:sz="0" w:space="0" w:color="auto"/>
      </w:divBdr>
    </w:div>
    <w:div w:id="1177840087">
      <w:bodyDiv w:val="1"/>
      <w:marLeft w:val="0"/>
      <w:marRight w:val="0"/>
      <w:marTop w:val="0"/>
      <w:marBottom w:val="0"/>
      <w:divBdr>
        <w:top w:val="none" w:sz="0" w:space="0" w:color="auto"/>
        <w:left w:val="none" w:sz="0" w:space="0" w:color="auto"/>
        <w:bottom w:val="none" w:sz="0" w:space="0" w:color="auto"/>
        <w:right w:val="none" w:sz="0" w:space="0" w:color="auto"/>
      </w:divBdr>
    </w:div>
    <w:div w:id="1179664211">
      <w:bodyDiv w:val="1"/>
      <w:marLeft w:val="0"/>
      <w:marRight w:val="0"/>
      <w:marTop w:val="0"/>
      <w:marBottom w:val="0"/>
      <w:divBdr>
        <w:top w:val="none" w:sz="0" w:space="0" w:color="auto"/>
        <w:left w:val="none" w:sz="0" w:space="0" w:color="auto"/>
        <w:bottom w:val="none" w:sz="0" w:space="0" w:color="auto"/>
        <w:right w:val="none" w:sz="0" w:space="0" w:color="auto"/>
      </w:divBdr>
    </w:div>
    <w:div w:id="1181894226">
      <w:bodyDiv w:val="1"/>
      <w:marLeft w:val="0"/>
      <w:marRight w:val="0"/>
      <w:marTop w:val="0"/>
      <w:marBottom w:val="0"/>
      <w:divBdr>
        <w:top w:val="none" w:sz="0" w:space="0" w:color="auto"/>
        <w:left w:val="none" w:sz="0" w:space="0" w:color="auto"/>
        <w:bottom w:val="none" w:sz="0" w:space="0" w:color="auto"/>
        <w:right w:val="none" w:sz="0" w:space="0" w:color="auto"/>
      </w:divBdr>
    </w:div>
    <w:div w:id="1197161582">
      <w:bodyDiv w:val="1"/>
      <w:marLeft w:val="0"/>
      <w:marRight w:val="0"/>
      <w:marTop w:val="0"/>
      <w:marBottom w:val="0"/>
      <w:divBdr>
        <w:top w:val="none" w:sz="0" w:space="0" w:color="auto"/>
        <w:left w:val="none" w:sz="0" w:space="0" w:color="auto"/>
        <w:bottom w:val="none" w:sz="0" w:space="0" w:color="auto"/>
        <w:right w:val="none" w:sz="0" w:space="0" w:color="auto"/>
      </w:divBdr>
    </w:div>
    <w:div w:id="1202476355">
      <w:bodyDiv w:val="1"/>
      <w:marLeft w:val="0"/>
      <w:marRight w:val="0"/>
      <w:marTop w:val="0"/>
      <w:marBottom w:val="0"/>
      <w:divBdr>
        <w:top w:val="none" w:sz="0" w:space="0" w:color="auto"/>
        <w:left w:val="none" w:sz="0" w:space="0" w:color="auto"/>
        <w:bottom w:val="none" w:sz="0" w:space="0" w:color="auto"/>
        <w:right w:val="none" w:sz="0" w:space="0" w:color="auto"/>
      </w:divBdr>
    </w:div>
    <w:div w:id="1209099616">
      <w:bodyDiv w:val="1"/>
      <w:marLeft w:val="0"/>
      <w:marRight w:val="0"/>
      <w:marTop w:val="0"/>
      <w:marBottom w:val="0"/>
      <w:divBdr>
        <w:top w:val="none" w:sz="0" w:space="0" w:color="auto"/>
        <w:left w:val="none" w:sz="0" w:space="0" w:color="auto"/>
        <w:bottom w:val="none" w:sz="0" w:space="0" w:color="auto"/>
        <w:right w:val="none" w:sz="0" w:space="0" w:color="auto"/>
      </w:divBdr>
    </w:div>
    <w:div w:id="1213886442">
      <w:bodyDiv w:val="1"/>
      <w:marLeft w:val="0"/>
      <w:marRight w:val="0"/>
      <w:marTop w:val="0"/>
      <w:marBottom w:val="0"/>
      <w:divBdr>
        <w:top w:val="none" w:sz="0" w:space="0" w:color="auto"/>
        <w:left w:val="none" w:sz="0" w:space="0" w:color="auto"/>
        <w:bottom w:val="none" w:sz="0" w:space="0" w:color="auto"/>
        <w:right w:val="none" w:sz="0" w:space="0" w:color="auto"/>
      </w:divBdr>
    </w:div>
    <w:div w:id="1215198959">
      <w:bodyDiv w:val="1"/>
      <w:marLeft w:val="0"/>
      <w:marRight w:val="0"/>
      <w:marTop w:val="0"/>
      <w:marBottom w:val="0"/>
      <w:divBdr>
        <w:top w:val="none" w:sz="0" w:space="0" w:color="auto"/>
        <w:left w:val="none" w:sz="0" w:space="0" w:color="auto"/>
        <w:bottom w:val="none" w:sz="0" w:space="0" w:color="auto"/>
        <w:right w:val="none" w:sz="0" w:space="0" w:color="auto"/>
      </w:divBdr>
    </w:div>
    <w:div w:id="1215894324">
      <w:bodyDiv w:val="1"/>
      <w:marLeft w:val="0"/>
      <w:marRight w:val="0"/>
      <w:marTop w:val="0"/>
      <w:marBottom w:val="0"/>
      <w:divBdr>
        <w:top w:val="none" w:sz="0" w:space="0" w:color="auto"/>
        <w:left w:val="none" w:sz="0" w:space="0" w:color="auto"/>
        <w:bottom w:val="none" w:sz="0" w:space="0" w:color="auto"/>
        <w:right w:val="none" w:sz="0" w:space="0" w:color="auto"/>
      </w:divBdr>
    </w:div>
    <w:div w:id="1217619173">
      <w:bodyDiv w:val="1"/>
      <w:marLeft w:val="0"/>
      <w:marRight w:val="0"/>
      <w:marTop w:val="0"/>
      <w:marBottom w:val="0"/>
      <w:divBdr>
        <w:top w:val="none" w:sz="0" w:space="0" w:color="auto"/>
        <w:left w:val="none" w:sz="0" w:space="0" w:color="auto"/>
        <w:bottom w:val="none" w:sz="0" w:space="0" w:color="auto"/>
        <w:right w:val="none" w:sz="0" w:space="0" w:color="auto"/>
      </w:divBdr>
    </w:div>
    <w:div w:id="1221862087">
      <w:bodyDiv w:val="1"/>
      <w:marLeft w:val="0"/>
      <w:marRight w:val="0"/>
      <w:marTop w:val="0"/>
      <w:marBottom w:val="0"/>
      <w:divBdr>
        <w:top w:val="none" w:sz="0" w:space="0" w:color="auto"/>
        <w:left w:val="none" w:sz="0" w:space="0" w:color="auto"/>
        <w:bottom w:val="none" w:sz="0" w:space="0" w:color="auto"/>
        <w:right w:val="none" w:sz="0" w:space="0" w:color="auto"/>
      </w:divBdr>
    </w:div>
    <w:div w:id="1233734397">
      <w:bodyDiv w:val="1"/>
      <w:marLeft w:val="0"/>
      <w:marRight w:val="0"/>
      <w:marTop w:val="0"/>
      <w:marBottom w:val="0"/>
      <w:divBdr>
        <w:top w:val="none" w:sz="0" w:space="0" w:color="auto"/>
        <w:left w:val="none" w:sz="0" w:space="0" w:color="auto"/>
        <w:bottom w:val="none" w:sz="0" w:space="0" w:color="auto"/>
        <w:right w:val="none" w:sz="0" w:space="0" w:color="auto"/>
      </w:divBdr>
    </w:div>
    <w:div w:id="1243099797">
      <w:bodyDiv w:val="1"/>
      <w:marLeft w:val="0"/>
      <w:marRight w:val="0"/>
      <w:marTop w:val="0"/>
      <w:marBottom w:val="0"/>
      <w:divBdr>
        <w:top w:val="none" w:sz="0" w:space="0" w:color="auto"/>
        <w:left w:val="none" w:sz="0" w:space="0" w:color="auto"/>
        <w:bottom w:val="none" w:sz="0" w:space="0" w:color="auto"/>
        <w:right w:val="none" w:sz="0" w:space="0" w:color="auto"/>
      </w:divBdr>
    </w:div>
    <w:div w:id="1246453551">
      <w:bodyDiv w:val="1"/>
      <w:marLeft w:val="0"/>
      <w:marRight w:val="0"/>
      <w:marTop w:val="0"/>
      <w:marBottom w:val="0"/>
      <w:divBdr>
        <w:top w:val="none" w:sz="0" w:space="0" w:color="auto"/>
        <w:left w:val="none" w:sz="0" w:space="0" w:color="auto"/>
        <w:bottom w:val="none" w:sz="0" w:space="0" w:color="auto"/>
        <w:right w:val="none" w:sz="0" w:space="0" w:color="auto"/>
      </w:divBdr>
    </w:div>
    <w:div w:id="1250428541">
      <w:bodyDiv w:val="1"/>
      <w:marLeft w:val="0"/>
      <w:marRight w:val="0"/>
      <w:marTop w:val="0"/>
      <w:marBottom w:val="0"/>
      <w:divBdr>
        <w:top w:val="none" w:sz="0" w:space="0" w:color="auto"/>
        <w:left w:val="none" w:sz="0" w:space="0" w:color="auto"/>
        <w:bottom w:val="none" w:sz="0" w:space="0" w:color="auto"/>
        <w:right w:val="none" w:sz="0" w:space="0" w:color="auto"/>
      </w:divBdr>
    </w:div>
    <w:div w:id="1256747617">
      <w:bodyDiv w:val="1"/>
      <w:marLeft w:val="0"/>
      <w:marRight w:val="0"/>
      <w:marTop w:val="0"/>
      <w:marBottom w:val="0"/>
      <w:divBdr>
        <w:top w:val="none" w:sz="0" w:space="0" w:color="auto"/>
        <w:left w:val="none" w:sz="0" w:space="0" w:color="auto"/>
        <w:bottom w:val="none" w:sz="0" w:space="0" w:color="auto"/>
        <w:right w:val="none" w:sz="0" w:space="0" w:color="auto"/>
      </w:divBdr>
    </w:div>
    <w:div w:id="1261570962">
      <w:bodyDiv w:val="1"/>
      <w:marLeft w:val="0"/>
      <w:marRight w:val="0"/>
      <w:marTop w:val="0"/>
      <w:marBottom w:val="0"/>
      <w:divBdr>
        <w:top w:val="none" w:sz="0" w:space="0" w:color="auto"/>
        <w:left w:val="none" w:sz="0" w:space="0" w:color="auto"/>
        <w:bottom w:val="none" w:sz="0" w:space="0" w:color="auto"/>
        <w:right w:val="none" w:sz="0" w:space="0" w:color="auto"/>
      </w:divBdr>
    </w:div>
    <w:div w:id="1261832838">
      <w:bodyDiv w:val="1"/>
      <w:marLeft w:val="0"/>
      <w:marRight w:val="0"/>
      <w:marTop w:val="0"/>
      <w:marBottom w:val="0"/>
      <w:divBdr>
        <w:top w:val="none" w:sz="0" w:space="0" w:color="auto"/>
        <w:left w:val="none" w:sz="0" w:space="0" w:color="auto"/>
        <w:bottom w:val="none" w:sz="0" w:space="0" w:color="auto"/>
        <w:right w:val="none" w:sz="0" w:space="0" w:color="auto"/>
      </w:divBdr>
    </w:div>
    <w:div w:id="1273824375">
      <w:bodyDiv w:val="1"/>
      <w:marLeft w:val="0"/>
      <w:marRight w:val="0"/>
      <w:marTop w:val="0"/>
      <w:marBottom w:val="0"/>
      <w:divBdr>
        <w:top w:val="none" w:sz="0" w:space="0" w:color="auto"/>
        <w:left w:val="none" w:sz="0" w:space="0" w:color="auto"/>
        <w:bottom w:val="none" w:sz="0" w:space="0" w:color="auto"/>
        <w:right w:val="none" w:sz="0" w:space="0" w:color="auto"/>
      </w:divBdr>
    </w:div>
    <w:div w:id="1287083111">
      <w:bodyDiv w:val="1"/>
      <w:marLeft w:val="0"/>
      <w:marRight w:val="0"/>
      <w:marTop w:val="0"/>
      <w:marBottom w:val="0"/>
      <w:divBdr>
        <w:top w:val="none" w:sz="0" w:space="0" w:color="auto"/>
        <w:left w:val="none" w:sz="0" w:space="0" w:color="auto"/>
        <w:bottom w:val="none" w:sz="0" w:space="0" w:color="auto"/>
        <w:right w:val="none" w:sz="0" w:space="0" w:color="auto"/>
      </w:divBdr>
    </w:div>
    <w:div w:id="1294480648">
      <w:bodyDiv w:val="1"/>
      <w:marLeft w:val="0"/>
      <w:marRight w:val="0"/>
      <w:marTop w:val="0"/>
      <w:marBottom w:val="0"/>
      <w:divBdr>
        <w:top w:val="none" w:sz="0" w:space="0" w:color="auto"/>
        <w:left w:val="none" w:sz="0" w:space="0" w:color="auto"/>
        <w:bottom w:val="none" w:sz="0" w:space="0" w:color="auto"/>
        <w:right w:val="none" w:sz="0" w:space="0" w:color="auto"/>
      </w:divBdr>
    </w:div>
    <w:div w:id="1309096606">
      <w:bodyDiv w:val="1"/>
      <w:marLeft w:val="0"/>
      <w:marRight w:val="0"/>
      <w:marTop w:val="0"/>
      <w:marBottom w:val="0"/>
      <w:divBdr>
        <w:top w:val="none" w:sz="0" w:space="0" w:color="auto"/>
        <w:left w:val="none" w:sz="0" w:space="0" w:color="auto"/>
        <w:bottom w:val="none" w:sz="0" w:space="0" w:color="auto"/>
        <w:right w:val="none" w:sz="0" w:space="0" w:color="auto"/>
      </w:divBdr>
      <w:divsChild>
        <w:div w:id="18316341">
          <w:marLeft w:val="0"/>
          <w:marRight w:val="0"/>
          <w:marTop w:val="0"/>
          <w:marBottom w:val="0"/>
          <w:divBdr>
            <w:top w:val="none" w:sz="0" w:space="0" w:color="auto"/>
            <w:left w:val="none" w:sz="0" w:space="0" w:color="auto"/>
            <w:bottom w:val="none" w:sz="0" w:space="0" w:color="auto"/>
            <w:right w:val="none" w:sz="0" w:space="0" w:color="auto"/>
          </w:divBdr>
          <w:divsChild>
            <w:div w:id="1457018522">
              <w:marLeft w:val="0"/>
              <w:marRight w:val="0"/>
              <w:marTop w:val="0"/>
              <w:marBottom w:val="0"/>
              <w:divBdr>
                <w:top w:val="none" w:sz="0" w:space="0" w:color="auto"/>
                <w:left w:val="none" w:sz="0" w:space="0" w:color="auto"/>
                <w:bottom w:val="none" w:sz="0" w:space="0" w:color="auto"/>
                <w:right w:val="none" w:sz="0" w:space="0" w:color="auto"/>
              </w:divBdr>
            </w:div>
          </w:divsChild>
        </w:div>
        <w:div w:id="255097442">
          <w:marLeft w:val="0"/>
          <w:marRight w:val="0"/>
          <w:marTop w:val="0"/>
          <w:marBottom w:val="0"/>
          <w:divBdr>
            <w:top w:val="none" w:sz="0" w:space="0" w:color="auto"/>
            <w:left w:val="none" w:sz="0" w:space="0" w:color="auto"/>
            <w:bottom w:val="none" w:sz="0" w:space="0" w:color="auto"/>
            <w:right w:val="none" w:sz="0" w:space="0" w:color="auto"/>
          </w:divBdr>
          <w:divsChild>
            <w:div w:id="722020338">
              <w:marLeft w:val="0"/>
              <w:marRight w:val="0"/>
              <w:marTop w:val="0"/>
              <w:marBottom w:val="0"/>
              <w:divBdr>
                <w:top w:val="none" w:sz="0" w:space="0" w:color="auto"/>
                <w:left w:val="none" w:sz="0" w:space="0" w:color="auto"/>
                <w:bottom w:val="none" w:sz="0" w:space="0" w:color="auto"/>
                <w:right w:val="none" w:sz="0" w:space="0" w:color="auto"/>
              </w:divBdr>
            </w:div>
          </w:divsChild>
        </w:div>
        <w:div w:id="834537258">
          <w:marLeft w:val="0"/>
          <w:marRight w:val="0"/>
          <w:marTop w:val="0"/>
          <w:marBottom w:val="0"/>
          <w:divBdr>
            <w:top w:val="none" w:sz="0" w:space="0" w:color="auto"/>
            <w:left w:val="none" w:sz="0" w:space="0" w:color="auto"/>
            <w:bottom w:val="none" w:sz="0" w:space="0" w:color="auto"/>
            <w:right w:val="none" w:sz="0" w:space="0" w:color="auto"/>
          </w:divBdr>
          <w:divsChild>
            <w:div w:id="1583875924">
              <w:marLeft w:val="0"/>
              <w:marRight w:val="0"/>
              <w:marTop w:val="0"/>
              <w:marBottom w:val="0"/>
              <w:divBdr>
                <w:top w:val="none" w:sz="0" w:space="0" w:color="auto"/>
                <w:left w:val="none" w:sz="0" w:space="0" w:color="auto"/>
                <w:bottom w:val="none" w:sz="0" w:space="0" w:color="auto"/>
                <w:right w:val="none" w:sz="0" w:space="0" w:color="auto"/>
              </w:divBdr>
            </w:div>
          </w:divsChild>
        </w:div>
        <w:div w:id="851408055">
          <w:marLeft w:val="0"/>
          <w:marRight w:val="0"/>
          <w:marTop w:val="0"/>
          <w:marBottom w:val="0"/>
          <w:divBdr>
            <w:top w:val="none" w:sz="0" w:space="0" w:color="auto"/>
            <w:left w:val="none" w:sz="0" w:space="0" w:color="auto"/>
            <w:bottom w:val="none" w:sz="0" w:space="0" w:color="auto"/>
            <w:right w:val="none" w:sz="0" w:space="0" w:color="auto"/>
          </w:divBdr>
          <w:divsChild>
            <w:div w:id="1825124360">
              <w:marLeft w:val="0"/>
              <w:marRight w:val="0"/>
              <w:marTop w:val="0"/>
              <w:marBottom w:val="0"/>
              <w:divBdr>
                <w:top w:val="none" w:sz="0" w:space="0" w:color="auto"/>
                <w:left w:val="none" w:sz="0" w:space="0" w:color="auto"/>
                <w:bottom w:val="none" w:sz="0" w:space="0" w:color="auto"/>
                <w:right w:val="none" w:sz="0" w:space="0" w:color="auto"/>
              </w:divBdr>
            </w:div>
          </w:divsChild>
        </w:div>
        <w:div w:id="1289043321">
          <w:marLeft w:val="0"/>
          <w:marRight w:val="0"/>
          <w:marTop w:val="0"/>
          <w:marBottom w:val="0"/>
          <w:divBdr>
            <w:top w:val="none" w:sz="0" w:space="0" w:color="auto"/>
            <w:left w:val="none" w:sz="0" w:space="0" w:color="auto"/>
            <w:bottom w:val="none" w:sz="0" w:space="0" w:color="auto"/>
            <w:right w:val="none" w:sz="0" w:space="0" w:color="auto"/>
          </w:divBdr>
          <w:divsChild>
            <w:div w:id="1218127850">
              <w:marLeft w:val="0"/>
              <w:marRight w:val="0"/>
              <w:marTop w:val="0"/>
              <w:marBottom w:val="0"/>
              <w:divBdr>
                <w:top w:val="none" w:sz="0" w:space="0" w:color="auto"/>
                <w:left w:val="none" w:sz="0" w:space="0" w:color="auto"/>
                <w:bottom w:val="none" w:sz="0" w:space="0" w:color="auto"/>
                <w:right w:val="none" w:sz="0" w:space="0" w:color="auto"/>
              </w:divBdr>
            </w:div>
          </w:divsChild>
        </w:div>
        <w:div w:id="1653679619">
          <w:marLeft w:val="0"/>
          <w:marRight w:val="0"/>
          <w:marTop w:val="0"/>
          <w:marBottom w:val="0"/>
          <w:divBdr>
            <w:top w:val="none" w:sz="0" w:space="0" w:color="auto"/>
            <w:left w:val="none" w:sz="0" w:space="0" w:color="auto"/>
            <w:bottom w:val="none" w:sz="0" w:space="0" w:color="auto"/>
            <w:right w:val="none" w:sz="0" w:space="0" w:color="auto"/>
          </w:divBdr>
          <w:divsChild>
            <w:div w:id="676154122">
              <w:marLeft w:val="0"/>
              <w:marRight w:val="0"/>
              <w:marTop w:val="0"/>
              <w:marBottom w:val="0"/>
              <w:divBdr>
                <w:top w:val="none" w:sz="0" w:space="0" w:color="auto"/>
                <w:left w:val="none" w:sz="0" w:space="0" w:color="auto"/>
                <w:bottom w:val="none" w:sz="0" w:space="0" w:color="auto"/>
                <w:right w:val="none" w:sz="0" w:space="0" w:color="auto"/>
              </w:divBdr>
            </w:div>
          </w:divsChild>
        </w:div>
        <w:div w:id="1662001890">
          <w:marLeft w:val="0"/>
          <w:marRight w:val="0"/>
          <w:marTop w:val="0"/>
          <w:marBottom w:val="0"/>
          <w:divBdr>
            <w:top w:val="none" w:sz="0" w:space="0" w:color="auto"/>
            <w:left w:val="none" w:sz="0" w:space="0" w:color="auto"/>
            <w:bottom w:val="none" w:sz="0" w:space="0" w:color="auto"/>
            <w:right w:val="none" w:sz="0" w:space="0" w:color="auto"/>
          </w:divBdr>
          <w:divsChild>
            <w:div w:id="1075012811">
              <w:marLeft w:val="0"/>
              <w:marRight w:val="0"/>
              <w:marTop w:val="0"/>
              <w:marBottom w:val="0"/>
              <w:divBdr>
                <w:top w:val="none" w:sz="0" w:space="0" w:color="auto"/>
                <w:left w:val="none" w:sz="0" w:space="0" w:color="auto"/>
                <w:bottom w:val="none" w:sz="0" w:space="0" w:color="auto"/>
                <w:right w:val="none" w:sz="0" w:space="0" w:color="auto"/>
              </w:divBdr>
            </w:div>
          </w:divsChild>
        </w:div>
        <w:div w:id="1987321710">
          <w:marLeft w:val="0"/>
          <w:marRight w:val="0"/>
          <w:marTop w:val="0"/>
          <w:marBottom w:val="0"/>
          <w:divBdr>
            <w:top w:val="none" w:sz="0" w:space="0" w:color="auto"/>
            <w:left w:val="none" w:sz="0" w:space="0" w:color="auto"/>
            <w:bottom w:val="none" w:sz="0" w:space="0" w:color="auto"/>
            <w:right w:val="none" w:sz="0" w:space="0" w:color="auto"/>
          </w:divBdr>
          <w:divsChild>
            <w:div w:id="183252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636">
      <w:bodyDiv w:val="1"/>
      <w:marLeft w:val="0"/>
      <w:marRight w:val="0"/>
      <w:marTop w:val="0"/>
      <w:marBottom w:val="0"/>
      <w:divBdr>
        <w:top w:val="none" w:sz="0" w:space="0" w:color="auto"/>
        <w:left w:val="none" w:sz="0" w:space="0" w:color="auto"/>
        <w:bottom w:val="none" w:sz="0" w:space="0" w:color="auto"/>
        <w:right w:val="none" w:sz="0" w:space="0" w:color="auto"/>
      </w:divBdr>
    </w:div>
    <w:div w:id="1317417097">
      <w:bodyDiv w:val="1"/>
      <w:marLeft w:val="0"/>
      <w:marRight w:val="0"/>
      <w:marTop w:val="0"/>
      <w:marBottom w:val="0"/>
      <w:divBdr>
        <w:top w:val="none" w:sz="0" w:space="0" w:color="auto"/>
        <w:left w:val="none" w:sz="0" w:space="0" w:color="auto"/>
        <w:bottom w:val="none" w:sz="0" w:space="0" w:color="auto"/>
        <w:right w:val="none" w:sz="0" w:space="0" w:color="auto"/>
      </w:divBdr>
      <w:divsChild>
        <w:div w:id="1289507851">
          <w:marLeft w:val="0"/>
          <w:marRight w:val="0"/>
          <w:marTop w:val="0"/>
          <w:marBottom w:val="0"/>
          <w:divBdr>
            <w:top w:val="none" w:sz="0" w:space="0" w:color="auto"/>
            <w:left w:val="none" w:sz="0" w:space="0" w:color="auto"/>
            <w:bottom w:val="none" w:sz="0" w:space="0" w:color="auto"/>
            <w:right w:val="none" w:sz="0" w:space="0" w:color="auto"/>
          </w:divBdr>
          <w:divsChild>
            <w:div w:id="192337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071079">
      <w:bodyDiv w:val="1"/>
      <w:marLeft w:val="0"/>
      <w:marRight w:val="0"/>
      <w:marTop w:val="0"/>
      <w:marBottom w:val="0"/>
      <w:divBdr>
        <w:top w:val="none" w:sz="0" w:space="0" w:color="auto"/>
        <w:left w:val="none" w:sz="0" w:space="0" w:color="auto"/>
        <w:bottom w:val="none" w:sz="0" w:space="0" w:color="auto"/>
        <w:right w:val="none" w:sz="0" w:space="0" w:color="auto"/>
      </w:divBdr>
    </w:div>
    <w:div w:id="1319529831">
      <w:bodyDiv w:val="1"/>
      <w:marLeft w:val="0"/>
      <w:marRight w:val="0"/>
      <w:marTop w:val="0"/>
      <w:marBottom w:val="0"/>
      <w:divBdr>
        <w:top w:val="none" w:sz="0" w:space="0" w:color="auto"/>
        <w:left w:val="none" w:sz="0" w:space="0" w:color="auto"/>
        <w:bottom w:val="none" w:sz="0" w:space="0" w:color="auto"/>
        <w:right w:val="none" w:sz="0" w:space="0" w:color="auto"/>
      </w:divBdr>
    </w:div>
    <w:div w:id="1330064743">
      <w:bodyDiv w:val="1"/>
      <w:marLeft w:val="0"/>
      <w:marRight w:val="0"/>
      <w:marTop w:val="0"/>
      <w:marBottom w:val="0"/>
      <w:divBdr>
        <w:top w:val="none" w:sz="0" w:space="0" w:color="auto"/>
        <w:left w:val="none" w:sz="0" w:space="0" w:color="auto"/>
        <w:bottom w:val="none" w:sz="0" w:space="0" w:color="auto"/>
        <w:right w:val="none" w:sz="0" w:space="0" w:color="auto"/>
      </w:divBdr>
    </w:div>
    <w:div w:id="1334643478">
      <w:bodyDiv w:val="1"/>
      <w:marLeft w:val="0"/>
      <w:marRight w:val="0"/>
      <w:marTop w:val="0"/>
      <w:marBottom w:val="0"/>
      <w:divBdr>
        <w:top w:val="none" w:sz="0" w:space="0" w:color="auto"/>
        <w:left w:val="none" w:sz="0" w:space="0" w:color="auto"/>
        <w:bottom w:val="none" w:sz="0" w:space="0" w:color="auto"/>
        <w:right w:val="none" w:sz="0" w:space="0" w:color="auto"/>
      </w:divBdr>
    </w:div>
    <w:div w:id="1334995322">
      <w:bodyDiv w:val="1"/>
      <w:marLeft w:val="0"/>
      <w:marRight w:val="0"/>
      <w:marTop w:val="0"/>
      <w:marBottom w:val="0"/>
      <w:divBdr>
        <w:top w:val="none" w:sz="0" w:space="0" w:color="auto"/>
        <w:left w:val="none" w:sz="0" w:space="0" w:color="auto"/>
        <w:bottom w:val="none" w:sz="0" w:space="0" w:color="auto"/>
        <w:right w:val="none" w:sz="0" w:space="0" w:color="auto"/>
      </w:divBdr>
      <w:divsChild>
        <w:div w:id="1682467059">
          <w:marLeft w:val="0"/>
          <w:marRight w:val="0"/>
          <w:marTop w:val="0"/>
          <w:marBottom w:val="0"/>
          <w:divBdr>
            <w:top w:val="none" w:sz="0" w:space="0" w:color="auto"/>
            <w:left w:val="none" w:sz="0" w:space="0" w:color="auto"/>
            <w:bottom w:val="none" w:sz="0" w:space="0" w:color="auto"/>
            <w:right w:val="none" w:sz="0" w:space="0" w:color="auto"/>
          </w:divBdr>
        </w:div>
      </w:divsChild>
    </w:div>
    <w:div w:id="1335113969">
      <w:bodyDiv w:val="1"/>
      <w:marLeft w:val="0"/>
      <w:marRight w:val="0"/>
      <w:marTop w:val="0"/>
      <w:marBottom w:val="0"/>
      <w:divBdr>
        <w:top w:val="none" w:sz="0" w:space="0" w:color="auto"/>
        <w:left w:val="none" w:sz="0" w:space="0" w:color="auto"/>
        <w:bottom w:val="none" w:sz="0" w:space="0" w:color="auto"/>
        <w:right w:val="none" w:sz="0" w:space="0" w:color="auto"/>
      </w:divBdr>
    </w:div>
    <w:div w:id="1336878373">
      <w:bodyDiv w:val="1"/>
      <w:marLeft w:val="0"/>
      <w:marRight w:val="0"/>
      <w:marTop w:val="0"/>
      <w:marBottom w:val="0"/>
      <w:divBdr>
        <w:top w:val="none" w:sz="0" w:space="0" w:color="auto"/>
        <w:left w:val="none" w:sz="0" w:space="0" w:color="auto"/>
        <w:bottom w:val="none" w:sz="0" w:space="0" w:color="auto"/>
        <w:right w:val="none" w:sz="0" w:space="0" w:color="auto"/>
      </w:divBdr>
    </w:div>
    <w:div w:id="1336959757">
      <w:bodyDiv w:val="1"/>
      <w:marLeft w:val="0"/>
      <w:marRight w:val="0"/>
      <w:marTop w:val="0"/>
      <w:marBottom w:val="0"/>
      <w:divBdr>
        <w:top w:val="none" w:sz="0" w:space="0" w:color="auto"/>
        <w:left w:val="none" w:sz="0" w:space="0" w:color="auto"/>
        <w:bottom w:val="none" w:sz="0" w:space="0" w:color="auto"/>
        <w:right w:val="none" w:sz="0" w:space="0" w:color="auto"/>
      </w:divBdr>
    </w:div>
    <w:div w:id="1339505268">
      <w:bodyDiv w:val="1"/>
      <w:marLeft w:val="0"/>
      <w:marRight w:val="0"/>
      <w:marTop w:val="0"/>
      <w:marBottom w:val="0"/>
      <w:divBdr>
        <w:top w:val="none" w:sz="0" w:space="0" w:color="auto"/>
        <w:left w:val="none" w:sz="0" w:space="0" w:color="auto"/>
        <w:bottom w:val="none" w:sz="0" w:space="0" w:color="auto"/>
        <w:right w:val="none" w:sz="0" w:space="0" w:color="auto"/>
      </w:divBdr>
    </w:div>
    <w:div w:id="1354651423">
      <w:bodyDiv w:val="1"/>
      <w:marLeft w:val="0"/>
      <w:marRight w:val="0"/>
      <w:marTop w:val="0"/>
      <w:marBottom w:val="0"/>
      <w:divBdr>
        <w:top w:val="none" w:sz="0" w:space="0" w:color="auto"/>
        <w:left w:val="none" w:sz="0" w:space="0" w:color="auto"/>
        <w:bottom w:val="none" w:sz="0" w:space="0" w:color="auto"/>
        <w:right w:val="none" w:sz="0" w:space="0" w:color="auto"/>
      </w:divBdr>
    </w:div>
    <w:div w:id="1359312665">
      <w:bodyDiv w:val="1"/>
      <w:marLeft w:val="0"/>
      <w:marRight w:val="0"/>
      <w:marTop w:val="0"/>
      <w:marBottom w:val="0"/>
      <w:divBdr>
        <w:top w:val="none" w:sz="0" w:space="0" w:color="auto"/>
        <w:left w:val="none" w:sz="0" w:space="0" w:color="auto"/>
        <w:bottom w:val="none" w:sz="0" w:space="0" w:color="auto"/>
        <w:right w:val="none" w:sz="0" w:space="0" w:color="auto"/>
      </w:divBdr>
    </w:div>
    <w:div w:id="1360816283">
      <w:bodyDiv w:val="1"/>
      <w:marLeft w:val="0"/>
      <w:marRight w:val="0"/>
      <w:marTop w:val="0"/>
      <w:marBottom w:val="0"/>
      <w:divBdr>
        <w:top w:val="none" w:sz="0" w:space="0" w:color="auto"/>
        <w:left w:val="none" w:sz="0" w:space="0" w:color="auto"/>
        <w:bottom w:val="none" w:sz="0" w:space="0" w:color="auto"/>
        <w:right w:val="none" w:sz="0" w:space="0" w:color="auto"/>
      </w:divBdr>
    </w:div>
    <w:div w:id="1363286997">
      <w:bodyDiv w:val="1"/>
      <w:marLeft w:val="0"/>
      <w:marRight w:val="0"/>
      <w:marTop w:val="0"/>
      <w:marBottom w:val="0"/>
      <w:divBdr>
        <w:top w:val="none" w:sz="0" w:space="0" w:color="auto"/>
        <w:left w:val="none" w:sz="0" w:space="0" w:color="auto"/>
        <w:bottom w:val="none" w:sz="0" w:space="0" w:color="auto"/>
        <w:right w:val="none" w:sz="0" w:space="0" w:color="auto"/>
      </w:divBdr>
    </w:div>
    <w:div w:id="1373722738">
      <w:bodyDiv w:val="1"/>
      <w:marLeft w:val="0"/>
      <w:marRight w:val="0"/>
      <w:marTop w:val="0"/>
      <w:marBottom w:val="0"/>
      <w:divBdr>
        <w:top w:val="none" w:sz="0" w:space="0" w:color="auto"/>
        <w:left w:val="none" w:sz="0" w:space="0" w:color="auto"/>
        <w:bottom w:val="none" w:sz="0" w:space="0" w:color="auto"/>
        <w:right w:val="none" w:sz="0" w:space="0" w:color="auto"/>
      </w:divBdr>
    </w:div>
    <w:div w:id="1390038198">
      <w:bodyDiv w:val="1"/>
      <w:marLeft w:val="0"/>
      <w:marRight w:val="0"/>
      <w:marTop w:val="0"/>
      <w:marBottom w:val="0"/>
      <w:divBdr>
        <w:top w:val="none" w:sz="0" w:space="0" w:color="auto"/>
        <w:left w:val="none" w:sz="0" w:space="0" w:color="auto"/>
        <w:bottom w:val="none" w:sz="0" w:space="0" w:color="auto"/>
        <w:right w:val="none" w:sz="0" w:space="0" w:color="auto"/>
      </w:divBdr>
    </w:div>
    <w:div w:id="1402634033">
      <w:bodyDiv w:val="1"/>
      <w:marLeft w:val="0"/>
      <w:marRight w:val="0"/>
      <w:marTop w:val="0"/>
      <w:marBottom w:val="0"/>
      <w:divBdr>
        <w:top w:val="none" w:sz="0" w:space="0" w:color="auto"/>
        <w:left w:val="none" w:sz="0" w:space="0" w:color="auto"/>
        <w:bottom w:val="none" w:sz="0" w:space="0" w:color="auto"/>
        <w:right w:val="none" w:sz="0" w:space="0" w:color="auto"/>
      </w:divBdr>
    </w:div>
    <w:div w:id="1416319240">
      <w:bodyDiv w:val="1"/>
      <w:marLeft w:val="0"/>
      <w:marRight w:val="0"/>
      <w:marTop w:val="0"/>
      <w:marBottom w:val="0"/>
      <w:divBdr>
        <w:top w:val="none" w:sz="0" w:space="0" w:color="auto"/>
        <w:left w:val="none" w:sz="0" w:space="0" w:color="auto"/>
        <w:bottom w:val="none" w:sz="0" w:space="0" w:color="auto"/>
        <w:right w:val="none" w:sz="0" w:space="0" w:color="auto"/>
      </w:divBdr>
    </w:div>
    <w:div w:id="1419249966">
      <w:bodyDiv w:val="1"/>
      <w:marLeft w:val="0"/>
      <w:marRight w:val="0"/>
      <w:marTop w:val="0"/>
      <w:marBottom w:val="0"/>
      <w:divBdr>
        <w:top w:val="none" w:sz="0" w:space="0" w:color="auto"/>
        <w:left w:val="none" w:sz="0" w:space="0" w:color="auto"/>
        <w:bottom w:val="none" w:sz="0" w:space="0" w:color="auto"/>
        <w:right w:val="none" w:sz="0" w:space="0" w:color="auto"/>
      </w:divBdr>
    </w:div>
    <w:div w:id="1437678842">
      <w:bodyDiv w:val="1"/>
      <w:marLeft w:val="0"/>
      <w:marRight w:val="0"/>
      <w:marTop w:val="0"/>
      <w:marBottom w:val="0"/>
      <w:divBdr>
        <w:top w:val="none" w:sz="0" w:space="0" w:color="auto"/>
        <w:left w:val="none" w:sz="0" w:space="0" w:color="auto"/>
        <w:bottom w:val="none" w:sz="0" w:space="0" w:color="auto"/>
        <w:right w:val="none" w:sz="0" w:space="0" w:color="auto"/>
      </w:divBdr>
    </w:div>
    <w:div w:id="1438022594">
      <w:bodyDiv w:val="1"/>
      <w:marLeft w:val="0"/>
      <w:marRight w:val="0"/>
      <w:marTop w:val="0"/>
      <w:marBottom w:val="0"/>
      <w:divBdr>
        <w:top w:val="none" w:sz="0" w:space="0" w:color="auto"/>
        <w:left w:val="none" w:sz="0" w:space="0" w:color="auto"/>
        <w:bottom w:val="none" w:sz="0" w:space="0" w:color="auto"/>
        <w:right w:val="none" w:sz="0" w:space="0" w:color="auto"/>
      </w:divBdr>
      <w:divsChild>
        <w:div w:id="35588267">
          <w:marLeft w:val="547"/>
          <w:marRight w:val="0"/>
          <w:marTop w:val="0"/>
          <w:marBottom w:val="0"/>
          <w:divBdr>
            <w:top w:val="none" w:sz="0" w:space="0" w:color="auto"/>
            <w:left w:val="none" w:sz="0" w:space="0" w:color="auto"/>
            <w:bottom w:val="none" w:sz="0" w:space="0" w:color="auto"/>
            <w:right w:val="none" w:sz="0" w:space="0" w:color="auto"/>
          </w:divBdr>
        </w:div>
        <w:div w:id="180432051">
          <w:marLeft w:val="547"/>
          <w:marRight w:val="0"/>
          <w:marTop w:val="0"/>
          <w:marBottom w:val="0"/>
          <w:divBdr>
            <w:top w:val="none" w:sz="0" w:space="0" w:color="auto"/>
            <w:left w:val="none" w:sz="0" w:space="0" w:color="auto"/>
            <w:bottom w:val="none" w:sz="0" w:space="0" w:color="auto"/>
            <w:right w:val="none" w:sz="0" w:space="0" w:color="auto"/>
          </w:divBdr>
        </w:div>
        <w:div w:id="213196368">
          <w:marLeft w:val="547"/>
          <w:marRight w:val="0"/>
          <w:marTop w:val="0"/>
          <w:marBottom w:val="0"/>
          <w:divBdr>
            <w:top w:val="none" w:sz="0" w:space="0" w:color="auto"/>
            <w:left w:val="none" w:sz="0" w:space="0" w:color="auto"/>
            <w:bottom w:val="none" w:sz="0" w:space="0" w:color="auto"/>
            <w:right w:val="none" w:sz="0" w:space="0" w:color="auto"/>
          </w:divBdr>
        </w:div>
        <w:div w:id="305285780">
          <w:marLeft w:val="547"/>
          <w:marRight w:val="0"/>
          <w:marTop w:val="0"/>
          <w:marBottom w:val="0"/>
          <w:divBdr>
            <w:top w:val="none" w:sz="0" w:space="0" w:color="auto"/>
            <w:left w:val="none" w:sz="0" w:space="0" w:color="auto"/>
            <w:bottom w:val="none" w:sz="0" w:space="0" w:color="auto"/>
            <w:right w:val="none" w:sz="0" w:space="0" w:color="auto"/>
          </w:divBdr>
        </w:div>
        <w:div w:id="485780516">
          <w:marLeft w:val="547"/>
          <w:marRight w:val="0"/>
          <w:marTop w:val="0"/>
          <w:marBottom w:val="0"/>
          <w:divBdr>
            <w:top w:val="none" w:sz="0" w:space="0" w:color="auto"/>
            <w:left w:val="none" w:sz="0" w:space="0" w:color="auto"/>
            <w:bottom w:val="none" w:sz="0" w:space="0" w:color="auto"/>
            <w:right w:val="none" w:sz="0" w:space="0" w:color="auto"/>
          </w:divBdr>
        </w:div>
        <w:div w:id="747310738">
          <w:marLeft w:val="547"/>
          <w:marRight w:val="0"/>
          <w:marTop w:val="0"/>
          <w:marBottom w:val="0"/>
          <w:divBdr>
            <w:top w:val="none" w:sz="0" w:space="0" w:color="auto"/>
            <w:left w:val="none" w:sz="0" w:space="0" w:color="auto"/>
            <w:bottom w:val="none" w:sz="0" w:space="0" w:color="auto"/>
            <w:right w:val="none" w:sz="0" w:space="0" w:color="auto"/>
          </w:divBdr>
        </w:div>
        <w:div w:id="1223564075">
          <w:marLeft w:val="547"/>
          <w:marRight w:val="0"/>
          <w:marTop w:val="0"/>
          <w:marBottom w:val="0"/>
          <w:divBdr>
            <w:top w:val="none" w:sz="0" w:space="0" w:color="auto"/>
            <w:left w:val="none" w:sz="0" w:space="0" w:color="auto"/>
            <w:bottom w:val="none" w:sz="0" w:space="0" w:color="auto"/>
            <w:right w:val="none" w:sz="0" w:space="0" w:color="auto"/>
          </w:divBdr>
        </w:div>
        <w:div w:id="1326284098">
          <w:marLeft w:val="547"/>
          <w:marRight w:val="0"/>
          <w:marTop w:val="0"/>
          <w:marBottom w:val="0"/>
          <w:divBdr>
            <w:top w:val="none" w:sz="0" w:space="0" w:color="auto"/>
            <w:left w:val="none" w:sz="0" w:space="0" w:color="auto"/>
            <w:bottom w:val="none" w:sz="0" w:space="0" w:color="auto"/>
            <w:right w:val="none" w:sz="0" w:space="0" w:color="auto"/>
          </w:divBdr>
        </w:div>
      </w:divsChild>
    </w:div>
    <w:div w:id="1438863986">
      <w:bodyDiv w:val="1"/>
      <w:marLeft w:val="0"/>
      <w:marRight w:val="0"/>
      <w:marTop w:val="0"/>
      <w:marBottom w:val="0"/>
      <w:divBdr>
        <w:top w:val="none" w:sz="0" w:space="0" w:color="auto"/>
        <w:left w:val="none" w:sz="0" w:space="0" w:color="auto"/>
        <w:bottom w:val="none" w:sz="0" w:space="0" w:color="auto"/>
        <w:right w:val="none" w:sz="0" w:space="0" w:color="auto"/>
      </w:divBdr>
    </w:div>
    <w:div w:id="1448044732">
      <w:bodyDiv w:val="1"/>
      <w:marLeft w:val="0"/>
      <w:marRight w:val="0"/>
      <w:marTop w:val="0"/>
      <w:marBottom w:val="0"/>
      <w:divBdr>
        <w:top w:val="none" w:sz="0" w:space="0" w:color="auto"/>
        <w:left w:val="none" w:sz="0" w:space="0" w:color="auto"/>
        <w:bottom w:val="none" w:sz="0" w:space="0" w:color="auto"/>
        <w:right w:val="none" w:sz="0" w:space="0" w:color="auto"/>
      </w:divBdr>
    </w:div>
    <w:div w:id="1449591634">
      <w:bodyDiv w:val="1"/>
      <w:marLeft w:val="0"/>
      <w:marRight w:val="0"/>
      <w:marTop w:val="0"/>
      <w:marBottom w:val="0"/>
      <w:divBdr>
        <w:top w:val="none" w:sz="0" w:space="0" w:color="auto"/>
        <w:left w:val="none" w:sz="0" w:space="0" w:color="auto"/>
        <w:bottom w:val="none" w:sz="0" w:space="0" w:color="auto"/>
        <w:right w:val="none" w:sz="0" w:space="0" w:color="auto"/>
      </w:divBdr>
    </w:div>
    <w:div w:id="1458914837">
      <w:bodyDiv w:val="1"/>
      <w:marLeft w:val="0"/>
      <w:marRight w:val="0"/>
      <w:marTop w:val="0"/>
      <w:marBottom w:val="0"/>
      <w:divBdr>
        <w:top w:val="none" w:sz="0" w:space="0" w:color="auto"/>
        <w:left w:val="none" w:sz="0" w:space="0" w:color="auto"/>
        <w:bottom w:val="none" w:sz="0" w:space="0" w:color="auto"/>
        <w:right w:val="none" w:sz="0" w:space="0" w:color="auto"/>
      </w:divBdr>
    </w:div>
    <w:div w:id="1460998796">
      <w:bodyDiv w:val="1"/>
      <w:marLeft w:val="0"/>
      <w:marRight w:val="0"/>
      <w:marTop w:val="0"/>
      <w:marBottom w:val="0"/>
      <w:divBdr>
        <w:top w:val="none" w:sz="0" w:space="0" w:color="auto"/>
        <w:left w:val="none" w:sz="0" w:space="0" w:color="auto"/>
        <w:bottom w:val="none" w:sz="0" w:space="0" w:color="auto"/>
        <w:right w:val="none" w:sz="0" w:space="0" w:color="auto"/>
      </w:divBdr>
    </w:div>
    <w:div w:id="1461874409">
      <w:bodyDiv w:val="1"/>
      <w:marLeft w:val="0"/>
      <w:marRight w:val="0"/>
      <w:marTop w:val="0"/>
      <w:marBottom w:val="0"/>
      <w:divBdr>
        <w:top w:val="none" w:sz="0" w:space="0" w:color="auto"/>
        <w:left w:val="none" w:sz="0" w:space="0" w:color="auto"/>
        <w:bottom w:val="none" w:sz="0" w:space="0" w:color="auto"/>
        <w:right w:val="none" w:sz="0" w:space="0" w:color="auto"/>
      </w:divBdr>
    </w:div>
    <w:div w:id="1462075299">
      <w:bodyDiv w:val="1"/>
      <w:marLeft w:val="0"/>
      <w:marRight w:val="0"/>
      <w:marTop w:val="0"/>
      <w:marBottom w:val="0"/>
      <w:divBdr>
        <w:top w:val="none" w:sz="0" w:space="0" w:color="auto"/>
        <w:left w:val="none" w:sz="0" w:space="0" w:color="auto"/>
        <w:bottom w:val="none" w:sz="0" w:space="0" w:color="auto"/>
        <w:right w:val="none" w:sz="0" w:space="0" w:color="auto"/>
      </w:divBdr>
    </w:div>
    <w:div w:id="1467167236">
      <w:bodyDiv w:val="1"/>
      <w:marLeft w:val="0"/>
      <w:marRight w:val="0"/>
      <w:marTop w:val="0"/>
      <w:marBottom w:val="0"/>
      <w:divBdr>
        <w:top w:val="none" w:sz="0" w:space="0" w:color="auto"/>
        <w:left w:val="none" w:sz="0" w:space="0" w:color="auto"/>
        <w:bottom w:val="none" w:sz="0" w:space="0" w:color="auto"/>
        <w:right w:val="none" w:sz="0" w:space="0" w:color="auto"/>
      </w:divBdr>
    </w:div>
    <w:div w:id="1473257337">
      <w:bodyDiv w:val="1"/>
      <w:marLeft w:val="0"/>
      <w:marRight w:val="0"/>
      <w:marTop w:val="0"/>
      <w:marBottom w:val="0"/>
      <w:divBdr>
        <w:top w:val="none" w:sz="0" w:space="0" w:color="auto"/>
        <w:left w:val="none" w:sz="0" w:space="0" w:color="auto"/>
        <w:bottom w:val="none" w:sz="0" w:space="0" w:color="auto"/>
        <w:right w:val="none" w:sz="0" w:space="0" w:color="auto"/>
      </w:divBdr>
    </w:div>
    <w:div w:id="1479151363">
      <w:bodyDiv w:val="1"/>
      <w:marLeft w:val="0"/>
      <w:marRight w:val="0"/>
      <w:marTop w:val="0"/>
      <w:marBottom w:val="0"/>
      <w:divBdr>
        <w:top w:val="none" w:sz="0" w:space="0" w:color="auto"/>
        <w:left w:val="none" w:sz="0" w:space="0" w:color="auto"/>
        <w:bottom w:val="none" w:sz="0" w:space="0" w:color="auto"/>
        <w:right w:val="none" w:sz="0" w:space="0" w:color="auto"/>
      </w:divBdr>
    </w:div>
    <w:div w:id="1482886180">
      <w:bodyDiv w:val="1"/>
      <w:marLeft w:val="0"/>
      <w:marRight w:val="0"/>
      <w:marTop w:val="0"/>
      <w:marBottom w:val="0"/>
      <w:divBdr>
        <w:top w:val="none" w:sz="0" w:space="0" w:color="auto"/>
        <w:left w:val="none" w:sz="0" w:space="0" w:color="auto"/>
        <w:bottom w:val="none" w:sz="0" w:space="0" w:color="auto"/>
        <w:right w:val="none" w:sz="0" w:space="0" w:color="auto"/>
      </w:divBdr>
    </w:div>
    <w:div w:id="1497696079">
      <w:bodyDiv w:val="1"/>
      <w:marLeft w:val="0"/>
      <w:marRight w:val="0"/>
      <w:marTop w:val="0"/>
      <w:marBottom w:val="0"/>
      <w:divBdr>
        <w:top w:val="none" w:sz="0" w:space="0" w:color="auto"/>
        <w:left w:val="none" w:sz="0" w:space="0" w:color="auto"/>
        <w:bottom w:val="none" w:sz="0" w:space="0" w:color="auto"/>
        <w:right w:val="none" w:sz="0" w:space="0" w:color="auto"/>
      </w:divBdr>
    </w:div>
    <w:div w:id="1517768067">
      <w:bodyDiv w:val="1"/>
      <w:marLeft w:val="0"/>
      <w:marRight w:val="0"/>
      <w:marTop w:val="0"/>
      <w:marBottom w:val="0"/>
      <w:divBdr>
        <w:top w:val="none" w:sz="0" w:space="0" w:color="auto"/>
        <w:left w:val="none" w:sz="0" w:space="0" w:color="auto"/>
        <w:bottom w:val="none" w:sz="0" w:space="0" w:color="auto"/>
        <w:right w:val="none" w:sz="0" w:space="0" w:color="auto"/>
      </w:divBdr>
    </w:div>
    <w:div w:id="1525709181">
      <w:bodyDiv w:val="1"/>
      <w:marLeft w:val="0"/>
      <w:marRight w:val="0"/>
      <w:marTop w:val="0"/>
      <w:marBottom w:val="0"/>
      <w:divBdr>
        <w:top w:val="none" w:sz="0" w:space="0" w:color="auto"/>
        <w:left w:val="none" w:sz="0" w:space="0" w:color="auto"/>
        <w:bottom w:val="none" w:sz="0" w:space="0" w:color="auto"/>
        <w:right w:val="none" w:sz="0" w:space="0" w:color="auto"/>
      </w:divBdr>
    </w:div>
    <w:div w:id="1536845954">
      <w:bodyDiv w:val="1"/>
      <w:marLeft w:val="0"/>
      <w:marRight w:val="0"/>
      <w:marTop w:val="0"/>
      <w:marBottom w:val="0"/>
      <w:divBdr>
        <w:top w:val="none" w:sz="0" w:space="0" w:color="auto"/>
        <w:left w:val="none" w:sz="0" w:space="0" w:color="auto"/>
        <w:bottom w:val="none" w:sz="0" w:space="0" w:color="auto"/>
        <w:right w:val="none" w:sz="0" w:space="0" w:color="auto"/>
      </w:divBdr>
    </w:div>
    <w:div w:id="1546209335">
      <w:bodyDiv w:val="1"/>
      <w:marLeft w:val="0"/>
      <w:marRight w:val="0"/>
      <w:marTop w:val="0"/>
      <w:marBottom w:val="0"/>
      <w:divBdr>
        <w:top w:val="none" w:sz="0" w:space="0" w:color="auto"/>
        <w:left w:val="none" w:sz="0" w:space="0" w:color="auto"/>
        <w:bottom w:val="none" w:sz="0" w:space="0" w:color="auto"/>
        <w:right w:val="none" w:sz="0" w:space="0" w:color="auto"/>
      </w:divBdr>
    </w:div>
    <w:div w:id="1546676652">
      <w:bodyDiv w:val="1"/>
      <w:marLeft w:val="0"/>
      <w:marRight w:val="0"/>
      <w:marTop w:val="0"/>
      <w:marBottom w:val="0"/>
      <w:divBdr>
        <w:top w:val="none" w:sz="0" w:space="0" w:color="auto"/>
        <w:left w:val="none" w:sz="0" w:space="0" w:color="auto"/>
        <w:bottom w:val="none" w:sz="0" w:space="0" w:color="auto"/>
        <w:right w:val="none" w:sz="0" w:space="0" w:color="auto"/>
      </w:divBdr>
    </w:div>
    <w:div w:id="1548644318">
      <w:bodyDiv w:val="1"/>
      <w:marLeft w:val="0"/>
      <w:marRight w:val="0"/>
      <w:marTop w:val="0"/>
      <w:marBottom w:val="0"/>
      <w:divBdr>
        <w:top w:val="none" w:sz="0" w:space="0" w:color="auto"/>
        <w:left w:val="none" w:sz="0" w:space="0" w:color="auto"/>
        <w:bottom w:val="none" w:sz="0" w:space="0" w:color="auto"/>
        <w:right w:val="none" w:sz="0" w:space="0" w:color="auto"/>
      </w:divBdr>
    </w:div>
    <w:div w:id="1550066346">
      <w:bodyDiv w:val="1"/>
      <w:marLeft w:val="0"/>
      <w:marRight w:val="0"/>
      <w:marTop w:val="0"/>
      <w:marBottom w:val="0"/>
      <w:divBdr>
        <w:top w:val="none" w:sz="0" w:space="0" w:color="auto"/>
        <w:left w:val="none" w:sz="0" w:space="0" w:color="auto"/>
        <w:bottom w:val="none" w:sz="0" w:space="0" w:color="auto"/>
        <w:right w:val="none" w:sz="0" w:space="0" w:color="auto"/>
      </w:divBdr>
    </w:div>
    <w:div w:id="1550070721">
      <w:bodyDiv w:val="1"/>
      <w:marLeft w:val="0"/>
      <w:marRight w:val="0"/>
      <w:marTop w:val="0"/>
      <w:marBottom w:val="0"/>
      <w:divBdr>
        <w:top w:val="none" w:sz="0" w:space="0" w:color="auto"/>
        <w:left w:val="none" w:sz="0" w:space="0" w:color="auto"/>
        <w:bottom w:val="none" w:sz="0" w:space="0" w:color="auto"/>
        <w:right w:val="none" w:sz="0" w:space="0" w:color="auto"/>
      </w:divBdr>
    </w:div>
    <w:div w:id="1551457808">
      <w:bodyDiv w:val="1"/>
      <w:marLeft w:val="0"/>
      <w:marRight w:val="0"/>
      <w:marTop w:val="0"/>
      <w:marBottom w:val="0"/>
      <w:divBdr>
        <w:top w:val="none" w:sz="0" w:space="0" w:color="auto"/>
        <w:left w:val="none" w:sz="0" w:space="0" w:color="auto"/>
        <w:bottom w:val="none" w:sz="0" w:space="0" w:color="auto"/>
        <w:right w:val="none" w:sz="0" w:space="0" w:color="auto"/>
      </w:divBdr>
    </w:div>
    <w:div w:id="1563835134">
      <w:bodyDiv w:val="1"/>
      <w:marLeft w:val="0"/>
      <w:marRight w:val="0"/>
      <w:marTop w:val="0"/>
      <w:marBottom w:val="0"/>
      <w:divBdr>
        <w:top w:val="none" w:sz="0" w:space="0" w:color="auto"/>
        <w:left w:val="none" w:sz="0" w:space="0" w:color="auto"/>
        <w:bottom w:val="none" w:sz="0" w:space="0" w:color="auto"/>
        <w:right w:val="none" w:sz="0" w:space="0" w:color="auto"/>
      </w:divBdr>
    </w:div>
    <w:div w:id="1583218689">
      <w:bodyDiv w:val="1"/>
      <w:marLeft w:val="0"/>
      <w:marRight w:val="0"/>
      <w:marTop w:val="0"/>
      <w:marBottom w:val="0"/>
      <w:divBdr>
        <w:top w:val="none" w:sz="0" w:space="0" w:color="auto"/>
        <w:left w:val="none" w:sz="0" w:space="0" w:color="auto"/>
        <w:bottom w:val="none" w:sz="0" w:space="0" w:color="auto"/>
        <w:right w:val="none" w:sz="0" w:space="0" w:color="auto"/>
      </w:divBdr>
    </w:div>
    <w:div w:id="1585065392">
      <w:bodyDiv w:val="1"/>
      <w:marLeft w:val="0"/>
      <w:marRight w:val="0"/>
      <w:marTop w:val="0"/>
      <w:marBottom w:val="0"/>
      <w:divBdr>
        <w:top w:val="none" w:sz="0" w:space="0" w:color="auto"/>
        <w:left w:val="none" w:sz="0" w:space="0" w:color="auto"/>
        <w:bottom w:val="none" w:sz="0" w:space="0" w:color="auto"/>
        <w:right w:val="none" w:sz="0" w:space="0" w:color="auto"/>
      </w:divBdr>
    </w:div>
    <w:div w:id="1588035376">
      <w:bodyDiv w:val="1"/>
      <w:marLeft w:val="0"/>
      <w:marRight w:val="0"/>
      <w:marTop w:val="0"/>
      <w:marBottom w:val="0"/>
      <w:divBdr>
        <w:top w:val="none" w:sz="0" w:space="0" w:color="auto"/>
        <w:left w:val="none" w:sz="0" w:space="0" w:color="auto"/>
        <w:bottom w:val="none" w:sz="0" w:space="0" w:color="auto"/>
        <w:right w:val="none" w:sz="0" w:space="0" w:color="auto"/>
      </w:divBdr>
    </w:div>
    <w:div w:id="1600983462">
      <w:bodyDiv w:val="1"/>
      <w:marLeft w:val="0"/>
      <w:marRight w:val="0"/>
      <w:marTop w:val="0"/>
      <w:marBottom w:val="0"/>
      <w:divBdr>
        <w:top w:val="none" w:sz="0" w:space="0" w:color="auto"/>
        <w:left w:val="none" w:sz="0" w:space="0" w:color="auto"/>
        <w:bottom w:val="none" w:sz="0" w:space="0" w:color="auto"/>
        <w:right w:val="none" w:sz="0" w:space="0" w:color="auto"/>
      </w:divBdr>
    </w:div>
    <w:div w:id="1609502766">
      <w:bodyDiv w:val="1"/>
      <w:marLeft w:val="0"/>
      <w:marRight w:val="0"/>
      <w:marTop w:val="0"/>
      <w:marBottom w:val="0"/>
      <w:divBdr>
        <w:top w:val="none" w:sz="0" w:space="0" w:color="auto"/>
        <w:left w:val="none" w:sz="0" w:space="0" w:color="auto"/>
        <w:bottom w:val="none" w:sz="0" w:space="0" w:color="auto"/>
        <w:right w:val="none" w:sz="0" w:space="0" w:color="auto"/>
      </w:divBdr>
    </w:div>
    <w:div w:id="1611232761">
      <w:bodyDiv w:val="1"/>
      <w:marLeft w:val="0"/>
      <w:marRight w:val="0"/>
      <w:marTop w:val="0"/>
      <w:marBottom w:val="0"/>
      <w:divBdr>
        <w:top w:val="none" w:sz="0" w:space="0" w:color="auto"/>
        <w:left w:val="none" w:sz="0" w:space="0" w:color="auto"/>
        <w:bottom w:val="none" w:sz="0" w:space="0" w:color="auto"/>
        <w:right w:val="none" w:sz="0" w:space="0" w:color="auto"/>
      </w:divBdr>
    </w:div>
    <w:div w:id="1613634409">
      <w:bodyDiv w:val="1"/>
      <w:marLeft w:val="0"/>
      <w:marRight w:val="0"/>
      <w:marTop w:val="0"/>
      <w:marBottom w:val="0"/>
      <w:divBdr>
        <w:top w:val="none" w:sz="0" w:space="0" w:color="auto"/>
        <w:left w:val="none" w:sz="0" w:space="0" w:color="auto"/>
        <w:bottom w:val="none" w:sz="0" w:space="0" w:color="auto"/>
        <w:right w:val="none" w:sz="0" w:space="0" w:color="auto"/>
      </w:divBdr>
    </w:div>
    <w:div w:id="1617761228">
      <w:bodyDiv w:val="1"/>
      <w:marLeft w:val="0"/>
      <w:marRight w:val="0"/>
      <w:marTop w:val="0"/>
      <w:marBottom w:val="0"/>
      <w:divBdr>
        <w:top w:val="none" w:sz="0" w:space="0" w:color="auto"/>
        <w:left w:val="none" w:sz="0" w:space="0" w:color="auto"/>
        <w:bottom w:val="none" w:sz="0" w:space="0" w:color="auto"/>
        <w:right w:val="none" w:sz="0" w:space="0" w:color="auto"/>
      </w:divBdr>
    </w:div>
    <w:div w:id="1617908563">
      <w:bodyDiv w:val="1"/>
      <w:marLeft w:val="0"/>
      <w:marRight w:val="0"/>
      <w:marTop w:val="0"/>
      <w:marBottom w:val="0"/>
      <w:divBdr>
        <w:top w:val="none" w:sz="0" w:space="0" w:color="auto"/>
        <w:left w:val="none" w:sz="0" w:space="0" w:color="auto"/>
        <w:bottom w:val="none" w:sz="0" w:space="0" w:color="auto"/>
        <w:right w:val="none" w:sz="0" w:space="0" w:color="auto"/>
      </w:divBdr>
    </w:div>
    <w:div w:id="1618953089">
      <w:bodyDiv w:val="1"/>
      <w:marLeft w:val="0"/>
      <w:marRight w:val="0"/>
      <w:marTop w:val="0"/>
      <w:marBottom w:val="0"/>
      <w:divBdr>
        <w:top w:val="none" w:sz="0" w:space="0" w:color="auto"/>
        <w:left w:val="none" w:sz="0" w:space="0" w:color="auto"/>
        <w:bottom w:val="none" w:sz="0" w:space="0" w:color="auto"/>
        <w:right w:val="none" w:sz="0" w:space="0" w:color="auto"/>
      </w:divBdr>
    </w:div>
    <w:div w:id="1619988106">
      <w:bodyDiv w:val="1"/>
      <w:marLeft w:val="0"/>
      <w:marRight w:val="0"/>
      <w:marTop w:val="0"/>
      <w:marBottom w:val="0"/>
      <w:divBdr>
        <w:top w:val="none" w:sz="0" w:space="0" w:color="auto"/>
        <w:left w:val="none" w:sz="0" w:space="0" w:color="auto"/>
        <w:bottom w:val="none" w:sz="0" w:space="0" w:color="auto"/>
        <w:right w:val="none" w:sz="0" w:space="0" w:color="auto"/>
      </w:divBdr>
    </w:div>
    <w:div w:id="1622150091">
      <w:bodyDiv w:val="1"/>
      <w:marLeft w:val="0"/>
      <w:marRight w:val="0"/>
      <w:marTop w:val="0"/>
      <w:marBottom w:val="0"/>
      <w:divBdr>
        <w:top w:val="none" w:sz="0" w:space="0" w:color="auto"/>
        <w:left w:val="none" w:sz="0" w:space="0" w:color="auto"/>
        <w:bottom w:val="none" w:sz="0" w:space="0" w:color="auto"/>
        <w:right w:val="none" w:sz="0" w:space="0" w:color="auto"/>
      </w:divBdr>
    </w:div>
    <w:div w:id="1628774902">
      <w:bodyDiv w:val="1"/>
      <w:marLeft w:val="0"/>
      <w:marRight w:val="0"/>
      <w:marTop w:val="0"/>
      <w:marBottom w:val="0"/>
      <w:divBdr>
        <w:top w:val="none" w:sz="0" w:space="0" w:color="auto"/>
        <w:left w:val="none" w:sz="0" w:space="0" w:color="auto"/>
        <w:bottom w:val="none" w:sz="0" w:space="0" w:color="auto"/>
        <w:right w:val="none" w:sz="0" w:space="0" w:color="auto"/>
      </w:divBdr>
    </w:div>
    <w:div w:id="1635210411">
      <w:bodyDiv w:val="1"/>
      <w:marLeft w:val="0"/>
      <w:marRight w:val="0"/>
      <w:marTop w:val="0"/>
      <w:marBottom w:val="0"/>
      <w:divBdr>
        <w:top w:val="none" w:sz="0" w:space="0" w:color="auto"/>
        <w:left w:val="none" w:sz="0" w:space="0" w:color="auto"/>
        <w:bottom w:val="none" w:sz="0" w:space="0" w:color="auto"/>
        <w:right w:val="none" w:sz="0" w:space="0" w:color="auto"/>
      </w:divBdr>
    </w:div>
    <w:div w:id="1648582419">
      <w:bodyDiv w:val="1"/>
      <w:marLeft w:val="0"/>
      <w:marRight w:val="0"/>
      <w:marTop w:val="0"/>
      <w:marBottom w:val="0"/>
      <w:divBdr>
        <w:top w:val="none" w:sz="0" w:space="0" w:color="auto"/>
        <w:left w:val="none" w:sz="0" w:space="0" w:color="auto"/>
        <w:bottom w:val="none" w:sz="0" w:space="0" w:color="auto"/>
        <w:right w:val="none" w:sz="0" w:space="0" w:color="auto"/>
      </w:divBdr>
    </w:div>
    <w:div w:id="1656908448">
      <w:bodyDiv w:val="1"/>
      <w:marLeft w:val="0"/>
      <w:marRight w:val="0"/>
      <w:marTop w:val="0"/>
      <w:marBottom w:val="0"/>
      <w:divBdr>
        <w:top w:val="none" w:sz="0" w:space="0" w:color="auto"/>
        <w:left w:val="none" w:sz="0" w:space="0" w:color="auto"/>
        <w:bottom w:val="none" w:sz="0" w:space="0" w:color="auto"/>
        <w:right w:val="none" w:sz="0" w:space="0" w:color="auto"/>
      </w:divBdr>
    </w:div>
    <w:div w:id="1657611052">
      <w:bodyDiv w:val="1"/>
      <w:marLeft w:val="0"/>
      <w:marRight w:val="0"/>
      <w:marTop w:val="0"/>
      <w:marBottom w:val="0"/>
      <w:divBdr>
        <w:top w:val="none" w:sz="0" w:space="0" w:color="auto"/>
        <w:left w:val="none" w:sz="0" w:space="0" w:color="auto"/>
        <w:bottom w:val="none" w:sz="0" w:space="0" w:color="auto"/>
        <w:right w:val="none" w:sz="0" w:space="0" w:color="auto"/>
      </w:divBdr>
    </w:div>
    <w:div w:id="1657763833">
      <w:bodyDiv w:val="1"/>
      <w:marLeft w:val="0"/>
      <w:marRight w:val="0"/>
      <w:marTop w:val="0"/>
      <w:marBottom w:val="0"/>
      <w:divBdr>
        <w:top w:val="none" w:sz="0" w:space="0" w:color="auto"/>
        <w:left w:val="none" w:sz="0" w:space="0" w:color="auto"/>
        <w:bottom w:val="none" w:sz="0" w:space="0" w:color="auto"/>
        <w:right w:val="none" w:sz="0" w:space="0" w:color="auto"/>
      </w:divBdr>
    </w:div>
    <w:div w:id="1680540499">
      <w:bodyDiv w:val="1"/>
      <w:marLeft w:val="0"/>
      <w:marRight w:val="0"/>
      <w:marTop w:val="0"/>
      <w:marBottom w:val="0"/>
      <w:divBdr>
        <w:top w:val="none" w:sz="0" w:space="0" w:color="auto"/>
        <w:left w:val="none" w:sz="0" w:space="0" w:color="auto"/>
        <w:bottom w:val="none" w:sz="0" w:space="0" w:color="auto"/>
        <w:right w:val="none" w:sz="0" w:space="0" w:color="auto"/>
      </w:divBdr>
    </w:div>
    <w:div w:id="1690594942">
      <w:bodyDiv w:val="1"/>
      <w:marLeft w:val="0"/>
      <w:marRight w:val="0"/>
      <w:marTop w:val="0"/>
      <w:marBottom w:val="0"/>
      <w:divBdr>
        <w:top w:val="none" w:sz="0" w:space="0" w:color="auto"/>
        <w:left w:val="none" w:sz="0" w:space="0" w:color="auto"/>
        <w:bottom w:val="none" w:sz="0" w:space="0" w:color="auto"/>
        <w:right w:val="none" w:sz="0" w:space="0" w:color="auto"/>
      </w:divBdr>
    </w:div>
    <w:div w:id="1693915949">
      <w:bodyDiv w:val="1"/>
      <w:marLeft w:val="0"/>
      <w:marRight w:val="0"/>
      <w:marTop w:val="0"/>
      <w:marBottom w:val="0"/>
      <w:divBdr>
        <w:top w:val="none" w:sz="0" w:space="0" w:color="auto"/>
        <w:left w:val="none" w:sz="0" w:space="0" w:color="auto"/>
        <w:bottom w:val="none" w:sz="0" w:space="0" w:color="auto"/>
        <w:right w:val="none" w:sz="0" w:space="0" w:color="auto"/>
      </w:divBdr>
    </w:div>
    <w:div w:id="1702046663">
      <w:bodyDiv w:val="1"/>
      <w:marLeft w:val="0"/>
      <w:marRight w:val="0"/>
      <w:marTop w:val="0"/>
      <w:marBottom w:val="0"/>
      <w:divBdr>
        <w:top w:val="none" w:sz="0" w:space="0" w:color="auto"/>
        <w:left w:val="none" w:sz="0" w:space="0" w:color="auto"/>
        <w:bottom w:val="none" w:sz="0" w:space="0" w:color="auto"/>
        <w:right w:val="none" w:sz="0" w:space="0" w:color="auto"/>
      </w:divBdr>
    </w:div>
    <w:div w:id="1714841659">
      <w:bodyDiv w:val="1"/>
      <w:marLeft w:val="0"/>
      <w:marRight w:val="0"/>
      <w:marTop w:val="0"/>
      <w:marBottom w:val="0"/>
      <w:divBdr>
        <w:top w:val="none" w:sz="0" w:space="0" w:color="auto"/>
        <w:left w:val="none" w:sz="0" w:space="0" w:color="auto"/>
        <w:bottom w:val="none" w:sz="0" w:space="0" w:color="auto"/>
        <w:right w:val="none" w:sz="0" w:space="0" w:color="auto"/>
      </w:divBdr>
    </w:div>
    <w:div w:id="1718778887">
      <w:bodyDiv w:val="1"/>
      <w:marLeft w:val="0"/>
      <w:marRight w:val="0"/>
      <w:marTop w:val="0"/>
      <w:marBottom w:val="0"/>
      <w:divBdr>
        <w:top w:val="none" w:sz="0" w:space="0" w:color="auto"/>
        <w:left w:val="none" w:sz="0" w:space="0" w:color="auto"/>
        <w:bottom w:val="none" w:sz="0" w:space="0" w:color="auto"/>
        <w:right w:val="none" w:sz="0" w:space="0" w:color="auto"/>
      </w:divBdr>
    </w:div>
    <w:div w:id="1721124804">
      <w:bodyDiv w:val="1"/>
      <w:marLeft w:val="0"/>
      <w:marRight w:val="0"/>
      <w:marTop w:val="0"/>
      <w:marBottom w:val="0"/>
      <w:divBdr>
        <w:top w:val="none" w:sz="0" w:space="0" w:color="auto"/>
        <w:left w:val="none" w:sz="0" w:space="0" w:color="auto"/>
        <w:bottom w:val="none" w:sz="0" w:space="0" w:color="auto"/>
        <w:right w:val="none" w:sz="0" w:space="0" w:color="auto"/>
      </w:divBdr>
    </w:div>
    <w:div w:id="1727797521">
      <w:bodyDiv w:val="1"/>
      <w:marLeft w:val="0"/>
      <w:marRight w:val="0"/>
      <w:marTop w:val="0"/>
      <w:marBottom w:val="0"/>
      <w:divBdr>
        <w:top w:val="none" w:sz="0" w:space="0" w:color="auto"/>
        <w:left w:val="none" w:sz="0" w:space="0" w:color="auto"/>
        <w:bottom w:val="none" w:sz="0" w:space="0" w:color="auto"/>
        <w:right w:val="none" w:sz="0" w:space="0" w:color="auto"/>
      </w:divBdr>
    </w:div>
    <w:div w:id="1729064712">
      <w:bodyDiv w:val="1"/>
      <w:marLeft w:val="0"/>
      <w:marRight w:val="0"/>
      <w:marTop w:val="0"/>
      <w:marBottom w:val="0"/>
      <w:divBdr>
        <w:top w:val="none" w:sz="0" w:space="0" w:color="auto"/>
        <w:left w:val="none" w:sz="0" w:space="0" w:color="auto"/>
        <w:bottom w:val="none" w:sz="0" w:space="0" w:color="auto"/>
        <w:right w:val="none" w:sz="0" w:space="0" w:color="auto"/>
      </w:divBdr>
    </w:div>
    <w:div w:id="1744789307">
      <w:bodyDiv w:val="1"/>
      <w:marLeft w:val="0"/>
      <w:marRight w:val="0"/>
      <w:marTop w:val="0"/>
      <w:marBottom w:val="0"/>
      <w:divBdr>
        <w:top w:val="none" w:sz="0" w:space="0" w:color="auto"/>
        <w:left w:val="none" w:sz="0" w:space="0" w:color="auto"/>
        <w:bottom w:val="none" w:sz="0" w:space="0" w:color="auto"/>
        <w:right w:val="none" w:sz="0" w:space="0" w:color="auto"/>
      </w:divBdr>
    </w:div>
    <w:div w:id="1751000390">
      <w:bodyDiv w:val="1"/>
      <w:marLeft w:val="0"/>
      <w:marRight w:val="0"/>
      <w:marTop w:val="0"/>
      <w:marBottom w:val="0"/>
      <w:divBdr>
        <w:top w:val="none" w:sz="0" w:space="0" w:color="auto"/>
        <w:left w:val="none" w:sz="0" w:space="0" w:color="auto"/>
        <w:bottom w:val="none" w:sz="0" w:space="0" w:color="auto"/>
        <w:right w:val="none" w:sz="0" w:space="0" w:color="auto"/>
      </w:divBdr>
    </w:div>
    <w:div w:id="1752000961">
      <w:bodyDiv w:val="1"/>
      <w:marLeft w:val="0"/>
      <w:marRight w:val="0"/>
      <w:marTop w:val="0"/>
      <w:marBottom w:val="0"/>
      <w:divBdr>
        <w:top w:val="none" w:sz="0" w:space="0" w:color="auto"/>
        <w:left w:val="none" w:sz="0" w:space="0" w:color="auto"/>
        <w:bottom w:val="none" w:sz="0" w:space="0" w:color="auto"/>
        <w:right w:val="none" w:sz="0" w:space="0" w:color="auto"/>
      </w:divBdr>
    </w:div>
    <w:div w:id="1755782623">
      <w:bodyDiv w:val="1"/>
      <w:marLeft w:val="0"/>
      <w:marRight w:val="0"/>
      <w:marTop w:val="0"/>
      <w:marBottom w:val="0"/>
      <w:divBdr>
        <w:top w:val="none" w:sz="0" w:space="0" w:color="auto"/>
        <w:left w:val="none" w:sz="0" w:space="0" w:color="auto"/>
        <w:bottom w:val="none" w:sz="0" w:space="0" w:color="auto"/>
        <w:right w:val="none" w:sz="0" w:space="0" w:color="auto"/>
      </w:divBdr>
    </w:div>
    <w:div w:id="1759711674">
      <w:bodyDiv w:val="1"/>
      <w:marLeft w:val="0"/>
      <w:marRight w:val="0"/>
      <w:marTop w:val="0"/>
      <w:marBottom w:val="0"/>
      <w:divBdr>
        <w:top w:val="none" w:sz="0" w:space="0" w:color="auto"/>
        <w:left w:val="none" w:sz="0" w:space="0" w:color="auto"/>
        <w:bottom w:val="none" w:sz="0" w:space="0" w:color="auto"/>
        <w:right w:val="none" w:sz="0" w:space="0" w:color="auto"/>
      </w:divBdr>
    </w:div>
    <w:div w:id="1762678379">
      <w:bodyDiv w:val="1"/>
      <w:marLeft w:val="0"/>
      <w:marRight w:val="0"/>
      <w:marTop w:val="0"/>
      <w:marBottom w:val="0"/>
      <w:divBdr>
        <w:top w:val="none" w:sz="0" w:space="0" w:color="auto"/>
        <w:left w:val="none" w:sz="0" w:space="0" w:color="auto"/>
        <w:bottom w:val="none" w:sz="0" w:space="0" w:color="auto"/>
        <w:right w:val="none" w:sz="0" w:space="0" w:color="auto"/>
      </w:divBdr>
    </w:div>
    <w:div w:id="1770076614">
      <w:bodyDiv w:val="1"/>
      <w:marLeft w:val="0"/>
      <w:marRight w:val="0"/>
      <w:marTop w:val="0"/>
      <w:marBottom w:val="0"/>
      <w:divBdr>
        <w:top w:val="none" w:sz="0" w:space="0" w:color="auto"/>
        <w:left w:val="none" w:sz="0" w:space="0" w:color="auto"/>
        <w:bottom w:val="none" w:sz="0" w:space="0" w:color="auto"/>
        <w:right w:val="none" w:sz="0" w:space="0" w:color="auto"/>
      </w:divBdr>
    </w:div>
    <w:div w:id="1784380473">
      <w:bodyDiv w:val="1"/>
      <w:marLeft w:val="0"/>
      <w:marRight w:val="0"/>
      <w:marTop w:val="0"/>
      <w:marBottom w:val="0"/>
      <w:divBdr>
        <w:top w:val="none" w:sz="0" w:space="0" w:color="auto"/>
        <w:left w:val="none" w:sz="0" w:space="0" w:color="auto"/>
        <w:bottom w:val="none" w:sz="0" w:space="0" w:color="auto"/>
        <w:right w:val="none" w:sz="0" w:space="0" w:color="auto"/>
      </w:divBdr>
    </w:div>
    <w:div w:id="1789617940">
      <w:bodyDiv w:val="1"/>
      <w:marLeft w:val="0"/>
      <w:marRight w:val="0"/>
      <w:marTop w:val="0"/>
      <w:marBottom w:val="0"/>
      <w:divBdr>
        <w:top w:val="none" w:sz="0" w:space="0" w:color="auto"/>
        <w:left w:val="none" w:sz="0" w:space="0" w:color="auto"/>
        <w:bottom w:val="none" w:sz="0" w:space="0" w:color="auto"/>
        <w:right w:val="none" w:sz="0" w:space="0" w:color="auto"/>
      </w:divBdr>
    </w:div>
    <w:div w:id="1793205957">
      <w:bodyDiv w:val="1"/>
      <w:marLeft w:val="0"/>
      <w:marRight w:val="0"/>
      <w:marTop w:val="0"/>
      <w:marBottom w:val="0"/>
      <w:divBdr>
        <w:top w:val="none" w:sz="0" w:space="0" w:color="auto"/>
        <w:left w:val="none" w:sz="0" w:space="0" w:color="auto"/>
        <w:bottom w:val="none" w:sz="0" w:space="0" w:color="auto"/>
        <w:right w:val="none" w:sz="0" w:space="0" w:color="auto"/>
      </w:divBdr>
    </w:div>
    <w:div w:id="1793282875">
      <w:bodyDiv w:val="1"/>
      <w:marLeft w:val="0"/>
      <w:marRight w:val="0"/>
      <w:marTop w:val="0"/>
      <w:marBottom w:val="0"/>
      <w:divBdr>
        <w:top w:val="none" w:sz="0" w:space="0" w:color="auto"/>
        <w:left w:val="none" w:sz="0" w:space="0" w:color="auto"/>
        <w:bottom w:val="none" w:sz="0" w:space="0" w:color="auto"/>
        <w:right w:val="none" w:sz="0" w:space="0" w:color="auto"/>
      </w:divBdr>
    </w:div>
    <w:div w:id="1793791030">
      <w:bodyDiv w:val="1"/>
      <w:marLeft w:val="0"/>
      <w:marRight w:val="0"/>
      <w:marTop w:val="0"/>
      <w:marBottom w:val="0"/>
      <w:divBdr>
        <w:top w:val="none" w:sz="0" w:space="0" w:color="auto"/>
        <w:left w:val="none" w:sz="0" w:space="0" w:color="auto"/>
        <w:bottom w:val="none" w:sz="0" w:space="0" w:color="auto"/>
        <w:right w:val="none" w:sz="0" w:space="0" w:color="auto"/>
      </w:divBdr>
    </w:div>
    <w:div w:id="1803234610">
      <w:bodyDiv w:val="1"/>
      <w:marLeft w:val="0"/>
      <w:marRight w:val="0"/>
      <w:marTop w:val="0"/>
      <w:marBottom w:val="0"/>
      <w:divBdr>
        <w:top w:val="none" w:sz="0" w:space="0" w:color="auto"/>
        <w:left w:val="none" w:sz="0" w:space="0" w:color="auto"/>
        <w:bottom w:val="none" w:sz="0" w:space="0" w:color="auto"/>
        <w:right w:val="none" w:sz="0" w:space="0" w:color="auto"/>
      </w:divBdr>
    </w:div>
    <w:div w:id="1810005770">
      <w:bodyDiv w:val="1"/>
      <w:marLeft w:val="0"/>
      <w:marRight w:val="0"/>
      <w:marTop w:val="0"/>
      <w:marBottom w:val="0"/>
      <w:divBdr>
        <w:top w:val="none" w:sz="0" w:space="0" w:color="auto"/>
        <w:left w:val="none" w:sz="0" w:space="0" w:color="auto"/>
        <w:bottom w:val="none" w:sz="0" w:space="0" w:color="auto"/>
        <w:right w:val="none" w:sz="0" w:space="0" w:color="auto"/>
      </w:divBdr>
    </w:div>
    <w:div w:id="1827167393">
      <w:bodyDiv w:val="1"/>
      <w:marLeft w:val="0"/>
      <w:marRight w:val="0"/>
      <w:marTop w:val="0"/>
      <w:marBottom w:val="0"/>
      <w:divBdr>
        <w:top w:val="none" w:sz="0" w:space="0" w:color="auto"/>
        <w:left w:val="none" w:sz="0" w:space="0" w:color="auto"/>
        <w:bottom w:val="none" w:sz="0" w:space="0" w:color="auto"/>
        <w:right w:val="none" w:sz="0" w:space="0" w:color="auto"/>
      </w:divBdr>
    </w:div>
    <w:div w:id="1836991723">
      <w:bodyDiv w:val="1"/>
      <w:marLeft w:val="0"/>
      <w:marRight w:val="0"/>
      <w:marTop w:val="0"/>
      <w:marBottom w:val="0"/>
      <w:divBdr>
        <w:top w:val="none" w:sz="0" w:space="0" w:color="auto"/>
        <w:left w:val="none" w:sz="0" w:space="0" w:color="auto"/>
        <w:bottom w:val="none" w:sz="0" w:space="0" w:color="auto"/>
        <w:right w:val="none" w:sz="0" w:space="0" w:color="auto"/>
      </w:divBdr>
    </w:div>
    <w:div w:id="1837958744">
      <w:bodyDiv w:val="1"/>
      <w:marLeft w:val="0"/>
      <w:marRight w:val="0"/>
      <w:marTop w:val="0"/>
      <w:marBottom w:val="0"/>
      <w:divBdr>
        <w:top w:val="none" w:sz="0" w:space="0" w:color="auto"/>
        <w:left w:val="none" w:sz="0" w:space="0" w:color="auto"/>
        <w:bottom w:val="none" w:sz="0" w:space="0" w:color="auto"/>
        <w:right w:val="none" w:sz="0" w:space="0" w:color="auto"/>
      </w:divBdr>
    </w:div>
    <w:div w:id="1862476676">
      <w:bodyDiv w:val="1"/>
      <w:marLeft w:val="0"/>
      <w:marRight w:val="0"/>
      <w:marTop w:val="0"/>
      <w:marBottom w:val="0"/>
      <w:divBdr>
        <w:top w:val="none" w:sz="0" w:space="0" w:color="auto"/>
        <w:left w:val="none" w:sz="0" w:space="0" w:color="auto"/>
        <w:bottom w:val="none" w:sz="0" w:space="0" w:color="auto"/>
        <w:right w:val="none" w:sz="0" w:space="0" w:color="auto"/>
      </w:divBdr>
    </w:div>
    <w:div w:id="1866556600">
      <w:bodyDiv w:val="1"/>
      <w:marLeft w:val="0"/>
      <w:marRight w:val="0"/>
      <w:marTop w:val="0"/>
      <w:marBottom w:val="0"/>
      <w:divBdr>
        <w:top w:val="none" w:sz="0" w:space="0" w:color="auto"/>
        <w:left w:val="none" w:sz="0" w:space="0" w:color="auto"/>
        <w:bottom w:val="none" w:sz="0" w:space="0" w:color="auto"/>
        <w:right w:val="none" w:sz="0" w:space="0" w:color="auto"/>
      </w:divBdr>
    </w:div>
    <w:div w:id="1868790042">
      <w:bodyDiv w:val="1"/>
      <w:marLeft w:val="0"/>
      <w:marRight w:val="0"/>
      <w:marTop w:val="0"/>
      <w:marBottom w:val="0"/>
      <w:divBdr>
        <w:top w:val="none" w:sz="0" w:space="0" w:color="auto"/>
        <w:left w:val="none" w:sz="0" w:space="0" w:color="auto"/>
        <w:bottom w:val="none" w:sz="0" w:space="0" w:color="auto"/>
        <w:right w:val="none" w:sz="0" w:space="0" w:color="auto"/>
      </w:divBdr>
    </w:div>
    <w:div w:id="1870488806">
      <w:bodyDiv w:val="1"/>
      <w:marLeft w:val="0"/>
      <w:marRight w:val="0"/>
      <w:marTop w:val="0"/>
      <w:marBottom w:val="0"/>
      <w:divBdr>
        <w:top w:val="none" w:sz="0" w:space="0" w:color="auto"/>
        <w:left w:val="none" w:sz="0" w:space="0" w:color="auto"/>
        <w:bottom w:val="none" w:sz="0" w:space="0" w:color="auto"/>
        <w:right w:val="none" w:sz="0" w:space="0" w:color="auto"/>
      </w:divBdr>
    </w:div>
    <w:div w:id="1874608714">
      <w:bodyDiv w:val="1"/>
      <w:marLeft w:val="0"/>
      <w:marRight w:val="0"/>
      <w:marTop w:val="0"/>
      <w:marBottom w:val="0"/>
      <w:divBdr>
        <w:top w:val="none" w:sz="0" w:space="0" w:color="auto"/>
        <w:left w:val="none" w:sz="0" w:space="0" w:color="auto"/>
        <w:bottom w:val="none" w:sz="0" w:space="0" w:color="auto"/>
        <w:right w:val="none" w:sz="0" w:space="0" w:color="auto"/>
      </w:divBdr>
    </w:div>
    <w:div w:id="1875118146">
      <w:bodyDiv w:val="1"/>
      <w:marLeft w:val="0"/>
      <w:marRight w:val="0"/>
      <w:marTop w:val="0"/>
      <w:marBottom w:val="0"/>
      <w:divBdr>
        <w:top w:val="none" w:sz="0" w:space="0" w:color="auto"/>
        <w:left w:val="none" w:sz="0" w:space="0" w:color="auto"/>
        <w:bottom w:val="none" w:sz="0" w:space="0" w:color="auto"/>
        <w:right w:val="none" w:sz="0" w:space="0" w:color="auto"/>
      </w:divBdr>
    </w:div>
    <w:div w:id="1875383504">
      <w:bodyDiv w:val="1"/>
      <w:marLeft w:val="0"/>
      <w:marRight w:val="0"/>
      <w:marTop w:val="0"/>
      <w:marBottom w:val="0"/>
      <w:divBdr>
        <w:top w:val="none" w:sz="0" w:space="0" w:color="auto"/>
        <w:left w:val="none" w:sz="0" w:space="0" w:color="auto"/>
        <w:bottom w:val="none" w:sz="0" w:space="0" w:color="auto"/>
        <w:right w:val="none" w:sz="0" w:space="0" w:color="auto"/>
      </w:divBdr>
    </w:div>
    <w:div w:id="1878009029">
      <w:bodyDiv w:val="1"/>
      <w:marLeft w:val="0"/>
      <w:marRight w:val="0"/>
      <w:marTop w:val="0"/>
      <w:marBottom w:val="0"/>
      <w:divBdr>
        <w:top w:val="none" w:sz="0" w:space="0" w:color="auto"/>
        <w:left w:val="none" w:sz="0" w:space="0" w:color="auto"/>
        <w:bottom w:val="none" w:sz="0" w:space="0" w:color="auto"/>
        <w:right w:val="none" w:sz="0" w:space="0" w:color="auto"/>
      </w:divBdr>
    </w:div>
    <w:div w:id="1878927980">
      <w:bodyDiv w:val="1"/>
      <w:marLeft w:val="0"/>
      <w:marRight w:val="0"/>
      <w:marTop w:val="0"/>
      <w:marBottom w:val="0"/>
      <w:divBdr>
        <w:top w:val="none" w:sz="0" w:space="0" w:color="auto"/>
        <w:left w:val="none" w:sz="0" w:space="0" w:color="auto"/>
        <w:bottom w:val="none" w:sz="0" w:space="0" w:color="auto"/>
        <w:right w:val="none" w:sz="0" w:space="0" w:color="auto"/>
      </w:divBdr>
    </w:div>
    <w:div w:id="1882085952">
      <w:bodyDiv w:val="1"/>
      <w:marLeft w:val="0"/>
      <w:marRight w:val="0"/>
      <w:marTop w:val="0"/>
      <w:marBottom w:val="0"/>
      <w:divBdr>
        <w:top w:val="none" w:sz="0" w:space="0" w:color="auto"/>
        <w:left w:val="none" w:sz="0" w:space="0" w:color="auto"/>
        <w:bottom w:val="none" w:sz="0" w:space="0" w:color="auto"/>
        <w:right w:val="none" w:sz="0" w:space="0" w:color="auto"/>
      </w:divBdr>
    </w:div>
    <w:div w:id="1898125019">
      <w:bodyDiv w:val="1"/>
      <w:marLeft w:val="0"/>
      <w:marRight w:val="0"/>
      <w:marTop w:val="0"/>
      <w:marBottom w:val="0"/>
      <w:divBdr>
        <w:top w:val="none" w:sz="0" w:space="0" w:color="auto"/>
        <w:left w:val="none" w:sz="0" w:space="0" w:color="auto"/>
        <w:bottom w:val="none" w:sz="0" w:space="0" w:color="auto"/>
        <w:right w:val="none" w:sz="0" w:space="0" w:color="auto"/>
      </w:divBdr>
    </w:div>
    <w:div w:id="1908415793">
      <w:bodyDiv w:val="1"/>
      <w:marLeft w:val="0"/>
      <w:marRight w:val="0"/>
      <w:marTop w:val="0"/>
      <w:marBottom w:val="0"/>
      <w:divBdr>
        <w:top w:val="none" w:sz="0" w:space="0" w:color="auto"/>
        <w:left w:val="none" w:sz="0" w:space="0" w:color="auto"/>
        <w:bottom w:val="none" w:sz="0" w:space="0" w:color="auto"/>
        <w:right w:val="none" w:sz="0" w:space="0" w:color="auto"/>
      </w:divBdr>
    </w:div>
    <w:div w:id="1910728906">
      <w:bodyDiv w:val="1"/>
      <w:marLeft w:val="0"/>
      <w:marRight w:val="0"/>
      <w:marTop w:val="0"/>
      <w:marBottom w:val="0"/>
      <w:divBdr>
        <w:top w:val="none" w:sz="0" w:space="0" w:color="auto"/>
        <w:left w:val="none" w:sz="0" w:space="0" w:color="auto"/>
        <w:bottom w:val="none" w:sz="0" w:space="0" w:color="auto"/>
        <w:right w:val="none" w:sz="0" w:space="0" w:color="auto"/>
      </w:divBdr>
    </w:div>
    <w:div w:id="1913931664">
      <w:bodyDiv w:val="1"/>
      <w:marLeft w:val="0"/>
      <w:marRight w:val="0"/>
      <w:marTop w:val="0"/>
      <w:marBottom w:val="0"/>
      <w:divBdr>
        <w:top w:val="none" w:sz="0" w:space="0" w:color="auto"/>
        <w:left w:val="none" w:sz="0" w:space="0" w:color="auto"/>
        <w:bottom w:val="none" w:sz="0" w:space="0" w:color="auto"/>
        <w:right w:val="none" w:sz="0" w:space="0" w:color="auto"/>
      </w:divBdr>
    </w:div>
    <w:div w:id="1918324045">
      <w:bodyDiv w:val="1"/>
      <w:marLeft w:val="0"/>
      <w:marRight w:val="0"/>
      <w:marTop w:val="0"/>
      <w:marBottom w:val="0"/>
      <w:divBdr>
        <w:top w:val="none" w:sz="0" w:space="0" w:color="auto"/>
        <w:left w:val="none" w:sz="0" w:space="0" w:color="auto"/>
        <w:bottom w:val="none" w:sz="0" w:space="0" w:color="auto"/>
        <w:right w:val="none" w:sz="0" w:space="0" w:color="auto"/>
      </w:divBdr>
      <w:divsChild>
        <w:div w:id="48921713">
          <w:marLeft w:val="0"/>
          <w:marRight w:val="0"/>
          <w:marTop w:val="0"/>
          <w:marBottom w:val="0"/>
          <w:divBdr>
            <w:top w:val="none" w:sz="0" w:space="0" w:color="auto"/>
            <w:left w:val="none" w:sz="0" w:space="0" w:color="auto"/>
            <w:bottom w:val="none" w:sz="0" w:space="0" w:color="auto"/>
            <w:right w:val="none" w:sz="0" w:space="0" w:color="auto"/>
          </w:divBdr>
          <w:divsChild>
            <w:div w:id="2082360916">
              <w:marLeft w:val="0"/>
              <w:marRight w:val="0"/>
              <w:marTop w:val="0"/>
              <w:marBottom w:val="0"/>
              <w:divBdr>
                <w:top w:val="none" w:sz="0" w:space="0" w:color="auto"/>
                <w:left w:val="none" w:sz="0" w:space="0" w:color="auto"/>
                <w:bottom w:val="none" w:sz="0" w:space="0" w:color="auto"/>
                <w:right w:val="none" w:sz="0" w:space="0" w:color="auto"/>
              </w:divBdr>
            </w:div>
          </w:divsChild>
        </w:div>
        <w:div w:id="329254850">
          <w:marLeft w:val="0"/>
          <w:marRight w:val="0"/>
          <w:marTop w:val="0"/>
          <w:marBottom w:val="0"/>
          <w:divBdr>
            <w:top w:val="none" w:sz="0" w:space="0" w:color="auto"/>
            <w:left w:val="none" w:sz="0" w:space="0" w:color="auto"/>
            <w:bottom w:val="none" w:sz="0" w:space="0" w:color="auto"/>
            <w:right w:val="none" w:sz="0" w:space="0" w:color="auto"/>
          </w:divBdr>
          <w:divsChild>
            <w:div w:id="1951819820">
              <w:marLeft w:val="0"/>
              <w:marRight w:val="0"/>
              <w:marTop w:val="0"/>
              <w:marBottom w:val="0"/>
              <w:divBdr>
                <w:top w:val="none" w:sz="0" w:space="0" w:color="auto"/>
                <w:left w:val="none" w:sz="0" w:space="0" w:color="auto"/>
                <w:bottom w:val="none" w:sz="0" w:space="0" w:color="auto"/>
                <w:right w:val="none" w:sz="0" w:space="0" w:color="auto"/>
              </w:divBdr>
            </w:div>
          </w:divsChild>
        </w:div>
        <w:div w:id="926428436">
          <w:marLeft w:val="0"/>
          <w:marRight w:val="0"/>
          <w:marTop w:val="0"/>
          <w:marBottom w:val="0"/>
          <w:divBdr>
            <w:top w:val="none" w:sz="0" w:space="0" w:color="auto"/>
            <w:left w:val="none" w:sz="0" w:space="0" w:color="auto"/>
            <w:bottom w:val="none" w:sz="0" w:space="0" w:color="auto"/>
            <w:right w:val="none" w:sz="0" w:space="0" w:color="auto"/>
          </w:divBdr>
          <w:divsChild>
            <w:div w:id="1950501678">
              <w:marLeft w:val="0"/>
              <w:marRight w:val="0"/>
              <w:marTop w:val="0"/>
              <w:marBottom w:val="0"/>
              <w:divBdr>
                <w:top w:val="none" w:sz="0" w:space="0" w:color="auto"/>
                <w:left w:val="none" w:sz="0" w:space="0" w:color="auto"/>
                <w:bottom w:val="none" w:sz="0" w:space="0" w:color="auto"/>
                <w:right w:val="none" w:sz="0" w:space="0" w:color="auto"/>
              </w:divBdr>
            </w:div>
          </w:divsChild>
        </w:div>
        <w:div w:id="1189947364">
          <w:marLeft w:val="0"/>
          <w:marRight w:val="0"/>
          <w:marTop w:val="0"/>
          <w:marBottom w:val="0"/>
          <w:divBdr>
            <w:top w:val="none" w:sz="0" w:space="0" w:color="auto"/>
            <w:left w:val="none" w:sz="0" w:space="0" w:color="auto"/>
            <w:bottom w:val="none" w:sz="0" w:space="0" w:color="auto"/>
            <w:right w:val="none" w:sz="0" w:space="0" w:color="auto"/>
          </w:divBdr>
          <w:divsChild>
            <w:div w:id="1320616792">
              <w:marLeft w:val="0"/>
              <w:marRight w:val="0"/>
              <w:marTop w:val="0"/>
              <w:marBottom w:val="0"/>
              <w:divBdr>
                <w:top w:val="none" w:sz="0" w:space="0" w:color="auto"/>
                <w:left w:val="none" w:sz="0" w:space="0" w:color="auto"/>
                <w:bottom w:val="none" w:sz="0" w:space="0" w:color="auto"/>
                <w:right w:val="none" w:sz="0" w:space="0" w:color="auto"/>
              </w:divBdr>
            </w:div>
          </w:divsChild>
        </w:div>
        <w:div w:id="1197617990">
          <w:marLeft w:val="0"/>
          <w:marRight w:val="0"/>
          <w:marTop w:val="0"/>
          <w:marBottom w:val="0"/>
          <w:divBdr>
            <w:top w:val="none" w:sz="0" w:space="0" w:color="auto"/>
            <w:left w:val="none" w:sz="0" w:space="0" w:color="auto"/>
            <w:bottom w:val="none" w:sz="0" w:space="0" w:color="auto"/>
            <w:right w:val="none" w:sz="0" w:space="0" w:color="auto"/>
          </w:divBdr>
          <w:divsChild>
            <w:div w:id="863901072">
              <w:marLeft w:val="0"/>
              <w:marRight w:val="0"/>
              <w:marTop w:val="0"/>
              <w:marBottom w:val="0"/>
              <w:divBdr>
                <w:top w:val="none" w:sz="0" w:space="0" w:color="auto"/>
                <w:left w:val="none" w:sz="0" w:space="0" w:color="auto"/>
                <w:bottom w:val="none" w:sz="0" w:space="0" w:color="auto"/>
                <w:right w:val="none" w:sz="0" w:space="0" w:color="auto"/>
              </w:divBdr>
            </w:div>
          </w:divsChild>
        </w:div>
        <w:div w:id="1493059578">
          <w:marLeft w:val="0"/>
          <w:marRight w:val="0"/>
          <w:marTop w:val="0"/>
          <w:marBottom w:val="0"/>
          <w:divBdr>
            <w:top w:val="none" w:sz="0" w:space="0" w:color="auto"/>
            <w:left w:val="none" w:sz="0" w:space="0" w:color="auto"/>
            <w:bottom w:val="none" w:sz="0" w:space="0" w:color="auto"/>
            <w:right w:val="none" w:sz="0" w:space="0" w:color="auto"/>
          </w:divBdr>
          <w:divsChild>
            <w:div w:id="186065357">
              <w:marLeft w:val="0"/>
              <w:marRight w:val="0"/>
              <w:marTop w:val="0"/>
              <w:marBottom w:val="0"/>
              <w:divBdr>
                <w:top w:val="none" w:sz="0" w:space="0" w:color="auto"/>
                <w:left w:val="none" w:sz="0" w:space="0" w:color="auto"/>
                <w:bottom w:val="none" w:sz="0" w:space="0" w:color="auto"/>
                <w:right w:val="none" w:sz="0" w:space="0" w:color="auto"/>
              </w:divBdr>
            </w:div>
          </w:divsChild>
        </w:div>
        <w:div w:id="1731462110">
          <w:marLeft w:val="0"/>
          <w:marRight w:val="0"/>
          <w:marTop w:val="0"/>
          <w:marBottom w:val="0"/>
          <w:divBdr>
            <w:top w:val="none" w:sz="0" w:space="0" w:color="auto"/>
            <w:left w:val="none" w:sz="0" w:space="0" w:color="auto"/>
            <w:bottom w:val="none" w:sz="0" w:space="0" w:color="auto"/>
            <w:right w:val="none" w:sz="0" w:space="0" w:color="auto"/>
          </w:divBdr>
          <w:divsChild>
            <w:div w:id="1419138010">
              <w:marLeft w:val="0"/>
              <w:marRight w:val="0"/>
              <w:marTop w:val="0"/>
              <w:marBottom w:val="0"/>
              <w:divBdr>
                <w:top w:val="none" w:sz="0" w:space="0" w:color="auto"/>
                <w:left w:val="none" w:sz="0" w:space="0" w:color="auto"/>
                <w:bottom w:val="none" w:sz="0" w:space="0" w:color="auto"/>
                <w:right w:val="none" w:sz="0" w:space="0" w:color="auto"/>
              </w:divBdr>
            </w:div>
          </w:divsChild>
        </w:div>
        <w:div w:id="2065058460">
          <w:marLeft w:val="0"/>
          <w:marRight w:val="0"/>
          <w:marTop w:val="0"/>
          <w:marBottom w:val="0"/>
          <w:divBdr>
            <w:top w:val="none" w:sz="0" w:space="0" w:color="auto"/>
            <w:left w:val="none" w:sz="0" w:space="0" w:color="auto"/>
            <w:bottom w:val="none" w:sz="0" w:space="0" w:color="auto"/>
            <w:right w:val="none" w:sz="0" w:space="0" w:color="auto"/>
          </w:divBdr>
          <w:divsChild>
            <w:div w:id="916980402">
              <w:marLeft w:val="0"/>
              <w:marRight w:val="0"/>
              <w:marTop w:val="0"/>
              <w:marBottom w:val="0"/>
              <w:divBdr>
                <w:top w:val="none" w:sz="0" w:space="0" w:color="auto"/>
                <w:left w:val="none" w:sz="0" w:space="0" w:color="auto"/>
                <w:bottom w:val="none" w:sz="0" w:space="0" w:color="auto"/>
                <w:right w:val="none" w:sz="0" w:space="0" w:color="auto"/>
              </w:divBdr>
            </w:div>
          </w:divsChild>
        </w:div>
        <w:div w:id="2138523476">
          <w:marLeft w:val="0"/>
          <w:marRight w:val="0"/>
          <w:marTop w:val="0"/>
          <w:marBottom w:val="0"/>
          <w:divBdr>
            <w:top w:val="none" w:sz="0" w:space="0" w:color="auto"/>
            <w:left w:val="none" w:sz="0" w:space="0" w:color="auto"/>
            <w:bottom w:val="none" w:sz="0" w:space="0" w:color="auto"/>
            <w:right w:val="none" w:sz="0" w:space="0" w:color="auto"/>
          </w:divBdr>
          <w:divsChild>
            <w:div w:id="172891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11821">
      <w:bodyDiv w:val="1"/>
      <w:marLeft w:val="0"/>
      <w:marRight w:val="0"/>
      <w:marTop w:val="0"/>
      <w:marBottom w:val="0"/>
      <w:divBdr>
        <w:top w:val="none" w:sz="0" w:space="0" w:color="auto"/>
        <w:left w:val="none" w:sz="0" w:space="0" w:color="auto"/>
        <w:bottom w:val="none" w:sz="0" w:space="0" w:color="auto"/>
        <w:right w:val="none" w:sz="0" w:space="0" w:color="auto"/>
      </w:divBdr>
      <w:divsChild>
        <w:div w:id="977760570">
          <w:marLeft w:val="0"/>
          <w:marRight w:val="0"/>
          <w:marTop w:val="0"/>
          <w:marBottom w:val="0"/>
          <w:divBdr>
            <w:top w:val="none" w:sz="0" w:space="0" w:color="auto"/>
            <w:left w:val="single" w:sz="4" w:space="0" w:color="FFFFFF"/>
            <w:bottom w:val="none" w:sz="0" w:space="0" w:color="auto"/>
            <w:right w:val="single" w:sz="4" w:space="0" w:color="FFFFFF"/>
          </w:divBdr>
          <w:divsChild>
            <w:div w:id="289744683">
              <w:marLeft w:val="0"/>
              <w:marRight w:val="0"/>
              <w:marTop w:val="0"/>
              <w:marBottom w:val="0"/>
              <w:divBdr>
                <w:top w:val="none" w:sz="0" w:space="0" w:color="auto"/>
                <w:left w:val="none" w:sz="0" w:space="0" w:color="auto"/>
                <w:bottom w:val="none" w:sz="0" w:space="0" w:color="auto"/>
                <w:right w:val="none" w:sz="0" w:space="0" w:color="auto"/>
              </w:divBdr>
              <w:divsChild>
                <w:div w:id="330648301">
                  <w:marLeft w:val="0"/>
                  <w:marRight w:val="0"/>
                  <w:marTop w:val="0"/>
                  <w:marBottom w:val="0"/>
                  <w:divBdr>
                    <w:top w:val="none" w:sz="0" w:space="0" w:color="auto"/>
                    <w:left w:val="none" w:sz="0" w:space="0" w:color="auto"/>
                    <w:bottom w:val="none" w:sz="0" w:space="0" w:color="auto"/>
                    <w:right w:val="none" w:sz="0" w:space="0" w:color="auto"/>
                  </w:divBdr>
                  <w:divsChild>
                    <w:div w:id="440610630">
                      <w:marLeft w:val="100"/>
                      <w:marRight w:val="0"/>
                      <w:marTop w:val="0"/>
                      <w:marBottom w:val="0"/>
                      <w:divBdr>
                        <w:top w:val="single" w:sz="4" w:space="5" w:color="999999"/>
                        <w:left w:val="single" w:sz="4" w:space="5" w:color="999999"/>
                        <w:bottom w:val="single" w:sz="4" w:space="5" w:color="999999"/>
                        <w:right w:val="single" w:sz="4" w:space="5" w:color="999999"/>
                      </w:divBdr>
                    </w:div>
                  </w:divsChild>
                </w:div>
              </w:divsChild>
            </w:div>
          </w:divsChild>
        </w:div>
      </w:divsChild>
    </w:div>
    <w:div w:id="1925140759">
      <w:bodyDiv w:val="1"/>
      <w:marLeft w:val="0"/>
      <w:marRight w:val="0"/>
      <w:marTop w:val="0"/>
      <w:marBottom w:val="0"/>
      <w:divBdr>
        <w:top w:val="none" w:sz="0" w:space="0" w:color="auto"/>
        <w:left w:val="none" w:sz="0" w:space="0" w:color="auto"/>
        <w:bottom w:val="none" w:sz="0" w:space="0" w:color="auto"/>
        <w:right w:val="none" w:sz="0" w:space="0" w:color="auto"/>
      </w:divBdr>
    </w:div>
    <w:div w:id="1931694113">
      <w:bodyDiv w:val="1"/>
      <w:marLeft w:val="0"/>
      <w:marRight w:val="0"/>
      <w:marTop w:val="0"/>
      <w:marBottom w:val="0"/>
      <w:divBdr>
        <w:top w:val="none" w:sz="0" w:space="0" w:color="auto"/>
        <w:left w:val="none" w:sz="0" w:space="0" w:color="auto"/>
        <w:bottom w:val="none" w:sz="0" w:space="0" w:color="auto"/>
        <w:right w:val="none" w:sz="0" w:space="0" w:color="auto"/>
      </w:divBdr>
    </w:div>
    <w:div w:id="1933321673">
      <w:bodyDiv w:val="1"/>
      <w:marLeft w:val="0"/>
      <w:marRight w:val="0"/>
      <w:marTop w:val="0"/>
      <w:marBottom w:val="0"/>
      <w:divBdr>
        <w:top w:val="none" w:sz="0" w:space="0" w:color="auto"/>
        <w:left w:val="none" w:sz="0" w:space="0" w:color="auto"/>
        <w:bottom w:val="none" w:sz="0" w:space="0" w:color="auto"/>
        <w:right w:val="none" w:sz="0" w:space="0" w:color="auto"/>
      </w:divBdr>
    </w:div>
    <w:div w:id="1934893899">
      <w:bodyDiv w:val="1"/>
      <w:marLeft w:val="0"/>
      <w:marRight w:val="0"/>
      <w:marTop w:val="0"/>
      <w:marBottom w:val="0"/>
      <w:divBdr>
        <w:top w:val="none" w:sz="0" w:space="0" w:color="auto"/>
        <w:left w:val="none" w:sz="0" w:space="0" w:color="auto"/>
        <w:bottom w:val="none" w:sz="0" w:space="0" w:color="auto"/>
        <w:right w:val="none" w:sz="0" w:space="0" w:color="auto"/>
      </w:divBdr>
    </w:div>
    <w:div w:id="1935016921">
      <w:bodyDiv w:val="1"/>
      <w:marLeft w:val="0"/>
      <w:marRight w:val="0"/>
      <w:marTop w:val="0"/>
      <w:marBottom w:val="0"/>
      <w:divBdr>
        <w:top w:val="none" w:sz="0" w:space="0" w:color="auto"/>
        <w:left w:val="none" w:sz="0" w:space="0" w:color="auto"/>
        <w:bottom w:val="none" w:sz="0" w:space="0" w:color="auto"/>
        <w:right w:val="none" w:sz="0" w:space="0" w:color="auto"/>
      </w:divBdr>
    </w:div>
    <w:div w:id="1936860691">
      <w:bodyDiv w:val="1"/>
      <w:marLeft w:val="0"/>
      <w:marRight w:val="0"/>
      <w:marTop w:val="0"/>
      <w:marBottom w:val="0"/>
      <w:divBdr>
        <w:top w:val="none" w:sz="0" w:space="0" w:color="auto"/>
        <w:left w:val="none" w:sz="0" w:space="0" w:color="auto"/>
        <w:bottom w:val="none" w:sz="0" w:space="0" w:color="auto"/>
        <w:right w:val="none" w:sz="0" w:space="0" w:color="auto"/>
      </w:divBdr>
    </w:div>
    <w:div w:id="1937787990">
      <w:bodyDiv w:val="1"/>
      <w:marLeft w:val="0"/>
      <w:marRight w:val="0"/>
      <w:marTop w:val="0"/>
      <w:marBottom w:val="0"/>
      <w:divBdr>
        <w:top w:val="none" w:sz="0" w:space="0" w:color="auto"/>
        <w:left w:val="none" w:sz="0" w:space="0" w:color="auto"/>
        <w:bottom w:val="none" w:sz="0" w:space="0" w:color="auto"/>
        <w:right w:val="none" w:sz="0" w:space="0" w:color="auto"/>
      </w:divBdr>
    </w:div>
    <w:div w:id="1942949087">
      <w:bodyDiv w:val="1"/>
      <w:marLeft w:val="0"/>
      <w:marRight w:val="0"/>
      <w:marTop w:val="0"/>
      <w:marBottom w:val="0"/>
      <w:divBdr>
        <w:top w:val="none" w:sz="0" w:space="0" w:color="auto"/>
        <w:left w:val="none" w:sz="0" w:space="0" w:color="auto"/>
        <w:bottom w:val="none" w:sz="0" w:space="0" w:color="auto"/>
        <w:right w:val="none" w:sz="0" w:space="0" w:color="auto"/>
      </w:divBdr>
    </w:div>
    <w:div w:id="1947079293">
      <w:bodyDiv w:val="1"/>
      <w:marLeft w:val="0"/>
      <w:marRight w:val="0"/>
      <w:marTop w:val="0"/>
      <w:marBottom w:val="0"/>
      <w:divBdr>
        <w:top w:val="none" w:sz="0" w:space="0" w:color="auto"/>
        <w:left w:val="none" w:sz="0" w:space="0" w:color="auto"/>
        <w:bottom w:val="none" w:sz="0" w:space="0" w:color="auto"/>
        <w:right w:val="none" w:sz="0" w:space="0" w:color="auto"/>
      </w:divBdr>
    </w:div>
    <w:div w:id="1949117848">
      <w:bodyDiv w:val="1"/>
      <w:marLeft w:val="0"/>
      <w:marRight w:val="0"/>
      <w:marTop w:val="0"/>
      <w:marBottom w:val="0"/>
      <w:divBdr>
        <w:top w:val="none" w:sz="0" w:space="0" w:color="auto"/>
        <w:left w:val="none" w:sz="0" w:space="0" w:color="auto"/>
        <w:bottom w:val="none" w:sz="0" w:space="0" w:color="auto"/>
        <w:right w:val="none" w:sz="0" w:space="0" w:color="auto"/>
      </w:divBdr>
    </w:div>
    <w:div w:id="1952199297">
      <w:bodyDiv w:val="1"/>
      <w:marLeft w:val="0"/>
      <w:marRight w:val="0"/>
      <w:marTop w:val="0"/>
      <w:marBottom w:val="0"/>
      <w:divBdr>
        <w:top w:val="none" w:sz="0" w:space="0" w:color="auto"/>
        <w:left w:val="none" w:sz="0" w:space="0" w:color="auto"/>
        <w:bottom w:val="none" w:sz="0" w:space="0" w:color="auto"/>
        <w:right w:val="none" w:sz="0" w:space="0" w:color="auto"/>
      </w:divBdr>
    </w:div>
    <w:div w:id="1961960874">
      <w:bodyDiv w:val="1"/>
      <w:marLeft w:val="0"/>
      <w:marRight w:val="0"/>
      <w:marTop w:val="0"/>
      <w:marBottom w:val="0"/>
      <w:divBdr>
        <w:top w:val="none" w:sz="0" w:space="0" w:color="auto"/>
        <w:left w:val="none" w:sz="0" w:space="0" w:color="auto"/>
        <w:bottom w:val="none" w:sz="0" w:space="0" w:color="auto"/>
        <w:right w:val="none" w:sz="0" w:space="0" w:color="auto"/>
      </w:divBdr>
    </w:div>
    <w:div w:id="1968512562">
      <w:bodyDiv w:val="1"/>
      <w:marLeft w:val="0"/>
      <w:marRight w:val="0"/>
      <w:marTop w:val="0"/>
      <w:marBottom w:val="0"/>
      <w:divBdr>
        <w:top w:val="none" w:sz="0" w:space="0" w:color="auto"/>
        <w:left w:val="none" w:sz="0" w:space="0" w:color="auto"/>
        <w:bottom w:val="none" w:sz="0" w:space="0" w:color="auto"/>
        <w:right w:val="none" w:sz="0" w:space="0" w:color="auto"/>
      </w:divBdr>
    </w:div>
    <w:div w:id="1969824036">
      <w:bodyDiv w:val="1"/>
      <w:marLeft w:val="0"/>
      <w:marRight w:val="0"/>
      <w:marTop w:val="0"/>
      <w:marBottom w:val="0"/>
      <w:divBdr>
        <w:top w:val="none" w:sz="0" w:space="0" w:color="auto"/>
        <w:left w:val="none" w:sz="0" w:space="0" w:color="auto"/>
        <w:bottom w:val="none" w:sz="0" w:space="0" w:color="auto"/>
        <w:right w:val="none" w:sz="0" w:space="0" w:color="auto"/>
      </w:divBdr>
    </w:div>
    <w:div w:id="1971011918">
      <w:bodyDiv w:val="1"/>
      <w:marLeft w:val="0"/>
      <w:marRight w:val="0"/>
      <w:marTop w:val="0"/>
      <w:marBottom w:val="0"/>
      <w:divBdr>
        <w:top w:val="none" w:sz="0" w:space="0" w:color="auto"/>
        <w:left w:val="none" w:sz="0" w:space="0" w:color="auto"/>
        <w:bottom w:val="none" w:sz="0" w:space="0" w:color="auto"/>
        <w:right w:val="none" w:sz="0" w:space="0" w:color="auto"/>
      </w:divBdr>
    </w:div>
    <w:div w:id="2000578719">
      <w:bodyDiv w:val="1"/>
      <w:marLeft w:val="0"/>
      <w:marRight w:val="0"/>
      <w:marTop w:val="0"/>
      <w:marBottom w:val="0"/>
      <w:divBdr>
        <w:top w:val="none" w:sz="0" w:space="0" w:color="auto"/>
        <w:left w:val="none" w:sz="0" w:space="0" w:color="auto"/>
        <w:bottom w:val="none" w:sz="0" w:space="0" w:color="auto"/>
        <w:right w:val="none" w:sz="0" w:space="0" w:color="auto"/>
      </w:divBdr>
    </w:div>
    <w:div w:id="2012486544">
      <w:bodyDiv w:val="1"/>
      <w:marLeft w:val="0"/>
      <w:marRight w:val="0"/>
      <w:marTop w:val="0"/>
      <w:marBottom w:val="0"/>
      <w:divBdr>
        <w:top w:val="none" w:sz="0" w:space="0" w:color="auto"/>
        <w:left w:val="none" w:sz="0" w:space="0" w:color="auto"/>
        <w:bottom w:val="none" w:sz="0" w:space="0" w:color="auto"/>
        <w:right w:val="none" w:sz="0" w:space="0" w:color="auto"/>
      </w:divBdr>
    </w:div>
    <w:div w:id="2020157613">
      <w:bodyDiv w:val="1"/>
      <w:marLeft w:val="0"/>
      <w:marRight w:val="0"/>
      <w:marTop w:val="0"/>
      <w:marBottom w:val="0"/>
      <w:divBdr>
        <w:top w:val="none" w:sz="0" w:space="0" w:color="auto"/>
        <w:left w:val="none" w:sz="0" w:space="0" w:color="auto"/>
        <w:bottom w:val="none" w:sz="0" w:space="0" w:color="auto"/>
        <w:right w:val="none" w:sz="0" w:space="0" w:color="auto"/>
      </w:divBdr>
    </w:div>
    <w:div w:id="2025738622">
      <w:bodyDiv w:val="1"/>
      <w:marLeft w:val="0"/>
      <w:marRight w:val="0"/>
      <w:marTop w:val="0"/>
      <w:marBottom w:val="0"/>
      <w:divBdr>
        <w:top w:val="none" w:sz="0" w:space="0" w:color="auto"/>
        <w:left w:val="none" w:sz="0" w:space="0" w:color="auto"/>
        <w:bottom w:val="none" w:sz="0" w:space="0" w:color="auto"/>
        <w:right w:val="none" w:sz="0" w:space="0" w:color="auto"/>
      </w:divBdr>
    </w:div>
    <w:div w:id="2026249909">
      <w:bodyDiv w:val="1"/>
      <w:marLeft w:val="0"/>
      <w:marRight w:val="0"/>
      <w:marTop w:val="0"/>
      <w:marBottom w:val="0"/>
      <w:divBdr>
        <w:top w:val="none" w:sz="0" w:space="0" w:color="auto"/>
        <w:left w:val="none" w:sz="0" w:space="0" w:color="auto"/>
        <w:bottom w:val="none" w:sz="0" w:space="0" w:color="auto"/>
        <w:right w:val="none" w:sz="0" w:space="0" w:color="auto"/>
      </w:divBdr>
    </w:div>
    <w:div w:id="2030981055">
      <w:bodyDiv w:val="1"/>
      <w:marLeft w:val="0"/>
      <w:marRight w:val="0"/>
      <w:marTop w:val="0"/>
      <w:marBottom w:val="0"/>
      <w:divBdr>
        <w:top w:val="none" w:sz="0" w:space="0" w:color="auto"/>
        <w:left w:val="none" w:sz="0" w:space="0" w:color="auto"/>
        <w:bottom w:val="none" w:sz="0" w:space="0" w:color="auto"/>
        <w:right w:val="none" w:sz="0" w:space="0" w:color="auto"/>
      </w:divBdr>
    </w:div>
    <w:div w:id="2036230456">
      <w:bodyDiv w:val="1"/>
      <w:marLeft w:val="0"/>
      <w:marRight w:val="0"/>
      <w:marTop w:val="0"/>
      <w:marBottom w:val="0"/>
      <w:divBdr>
        <w:top w:val="none" w:sz="0" w:space="0" w:color="auto"/>
        <w:left w:val="none" w:sz="0" w:space="0" w:color="auto"/>
        <w:bottom w:val="none" w:sz="0" w:space="0" w:color="auto"/>
        <w:right w:val="none" w:sz="0" w:space="0" w:color="auto"/>
      </w:divBdr>
    </w:div>
    <w:div w:id="2054770432">
      <w:bodyDiv w:val="1"/>
      <w:marLeft w:val="0"/>
      <w:marRight w:val="0"/>
      <w:marTop w:val="0"/>
      <w:marBottom w:val="0"/>
      <w:divBdr>
        <w:top w:val="none" w:sz="0" w:space="0" w:color="auto"/>
        <w:left w:val="none" w:sz="0" w:space="0" w:color="auto"/>
        <w:bottom w:val="none" w:sz="0" w:space="0" w:color="auto"/>
        <w:right w:val="none" w:sz="0" w:space="0" w:color="auto"/>
      </w:divBdr>
    </w:div>
    <w:div w:id="2070614072">
      <w:bodyDiv w:val="1"/>
      <w:marLeft w:val="0"/>
      <w:marRight w:val="0"/>
      <w:marTop w:val="0"/>
      <w:marBottom w:val="0"/>
      <w:divBdr>
        <w:top w:val="none" w:sz="0" w:space="0" w:color="auto"/>
        <w:left w:val="none" w:sz="0" w:space="0" w:color="auto"/>
        <w:bottom w:val="none" w:sz="0" w:space="0" w:color="auto"/>
        <w:right w:val="none" w:sz="0" w:space="0" w:color="auto"/>
      </w:divBdr>
    </w:div>
    <w:div w:id="2098861713">
      <w:bodyDiv w:val="1"/>
      <w:marLeft w:val="0"/>
      <w:marRight w:val="0"/>
      <w:marTop w:val="0"/>
      <w:marBottom w:val="0"/>
      <w:divBdr>
        <w:top w:val="none" w:sz="0" w:space="0" w:color="auto"/>
        <w:left w:val="none" w:sz="0" w:space="0" w:color="auto"/>
        <w:bottom w:val="none" w:sz="0" w:space="0" w:color="auto"/>
        <w:right w:val="none" w:sz="0" w:space="0" w:color="auto"/>
      </w:divBdr>
    </w:div>
    <w:div w:id="2104378973">
      <w:bodyDiv w:val="1"/>
      <w:marLeft w:val="0"/>
      <w:marRight w:val="0"/>
      <w:marTop w:val="0"/>
      <w:marBottom w:val="0"/>
      <w:divBdr>
        <w:top w:val="none" w:sz="0" w:space="0" w:color="auto"/>
        <w:left w:val="none" w:sz="0" w:space="0" w:color="auto"/>
        <w:bottom w:val="none" w:sz="0" w:space="0" w:color="auto"/>
        <w:right w:val="none" w:sz="0" w:space="0" w:color="auto"/>
      </w:divBdr>
    </w:div>
    <w:div w:id="2115325007">
      <w:bodyDiv w:val="1"/>
      <w:marLeft w:val="0"/>
      <w:marRight w:val="0"/>
      <w:marTop w:val="0"/>
      <w:marBottom w:val="0"/>
      <w:divBdr>
        <w:top w:val="none" w:sz="0" w:space="0" w:color="auto"/>
        <w:left w:val="none" w:sz="0" w:space="0" w:color="auto"/>
        <w:bottom w:val="none" w:sz="0" w:space="0" w:color="auto"/>
        <w:right w:val="none" w:sz="0" w:space="0" w:color="auto"/>
      </w:divBdr>
    </w:div>
    <w:div w:id="2115437219">
      <w:bodyDiv w:val="1"/>
      <w:marLeft w:val="0"/>
      <w:marRight w:val="0"/>
      <w:marTop w:val="0"/>
      <w:marBottom w:val="0"/>
      <w:divBdr>
        <w:top w:val="none" w:sz="0" w:space="0" w:color="auto"/>
        <w:left w:val="none" w:sz="0" w:space="0" w:color="auto"/>
        <w:bottom w:val="none" w:sz="0" w:space="0" w:color="auto"/>
        <w:right w:val="none" w:sz="0" w:space="0" w:color="auto"/>
      </w:divBdr>
    </w:div>
    <w:div w:id="2116752573">
      <w:bodyDiv w:val="1"/>
      <w:marLeft w:val="0"/>
      <w:marRight w:val="0"/>
      <w:marTop w:val="0"/>
      <w:marBottom w:val="0"/>
      <w:divBdr>
        <w:top w:val="none" w:sz="0" w:space="0" w:color="auto"/>
        <w:left w:val="none" w:sz="0" w:space="0" w:color="auto"/>
        <w:bottom w:val="none" w:sz="0" w:space="0" w:color="auto"/>
        <w:right w:val="none" w:sz="0" w:space="0" w:color="auto"/>
      </w:divBdr>
    </w:div>
    <w:div w:id="2119139129">
      <w:bodyDiv w:val="1"/>
      <w:marLeft w:val="0"/>
      <w:marRight w:val="0"/>
      <w:marTop w:val="0"/>
      <w:marBottom w:val="0"/>
      <w:divBdr>
        <w:top w:val="none" w:sz="0" w:space="0" w:color="auto"/>
        <w:left w:val="none" w:sz="0" w:space="0" w:color="auto"/>
        <w:bottom w:val="none" w:sz="0" w:space="0" w:color="auto"/>
        <w:right w:val="none" w:sz="0" w:space="0" w:color="auto"/>
      </w:divBdr>
    </w:div>
    <w:div w:id="2120179266">
      <w:bodyDiv w:val="1"/>
      <w:marLeft w:val="0"/>
      <w:marRight w:val="0"/>
      <w:marTop w:val="0"/>
      <w:marBottom w:val="0"/>
      <w:divBdr>
        <w:top w:val="none" w:sz="0" w:space="0" w:color="auto"/>
        <w:left w:val="none" w:sz="0" w:space="0" w:color="auto"/>
        <w:bottom w:val="none" w:sz="0" w:space="0" w:color="auto"/>
        <w:right w:val="none" w:sz="0" w:space="0" w:color="auto"/>
      </w:divBdr>
    </w:div>
    <w:div w:id="2121684873">
      <w:bodyDiv w:val="1"/>
      <w:marLeft w:val="0"/>
      <w:marRight w:val="0"/>
      <w:marTop w:val="0"/>
      <w:marBottom w:val="0"/>
      <w:divBdr>
        <w:top w:val="none" w:sz="0" w:space="0" w:color="auto"/>
        <w:left w:val="none" w:sz="0" w:space="0" w:color="auto"/>
        <w:bottom w:val="none" w:sz="0" w:space="0" w:color="auto"/>
        <w:right w:val="none" w:sz="0" w:space="0" w:color="auto"/>
      </w:divBdr>
    </w:div>
    <w:div w:id="2123766136">
      <w:bodyDiv w:val="1"/>
      <w:marLeft w:val="0"/>
      <w:marRight w:val="0"/>
      <w:marTop w:val="0"/>
      <w:marBottom w:val="0"/>
      <w:divBdr>
        <w:top w:val="none" w:sz="0" w:space="0" w:color="auto"/>
        <w:left w:val="none" w:sz="0" w:space="0" w:color="auto"/>
        <w:bottom w:val="none" w:sz="0" w:space="0" w:color="auto"/>
        <w:right w:val="none" w:sz="0" w:space="0" w:color="auto"/>
      </w:divBdr>
    </w:div>
    <w:div w:id="2133476625">
      <w:bodyDiv w:val="1"/>
      <w:marLeft w:val="0"/>
      <w:marRight w:val="0"/>
      <w:marTop w:val="0"/>
      <w:marBottom w:val="0"/>
      <w:divBdr>
        <w:top w:val="none" w:sz="0" w:space="0" w:color="auto"/>
        <w:left w:val="none" w:sz="0" w:space="0" w:color="auto"/>
        <w:bottom w:val="none" w:sz="0" w:space="0" w:color="auto"/>
        <w:right w:val="none" w:sz="0" w:space="0" w:color="auto"/>
      </w:divBdr>
    </w:div>
    <w:div w:id="21374121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miteinander.emden.de/emder-bewegungssomme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_rels/header3.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1\dinkela\LOKALE~1\Temp\Presse-Kopf.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E77C4B-0F22-4815-980C-DC45A3988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Presse-Kopf</Template>
  <TotalTime>0</TotalTime>
  <Pages>2</Pages>
  <Words>311</Words>
  <Characters>1963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Presse-Information</vt:lpstr>
    </vt:vector>
  </TitlesOfParts>
  <Company>Stadt Emden</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Eilers, Theda</dc:creator>
  <cp:keywords/>
  <dc:description/>
  <cp:lastModifiedBy>Eilers, Theda</cp:lastModifiedBy>
  <cp:revision>2</cp:revision>
  <cp:lastPrinted>2025-12-04T13:56:00Z</cp:lastPrinted>
  <dcterms:created xsi:type="dcterms:W3CDTF">2026-05-29T08:04:00Z</dcterms:created>
  <dcterms:modified xsi:type="dcterms:W3CDTF">2026-05-29T08:04:00Z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ustSave">
    <vt:bool>false</vt:bool>
  </property>
  <property fmtid="{D5CDD505-2E9C-101B-9397-08002B2CF9AE}" pid="3" name="OS_LastOpenTime">
    <vt:lpwstr>4/17/2018 9:56:10 AM</vt:lpwstr>
  </property>
  <property fmtid="{D5CDD505-2E9C-101B-9397-08002B2CF9AE}" pid="4" name="OS_LastOpenUser">
    <vt:lpwstr>DINKELA</vt:lpwstr>
  </property>
  <property fmtid="{D5CDD505-2E9C-101B-9397-08002B2CF9AE}" pid="5" name="OS_AutoÜbernahme">
    <vt:bool>false</vt:bool>
  </property>
  <property fmtid="{D5CDD505-2E9C-101B-9397-08002B2CF9AE}" pid="6" name="OS_LastSave">
    <vt:lpwstr>4/17/2018 8:20:44 AM</vt:lpwstr>
  </property>
  <property fmtid="{D5CDD505-2E9C-101B-9397-08002B2CF9AE}" pid="7" name="OS_LastSaveUser">
    <vt:lpwstr>DINKELA</vt:lpwstr>
  </property>
  <property fmtid="{D5CDD505-2E9C-101B-9397-08002B2CF9AE}" pid="8" name="OS_LastDocumentSaved">
    <vt:bool>false</vt:bool>
  </property>
</Properties>
</file>